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Default Extension="pptx" ContentType="application/vnd.openxmlformats-officedocument.presentationml.presentation"/>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7.xml" ContentType="application/vnd.openxmlformats-officedocument.wordprocessingml.footer+xml"/>
  <Override PartName="/word/header10.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561F" w:rsidRPr="00DE4890" w:rsidRDefault="007E561F" w:rsidP="00F92799">
      <w:pPr>
        <w:pStyle w:val="Textkrper"/>
        <w:sectPr w:rsidR="007E561F" w:rsidRPr="00DE4890" w:rsidSect="00BA1038">
          <w:headerReference w:type="even" r:id="rId9"/>
          <w:headerReference w:type="default" r:id="rId10"/>
          <w:footerReference w:type="even" r:id="rId11"/>
          <w:type w:val="continuous"/>
          <w:pgSz w:w="11906" w:h="16838" w:code="9"/>
          <w:pgMar w:top="1418" w:right="3402" w:bottom="1134" w:left="1134" w:header="709" w:footer="709" w:gutter="0"/>
          <w:cols w:space="708"/>
          <w:docGrid w:linePitch="360"/>
        </w:sectPr>
      </w:pPr>
      <w:r w:rsidRPr="00DE4890">
        <w:rPr>
          <w:noProof/>
        </w:rPr>
        <mc:AlternateContent>
          <mc:Choice Requires="wps">
            <w:drawing>
              <wp:anchor distT="0" distB="0" distL="114300" distR="114300" simplePos="0" relativeHeight="252327936" behindDoc="0" locked="0" layoutInCell="1" allowOverlap="1" wp14:anchorId="2C5D0E59" wp14:editId="08FC47D3">
                <wp:simplePos x="0" y="0"/>
                <wp:positionH relativeFrom="page">
                  <wp:posOffset>866775</wp:posOffset>
                </wp:positionH>
                <wp:positionV relativeFrom="page">
                  <wp:posOffset>4705349</wp:posOffset>
                </wp:positionV>
                <wp:extent cx="4866640" cy="2024513"/>
                <wp:effectExtent l="0" t="0" r="0" b="0"/>
                <wp:wrapNone/>
                <wp:docPr id="574" name="Textfeld 574"/>
                <wp:cNvGraphicFramePr/>
                <a:graphic xmlns:a="http://schemas.openxmlformats.org/drawingml/2006/main">
                  <a:graphicData uri="http://schemas.microsoft.com/office/word/2010/wordprocessingShape">
                    <wps:wsp>
                      <wps:cNvSpPr txBox="1"/>
                      <wps:spPr>
                        <a:xfrm>
                          <a:off x="0" y="0"/>
                          <a:ext cx="4866640" cy="2024513"/>
                        </a:xfrm>
                        <a:prstGeom prst="rect">
                          <a:avLst/>
                        </a:prstGeom>
                        <a:solidFill>
                          <a:sysClr val="window" lastClr="FFFFFF"/>
                        </a:solidFill>
                        <a:ln w="6350">
                          <a:noFill/>
                        </a:ln>
                        <a:effectLst/>
                      </wps:spPr>
                      <wps:txbx>
                        <w:txbxContent>
                          <w:p w:rsidR="00A0081C" w:rsidRDefault="00A0081C" w:rsidP="00A74C42">
                            <w:pPr>
                              <w:pStyle w:val="NL-DeckblattFett"/>
                            </w:pPr>
                            <w:r>
                              <w:t>Niveaudifferenziertes Lernen</w:t>
                            </w:r>
                          </w:p>
                          <w:p w:rsidR="00A0081C" w:rsidRDefault="00A0081C" w:rsidP="00A74C42">
                            <w:pPr>
                              <w:pStyle w:val="NL-DeckblattFett"/>
                            </w:pPr>
                          </w:p>
                          <w:p w:rsidR="00A0081C" w:rsidRDefault="00A0081C" w:rsidP="00A74C42">
                            <w:pPr>
                              <w:pStyle w:val="NL-DeckblattFett"/>
                            </w:pPr>
                            <w:r>
                              <w:t>Kompetenzraster, Lernwegelisten und exemplarische Lernmaterialien</w:t>
                            </w:r>
                          </w:p>
                          <w:p w:rsidR="00A0081C" w:rsidRDefault="00A0081C" w:rsidP="00A74C42">
                            <w:pPr>
                              <w:pStyle w:val="NL-DeckblattFett"/>
                            </w:pPr>
                          </w:p>
                          <w:p w:rsidR="00A0081C" w:rsidRDefault="00A0081C" w:rsidP="00A74C42">
                            <w:pPr>
                              <w:pStyle w:val="NL-DeckblattFett"/>
                            </w:pPr>
                            <w:r>
                              <w:t>Physik</w:t>
                            </w:r>
                          </w:p>
                          <w:p w:rsidR="00A0081C" w:rsidRPr="000B321B" w:rsidRDefault="00A0081C" w:rsidP="00A74C42">
                            <w:pPr>
                              <w:pStyle w:val="NL-DeckblattFett"/>
                            </w:pPr>
                            <w:r>
                              <w:t>Elektrostatik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74" o:spid="_x0000_s1026" type="#_x0000_t202" style="position:absolute;left:0;text-align:left;margin-left:68.25pt;margin-top:370.5pt;width:383.2pt;height:159.4pt;z-index:252327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" fillcolor="window" stroked="f" strokeweight=".5pt">
                <v:textbox>
                  <w:txbxContent>
                    <w:p w:rsidR="00A0081C" w:rsidRDefault="00A0081C" w:rsidP="00A74C42">
                      <w:pPr>
                        <w:pStyle w:val="NL-DeckblattFett"/>
                      </w:pPr>
                      <w:r>
                        <w:t>Niveaudifferenziertes Lernen</w:t>
                      </w:r>
                    </w:p>
                    <w:p w:rsidR="00A0081C" w:rsidRDefault="00A0081C" w:rsidP="00A74C42">
                      <w:pPr>
                        <w:pStyle w:val="NL-DeckblattFett"/>
                      </w:pPr>
                    </w:p>
                    <w:p w:rsidR="00A0081C" w:rsidRDefault="00A0081C" w:rsidP="00A74C42">
                      <w:pPr>
                        <w:pStyle w:val="NL-DeckblattFett"/>
                      </w:pPr>
                      <w:r>
                        <w:t>Kompetenzraster, Lernwegelisten und exemplarische Lernmaterialien</w:t>
                      </w:r>
                    </w:p>
                    <w:p w:rsidR="00A0081C" w:rsidRDefault="00A0081C" w:rsidP="00A74C42">
                      <w:pPr>
                        <w:pStyle w:val="NL-DeckblattFett"/>
                      </w:pPr>
                    </w:p>
                    <w:p w:rsidR="00A0081C" w:rsidRDefault="00A0081C" w:rsidP="00A74C42">
                      <w:pPr>
                        <w:pStyle w:val="NL-DeckblattFett"/>
                      </w:pPr>
                      <w:r>
                        <w:t>Physik</w:t>
                      </w:r>
                    </w:p>
                    <w:p w:rsidR="00A0081C" w:rsidRPr="000B321B" w:rsidRDefault="00A0081C" w:rsidP="00A74C42">
                      <w:pPr>
                        <w:pStyle w:val="NL-DeckblattFett"/>
                      </w:pPr>
                      <w:r>
                        <w:t>Elektrostatik</w:t>
                      </w:r>
                    </w:p>
                  </w:txbxContent>
                </v:textbox>
                <w10:wrap anchorx="page" anchory="page"/>
              </v:shape>
            </w:pict>
          </mc:Fallback>
        </mc:AlternateContent>
      </w:r>
      <w:r w:rsidRPr="00DE4890">
        <w:rPr>
          <w:noProof/>
        </w:rPr>
        <mc:AlternateContent>
          <mc:Choice Requires="wps">
            <w:drawing>
              <wp:anchor distT="0" distB="0" distL="114300" distR="114300" simplePos="0" relativeHeight="252324864" behindDoc="0" locked="0" layoutInCell="1" allowOverlap="1" wp14:anchorId="515C14CF" wp14:editId="54973B04">
                <wp:simplePos x="0" y="0"/>
                <wp:positionH relativeFrom="page">
                  <wp:posOffset>865632</wp:posOffset>
                </wp:positionH>
                <wp:positionV relativeFrom="page">
                  <wp:posOffset>6900672</wp:posOffset>
                </wp:positionV>
                <wp:extent cx="4866640" cy="2098294"/>
                <wp:effectExtent l="0" t="0" r="0" b="0"/>
                <wp:wrapNone/>
                <wp:docPr id="1016" name="Textfeld 1016"/>
                <wp:cNvGraphicFramePr/>
                <a:graphic xmlns:a="http://schemas.openxmlformats.org/drawingml/2006/main">
                  <a:graphicData uri="http://schemas.microsoft.com/office/word/2010/wordprocessingShape">
                    <wps:wsp>
                      <wps:cNvSpPr txBox="1"/>
                      <wps:spPr>
                        <a:xfrm>
                          <a:off x="0" y="0"/>
                          <a:ext cx="4866640" cy="2098294"/>
                        </a:xfrm>
                        <a:prstGeom prst="rect">
                          <a:avLst/>
                        </a:prstGeom>
                        <a:solidFill>
                          <a:sysClr val="window" lastClr="FFFFFF"/>
                        </a:solidFill>
                        <a:ln w="6350">
                          <a:noFill/>
                        </a:ln>
                        <a:effectLst/>
                      </wps:spPr>
                      <wps:txbx>
                        <w:txbxContent>
                          <w:p w:rsidR="00A0081C" w:rsidRDefault="00A0081C" w:rsidP="00A74C42">
                            <w:pPr>
                              <w:pStyle w:val="NL-Deckblatt"/>
                            </w:pPr>
                            <w:r>
                              <w:t>zum Einsatz in den Schulversuchen</w:t>
                            </w:r>
                          </w:p>
                          <w:p w:rsidR="00A0081C" w:rsidRDefault="00A0081C" w:rsidP="00A74C42">
                            <w:pPr>
                              <w:pStyle w:val="NL-Deckblatt"/>
                            </w:pPr>
                            <w:r>
                              <w:t>Berufsfachschule Pädagogische Erprobung (BFPE) und</w:t>
                            </w:r>
                          </w:p>
                          <w:p w:rsidR="00A0081C" w:rsidRDefault="00A0081C" w:rsidP="00A74C42">
                            <w:pPr>
                              <w:pStyle w:val="NL-Deckblatt"/>
                            </w:pPr>
                            <w:r>
                              <w:t>Duale Ausbildungsvorbereitung (AV dual)</w:t>
                            </w:r>
                          </w:p>
                          <w:p w:rsidR="00A0081C" w:rsidRPr="00DA6064" w:rsidRDefault="00A0081C" w:rsidP="00DA6064">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6" o:spid="_x0000_s1027" type="#_x0000_t202" style="position:absolute;left:0;text-align:left;margin-left:68.15pt;margin-top:543.35pt;width:383.2pt;height:165.2pt;z-index:25232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" fillcolor="window" stroked="f" strokeweight=".5pt">
                <v:textbox>
                  <w:txbxContent>
                    <w:p w:rsidR="00A0081C" w:rsidRDefault="00A0081C" w:rsidP="00A74C42">
                      <w:pPr>
                        <w:pStyle w:val="NL-Deckblatt"/>
                      </w:pPr>
                      <w:r>
                        <w:t>zum Einsatz in den Schulversuchen</w:t>
                      </w:r>
                    </w:p>
                    <w:p w:rsidR="00A0081C" w:rsidRDefault="00A0081C" w:rsidP="00A74C42">
                      <w:pPr>
                        <w:pStyle w:val="NL-Deckblatt"/>
                      </w:pPr>
                      <w:r>
                        <w:t>Berufsfachschule Pädagogische Erprobung (BFPE) und</w:t>
                      </w:r>
                    </w:p>
                    <w:p w:rsidR="00A0081C" w:rsidRDefault="00A0081C" w:rsidP="00A74C42">
                      <w:pPr>
                        <w:pStyle w:val="NL-Deckblatt"/>
                      </w:pPr>
                      <w:r>
                        <w:t>Duale Ausbildungsvorbereitung (AV dual)</w:t>
                      </w:r>
                    </w:p>
                    <w:p w:rsidR="00A0081C" w:rsidRPr="00DA6064" w:rsidRDefault="00A0081C" w:rsidP="00DA6064">
                      <w:pPr>
                        <w:pStyle w:val="NL-Deckblatt"/>
                      </w:pPr>
                      <w:r>
                        <w:t>sowie den Bildungsgängen VAB, BEJ, 2BFS und 1BFS</w:t>
                      </w:r>
                    </w:p>
                  </w:txbxContent>
                </v:textbox>
                <w10:wrap anchorx="page" anchory="page"/>
              </v:shape>
            </w:pict>
          </mc:Fallback>
        </mc:AlternateContent>
      </w:r>
      <w:r w:rsidRPr="00DE4890">
        <w:rPr>
          <w:noProof/>
        </w:rPr>
        <mc:AlternateContent>
          <mc:Choice Requires="wps">
            <w:drawing>
              <wp:anchor distT="0" distB="0" distL="114300" distR="114300" simplePos="0" relativeHeight="252325888" behindDoc="0" locked="0" layoutInCell="1" allowOverlap="1" wp14:anchorId="48BFDEEC" wp14:editId="03D7CEBE">
                <wp:simplePos x="0" y="0"/>
                <wp:positionH relativeFrom="page">
                  <wp:posOffset>862965</wp:posOffset>
                </wp:positionH>
                <wp:positionV relativeFrom="page">
                  <wp:posOffset>9379471</wp:posOffset>
                </wp:positionV>
                <wp:extent cx="4866640" cy="502285"/>
                <wp:effectExtent l="0" t="0" r="0" b="0"/>
                <wp:wrapNone/>
                <wp:docPr id="1017" name="Textfeld 1017"/>
                <wp:cNvGraphicFramePr/>
                <a:graphic xmlns:a="http://schemas.openxmlformats.org/drawingml/2006/main">
                  <a:graphicData uri="http://schemas.microsoft.com/office/word/2010/wordprocessingShape">
                    <wps:wsp>
                      <wps:cNvSpPr txBox="1"/>
                      <wps:spPr>
                        <a:xfrm>
                          <a:off x="0" y="0"/>
                          <a:ext cx="4866640" cy="502285"/>
                        </a:xfrm>
                        <a:prstGeom prst="rect">
                          <a:avLst/>
                        </a:prstGeom>
                        <a:solidFill>
                          <a:sysClr val="window" lastClr="FFFFFF"/>
                        </a:solidFill>
                        <a:ln w="6350">
                          <a:noFill/>
                        </a:ln>
                        <a:effectLst/>
                      </wps:spPr>
                      <wps:txbx>
                        <w:txbxContent>
                          <w:p w:rsidR="00A0081C" w:rsidRPr="00F648F8" w:rsidRDefault="00A0081C" w:rsidP="007B7335">
                            <w:pPr>
                              <w:pStyle w:val="NL-DeckblattFett"/>
                            </w:pPr>
                            <w:r>
                              <w:t>Stuttgart 2015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7" o:spid="_x0000_s1028" type="#_x0000_t202" style="position:absolute;left:0;text-align:left;margin-left:67.95pt;margin-top:738.55pt;width:383.2pt;height:39.55pt;z-index:252325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" fillcolor="window" stroked="f" strokeweight=".5pt">
                <v:textbox>
                  <w:txbxContent>
                    <w:p w:rsidR="00A0081C" w:rsidRPr="00F648F8" w:rsidRDefault="00A0081C" w:rsidP="007B7335">
                      <w:pPr>
                        <w:pStyle w:val="NL-DeckblattFett"/>
                      </w:pPr>
                      <w:r>
                        <w:t>Stuttgart 2015</w:t>
                      </w:r>
                    </w:p>
                  </w:txbxContent>
                </v:textbox>
                <w10:wrap anchorx="page" anchory="page"/>
              </v:shape>
            </w:pict>
          </mc:Fallback>
        </mc:AlternateContent>
      </w:r>
      <w:r w:rsidRPr="00DE4890">
        <w:rPr>
          <w:noProof/>
        </w:rPr>
        <mc:AlternateContent>
          <mc:Choice Requires="wps">
            <w:drawing>
              <wp:anchor distT="0" distB="0" distL="114300" distR="114300" simplePos="0" relativeHeight="252323840" behindDoc="0" locked="0" layoutInCell="1" allowOverlap="1" wp14:anchorId="0922FBAF" wp14:editId="1E1E25F1">
                <wp:simplePos x="0" y="0"/>
                <wp:positionH relativeFrom="page">
                  <wp:posOffset>828675</wp:posOffset>
                </wp:positionH>
                <wp:positionV relativeFrom="page">
                  <wp:posOffset>2381250</wp:posOffset>
                </wp:positionV>
                <wp:extent cx="3959860" cy="467995"/>
                <wp:effectExtent l="0" t="0" r="2540" b="8255"/>
                <wp:wrapNone/>
                <wp:docPr id="575" name="Textfeld 575"/>
                <wp:cNvGraphicFramePr/>
                <a:graphic xmlns:a="http://schemas.openxmlformats.org/drawingml/2006/main">
                  <a:graphicData uri="http://schemas.microsoft.com/office/word/2010/wordprocessingShape">
                    <wps:wsp>
                      <wps:cNvSpPr txBox="1"/>
                      <wps:spPr>
                        <a:xfrm>
                          <a:off x="0" y="0"/>
                          <a:ext cx="3959860" cy="467995"/>
                        </a:xfrm>
                        <a:prstGeom prst="rect">
                          <a:avLst/>
                        </a:prstGeom>
                        <a:solidFill>
                          <a:sysClr val="window" lastClr="FFFFFF"/>
                        </a:solidFill>
                        <a:ln w="6350">
                          <a:noFill/>
                        </a:ln>
                        <a:effectLst/>
                      </wps:spPr>
                      <wps:txbx>
                        <w:txbxContent>
                          <w:p w:rsidR="00A0081C" w:rsidRPr="00F648F8" w:rsidRDefault="00A0081C" w:rsidP="00A74C42">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575" o:spid="_x0000_s1029" type="#_x0000_t202" style="position:absolute;left:0;text-align:left;margin-left:65.25pt;margin-top:187.5pt;width:311.8pt;height:36.85pt;z-index:252323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" fillcolor="window" stroked="f" strokeweight=".5pt">
                <v:textbox>
                  <w:txbxContent>
                    <w:p w:rsidR="00A0081C" w:rsidRPr="00F648F8" w:rsidRDefault="00A0081C" w:rsidP="00A74C42">
                      <w:pPr>
                        <w:pStyle w:val="NL-DeckblattFett"/>
                      </w:pPr>
                      <w:r w:rsidRPr="00F648F8">
                        <w:t xml:space="preserve">Berufliche </w:t>
                      </w:r>
                      <w:r w:rsidRPr="00A74C42">
                        <w:t>Schulen</w:t>
                      </w:r>
                    </w:p>
                  </w:txbxContent>
                </v:textbox>
                <w10:wrap anchorx="page" anchory="page"/>
              </v:shape>
            </w:pict>
          </mc:Fallback>
        </mc:AlternateContent>
      </w:r>
      <w:r w:rsidRPr="00DE4890">
        <w:rPr>
          <w:noProof/>
        </w:rPr>
        <mc:AlternateContent>
          <mc:Choice Requires="wps">
            <w:drawing>
              <wp:anchor distT="0" distB="0" distL="114300" distR="114300" simplePos="0" relativeHeight="252326912" behindDoc="0" locked="0" layoutInCell="1" allowOverlap="1" wp14:anchorId="05A25F54" wp14:editId="412FC5A6">
                <wp:simplePos x="0" y="0"/>
                <wp:positionH relativeFrom="page">
                  <wp:posOffset>828040</wp:posOffset>
                </wp:positionH>
                <wp:positionV relativeFrom="page">
                  <wp:posOffset>2844165</wp:posOffset>
                </wp:positionV>
                <wp:extent cx="3960000" cy="468000"/>
                <wp:effectExtent l="0" t="0" r="2540" b="8255"/>
                <wp:wrapNone/>
                <wp:docPr id="1014" name="Textfeld 1014"/>
                <wp:cNvGraphicFramePr/>
                <a:graphic xmlns:a="http://schemas.openxmlformats.org/drawingml/2006/main">
                  <a:graphicData uri="http://schemas.microsoft.com/office/word/2010/wordprocessingShape">
                    <wps:wsp>
                      <wps:cNvSpPr txBox="1"/>
                      <wps:spPr>
                        <a:xfrm>
                          <a:off x="0" y="0"/>
                          <a:ext cx="3960000" cy="468000"/>
                        </a:xfrm>
                        <a:prstGeom prst="rect">
                          <a:avLst/>
                        </a:prstGeom>
                        <a:solidFill>
                          <a:sysClr val="window" lastClr="FFFFFF"/>
                        </a:solidFill>
                        <a:ln w="6350">
                          <a:noFill/>
                        </a:ln>
                        <a:effectLst/>
                      </wps:spPr>
                      <wps:txbx>
                        <w:txbxContent>
                          <w:p w:rsidR="00A0081C" w:rsidRPr="00F648F8" w:rsidRDefault="00A0081C" w:rsidP="00A74C42">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4" o:spid="_x0000_s1030" type="#_x0000_t202" style="position:absolute;left:0;text-align:left;margin-left:65.2pt;margin-top:223.95pt;width:311.8pt;height:36.85pt;z-index:252326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" fillcolor="window" stroked="f" strokeweight=".5pt">
                <v:textbox>
                  <w:txbxContent>
                    <w:p w:rsidR="00A0081C" w:rsidRPr="00F648F8" w:rsidRDefault="00A0081C" w:rsidP="00A74C42">
                      <w:pPr>
                        <w:pStyle w:val="NL-Deckblatt"/>
                      </w:pPr>
                      <w:r w:rsidRPr="00A74C42">
                        <w:t>Berufsfachschule</w:t>
                      </w:r>
                    </w:p>
                  </w:txbxContent>
                </v:textbox>
                <w10:wrap anchorx="page" anchory="page"/>
              </v:shape>
            </w:pict>
          </mc:Fallback>
        </mc:AlternateContent>
      </w:r>
    </w:p>
    <w:p w:rsidR="007E561F" w:rsidRPr="00581AF7" w:rsidRDefault="007E561F" w:rsidP="00581AF7">
      <w:pPr>
        <w:pStyle w:val="berschrift1"/>
      </w:pPr>
      <w:r w:rsidRPr="00581AF7">
        <w:lastRenderedPageBreak/>
        <w:t>Redaktionelle Bearbeitung</w:t>
      </w:r>
    </w:p>
    <w:tbl>
      <w:tblPr>
        <w:tblStyle w:val="Tabellenraster"/>
        <w:tblpPr w:leftFromText="141" w:rightFromText="141" w:vertAnchor="text" w:tblpY="27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065"/>
        <w:gridCol w:w="7291"/>
      </w:tblGrid>
      <w:tr w:rsidR="007E561F" w:rsidRPr="00DE4890" w:rsidTr="000977FD">
        <w:tc>
          <w:tcPr>
            <w:tcW w:w="2065" w:type="dxa"/>
          </w:tcPr>
          <w:p w:rsidR="007E561F" w:rsidRPr="00DE4890" w:rsidRDefault="007E561F" w:rsidP="00233EB7">
            <w:pPr>
              <w:pStyle w:val="ImpressumNamen"/>
              <w:framePr w:hSpace="0" w:wrap="auto" w:vAnchor="margin" w:yAlign="inline"/>
            </w:pPr>
            <w:r w:rsidRPr="00DE4890">
              <w:t>Redaktion</w:t>
            </w:r>
          </w:p>
        </w:tc>
        <w:tc>
          <w:tcPr>
            <w:tcW w:w="7291" w:type="dxa"/>
          </w:tcPr>
          <w:p w:rsidR="00B642D9" w:rsidRDefault="00B642D9" w:rsidP="00B642D9">
            <w:pPr>
              <w:pStyle w:val="ImpressumNamen"/>
              <w:framePr w:hSpace="0" w:wrap="auto" w:vAnchor="margin" w:yAlign="inline"/>
            </w:pPr>
            <w:r>
              <w:t>Tanja Rieger, Ministerium für Kultus, Jugend und Sport</w:t>
            </w:r>
          </w:p>
          <w:p w:rsidR="007E561F" w:rsidRPr="00DE4890" w:rsidRDefault="00B642D9" w:rsidP="00B642D9">
            <w:pPr>
              <w:pStyle w:val="ImpressumNamen"/>
              <w:framePr w:hSpace="0" w:wrap="auto" w:vAnchor="margin" w:yAlign="inline"/>
            </w:pPr>
            <w:r>
              <w:t>Sören Finkbeiner, Landesinstitut für Schulentwicklung, Stuttgart</w:t>
            </w:r>
          </w:p>
        </w:tc>
      </w:tr>
      <w:tr w:rsidR="007E561F" w:rsidRPr="00DE4890" w:rsidTr="000977FD">
        <w:tc>
          <w:tcPr>
            <w:tcW w:w="2065" w:type="dxa"/>
          </w:tcPr>
          <w:p w:rsidR="007E561F" w:rsidRPr="00DE4890" w:rsidRDefault="007E561F" w:rsidP="00233EB7">
            <w:pPr>
              <w:pStyle w:val="ImpressumNamen"/>
              <w:framePr w:hSpace="0" w:wrap="auto" w:vAnchor="margin" w:yAlign="inline"/>
            </w:pPr>
            <w:r w:rsidRPr="00DE4890">
              <w:t>Autor/in</w:t>
            </w:r>
          </w:p>
        </w:tc>
        <w:tc>
          <w:tcPr>
            <w:tcW w:w="7291" w:type="dxa"/>
            <w:shd w:val="clear" w:color="auto" w:fill="auto"/>
          </w:tcPr>
          <w:p w:rsidR="007E561F" w:rsidRPr="00DE4890" w:rsidRDefault="00B642D9" w:rsidP="00233EB7">
            <w:pPr>
              <w:pStyle w:val="ImpressumNamen"/>
              <w:framePr w:hSpace="0" w:wrap="auto" w:vAnchor="margin" w:yAlign="inline"/>
            </w:pPr>
            <w:r>
              <w:t>Martin Möller, Gewerbliche Schule für Holztechnik, Stuttgart</w:t>
            </w:r>
          </w:p>
        </w:tc>
      </w:tr>
      <w:tr w:rsidR="007E561F" w:rsidRPr="00DE4890" w:rsidTr="000977FD">
        <w:tc>
          <w:tcPr>
            <w:tcW w:w="2065" w:type="dxa"/>
          </w:tcPr>
          <w:p w:rsidR="007E561F" w:rsidRPr="00DE4890" w:rsidRDefault="007E561F" w:rsidP="00233EB7">
            <w:pPr>
              <w:pStyle w:val="ImpressumNamen"/>
              <w:framePr w:hSpace="0" w:wrap="auto" w:vAnchor="margin" w:yAlign="inline"/>
            </w:pPr>
            <w:r w:rsidRPr="00DE4890">
              <w:t>Stand</w:t>
            </w:r>
          </w:p>
        </w:tc>
        <w:tc>
          <w:tcPr>
            <w:tcW w:w="7291" w:type="dxa"/>
          </w:tcPr>
          <w:p w:rsidR="007E561F" w:rsidRPr="00DE4890" w:rsidRDefault="008B5FA6" w:rsidP="008B5FA6">
            <w:pPr>
              <w:pStyle w:val="ImpressumNamen"/>
              <w:framePr w:hSpace="0" w:wrap="auto" w:vAnchor="margin" w:yAlign="inline"/>
            </w:pPr>
            <w:r>
              <w:t>November</w:t>
            </w:r>
            <w:r w:rsidR="00E81A82">
              <w:t xml:space="preserve"> 2015</w:t>
            </w:r>
            <w:r w:rsidR="00A0081C">
              <w:t>, Version 2</w:t>
            </w:r>
          </w:p>
        </w:tc>
      </w:tr>
    </w:tbl>
    <w:tbl>
      <w:tblPr>
        <w:tblStyle w:val="Tabellenraster1"/>
        <w:tblpPr w:leftFromText="142" w:rightFromText="142" w:vertAnchor="page" w:horzAnchor="margin" w:tblpX="1" w:tblpY="8807"/>
        <w:tblOverlap w:val="never"/>
        <w:tblW w:w="9322" w:type="dxa"/>
        <w:tblBorders>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1815"/>
        <w:gridCol w:w="7507"/>
      </w:tblGrid>
      <w:tr w:rsidR="00B642D9" w:rsidRPr="00DE4890" w:rsidTr="002624E9">
        <w:tc>
          <w:tcPr>
            <w:tcW w:w="9322" w:type="dxa"/>
            <w:gridSpan w:val="2"/>
          </w:tcPr>
          <w:p w:rsidR="00B642D9" w:rsidRPr="00DE4890" w:rsidRDefault="00B642D9" w:rsidP="002624E9">
            <w:pPr>
              <w:pStyle w:val="berschrift1"/>
              <w:outlineLvl w:val="0"/>
            </w:pPr>
            <w:r w:rsidRPr="00DE4890">
              <w:t>Impressum</w:t>
            </w:r>
          </w:p>
        </w:tc>
      </w:tr>
      <w:tr w:rsidR="00B642D9" w:rsidRPr="00DE4890" w:rsidTr="002624E9">
        <w:tc>
          <w:tcPr>
            <w:tcW w:w="1815" w:type="dxa"/>
          </w:tcPr>
          <w:p w:rsidR="00B642D9" w:rsidRPr="00DE4890" w:rsidRDefault="00B642D9" w:rsidP="002624E9">
            <w:pPr>
              <w:pStyle w:val="ImpressumNamen"/>
              <w:framePr w:hSpace="0" w:wrap="auto" w:vAnchor="margin" w:yAlign="inline"/>
            </w:pPr>
            <w:r w:rsidRPr="00DE4890">
              <w:t>Herausgeber</w:t>
            </w:r>
          </w:p>
        </w:tc>
        <w:tc>
          <w:tcPr>
            <w:tcW w:w="7507" w:type="dxa"/>
          </w:tcPr>
          <w:p w:rsidR="00B642D9" w:rsidRPr="00DE4890" w:rsidRDefault="00B642D9" w:rsidP="002624E9">
            <w:pPr>
              <w:pStyle w:val="Impressum"/>
            </w:pPr>
            <w:r w:rsidRPr="00DE4890">
              <w:t>Landesinstitut für Schulentwicklung (LS)</w:t>
            </w:r>
          </w:p>
          <w:p w:rsidR="00B642D9" w:rsidRDefault="00B642D9" w:rsidP="002624E9">
            <w:pPr>
              <w:pStyle w:val="Impressum"/>
            </w:pPr>
            <w:r w:rsidRPr="00DE4890">
              <w:t xml:space="preserve">Heilbronner Straße 172, 70191 Stuttgart </w:t>
            </w:r>
          </w:p>
          <w:p w:rsidR="00B642D9" w:rsidRDefault="00B642D9" w:rsidP="002624E9">
            <w:pPr>
              <w:pStyle w:val="Impressum"/>
            </w:pPr>
            <w:r>
              <w:t>Telefon: 0711 6642-0</w:t>
            </w:r>
          </w:p>
          <w:p w:rsidR="00B642D9" w:rsidRPr="00DE4890" w:rsidRDefault="00B642D9" w:rsidP="002624E9">
            <w:pPr>
              <w:pStyle w:val="Impressum"/>
            </w:pPr>
            <w:r>
              <w:t>Telefax: 0711 6642-1099</w:t>
            </w:r>
          </w:p>
          <w:p w:rsidR="00B642D9" w:rsidRDefault="00B642D9" w:rsidP="002624E9">
            <w:pPr>
              <w:pStyle w:val="Impressum"/>
            </w:pPr>
            <w:r>
              <w:t xml:space="preserve">E-Mail: </w:t>
            </w:r>
            <w:r w:rsidRPr="00DE4890">
              <w:t>poststelle</w:t>
            </w:r>
            <w:hyperlink r:id="rId12" w:history="1">
              <w:r w:rsidRPr="00DE4890">
                <w:t>@ls.kv.bwl.de</w:t>
              </w:r>
            </w:hyperlink>
          </w:p>
          <w:p w:rsidR="00B642D9" w:rsidRPr="00DE4890" w:rsidRDefault="00B642D9" w:rsidP="002624E9">
            <w:pPr>
              <w:pStyle w:val="Impressum"/>
            </w:pPr>
            <w:r>
              <w:t>www.ls-bw.de</w:t>
            </w:r>
          </w:p>
          <w:p w:rsidR="00B642D9" w:rsidRPr="00DE4890" w:rsidRDefault="00B642D9" w:rsidP="002624E9">
            <w:pPr>
              <w:pStyle w:val="Impressum"/>
            </w:pPr>
          </w:p>
        </w:tc>
      </w:tr>
      <w:tr w:rsidR="00B642D9" w:rsidRPr="00DE4890" w:rsidTr="002624E9">
        <w:tc>
          <w:tcPr>
            <w:tcW w:w="1815" w:type="dxa"/>
          </w:tcPr>
          <w:p w:rsidR="00B642D9" w:rsidRPr="00DE4890" w:rsidRDefault="00B642D9" w:rsidP="002624E9">
            <w:pPr>
              <w:pStyle w:val="ImpressumNamen"/>
              <w:framePr w:hSpace="0" w:wrap="auto" w:vAnchor="margin" w:yAlign="inline"/>
            </w:pPr>
            <w:r w:rsidRPr="00DE4890">
              <w:t>Druck und Vertrieb</w:t>
            </w:r>
          </w:p>
        </w:tc>
        <w:tc>
          <w:tcPr>
            <w:tcW w:w="7507" w:type="dxa"/>
          </w:tcPr>
          <w:p w:rsidR="00B642D9" w:rsidRPr="00DE4890" w:rsidRDefault="00B642D9" w:rsidP="002624E9">
            <w:pPr>
              <w:pStyle w:val="Impressum"/>
            </w:pPr>
            <w:r w:rsidRPr="00DE4890">
              <w:t>Landesinstitut für Schulentwicklung (LS)</w:t>
            </w:r>
          </w:p>
          <w:p w:rsidR="00B642D9" w:rsidRDefault="00B642D9" w:rsidP="002624E9">
            <w:pPr>
              <w:pStyle w:val="Impressum"/>
            </w:pPr>
            <w:r w:rsidRPr="00DE4890">
              <w:t>Heilbronner Straße 172, 70191 Stuttgart</w:t>
            </w:r>
          </w:p>
          <w:p w:rsidR="00B642D9" w:rsidRPr="00DE4890" w:rsidRDefault="00EC3DDC" w:rsidP="002624E9">
            <w:pPr>
              <w:pStyle w:val="Impressum"/>
            </w:pPr>
            <w:r>
              <w:t>Telefon: 0711 6642-1204</w:t>
            </w:r>
          </w:p>
          <w:p w:rsidR="00B642D9" w:rsidRPr="00DE4890" w:rsidRDefault="00A0081C" w:rsidP="002624E9">
            <w:pPr>
              <w:pStyle w:val="Impressum"/>
            </w:pPr>
            <w:hyperlink r:id="rId13" w:history="1">
              <w:r w:rsidR="00B642D9" w:rsidRPr="00DE4890">
                <w:t>www.ls-webshop.de</w:t>
              </w:r>
            </w:hyperlink>
          </w:p>
          <w:p w:rsidR="00B642D9" w:rsidRPr="00DE4890" w:rsidRDefault="00B642D9" w:rsidP="002624E9">
            <w:pPr>
              <w:pStyle w:val="Impressum"/>
            </w:pPr>
          </w:p>
        </w:tc>
      </w:tr>
      <w:tr w:rsidR="00B642D9" w:rsidRPr="00DE4890" w:rsidTr="002624E9">
        <w:tc>
          <w:tcPr>
            <w:tcW w:w="1815" w:type="dxa"/>
          </w:tcPr>
          <w:p w:rsidR="00B642D9" w:rsidRPr="00DE4890" w:rsidRDefault="00B642D9" w:rsidP="002624E9">
            <w:pPr>
              <w:pStyle w:val="ImpressumNamen"/>
              <w:framePr w:hSpace="0" w:wrap="auto" w:vAnchor="margin" w:yAlign="inline"/>
            </w:pPr>
            <w:r w:rsidRPr="00DE4890">
              <w:t>Urheberrecht</w:t>
            </w:r>
          </w:p>
        </w:tc>
        <w:tc>
          <w:tcPr>
            <w:tcW w:w="7507" w:type="dxa"/>
            <w:tcMar>
              <w:bottom w:w="170" w:type="dxa"/>
            </w:tcMar>
          </w:tcPr>
          <w:p w:rsidR="00B642D9" w:rsidRPr="00DE4890" w:rsidRDefault="00B642D9" w:rsidP="002624E9">
            <w:pPr>
              <w:pStyle w:val="Impressum"/>
            </w:pPr>
            <w:r w:rsidRPr="00DE4890">
              <w:t>Inhalte dieses Heftes dürfen für unterrichtliche Zwecke in den Schulen und Hoch</w:t>
            </w:r>
            <w:r w:rsidRPr="00DE4890">
              <w:softHyphen/>
              <w:t>schulen des Landes Baden-Württemberg vervielfältigt werden. Jede darüber hinaus</w:t>
            </w:r>
            <w:r w:rsidRPr="00DE4890">
              <w:softHyphen/>
              <w:t>gehende fotomechanische oder anderweitig technisch mögliche Reproduktion ist nur mit Genehmigung des Herausgebers möglich.</w:t>
            </w:r>
          </w:p>
          <w:p w:rsidR="00B642D9" w:rsidRPr="00DE4890" w:rsidRDefault="00B642D9" w:rsidP="002624E9">
            <w:pPr>
              <w:pStyle w:val="Impressum"/>
            </w:pPr>
            <w:r w:rsidRPr="00DE4890">
              <w:t>Soweit die vorliegende Publikation Nachdrucke enthält, wurden dafür nach bestem Wissen und Gewissen Lizenzen eingeholt. Die Urheberrechte der Copyrightinhaber werden ausdrücklich anerkannt. Sollten dennoch in einzelnen Fällen Urheberrechte nicht berücksichtigt worden sein, wenden Sie sich bitte an den Herausgeber. Bei weit</w:t>
            </w:r>
            <w:r w:rsidRPr="00DE4890">
              <w:t>e</w:t>
            </w:r>
            <w:r w:rsidRPr="00DE4890">
              <w:t>ren Vervielfältigungen müssen die Rechte der Urheber beachtet bzw. deren Genehm</w:t>
            </w:r>
            <w:r w:rsidRPr="00DE4890">
              <w:t>i</w:t>
            </w:r>
            <w:r w:rsidRPr="00DE4890">
              <w:t>gung eingeholt werden.</w:t>
            </w:r>
          </w:p>
          <w:p w:rsidR="00B642D9" w:rsidRPr="00DE4890" w:rsidRDefault="00B642D9" w:rsidP="002624E9">
            <w:pPr>
              <w:pStyle w:val="Impressum"/>
            </w:pPr>
          </w:p>
          <w:p w:rsidR="00B642D9" w:rsidRPr="00DE4890" w:rsidRDefault="00B642D9" w:rsidP="002624E9">
            <w:pPr>
              <w:pStyle w:val="Impressum"/>
            </w:pPr>
            <w:r w:rsidRPr="00DE4890">
              <w:t xml:space="preserve">© Landesinstitut für </w:t>
            </w:r>
            <w:r>
              <w:t>Schulentwicklung, Stuttgart 2015</w:t>
            </w:r>
          </w:p>
        </w:tc>
      </w:tr>
    </w:tbl>
    <w:p w:rsidR="007E561F" w:rsidRPr="00DE4890" w:rsidRDefault="007E561F" w:rsidP="00581AF7">
      <w:pPr>
        <w:pStyle w:val="Textkrper"/>
      </w:pPr>
      <w:r w:rsidRPr="00DE4890">
        <w:br w:type="page"/>
      </w:r>
    </w:p>
    <w:p w:rsidR="007E561F" w:rsidRPr="00DE4890" w:rsidRDefault="007E561F" w:rsidP="0072380A">
      <w:pPr>
        <w:pStyle w:val="berschrift1"/>
      </w:pPr>
      <w:r w:rsidRPr="00DE4890">
        <w:lastRenderedPageBreak/>
        <w:t>Inhaltsverzeichnis</w:t>
      </w:r>
    </w:p>
    <w:p w:rsidR="007E561F" w:rsidRPr="00DE4890" w:rsidRDefault="007E561F" w:rsidP="00A74C42">
      <w:pPr>
        <w:pStyle w:val="Textkrper"/>
      </w:pPr>
      <w:r w:rsidRPr="00DE4890">
        <w:t>Die Seiten sind als Kopiervorlagen angelegt und enthalten deshalb keine durchgängige Seitennummerierung.</w:t>
      </w:r>
    </w:p>
    <w:p w:rsidR="007E561F" w:rsidRDefault="00F34AA7" w:rsidP="00624F16">
      <w:pPr>
        <w:pStyle w:val="Inhaltsverzeichnisnr"/>
      </w:pPr>
      <w:r>
        <w:t>Kompetenzraster Physik</w:t>
      </w:r>
    </w:p>
    <w:p w:rsidR="006303B4" w:rsidRPr="00DE4890" w:rsidRDefault="00876F86" w:rsidP="00CD3380">
      <w:pPr>
        <w:pStyle w:val="Inhaltsverzeichnisnr"/>
      </w:pPr>
      <w:r>
        <w:t xml:space="preserve">Lernwegeliste </w:t>
      </w:r>
      <w:r w:rsidR="00CD3380" w:rsidRPr="00CD3380">
        <w:t>Ph00.00.03</w:t>
      </w:r>
    </w:p>
    <w:p w:rsidR="007E561F" w:rsidRPr="00DE4890" w:rsidRDefault="006303B4" w:rsidP="00A74C42">
      <w:pPr>
        <w:pStyle w:val="Inhaltsverzeichnisnr"/>
      </w:pPr>
      <w:r>
        <w:t>Lernmaterialien</w:t>
      </w:r>
    </w:p>
    <w:tbl>
      <w:tblPr>
        <w:tblW w:w="9889" w:type="dxa"/>
        <w:tblLook w:val="04A0" w:firstRow="1" w:lastRow="0" w:firstColumn="1" w:lastColumn="0" w:noHBand="0" w:noVBand="1"/>
      </w:tblPr>
      <w:tblGrid>
        <w:gridCol w:w="1434"/>
        <w:gridCol w:w="1709"/>
        <w:gridCol w:w="6746"/>
      </w:tblGrid>
      <w:tr w:rsidR="007E561F" w:rsidRPr="00DE4890" w:rsidTr="00A74C42">
        <w:tc>
          <w:tcPr>
            <w:tcW w:w="1434" w:type="dxa"/>
            <w:shd w:val="clear" w:color="auto" w:fill="auto"/>
          </w:tcPr>
          <w:p w:rsidR="007E561F" w:rsidRPr="00DE4890" w:rsidRDefault="007E561F" w:rsidP="00EC2400">
            <w:pPr>
              <w:rPr>
                <w:rStyle w:val="Fett"/>
              </w:rPr>
            </w:pPr>
          </w:p>
        </w:tc>
        <w:tc>
          <w:tcPr>
            <w:tcW w:w="1709" w:type="dxa"/>
            <w:shd w:val="clear" w:color="auto" w:fill="auto"/>
          </w:tcPr>
          <w:p w:rsidR="007E561F" w:rsidRDefault="007E561F" w:rsidP="00A410C8">
            <w:pPr>
              <w:pStyle w:val="Textkrper"/>
              <w:rPr>
                <w:rStyle w:val="Fett"/>
              </w:rPr>
            </w:pPr>
            <w:r w:rsidRPr="00DE4890">
              <w:rPr>
                <w:rStyle w:val="Fett"/>
              </w:rPr>
              <w:t>Lernthema</w:t>
            </w:r>
          </w:p>
          <w:p w:rsidR="00CD3380" w:rsidRPr="00DE4890" w:rsidRDefault="00CD3380" w:rsidP="00A410C8">
            <w:pPr>
              <w:pStyle w:val="Textkrper"/>
              <w:rPr>
                <w:rStyle w:val="Fett"/>
              </w:rPr>
            </w:pPr>
            <w:r>
              <w:t>Ph02.01.01</w:t>
            </w:r>
          </w:p>
        </w:tc>
        <w:tc>
          <w:tcPr>
            <w:tcW w:w="6746" w:type="dxa"/>
            <w:shd w:val="clear" w:color="auto" w:fill="auto"/>
          </w:tcPr>
          <w:p w:rsidR="00CD3380" w:rsidRDefault="00CD3380" w:rsidP="00A410C8">
            <w:pPr>
              <w:pStyle w:val="Textkrper"/>
              <w:rPr>
                <w:rStyle w:val="Fett"/>
              </w:rPr>
            </w:pPr>
          </w:p>
          <w:p w:rsidR="007E561F" w:rsidRPr="00DE4890" w:rsidRDefault="00F34AA7" w:rsidP="00A410C8">
            <w:pPr>
              <w:pStyle w:val="Textkrper"/>
              <w:rPr>
                <w:rStyle w:val="Fett"/>
              </w:rPr>
            </w:pPr>
            <w:r>
              <w:rPr>
                <w:rStyle w:val="Fett"/>
              </w:rPr>
              <w:t>Einstieg in die Elektrizitätslehre</w:t>
            </w:r>
          </w:p>
        </w:tc>
      </w:tr>
      <w:tr w:rsidR="007E561F" w:rsidRPr="00DE4890" w:rsidTr="00A74C42">
        <w:tc>
          <w:tcPr>
            <w:tcW w:w="1434" w:type="dxa"/>
            <w:shd w:val="clear" w:color="auto" w:fill="auto"/>
          </w:tcPr>
          <w:p w:rsidR="007E561F" w:rsidRPr="00DE4890" w:rsidRDefault="007E561F" w:rsidP="00EC2400"/>
        </w:tc>
        <w:tc>
          <w:tcPr>
            <w:tcW w:w="1709" w:type="dxa"/>
            <w:shd w:val="clear" w:color="auto" w:fill="auto"/>
          </w:tcPr>
          <w:p w:rsidR="007E561F" w:rsidRPr="00DE4890" w:rsidRDefault="00F34AA7" w:rsidP="00F34AA7">
            <w:pPr>
              <w:pStyle w:val="Textkrper"/>
            </w:pPr>
            <w:r>
              <w:t>Ph02.01.02</w:t>
            </w:r>
          </w:p>
        </w:tc>
        <w:tc>
          <w:tcPr>
            <w:tcW w:w="6746" w:type="dxa"/>
            <w:shd w:val="clear" w:color="auto" w:fill="auto"/>
          </w:tcPr>
          <w:p w:rsidR="007E561F" w:rsidRPr="00DE4890" w:rsidRDefault="00F34AA7" w:rsidP="00A410C8">
            <w:pPr>
              <w:pStyle w:val="Textkrper"/>
            </w:pPr>
            <w:r>
              <w:t>Einstieg in die Elektrizitätslehre</w:t>
            </w:r>
          </w:p>
        </w:tc>
      </w:tr>
      <w:tr w:rsidR="00BA1E2D" w:rsidRPr="00DE4890" w:rsidTr="00A74C42">
        <w:tc>
          <w:tcPr>
            <w:tcW w:w="1434" w:type="dxa"/>
            <w:shd w:val="clear" w:color="auto" w:fill="auto"/>
          </w:tcPr>
          <w:p w:rsidR="00BA1E2D" w:rsidRPr="00DE4890" w:rsidRDefault="00BA1E2D" w:rsidP="00EC2400"/>
        </w:tc>
        <w:tc>
          <w:tcPr>
            <w:tcW w:w="1709" w:type="dxa"/>
            <w:shd w:val="clear" w:color="auto" w:fill="auto"/>
          </w:tcPr>
          <w:p w:rsidR="00BA1E2D" w:rsidRDefault="00BA1E2D" w:rsidP="00F34AA7">
            <w:pPr>
              <w:pStyle w:val="Textkrper"/>
            </w:pPr>
            <w:r>
              <w:t>Ph02.01.03</w:t>
            </w:r>
          </w:p>
        </w:tc>
        <w:tc>
          <w:tcPr>
            <w:tcW w:w="6746" w:type="dxa"/>
            <w:shd w:val="clear" w:color="auto" w:fill="auto"/>
          </w:tcPr>
          <w:p w:rsidR="00BA1E2D" w:rsidRDefault="00BA1E2D" w:rsidP="00A410C8">
            <w:pPr>
              <w:pStyle w:val="Textkrper"/>
            </w:pPr>
            <w:proofErr w:type="spellStart"/>
            <w:r>
              <w:t>Advance</w:t>
            </w:r>
            <w:proofErr w:type="spellEnd"/>
            <w:r>
              <w:t xml:space="preserve"> Organizer</w:t>
            </w:r>
          </w:p>
        </w:tc>
      </w:tr>
      <w:tr w:rsidR="007E561F" w:rsidRPr="00DE4890" w:rsidTr="00A74C42">
        <w:tc>
          <w:tcPr>
            <w:tcW w:w="1434" w:type="dxa"/>
            <w:shd w:val="clear" w:color="auto" w:fill="auto"/>
          </w:tcPr>
          <w:p w:rsidR="007E561F" w:rsidRPr="00DE4890" w:rsidRDefault="007E561F" w:rsidP="00EC2400"/>
        </w:tc>
        <w:tc>
          <w:tcPr>
            <w:tcW w:w="1709" w:type="dxa"/>
            <w:shd w:val="clear" w:color="auto" w:fill="auto"/>
          </w:tcPr>
          <w:p w:rsidR="007E561F" w:rsidRPr="00DE4890" w:rsidRDefault="00F34AA7" w:rsidP="00F34AA7">
            <w:pPr>
              <w:pStyle w:val="Textkrper"/>
            </w:pPr>
            <w:r>
              <w:t>Ph02.01.04</w:t>
            </w:r>
          </w:p>
        </w:tc>
        <w:tc>
          <w:tcPr>
            <w:tcW w:w="6746" w:type="dxa"/>
            <w:shd w:val="clear" w:color="auto" w:fill="auto"/>
          </w:tcPr>
          <w:p w:rsidR="007E561F" w:rsidRPr="00DE4890" w:rsidRDefault="00BA1E2D" w:rsidP="00BA1E2D">
            <w:pPr>
              <w:pStyle w:val="Textkrper"/>
            </w:pPr>
            <w:r>
              <w:t xml:space="preserve">Einstieg in die Elektrizitätslehre – </w:t>
            </w:r>
            <w:proofErr w:type="spellStart"/>
            <w:r w:rsidR="00F34AA7">
              <w:t>Infotext</w:t>
            </w:r>
            <w:proofErr w:type="spellEnd"/>
            <w:r w:rsidR="00F34AA7">
              <w:t xml:space="preserve"> Atomaufbau  A – C</w:t>
            </w:r>
          </w:p>
        </w:tc>
      </w:tr>
      <w:tr w:rsidR="007E561F" w:rsidRPr="00DE4890" w:rsidTr="00A74C42">
        <w:tc>
          <w:tcPr>
            <w:tcW w:w="1434" w:type="dxa"/>
            <w:shd w:val="clear" w:color="auto" w:fill="auto"/>
          </w:tcPr>
          <w:p w:rsidR="007E561F" w:rsidRPr="00DE4890" w:rsidRDefault="007E561F" w:rsidP="00EC2400"/>
        </w:tc>
        <w:tc>
          <w:tcPr>
            <w:tcW w:w="1709" w:type="dxa"/>
            <w:shd w:val="clear" w:color="auto" w:fill="auto"/>
          </w:tcPr>
          <w:p w:rsidR="007E561F" w:rsidRPr="00DE4890" w:rsidRDefault="00F34AA7" w:rsidP="00F34AA7">
            <w:pPr>
              <w:pStyle w:val="Textkrper"/>
            </w:pPr>
            <w:r>
              <w:t>Ph02.01.05</w:t>
            </w:r>
          </w:p>
        </w:tc>
        <w:tc>
          <w:tcPr>
            <w:tcW w:w="6746" w:type="dxa"/>
            <w:shd w:val="clear" w:color="auto" w:fill="auto"/>
          </w:tcPr>
          <w:p w:rsidR="007E561F" w:rsidRPr="00DE4890" w:rsidRDefault="00BA1E2D" w:rsidP="00E36FE2">
            <w:pPr>
              <w:pStyle w:val="Textkrper"/>
            </w:pPr>
            <w:r>
              <w:t xml:space="preserve">Einstieg in die Elektrizitätslehre – </w:t>
            </w:r>
            <w:r w:rsidR="00E36FE2">
              <w:t>Hilfestellung</w:t>
            </w:r>
            <w:r w:rsidR="005228F8">
              <w:t>en</w:t>
            </w:r>
            <w:r w:rsidR="00E36FE2">
              <w:t xml:space="preserve"> </w:t>
            </w:r>
            <w:r w:rsidR="00F34AA7">
              <w:t>zu den Aufgaben A – C</w:t>
            </w:r>
          </w:p>
        </w:tc>
      </w:tr>
      <w:tr w:rsidR="007E561F" w:rsidRPr="00DE4890" w:rsidTr="00A74C42">
        <w:tc>
          <w:tcPr>
            <w:tcW w:w="1434" w:type="dxa"/>
            <w:shd w:val="clear" w:color="auto" w:fill="auto"/>
          </w:tcPr>
          <w:p w:rsidR="007E561F" w:rsidRPr="00DE4890" w:rsidRDefault="007E561F" w:rsidP="00EC2400"/>
        </w:tc>
        <w:tc>
          <w:tcPr>
            <w:tcW w:w="1709" w:type="dxa"/>
            <w:shd w:val="clear" w:color="auto" w:fill="auto"/>
          </w:tcPr>
          <w:p w:rsidR="007E561F" w:rsidRDefault="00F34AA7" w:rsidP="00F34AA7">
            <w:pPr>
              <w:pStyle w:val="Textkrper"/>
            </w:pPr>
            <w:r>
              <w:t>Ph</w:t>
            </w:r>
            <w:r w:rsidR="007E561F" w:rsidRPr="00DE4890">
              <w:t>0</w:t>
            </w:r>
            <w:r>
              <w:t>2</w:t>
            </w:r>
            <w:r w:rsidR="007E561F" w:rsidRPr="00DE4890">
              <w:t>.01.0</w:t>
            </w:r>
            <w:r>
              <w:t>6</w:t>
            </w:r>
          </w:p>
          <w:p w:rsidR="00BA1E2D" w:rsidRDefault="00BA1E2D" w:rsidP="00F34AA7">
            <w:pPr>
              <w:pStyle w:val="Textkrper"/>
            </w:pPr>
          </w:p>
          <w:p w:rsidR="00BA1E2D" w:rsidRPr="00BA1E2D" w:rsidRDefault="00BA1E2D" w:rsidP="00F34AA7">
            <w:pPr>
              <w:pStyle w:val="Textkrper"/>
              <w:rPr>
                <w:b/>
              </w:rPr>
            </w:pPr>
            <w:r w:rsidRPr="00BA1E2D">
              <w:rPr>
                <w:b/>
              </w:rPr>
              <w:t>Lernthema</w:t>
            </w:r>
          </w:p>
        </w:tc>
        <w:tc>
          <w:tcPr>
            <w:tcW w:w="6746" w:type="dxa"/>
            <w:shd w:val="clear" w:color="auto" w:fill="auto"/>
          </w:tcPr>
          <w:p w:rsidR="007E561F" w:rsidRDefault="00BA1E2D" w:rsidP="00A410C8">
            <w:pPr>
              <w:pStyle w:val="Textkrper"/>
            </w:pPr>
            <w:r>
              <w:t xml:space="preserve">Einstieg in die Elektrizitätslehre – </w:t>
            </w:r>
            <w:r w:rsidR="00F34AA7">
              <w:t>Lösungen zu den Aufgaben A – C</w:t>
            </w:r>
          </w:p>
          <w:p w:rsidR="00BA1E2D" w:rsidRDefault="00BA1E2D" w:rsidP="00A410C8">
            <w:pPr>
              <w:pStyle w:val="Textkrper"/>
            </w:pPr>
          </w:p>
          <w:p w:rsidR="00F34AA7" w:rsidRPr="00BA1E2D" w:rsidRDefault="00F34AA7" w:rsidP="00A410C8">
            <w:pPr>
              <w:pStyle w:val="Textkrper"/>
              <w:rPr>
                <w:b/>
              </w:rPr>
            </w:pPr>
          </w:p>
        </w:tc>
      </w:tr>
      <w:tr w:rsidR="00BA1E2D" w:rsidRPr="00DE4890" w:rsidTr="00A74C42">
        <w:tc>
          <w:tcPr>
            <w:tcW w:w="1434" w:type="dxa"/>
            <w:shd w:val="clear" w:color="auto" w:fill="auto"/>
          </w:tcPr>
          <w:p w:rsidR="00BA1E2D" w:rsidRPr="00DE4890" w:rsidRDefault="00BA1E2D" w:rsidP="00EC2400"/>
        </w:tc>
        <w:tc>
          <w:tcPr>
            <w:tcW w:w="1709" w:type="dxa"/>
            <w:shd w:val="clear" w:color="auto" w:fill="auto"/>
          </w:tcPr>
          <w:p w:rsidR="00BA1E2D" w:rsidRDefault="00BA1E2D" w:rsidP="00F34AA7">
            <w:pPr>
              <w:pStyle w:val="Textkrper"/>
            </w:pPr>
            <w:r>
              <w:t>Ph02.01.07</w:t>
            </w:r>
          </w:p>
        </w:tc>
        <w:tc>
          <w:tcPr>
            <w:tcW w:w="6746" w:type="dxa"/>
            <w:shd w:val="clear" w:color="auto" w:fill="auto"/>
          </w:tcPr>
          <w:p w:rsidR="00BA1E2D" w:rsidRPr="00CD3380" w:rsidRDefault="00BA1E2D" w:rsidP="00A410C8">
            <w:pPr>
              <w:pStyle w:val="Textkrper"/>
              <w:rPr>
                <w:b/>
              </w:rPr>
            </w:pPr>
            <w:r w:rsidRPr="00CD3380">
              <w:rPr>
                <w:b/>
              </w:rPr>
              <w:t>Elektrostatik</w:t>
            </w:r>
          </w:p>
        </w:tc>
      </w:tr>
      <w:tr w:rsidR="00BA1E2D" w:rsidRPr="00DE4890" w:rsidTr="00A74C42">
        <w:tc>
          <w:tcPr>
            <w:tcW w:w="1434" w:type="dxa"/>
            <w:shd w:val="clear" w:color="auto" w:fill="auto"/>
          </w:tcPr>
          <w:p w:rsidR="00BA1E2D" w:rsidRPr="00DE4890" w:rsidRDefault="00BA1E2D" w:rsidP="00EC2400"/>
        </w:tc>
        <w:tc>
          <w:tcPr>
            <w:tcW w:w="1709" w:type="dxa"/>
            <w:shd w:val="clear" w:color="auto" w:fill="auto"/>
          </w:tcPr>
          <w:p w:rsidR="00BA1E2D" w:rsidRPr="00CD3380" w:rsidRDefault="00CD3380" w:rsidP="00F34AA7">
            <w:pPr>
              <w:pStyle w:val="Textkrper"/>
              <w:rPr>
                <w:b/>
              </w:rPr>
            </w:pPr>
            <w:r w:rsidRPr="00CD3380">
              <w:rPr>
                <w:b/>
              </w:rPr>
              <w:t>Lernschritte</w:t>
            </w:r>
          </w:p>
        </w:tc>
        <w:tc>
          <w:tcPr>
            <w:tcW w:w="6746" w:type="dxa"/>
            <w:shd w:val="clear" w:color="auto" w:fill="auto"/>
          </w:tcPr>
          <w:p w:rsidR="00BA1E2D" w:rsidRDefault="00BA1E2D" w:rsidP="00BA1E2D">
            <w:pPr>
              <w:pStyle w:val="Textkrper"/>
            </w:pPr>
          </w:p>
        </w:tc>
      </w:tr>
      <w:tr w:rsidR="00CD3380" w:rsidRPr="00DE4890" w:rsidTr="00A74C42">
        <w:tc>
          <w:tcPr>
            <w:tcW w:w="1434" w:type="dxa"/>
            <w:shd w:val="clear" w:color="auto" w:fill="auto"/>
          </w:tcPr>
          <w:p w:rsidR="00CD3380" w:rsidRPr="00DE4890" w:rsidRDefault="00CD3380" w:rsidP="00EC2400"/>
        </w:tc>
        <w:tc>
          <w:tcPr>
            <w:tcW w:w="1709" w:type="dxa"/>
            <w:shd w:val="clear" w:color="auto" w:fill="auto"/>
          </w:tcPr>
          <w:p w:rsidR="00CD3380" w:rsidRDefault="00CD3380" w:rsidP="00F34AA7">
            <w:pPr>
              <w:pStyle w:val="Textkrper"/>
            </w:pPr>
            <w:r>
              <w:t>Ph02.01.08</w:t>
            </w:r>
          </w:p>
        </w:tc>
        <w:tc>
          <w:tcPr>
            <w:tcW w:w="6746" w:type="dxa"/>
            <w:shd w:val="clear" w:color="auto" w:fill="auto"/>
          </w:tcPr>
          <w:p w:rsidR="00CD3380" w:rsidRDefault="00CD3380" w:rsidP="00A410C8">
            <w:pPr>
              <w:pStyle w:val="Textkrper"/>
            </w:pPr>
            <w:r>
              <w:t>Elektrostatik – Geladene Körper</w:t>
            </w:r>
          </w:p>
        </w:tc>
      </w:tr>
      <w:tr w:rsidR="00BA1E2D" w:rsidRPr="00DE4890" w:rsidTr="00A74C42">
        <w:tc>
          <w:tcPr>
            <w:tcW w:w="1434" w:type="dxa"/>
            <w:shd w:val="clear" w:color="auto" w:fill="auto"/>
          </w:tcPr>
          <w:p w:rsidR="00BA1E2D" w:rsidRPr="00DE4890" w:rsidRDefault="00BA1E2D" w:rsidP="00EC2400"/>
        </w:tc>
        <w:tc>
          <w:tcPr>
            <w:tcW w:w="1709" w:type="dxa"/>
            <w:shd w:val="clear" w:color="auto" w:fill="auto"/>
          </w:tcPr>
          <w:p w:rsidR="00BA1E2D" w:rsidRDefault="00BA1E2D" w:rsidP="00F34AA7">
            <w:pPr>
              <w:pStyle w:val="Textkrper"/>
            </w:pPr>
            <w:r>
              <w:t>Ph02.01.09</w:t>
            </w:r>
          </w:p>
        </w:tc>
        <w:tc>
          <w:tcPr>
            <w:tcW w:w="6746" w:type="dxa"/>
            <w:shd w:val="clear" w:color="auto" w:fill="auto"/>
          </w:tcPr>
          <w:p w:rsidR="00BA1E2D" w:rsidRDefault="00BA1E2D" w:rsidP="00A410C8">
            <w:pPr>
              <w:pStyle w:val="Textkrper"/>
            </w:pPr>
            <w:proofErr w:type="spellStart"/>
            <w:r>
              <w:t>Advance</w:t>
            </w:r>
            <w:proofErr w:type="spellEnd"/>
            <w:r>
              <w:t xml:space="preserve"> Organizer</w:t>
            </w:r>
          </w:p>
        </w:tc>
      </w:tr>
      <w:tr w:rsidR="00BA1E2D" w:rsidRPr="00DE4890" w:rsidTr="00A74C42">
        <w:tc>
          <w:tcPr>
            <w:tcW w:w="1434" w:type="dxa"/>
            <w:shd w:val="clear" w:color="auto" w:fill="auto"/>
          </w:tcPr>
          <w:p w:rsidR="00BA1E2D" w:rsidRPr="00DE4890" w:rsidRDefault="00BA1E2D" w:rsidP="00EC2400"/>
        </w:tc>
        <w:tc>
          <w:tcPr>
            <w:tcW w:w="1709" w:type="dxa"/>
            <w:shd w:val="clear" w:color="auto" w:fill="auto"/>
          </w:tcPr>
          <w:p w:rsidR="00BA1E2D" w:rsidRDefault="00BA1E2D" w:rsidP="00F34AA7">
            <w:pPr>
              <w:pStyle w:val="Textkrper"/>
            </w:pPr>
            <w:r>
              <w:t>Ph02.01.10</w:t>
            </w:r>
          </w:p>
        </w:tc>
        <w:tc>
          <w:tcPr>
            <w:tcW w:w="6746" w:type="dxa"/>
            <w:shd w:val="clear" w:color="auto" w:fill="auto"/>
          </w:tcPr>
          <w:p w:rsidR="00BA1E2D" w:rsidRDefault="00BA1E2D" w:rsidP="0095414A">
            <w:pPr>
              <w:pStyle w:val="Textkrper"/>
            </w:pPr>
            <w:r>
              <w:t xml:space="preserve">Elektrostatik – </w:t>
            </w:r>
            <w:r w:rsidR="0095414A">
              <w:t>G</w:t>
            </w:r>
            <w:r>
              <w:t>eladene Körper – Ladungsexperiment</w:t>
            </w:r>
            <w:r w:rsidR="005228F8">
              <w:t>e</w:t>
            </w:r>
            <w:r>
              <w:t xml:space="preserve"> A – C</w:t>
            </w:r>
          </w:p>
        </w:tc>
      </w:tr>
      <w:tr w:rsidR="00BA1E2D" w:rsidRPr="00DE4890" w:rsidTr="00A74C42">
        <w:tc>
          <w:tcPr>
            <w:tcW w:w="1434" w:type="dxa"/>
            <w:shd w:val="clear" w:color="auto" w:fill="auto"/>
          </w:tcPr>
          <w:p w:rsidR="00BA1E2D" w:rsidRPr="00DE4890" w:rsidRDefault="00BA1E2D" w:rsidP="00EC2400"/>
        </w:tc>
        <w:tc>
          <w:tcPr>
            <w:tcW w:w="1709" w:type="dxa"/>
            <w:shd w:val="clear" w:color="auto" w:fill="auto"/>
          </w:tcPr>
          <w:p w:rsidR="00BA1E2D" w:rsidRDefault="00BA1E2D" w:rsidP="00F34AA7">
            <w:pPr>
              <w:pStyle w:val="Textkrper"/>
            </w:pPr>
            <w:r>
              <w:t>Ph02.01.11</w:t>
            </w:r>
          </w:p>
        </w:tc>
        <w:tc>
          <w:tcPr>
            <w:tcW w:w="6746" w:type="dxa"/>
            <w:shd w:val="clear" w:color="auto" w:fill="auto"/>
          </w:tcPr>
          <w:p w:rsidR="00BA1E2D" w:rsidRDefault="00BA1E2D" w:rsidP="00A410C8">
            <w:pPr>
              <w:pStyle w:val="Textkrper"/>
            </w:pPr>
            <w:r>
              <w:t xml:space="preserve">Elektrostatik – </w:t>
            </w:r>
            <w:r w:rsidR="0095414A">
              <w:t>G</w:t>
            </w:r>
            <w:r>
              <w:t>eladene Körper – Experiment auswerten A – C</w:t>
            </w:r>
          </w:p>
        </w:tc>
      </w:tr>
      <w:tr w:rsidR="00BA1E2D" w:rsidRPr="00DE4890" w:rsidTr="00A74C42">
        <w:tc>
          <w:tcPr>
            <w:tcW w:w="1434" w:type="dxa"/>
            <w:shd w:val="clear" w:color="auto" w:fill="auto"/>
          </w:tcPr>
          <w:p w:rsidR="00BA1E2D" w:rsidRPr="00DE4890" w:rsidRDefault="00BA1E2D" w:rsidP="00EC2400"/>
        </w:tc>
        <w:tc>
          <w:tcPr>
            <w:tcW w:w="1709" w:type="dxa"/>
            <w:shd w:val="clear" w:color="auto" w:fill="auto"/>
          </w:tcPr>
          <w:p w:rsidR="00BA1E2D" w:rsidRDefault="00BA1E2D" w:rsidP="00F34AA7">
            <w:pPr>
              <w:pStyle w:val="Textkrper"/>
            </w:pPr>
            <w:r>
              <w:t>Ph02.01.12</w:t>
            </w:r>
          </w:p>
        </w:tc>
        <w:tc>
          <w:tcPr>
            <w:tcW w:w="6746" w:type="dxa"/>
            <w:shd w:val="clear" w:color="auto" w:fill="auto"/>
          </w:tcPr>
          <w:p w:rsidR="00BA1E2D" w:rsidRDefault="00BA1E2D" w:rsidP="00A410C8">
            <w:pPr>
              <w:pStyle w:val="Textkrper"/>
            </w:pPr>
            <w:r>
              <w:t xml:space="preserve">Elektrostatik – </w:t>
            </w:r>
            <w:r w:rsidR="0095414A">
              <w:t>G</w:t>
            </w:r>
            <w:r>
              <w:t>eladene Körper – Hilfestellungen zu den Aufgaben A – C</w:t>
            </w:r>
          </w:p>
        </w:tc>
      </w:tr>
      <w:tr w:rsidR="00BA1E2D" w:rsidRPr="00DE4890" w:rsidTr="00A74C42">
        <w:tc>
          <w:tcPr>
            <w:tcW w:w="1434" w:type="dxa"/>
            <w:shd w:val="clear" w:color="auto" w:fill="auto"/>
          </w:tcPr>
          <w:p w:rsidR="00BA1E2D" w:rsidRPr="00DE4890" w:rsidRDefault="00BA1E2D" w:rsidP="00EC2400"/>
        </w:tc>
        <w:tc>
          <w:tcPr>
            <w:tcW w:w="1709" w:type="dxa"/>
            <w:shd w:val="clear" w:color="auto" w:fill="auto"/>
          </w:tcPr>
          <w:p w:rsidR="00BA1E2D" w:rsidRDefault="0095414A" w:rsidP="00F34AA7">
            <w:pPr>
              <w:pStyle w:val="Textkrper"/>
            </w:pPr>
            <w:r>
              <w:t>Ph02.01.13</w:t>
            </w:r>
          </w:p>
        </w:tc>
        <w:tc>
          <w:tcPr>
            <w:tcW w:w="6746" w:type="dxa"/>
            <w:shd w:val="clear" w:color="auto" w:fill="auto"/>
          </w:tcPr>
          <w:p w:rsidR="00BA1E2D" w:rsidRDefault="0095414A" w:rsidP="00A410C8">
            <w:pPr>
              <w:pStyle w:val="Textkrper"/>
            </w:pPr>
            <w:r>
              <w:t>Elektrostatik – Geladene Körper – Lösungen zu den Aufgaben A – C</w:t>
            </w:r>
          </w:p>
        </w:tc>
      </w:tr>
      <w:tr w:rsidR="008B7C87" w:rsidRPr="00DE4890" w:rsidTr="00A74C42">
        <w:tc>
          <w:tcPr>
            <w:tcW w:w="1434" w:type="dxa"/>
            <w:shd w:val="clear" w:color="auto" w:fill="auto"/>
          </w:tcPr>
          <w:p w:rsidR="008B7C87" w:rsidRPr="00DE4890" w:rsidRDefault="008B7C87" w:rsidP="00EC2400"/>
        </w:tc>
        <w:tc>
          <w:tcPr>
            <w:tcW w:w="1709" w:type="dxa"/>
            <w:shd w:val="clear" w:color="auto" w:fill="auto"/>
          </w:tcPr>
          <w:p w:rsidR="008B7C87" w:rsidRDefault="008B7C87" w:rsidP="00F34AA7">
            <w:pPr>
              <w:pStyle w:val="Textkrper"/>
            </w:pPr>
          </w:p>
        </w:tc>
        <w:tc>
          <w:tcPr>
            <w:tcW w:w="6746" w:type="dxa"/>
            <w:shd w:val="clear" w:color="auto" w:fill="auto"/>
          </w:tcPr>
          <w:p w:rsidR="008B7C87" w:rsidRDefault="008B7C87" w:rsidP="00A410C8">
            <w:pPr>
              <w:pStyle w:val="Textkrper"/>
            </w:pPr>
          </w:p>
        </w:tc>
      </w:tr>
      <w:tr w:rsidR="00BA1E2D" w:rsidRPr="00DE4890" w:rsidTr="00A74C42">
        <w:tc>
          <w:tcPr>
            <w:tcW w:w="1434" w:type="dxa"/>
            <w:shd w:val="clear" w:color="auto" w:fill="auto"/>
          </w:tcPr>
          <w:p w:rsidR="00BA1E2D" w:rsidRPr="00DE4890" w:rsidRDefault="00BA1E2D" w:rsidP="00EC2400"/>
        </w:tc>
        <w:tc>
          <w:tcPr>
            <w:tcW w:w="1709" w:type="dxa"/>
            <w:shd w:val="clear" w:color="auto" w:fill="auto"/>
          </w:tcPr>
          <w:p w:rsidR="00BA1E2D" w:rsidRDefault="0095414A" w:rsidP="00F34AA7">
            <w:pPr>
              <w:pStyle w:val="Textkrper"/>
            </w:pPr>
            <w:r>
              <w:t>Ph02.02.01</w:t>
            </w:r>
          </w:p>
        </w:tc>
        <w:tc>
          <w:tcPr>
            <w:tcW w:w="6746" w:type="dxa"/>
            <w:shd w:val="clear" w:color="auto" w:fill="auto"/>
          </w:tcPr>
          <w:p w:rsidR="00BA1E2D" w:rsidRDefault="0095414A" w:rsidP="008B7C87">
            <w:pPr>
              <w:pStyle w:val="Textkrper"/>
            </w:pPr>
            <w:r>
              <w:t>Elektrostatik – Elektrische Ladungen</w:t>
            </w:r>
            <w:r w:rsidR="008B7C87">
              <w:t xml:space="preserve"> </w:t>
            </w:r>
          </w:p>
        </w:tc>
      </w:tr>
      <w:tr w:rsidR="0095414A" w:rsidRPr="00DE4890" w:rsidTr="00A74C42">
        <w:tc>
          <w:tcPr>
            <w:tcW w:w="1434" w:type="dxa"/>
            <w:shd w:val="clear" w:color="auto" w:fill="auto"/>
          </w:tcPr>
          <w:p w:rsidR="0095414A" w:rsidRPr="00DE4890" w:rsidRDefault="0095414A" w:rsidP="00EC2400"/>
        </w:tc>
        <w:tc>
          <w:tcPr>
            <w:tcW w:w="1709" w:type="dxa"/>
            <w:shd w:val="clear" w:color="auto" w:fill="auto"/>
          </w:tcPr>
          <w:p w:rsidR="0095414A" w:rsidRDefault="0095414A" w:rsidP="00F34AA7">
            <w:pPr>
              <w:pStyle w:val="Textkrper"/>
            </w:pPr>
            <w:r>
              <w:t>Ph02.02.02</w:t>
            </w:r>
          </w:p>
        </w:tc>
        <w:tc>
          <w:tcPr>
            <w:tcW w:w="6746" w:type="dxa"/>
            <w:shd w:val="clear" w:color="auto" w:fill="auto"/>
          </w:tcPr>
          <w:p w:rsidR="0095414A" w:rsidRDefault="0095414A" w:rsidP="00A410C8">
            <w:pPr>
              <w:pStyle w:val="Textkrper"/>
            </w:pPr>
            <w:r>
              <w:t>Elektrostatik – Elektrische Ladungen</w:t>
            </w:r>
            <w:r w:rsidR="008B7C87">
              <w:t xml:space="preserve"> – Aufgabenplanung A – C</w:t>
            </w:r>
          </w:p>
        </w:tc>
      </w:tr>
      <w:tr w:rsidR="0095414A" w:rsidRPr="00DE4890" w:rsidTr="00A74C42">
        <w:tc>
          <w:tcPr>
            <w:tcW w:w="1434" w:type="dxa"/>
            <w:shd w:val="clear" w:color="auto" w:fill="auto"/>
          </w:tcPr>
          <w:p w:rsidR="0095414A" w:rsidRPr="00DE4890" w:rsidRDefault="0095414A" w:rsidP="00EC2400"/>
        </w:tc>
        <w:tc>
          <w:tcPr>
            <w:tcW w:w="1709" w:type="dxa"/>
            <w:shd w:val="clear" w:color="auto" w:fill="auto"/>
          </w:tcPr>
          <w:p w:rsidR="0095414A" w:rsidRDefault="008B7C87" w:rsidP="00F34AA7">
            <w:pPr>
              <w:pStyle w:val="Textkrper"/>
            </w:pPr>
            <w:r>
              <w:t>Ph02.02.03</w:t>
            </w:r>
          </w:p>
        </w:tc>
        <w:tc>
          <w:tcPr>
            <w:tcW w:w="6746" w:type="dxa"/>
            <w:shd w:val="clear" w:color="auto" w:fill="auto"/>
          </w:tcPr>
          <w:p w:rsidR="0095414A" w:rsidRDefault="008B7C87" w:rsidP="00A410C8">
            <w:pPr>
              <w:pStyle w:val="Textkrper"/>
            </w:pPr>
            <w:r>
              <w:t>Elektrostatik – Elektrische Ladungen – Versuchsvorbereitung A</w:t>
            </w:r>
          </w:p>
        </w:tc>
      </w:tr>
      <w:tr w:rsidR="0095414A" w:rsidRPr="00DE4890" w:rsidTr="00A74C42">
        <w:tc>
          <w:tcPr>
            <w:tcW w:w="1434" w:type="dxa"/>
            <w:shd w:val="clear" w:color="auto" w:fill="auto"/>
          </w:tcPr>
          <w:p w:rsidR="0095414A" w:rsidRPr="00DE4890" w:rsidRDefault="0095414A" w:rsidP="00EC2400"/>
        </w:tc>
        <w:tc>
          <w:tcPr>
            <w:tcW w:w="1709" w:type="dxa"/>
            <w:shd w:val="clear" w:color="auto" w:fill="auto"/>
          </w:tcPr>
          <w:p w:rsidR="0095414A" w:rsidRDefault="008B7C87" w:rsidP="00F34AA7">
            <w:pPr>
              <w:pStyle w:val="Textkrper"/>
            </w:pPr>
            <w:r>
              <w:t>Ph02.02.04</w:t>
            </w:r>
          </w:p>
        </w:tc>
        <w:tc>
          <w:tcPr>
            <w:tcW w:w="6746" w:type="dxa"/>
            <w:shd w:val="clear" w:color="auto" w:fill="auto"/>
          </w:tcPr>
          <w:p w:rsidR="0095414A" w:rsidRDefault="008B7C87" w:rsidP="00A410C8">
            <w:pPr>
              <w:pStyle w:val="Textkrper"/>
            </w:pPr>
            <w:r>
              <w:t>Elektrostatik – Elektrische Ladungen – Versuchsnachbereitung A</w:t>
            </w:r>
          </w:p>
        </w:tc>
      </w:tr>
      <w:tr w:rsidR="00BA1E2D" w:rsidRPr="00DE4890" w:rsidTr="00A74C42">
        <w:tc>
          <w:tcPr>
            <w:tcW w:w="1434" w:type="dxa"/>
            <w:shd w:val="clear" w:color="auto" w:fill="auto"/>
          </w:tcPr>
          <w:p w:rsidR="00BA1E2D" w:rsidRPr="00DE4890" w:rsidRDefault="00BA1E2D" w:rsidP="00EC2400"/>
        </w:tc>
        <w:tc>
          <w:tcPr>
            <w:tcW w:w="1709" w:type="dxa"/>
            <w:shd w:val="clear" w:color="auto" w:fill="auto"/>
          </w:tcPr>
          <w:p w:rsidR="00BA1E2D" w:rsidRDefault="008B7C87" w:rsidP="00F34AA7">
            <w:pPr>
              <w:pStyle w:val="Textkrper"/>
            </w:pPr>
            <w:r>
              <w:t>Ph02.02.05</w:t>
            </w:r>
          </w:p>
        </w:tc>
        <w:tc>
          <w:tcPr>
            <w:tcW w:w="6746" w:type="dxa"/>
            <w:shd w:val="clear" w:color="auto" w:fill="auto"/>
          </w:tcPr>
          <w:p w:rsidR="00BA1E2D" w:rsidRDefault="008B7C87" w:rsidP="00A410C8">
            <w:pPr>
              <w:pStyle w:val="Textkrper"/>
            </w:pPr>
            <w:r>
              <w:t>Elektrostatik – Elektrische Ladungen – Versuchsvorbereitung B</w:t>
            </w:r>
          </w:p>
        </w:tc>
      </w:tr>
      <w:tr w:rsidR="008B7C87" w:rsidRPr="00DE4890" w:rsidTr="00A74C42">
        <w:tc>
          <w:tcPr>
            <w:tcW w:w="1434" w:type="dxa"/>
            <w:shd w:val="clear" w:color="auto" w:fill="auto"/>
          </w:tcPr>
          <w:p w:rsidR="008B7C87" w:rsidRPr="00DE4890" w:rsidRDefault="008B7C87" w:rsidP="00EC2400"/>
        </w:tc>
        <w:tc>
          <w:tcPr>
            <w:tcW w:w="1709" w:type="dxa"/>
            <w:shd w:val="clear" w:color="auto" w:fill="auto"/>
          </w:tcPr>
          <w:p w:rsidR="008B7C87" w:rsidRDefault="008B7C87" w:rsidP="00F34AA7">
            <w:pPr>
              <w:pStyle w:val="Textkrper"/>
            </w:pPr>
            <w:r>
              <w:t>Ph02.02.06</w:t>
            </w:r>
          </w:p>
        </w:tc>
        <w:tc>
          <w:tcPr>
            <w:tcW w:w="6746" w:type="dxa"/>
            <w:shd w:val="clear" w:color="auto" w:fill="auto"/>
          </w:tcPr>
          <w:p w:rsidR="008B7C87" w:rsidRDefault="008B7C87" w:rsidP="00A410C8">
            <w:pPr>
              <w:pStyle w:val="Textkrper"/>
            </w:pPr>
            <w:r>
              <w:t>Elektrostatik – Elektrische Ladungen – Versuchsnachbereitung B</w:t>
            </w:r>
          </w:p>
        </w:tc>
      </w:tr>
      <w:tr w:rsidR="008B7C87" w:rsidRPr="00DE4890" w:rsidTr="00A74C42">
        <w:tc>
          <w:tcPr>
            <w:tcW w:w="1434" w:type="dxa"/>
            <w:shd w:val="clear" w:color="auto" w:fill="auto"/>
          </w:tcPr>
          <w:p w:rsidR="008B7C87" w:rsidRPr="00DE4890" w:rsidRDefault="008B7C87" w:rsidP="00EC2400"/>
        </w:tc>
        <w:tc>
          <w:tcPr>
            <w:tcW w:w="1709" w:type="dxa"/>
            <w:shd w:val="clear" w:color="auto" w:fill="auto"/>
          </w:tcPr>
          <w:p w:rsidR="008B7C87" w:rsidRDefault="008B7C87" w:rsidP="00F34AA7">
            <w:pPr>
              <w:pStyle w:val="Textkrper"/>
            </w:pPr>
            <w:r>
              <w:t>Ph02.02.07</w:t>
            </w:r>
          </w:p>
        </w:tc>
        <w:tc>
          <w:tcPr>
            <w:tcW w:w="6746" w:type="dxa"/>
            <w:shd w:val="clear" w:color="auto" w:fill="auto"/>
          </w:tcPr>
          <w:p w:rsidR="008B7C87" w:rsidRDefault="008B7C87" w:rsidP="00A410C8">
            <w:pPr>
              <w:pStyle w:val="Textkrper"/>
            </w:pPr>
            <w:r>
              <w:t>Elektrostatik – Elektrische Ladungen – Versuchsvorbereitung C</w:t>
            </w:r>
          </w:p>
        </w:tc>
      </w:tr>
      <w:tr w:rsidR="008B7C87" w:rsidRPr="00DE4890" w:rsidTr="00A74C42">
        <w:tc>
          <w:tcPr>
            <w:tcW w:w="1434" w:type="dxa"/>
            <w:shd w:val="clear" w:color="auto" w:fill="auto"/>
          </w:tcPr>
          <w:p w:rsidR="008B7C87" w:rsidRPr="00DE4890" w:rsidRDefault="008B7C87" w:rsidP="00EC2400"/>
        </w:tc>
        <w:tc>
          <w:tcPr>
            <w:tcW w:w="1709" w:type="dxa"/>
            <w:shd w:val="clear" w:color="auto" w:fill="auto"/>
          </w:tcPr>
          <w:p w:rsidR="008B7C87" w:rsidRDefault="008B7C87" w:rsidP="00F34AA7">
            <w:pPr>
              <w:pStyle w:val="Textkrper"/>
            </w:pPr>
            <w:r>
              <w:t>Ph02.02.08</w:t>
            </w:r>
          </w:p>
        </w:tc>
        <w:tc>
          <w:tcPr>
            <w:tcW w:w="6746" w:type="dxa"/>
            <w:shd w:val="clear" w:color="auto" w:fill="auto"/>
          </w:tcPr>
          <w:p w:rsidR="008B7C87" w:rsidRDefault="008B7C87" w:rsidP="00A410C8">
            <w:pPr>
              <w:pStyle w:val="Textkrper"/>
            </w:pPr>
            <w:r>
              <w:t>Elektrostatik – Elektrische Ladungen – Versuchsnachbereitung C</w:t>
            </w:r>
          </w:p>
        </w:tc>
      </w:tr>
      <w:tr w:rsidR="008B7C87" w:rsidRPr="00DE4890" w:rsidTr="00A74C42">
        <w:tc>
          <w:tcPr>
            <w:tcW w:w="1434" w:type="dxa"/>
            <w:shd w:val="clear" w:color="auto" w:fill="auto"/>
          </w:tcPr>
          <w:p w:rsidR="008B7C87" w:rsidRPr="00DE4890" w:rsidRDefault="008B7C87" w:rsidP="00EC2400"/>
        </w:tc>
        <w:tc>
          <w:tcPr>
            <w:tcW w:w="1709" w:type="dxa"/>
            <w:shd w:val="clear" w:color="auto" w:fill="auto"/>
          </w:tcPr>
          <w:p w:rsidR="008B7C87" w:rsidRDefault="008B7C87" w:rsidP="00F34AA7">
            <w:pPr>
              <w:pStyle w:val="Textkrper"/>
            </w:pPr>
            <w:r>
              <w:t>Ph02.02.09</w:t>
            </w:r>
          </w:p>
        </w:tc>
        <w:tc>
          <w:tcPr>
            <w:tcW w:w="6746" w:type="dxa"/>
            <w:shd w:val="clear" w:color="auto" w:fill="auto"/>
          </w:tcPr>
          <w:p w:rsidR="008B7C87" w:rsidRDefault="008B7C87" w:rsidP="008B7C87">
            <w:pPr>
              <w:pStyle w:val="Textkrper"/>
            </w:pPr>
            <w:r>
              <w:t>Elektrostatik – Elektrische Ladungen – Wiederholung A – C</w:t>
            </w:r>
          </w:p>
        </w:tc>
      </w:tr>
      <w:tr w:rsidR="008B7C87" w:rsidRPr="00DE4890" w:rsidTr="00A74C42">
        <w:tc>
          <w:tcPr>
            <w:tcW w:w="1434" w:type="dxa"/>
            <w:shd w:val="clear" w:color="auto" w:fill="auto"/>
          </w:tcPr>
          <w:p w:rsidR="008B7C87" w:rsidRPr="00DE4890" w:rsidRDefault="008B7C87" w:rsidP="00EC2400"/>
        </w:tc>
        <w:tc>
          <w:tcPr>
            <w:tcW w:w="1709" w:type="dxa"/>
            <w:shd w:val="clear" w:color="auto" w:fill="auto"/>
          </w:tcPr>
          <w:p w:rsidR="008B7C87" w:rsidRDefault="008B7C87" w:rsidP="00F34AA7">
            <w:pPr>
              <w:pStyle w:val="Textkrper"/>
            </w:pPr>
            <w:r>
              <w:t>Ph02.02.10</w:t>
            </w:r>
          </w:p>
        </w:tc>
        <w:tc>
          <w:tcPr>
            <w:tcW w:w="6746" w:type="dxa"/>
            <w:shd w:val="clear" w:color="auto" w:fill="auto"/>
          </w:tcPr>
          <w:p w:rsidR="008B7C87" w:rsidRDefault="008B7C87" w:rsidP="00A410C8">
            <w:pPr>
              <w:pStyle w:val="Textkrper"/>
            </w:pPr>
            <w:r>
              <w:t>Elektrostatik – Elektrische Ladungen – Hilfestellungen zu den Aufgaben A – C</w:t>
            </w:r>
          </w:p>
        </w:tc>
      </w:tr>
      <w:tr w:rsidR="008B7C87" w:rsidRPr="00DE4890" w:rsidTr="006303B4">
        <w:trPr>
          <w:trHeight w:val="80"/>
        </w:trPr>
        <w:tc>
          <w:tcPr>
            <w:tcW w:w="1434" w:type="dxa"/>
            <w:shd w:val="clear" w:color="auto" w:fill="auto"/>
          </w:tcPr>
          <w:p w:rsidR="008B7C87" w:rsidRPr="00DE4890" w:rsidRDefault="008B7C87" w:rsidP="00EC2400"/>
        </w:tc>
        <w:tc>
          <w:tcPr>
            <w:tcW w:w="1709" w:type="dxa"/>
            <w:shd w:val="clear" w:color="auto" w:fill="auto"/>
          </w:tcPr>
          <w:p w:rsidR="008B7C87" w:rsidRDefault="008B7C87" w:rsidP="00F34AA7">
            <w:pPr>
              <w:pStyle w:val="Textkrper"/>
            </w:pPr>
            <w:r>
              <w:t>Ph02.02.11</w:t>
            </w:r>
          </w:p>
        </w:tc>
        <w:tc>
          <w:tcPr>
            <w:tcW w:w="6746" w:type="dxa"/>
            <w:shd w:val="clear" w:color="auto" w:fill="auto"/>
          </w:tcPr>
          <w:p w:rsidR="008B7C87" w:rsidRDefault="008B7C87" w:rsidP="00A410C8">
            <w:pPr>
              <w:pStyle w:val="Textkrper"/>
            </w:pPr>
            <w:r>
              <w:t>Elektrostatik – Elektrische Ladungen – Lösungen zu den Aufgaben A – C</w:t>
            </w:r>
          </w:p>
        </w:tc>
      </w:tr>
      <w:tr w:rsidR="000A7340" w:rsidRPr="00DE4890" w:rsidTr="006303B4">
        <w:trPr>
          <w:trHeight w:val="80"/>
        </w:trPr>
        <w:tc>
          <w:tcPr>
            <w:tcW w:w="1434" w:type="dxa"/>
            <w:shd w:val="clear" w:color="auto" w:fill="auto"/>
          </w:tcPr>
          <w:p w:rsidR="000A7340" w:rsidRPr="00DE4890" w:rsidRDefault="000A7340" w:rsidP="00EC2400"/>
        </w:tc>
        <w:tc>
          <w:tcPr>
            <w:tcW w:w="1709" w:type="dxa"/>
            <w:shd w:val="clear" w:color="auto" w:fill="auto"/>
          </w:tcPr>
          <w:p w:rsidR="000A7340" w:rsidRDefault="000A7340" w:rsidP="00F34AA7">
            <w:pPr>
              <w:pStyle w:val="Textkrper"/>
            </w:pPr>
          </w:p>
        </w:tc>
        <w:tc>
          <w:tcPr>
            <w:tcW w:w="6746" w:type="dxa"/>
            <w:shd w:val="clear" w:color="auto" w:fill="auto"/>
          </w:tcPr>
          <w:p w:rsidR="000A7340" w:rsidRDefault="000A7340" w:rsidP="00A410C8">
            <w:pPr>
              <w:pStyle w:val="Textkrper"/>
            </w:pPr>
          </w:p>
        </w:tc>
      </w:tr>
      <w:tr w:rsidR="007E561F" w:rsidRPr="00DE4890" w:rsidTr="00674242">
        <w:tc>
          <w:tcPr>
            <w:tcW w:w="1434" w:type="dxa"/>
            <w:shd w:val="clear" w:color="auto" w:fill="auto"/>
          </w:tcPr>
          <w:p w:rsidR="007E561F" w:rsidRPr="00DE4890" w:rsidRDefault="007E561F" w:rsidP="00387063"/>
        </w:tc>
        <w:tc>
          <w:tcPr>
            <w:tcW w:w="1709" w:type="dxa"/>
            <w:shd w:val="clear" w:color="auto" w:fill="auto"/>
          </w:tcPr>
          <w:p w:rsidR="007E561F" w:rsidRPr="00DE4890" w:rsidRDefault="00B369E2" w:rsidP="00B369E2">
            <w:pPr>
              <w:pStyle w:val="Textkrper"/>
            </w:pPr>
            <w:r>
              <w:t>Ph04.01.01</w:t>
            </w:r>
          </w:p>
        </w:tc>
        <w:tc>
          <w:tcPr>
            <w:tcW w:w="6746" w:type="dxa"/>
            <w:shd w:val="clear" w:color="auto" w:fill="auto"/>
          </w:tcPr>
          <w:p w:rsidR="007E561F" w:rsidRPr="00DE4890" w:rsidRDefault="00B369E2" w:rsidP="00A410C8">
            <w:pPr>
              <w:pStyle w:val="Textkrper"/>
            </w:pPr>
            <w:r>
              <w:t>Elektrostatik – Ladungsbewegung</w:t>
            </w:r>
          </w:p>
        </w:tc>
      </w:tr>
      <w:tr w:rsidR="00B369E2" w:rsidRPr="00DE4890" w:rsidTr="00674242">
        <w:tc>
          <w:tcPr>
            <w:tcW w:w="1434" w:type="dxa"/>
            <w:shd w:val="clear" w:color="auto" w:fill="auto"/>
          </w:tcPr>
          <w:p w:rsidR="00B369E2" w:rsidRPr="00DE4890" w:rsidRDefault="00B369E2" w:rsidP="00387063"/>
        </w:tc>
        <w:tc>
          <w:tcPr>
            <w:tcW w:w="1709" w:type="dxa"/>
            <w:shd w:val="clear" w:color="auto" w:fill="auto"/>
          </w:tcPr>
          <w:p w:rsidR="00B369E2" w:rsidRDefault="00B369E2" w:rsidP="00B369E2">
            <w:pPr>
              <w:pStyle w:val="Textkrper"/>
            </w:pPr>
            <w:r>
              <w:t>Ph04.01.02</w:t>
            </w:r>
          </w:p>
        </w:tc>
        <w:tc>
          <w:tcPr>
            <w:tcW w:w="6746" w:type="dxa"/>
            <w:shd w:val="clear" w:color="auto" w:fill="auto"/>
          </w:tcPr>
          <w:p w:rsidR="00B369E2" w:rsidRDefault="00B369E2" w:rsidP="00A410C8">
            <w:pPr>
              <w:pStyle w:val="Textkrper"/>
            </w:pPr>
            <w:r>
              <w:t>Elektrostatik – Ladungsbewegung – Aufgabenplanung A – C</w:t>
            </w:r>
          </w:p>
        </w:tc>
      </w:tr>
      <w:tr w:rsidR="007E561F" w:rsidRPr="00DE4890" w:rsidTr="00674242">
        <w:tc>
          <w:tcPr>
            <w:tcW w:w="1434" w:type="dxa"/>
            <w:shd w:val="clear" w:color="auto" w:fill="auto"/>
          </w:tcPr>
          <w:p w:rsidR="007E561F" w:rsidRPr="00DE4890" w:rsidRDefault="007E561F" w:rsidP="00387063"/>
        </w:tc>
        <w:tc>
          <w:tcPr>
            <w:tcW w:w="1709" w:type="dxa"/>
            <w:shd w:val="clear" w:color="auto" w:fill="auto"/>
          </w:tcPr>
          <w:p w:rsidR="007E561F" w:rsidRPr="00DE4890" w:rsidRDefault="00B369E2" w:rsidP="00A410C8">
            <w:pPr>
              <w:pStyle w:val="Textkrper"/>
            </w:pPr>
            <w:r>
              <w:t>Ph04.01.03</w:t>
            </w:r>
          </w:p>
        </w:tc>
        <w:tc>
          <w:tcPr>
            <w:tcW w:w="6746" w:type="dxa"/>
            <w:shd w:val="clear" w:color="auto" w:fill="auto"/>
          </w:tcPr>
          <w:p w:rsidR="007E561F" w:rsidRPr="00DE4890" w:rsidRDefault="00B369E2" w:rsidP="00A410C8">
            <w:pPr>
              <w:pStyle w:val="Textkrper"/>
            </w:pPr>
            <w:r>
              <w:t>Elektrostatik – Ladungsbewegung – Versuchsvorbereitung A</w:t>
            </w:r>
          </w:p>
        </w:tc>
      </w:tr>
      <w:tr w:rsidR="007E561F" w:rsidRPr="00DE4890" w:rsidTr="00674242">
        <w:tc>
          <w:tcPr>
            <w:tcW w:w="1434" w:type="dxa"/>
            <w:shd w:val="clear" w:color="auto" w:fill="auto"/>
          </w:tcPr>
          <w:p w:rsidR="007E561F" w:rsidRPr="00DE4890" w:rsidRDefault="007E561F" w:rsidP="00387063"/>
        </w:tc>
        <w:tc>
          <w:tcPr>
            <w:tcW w:w="1709" w:type="dxa"/>
            <w:shd w:val="clear" w:color="auto" w:fill="auto"/>
          </w:tcPr>
          <w:p w:rsidR="007E561F" w:rsidRPr="00DE4890" w:rsidRDefault="00B369E2" w:rsidP="00A410C8">
            <w:pPr>
              <w:pStyle w:val="Textkrper"/>
            </w:pPr>
            <w:r>
              <w:t>Ph04</w:t>
            </w:r>
            <w:r w:rsidR="007E561F" w:rsidRPr="00DE4890">
              <w:t>.</w:t>
            </w:r>
            <w:r>
              <w:t>01.04</w:t>
            </w:r>
          </w:p>
        </w:tc>
        <w:tc>
          <w:tcPr>
            <w:tcW w:w="6746" w:type="dxa"/>
            <w:shd w:val="clear" w:color="auto" w:fill="auto"/>
          </w:tcPr>
          <w:p w:rsidR="007E561F" w:rsidRPr="00DE4890" w:rsidRDefault="003A5677" w:rsidP="00A410C8">
            <w:pPr>
              <w:pStyle w:val="Textkrper"/>
            </w:pPr>
            <w:r>
              <w:t>Elektrostatik – Ladungsbewegung – Versuchsnachbereitung A</w:t>
            </w:r>
          </w:p>
        </w:tc>
      </w:tr>
      <w:tr w:rsidR="003A5677" w:rsidRPr="00DE4890" w:rsidTr="00674242">
        <w:tc>
          <w:tcPr>
            <w:tcW w:w="1434" w:type="dxa"/>
            <w:shd w:val="clear" w:color="auto" w:fill="auto"/>
          </w:tcPr>
          <w:p w:rsidR="003A5677" w:rsidRPr="00DE4890" w:rsidRDefault="003A5677" w:rsidP="00387063"/>
        </w:tc>
        <w:tc>
          <w:tcPr>
            <w:tcW w:w="1709" w:type="dxa"/>
            <w:shd w:val="clear" w:color="auto" w:fill="auto"/>
          </w:tcPr>
          <w:p w:rsidR="003A5677" w:rsidRDefault="00833C3F" w:rsidP="00A410C8">
            <w:pPr>
              <w:pStyle w:val="Textkrper"/>
            </w:pPr>
            <w:r>
              <w:t>Ph04.01.05</w:t>
            </w:r>
          </w:p>
        </w:tc>
        <w:tc>
          <w:tcPr>
            <w:tcW w:w="6746" w:type="dxa"/>
            <w:shd w:val="clear" w:color="auto" w:fill="auto"/>
          </w:tcPr>
          <w:p w:rsidR="003A5677" w:rsidRDefault="00833C3F" w:rsidP="00A410C8">
            <w:pPr>
              <w:pStyle w:val="Textkrper"/>
            </w:pPr>
            <w:r>
              <w:t>Elektrostatik – Ladungsbewegung – Versuchsvorbereitung B</w:t>
            </w:r>
          </w:p>
        </w:tc>
      </w:tr>
      <w:tr w:rsidR="003A5677" w:rsidRPr="00DE4890" w:rsidTr="00674242">
        <w:tc>
          <w:tcPr>
            <w:tcW w:w="1434" w:type="dxa"/>
            <w:shd w:val="clear" w:color="auto" w:fill="auto"/>
          </w:tcPr>
          <w:p w:rsidR="003A5677" w:rsidRPr="00DE4890" w:rsidRDefault="003A5677" w:rsidP="00387063"/>
        </w:tc>
        <w:tc>
          <w:tcPr>
            <w:tcW w:w="1709" w:type="dxa"/>
            <w:shd w:val="clear" w:color="auto" w:fill="auto"/>
          </w:tcPr>
          <w:p w:rsidR="003A5677" w:rsidRDefault="00833C3F" w:rsidP="00A410C8">
            <w:pPr>
              <w:pStyle w:val="Textkrper"/>
            </w:pPr>
            <w:r>
              <w:t>Ph04.01.06</w:t>
            </w:r>
          </w:p>
        </w:tc>
        <w:tc>
          <w:tcPr>
            <w:tcW w:w="6746" w:type="dxa"/>
            <w:shd w:val="clear" w:color="auto" w:fill="auto"/>
          </w:tcPr>
          <w:p w:rsidR="003A5677" w:rsidRDefault="00833C3F" w:rsidP="00A410C8">
            <w:pPr>
              <w:pStyle w:val="Textkrper"/>
            </w:pPr>
            <w:r>
              <w:t>Elektrostatik – Ladungsbewegung – Versuchsnachbereitung B</w:t>
            </w:r>
          </w:p>
        </w:tc>
      </w:tr>
      <w:tr w:rsidR="003A5677" w:rsidRPr="00DE4890" w:rsidTr="00674242">
        <w:tc>
          <w:tcPr>
            <w:tcW w:w="1434" w:type="dxa"/>
            <w:shd w:val="clear" w:color="auto" w:fill="auto"/>
          </w:tcPr>
          <w:p w:rsidR="003A5677" w:rsidRPr="00DE4890" w:rsidRDefault="003A5677" w:rsidP="00387063"/>
        </w:tc>
        <w:tc>
          <w:tcPr>
            <w:tcW w:w="1709" w:type="dxa"/>
            <w:shd w:val="clear" w:color="auto" w:fill="auto"/>
          </w:tcPr>
          <w:p w:rsidR="003A5677" w:rsidRDefault="00833C3F" w:rsidP="00A410C8">
            <w:pPr>
              <w:pStyle w:val="Textkrper"/>
            </w:pPr>
            <w:r>
              <w:t>Ph04.01.07</w:t>
            </w:r>
          </w:p>
        </w:tc>
        <w:tc>
          <w:tcPr>
            <w:tcW w:w="6746" w:type="dxa"/>
            <w:shd w:val="clear" w:color="auto" w:fill="auto"/>
          </w:tcPr>
          <w:p w:rsidR="003A5677" w:rsidRDefault="00833C3F" w:rsidP="00A410C8">
            <w:pPr>
              <w:pStyle w:val="Textkrper"/>
            </w:pPr>
            <w:r>
              <w:t>Elektrostatik – Ladungsbewegung – Versuchsvorbereitung C</w:t>
            </w:r>
          </w:p>
        </w:tc>
      </w:tr>
      <w:tr w:rsidR="003A5677" w:rsidRPr="00DE4890" w:rsidTr="00674242">
        <w:tc>
          <w:tcPr>
            <w:tcW w:w="1434" w:type="dxa"/>
            <w:shd w:val="clear" w:color="auto" w:fill="auto"/>
          </w:tcPr>
          <w:p w:rsidR="003A5677" w:rsidRPr="00DE4890" w:rsidRDefault="003A5677" w:rsidP="00387063"/>
        </w:tc>
        <w:tc>
          <w:tcPr>
            <w:tcW w:w="1709" w:type="dxa"/>
            <w:shd w:val="clear" w:color="auto" w:fill="auto"/>
          </w:tcPr>
          <w:p w:rsidR="003A5677" w:rsidRDefault="00833C3F" w:rsidP="00A410C8">
            <w:pPr>
              <w:pStyle w:val="Textkrper"/>
            </w:pPr>
            <w:r>
              <w:t>Ph04.01.08</w:t>
            </w:r>
          </w:p>
        </w:tc>
        <w:tc>
          <w:tcPr>
            <w:tcW w:w="6746" w:type="dxa"/>
            <w:shd w:val="clear" w:color="auto" w:fill="auto"/>
          </w:tcPr>
          <w:p w:rsidR="003A5677" w:rsidRDefault="00833C3F" w:rsidP="00A410C8">
            <w:pPr>
              <w:pStyle w:val="Textkrper"/>
            </w:pPr>
            <w:r>
              <w:t>Elektrostatik – Ladungsbewegung – Versuchsnachbereitung C</w:t>
            </w:r>
          </w:p>
        </w:tc>
      </w:tr>
      <w:tr w:rsidR="003A5677" w:rsidRPr="00DE4890" w:rsidTr="00674242">
        <w:tc>
          <w:tcPr>
            <w:tcW w:w="1434" w:type="dxa"/>
            <w:shd w:val="clear" w:color="auto" w:fill="auto"/>
          </w:tcPr>
          <w:p w:rsidR="003A5677" w:rsidRPr="00DE4890" w:rsidRDefault="003A5677" w:rsidP="00387063"/>
        </w:tc>
        <w:tc>
          <w:tcPr>
            <w:tcW w:w="1709" w:type="dxa"/>
            <w:shd w:val="clear" w:color="auto" w:fill="auto"/>
          </w:tcPr>
          <w:p w:rsidR="003A5677" w:rsidRDefault="00833C3F" w:rsidP="00A410C8">
            <w:pPr>
              <w:pStyle w:val="Textkrper"/>
            </w:pPr>
            <w:r>
              <w:t>Ph04.01.09</w:t>
            </w:r>
          </w:p>
        </w:tc>
        <w:tc>
          <w:tcPr>
            <w:tcW w:w="6746" w:type="dxa"/>
            <w:shd w:val="clear" w:color="auto" w:fill="auto"/>
          </w:tcPr>
          <w:p w:rsidR="00833C3F" w:rsidRDefault="00833C3F" w:rsidP="00A410C8">
            <w:pPr>
              <w:pStyle w:val="Textkrper"/>
            </w:pPr>
            <w:r>
              <w:t>Elektrostatik – Ladungsbewegung – Wiederholung A – C</w:t>
            </w:r>
          </w:p>
        </w:tc>
      </w:tr>
      <w:tr w:rsidR="003A5677" w:rsidRPr="00DE4890" w:rsidTr="00674242">
        <w:tc>
          <w:tcPr>
            <w:tcW w:w="1434" w:type="dxa"/>
            <w:shd w:val="clear" w:color="auto" w:fill="auto"/>
          </w:tcPr>
          <w:p w:rsidR="003A5677" w:rsidRPr="00DE4890" w:rsidRDefault="003A5677" w:rsidP="00387063"/>
        </w:tc>
        <w:tc>
          <w:tcPr>
            <w:tcW w:w="1709" w:type="dxa"/>
            <w:shd w:val="clear" w:color="auto" w:fill="auto"/>
          </w:tcPr>
          <w:p w:rsidR="003A5677" w:rsidRDefault="00833C3F" w:rsidP="00A410C8">
            <w:pPr>
              <w:pStyle w:val="Textkrper"/>
            </w:pPr>
            <w:r>
              <w:t>Ph04.01.10</w:t>
            </w:r>
          </w:p>
        </w:tc>
        <w:tc>
          <w:tcPr>
            <w:tcW w:w="6746" w:type="dxa"/>
            <w:shd w:val="clear" w:color="auto" w:fill="auto"/>
          </w:tcPr>
          <w:p w:rsidR="003A5677" w:rsidRDefault="00833C3F" w:rsidP="00A410C8">
            <w:pPr>
              <w:pStyle w:val="Textkrper"/>
            </w:pPr>
            <w:r>
              <w:t>Elektrostatik – Ladungsbewegung – Hilfestellungen zu den Aufgaben A – C</w:t>
            </w:r>
          </w:p>
        </w:tc>
      </w:tr>
      <w:tr w:rsidR="00833C3F" w:rsidRPr="00DE4890" w:rsidTr="00674242">
        <w:tc>
          <w:tcPr>
            <w:tcW w:w="1434" w:type="dxa"/>
            <w:shd w:val="clear" w:color="auto" w:fill="auto"/>
          </w:tcPr>
          <w:p w:rsidR="00833C3F" w:rsidRPr="00DE4890" w:rsidRDefault="00833C3F" w:rsidP="00387063"/>
        </w:tc>
        <w:tc>
          <w:tcPr>
            <w:tcW w:w="1709" w:type="dxa"/>
            <w:shd w:val="clear" w:color="auto" w:fill="auto"/>
          </w:tcPr>
          <w:p w:rsidR="00833C3F" w:rsidRDefault="00833C3F" w:rsidP="00A410C8">
            <w:pPr>
              <w:pStyle w:val="Textkrper"/>
            </w:pPr>
            <w:r>
              <w:t>Ph04.01.11</w:t>
            </w:r>
          </w:p>
        </w:tc>
        <w:tc>
          <w:tcPr>
            <w:tcW w:w="6746" w:type="dxa"/>
            <w:shd w:val="clear" w:color="auto" w:fill="auto"/>
          </w:tcPr>
          <w:p w:rsidR="00833C3F" w:rsidRDefault="00833C3F" w:rsidP="00A410C8">
            <w:pPr>
              <w:pStyle w:val="Textkrper"/>
            </w:pPr>
            <w:r>
              <w:t>Elektrostatik – Ladungsbewegung – Lösungen zu den Aufgaben</w:t>
            </w:r>
          </w:p>
        </w:tc>
      </w:tr>
      <w:tr w:rsidR="00833C3F" w:rsidRPr="00DE4890" w:rsidTr="006303B4">
        <w:trPr>
          <w:trHeight w:val="107"/>
        </w:trPr>
        <w:tc>
          <w:tcPr>
            <w:tcW w:w="1434" w:type="dxa"/>
            <w:shd w:val="clear" w:color="auto" w:fill="auto"/>
          </w:tcPr>
          <w:p w:rsidR="00833C3F" w:rsidRPr="00DE4890" w:rsidRDefault="00833C3F" w:rsidP="00387063"/>
        </w:tc>
        <w:tc>
          <w:tcPr>
            <w:tcW w:w="1709" w:type="dxa"/>
            <w:shd w:val="clear" w:color="auto" w:fill="auto"/>
          </w:tcPr>
          <w:p w:rsidR="00833C3F" w:rsidRDefault="00833C3F" w:rsidP="00A410C8">
            <w:pPr>
              <w:pStyle w:val="Textkrper"/>
            </w:pPr>
          </w:p>
        </w:tc>
        <w:tc>
          <w:tcPr>
            <w:tcW w:w="6746" w:type="dxa"/>
            <w:shd w:val="clear" w:color="auto" w:fill="auto"/>
          </w:tcPr>
          <w:p w:rsidR="00833C3F" w:rsidRPr="006303B4" w:rsidRDefault="00833C3F" w:rsidP="00A410C8">
            <w:pPr>
              <w:pStyle w:val="Textkrper"/>
              <w:rPr>
                <w:sz w:val="16"/>
                <w:szCs w:val="16"/>
              </w:rPr>
            </w:pPr>
          </w:p>
        </w:tc>
      </w:tr>
      <w:tr w:rsidR="00833C3F" w:rsidRPr="00DE4890" w:rsidTr="00674242">
        <w:tc>
          <w:tcPr>
            <w:tcW w:w="1434" w:type="dxa"/>
            <w:shd w:val="clear" w:color="auto" w:fill="auto"/>
          </w:tcPr>
          <w:p w:rsidR="00833C3F" w:rsidRPr="00DE4890" w:rsidRDefault="00833C3F" w:rsidP="00387063"/>
        </w:tc>
        <w:tc>
          <w:tcPr>
            <w:tcW w:w="1709" w:type="dxa"/>
            <w:shd w:val="clear" w:color="auto" w:fill="auto"/>
          </w:tcPr>
          <w:p w:rsidR="00833C3F" w:rsidRDefault="00833C3F" w:rsidP="00A410C8">
            <w:pPr>
              <w:pStyle w:val="Textkrper"/>
            </w:pPr>
            <w:r>
              <w:t>Ph04.02.01</w:t>
            </w:r>
          </w:p>
        </w:tc>
        <w:tc>
          <w:tcPr>
            <w:tcW w:w="6746" w:type="dxa"/>
            <w:shd w:val="clear" w:color="auto" w:fill="auto"/>
          </w:tcPr>
          <w:p w:rsidR="00833C3F" w:rsidRDefault="00833C3F" w:rsidP="00A410C8">
            <w:pPr>
              <w:pStyle w:val="Textkrper"/>
            </w:pPr>
            <w:r>
              <w:t>Elektrostatik – Anwendungen</w:t>
            </w:r>
          </w:p>
        </w:tc>
      </w:tr>
      <w:tr w:rsidR="00833C3F" w:rsidRPr="00DE4890" w:rsidTr="00674242">
        <w:tc>
          <w:tcPr>
            <w:tcW w:w="1434" w:type="dxa"/>
            <w:shd w:val="clear" w:color="auto" w:fill="auto"/>
          </w:tcPr>
          <w:p w:rsidR="00833C3F" w:rsidRPr="00DE4890" w:rsidRDefault="00833C3F" w:rsidP="00387063"/>
        </w:tc>
        <w:tc>
          <w:tcPr>
            <w:tcW w:w="1709" w:type="dxa"/>
            <w:shd w:val="clear" w:color="auto" w:fill="auto"/>
          </w:tcPr>
          <w:p w:rsidR="00833C3F" w:rsidRDefault="00833C3F" w:rsidP="00A410C8">
            <w:pPr>
              <w:pStyle w:val="Textkrper"/>
            </w:pPr>
            <w:r>
              <w:t>Ph04.02.02</w:t>
            </w:r>
          </w:p>
        </w:tc>
        <w:tc>
          <w:tcPr>
            <w:tcW w:w="6746" w:type="dxa"/>
            <w:shd w:val="clear" w:color="auto" w:fill="auto"/>
          </w:tcPr>
          <w:p w:rsidR="00833C3F" w:rsidRDefault="00833C3F" w:rsidP="00A410C8">
            <w:pPr>
              <w:pStyle w:val="Textkrper"/>
            </w:pPr>
            <w:r>
              <w:t>Elektrostatik – Anwendungen – Präsentationen A – C</w:t>
            </w:r>
          </w:p>
        </w:tc>
      </w:tr>
      <w:tr w:rsidR="00833C3F" w:rsidRPr="00DE4890" w:rsidTr="00674242">
        <w:tc>
          <w:tcPr>
            <w:tcW w:w="1434" w:type="dxa"/>
            <w:shd w:val="clear" w:color="auto" w:fill="auto"/>
          </w:tcPr>
          <w:p w:rsidR="00833C3F" w:rsidRPr="00DE4890" w:rsidRDefault="00833C3F" w:rsidP="00387063"/>
        </w:tc>
        <w:tc>
          <w:tcPr>
            <w:tcW w:w="1709" w:type="dxa"/>
            <w:shd w:val="clear" w:color="auto" w:fill="auto"/>
          </w:tcPr>
          <w:p w:rsidR="00833C3F" w:rsidRDefault="00833C3F" w:rsidP="00A410C8">
            <w:pPr>
              <w:pStyle w:val="Textkrper"/>
            </w:pPr>
            <w:r>
              <w:t>Ph04.02.03</w:t>
            </w:r>
          </w:p>
        </w:tc>
        <w:tc>
          <w:tcPr>
            <w:tcW w:w="6746" w:type="dxa"/>
            <w:shd w:val="clear" w:color="auto" w:fill="auto"/>
          </w:tcPr>
          <w:p w:rsidR="00833C3F" w:rsidRDefault="00833C3F" w:rsidP="00A410C8">
            <w:pPr>
              <w:pStyle w:val="Textkrper"/>
            </w:pPr>
            <w:r>
              <w:t>Elektrostatik – Anwendungen – Domino A – C</w:t>
            </w:r>
          </w:p>
        </w:tc>
      </w:tr>
      <w:tr w:rsidR="00833C3F" w:rsidRPr="00DE4890" w:rsidTr="00674242">
        <w:tc>
          <w:tcPr>
            <w:tcW w:w="1434" w:type="dxa"/>
            <w:shd w:val="clear" w:color="auto" w:fill="auto"/>
          </w:tcPr>
          <w:p w:rsidR="00833C3F" w:rsidRPr="00DE4890" w:rsidRDefault="00833C3F" w:rsidP="00387063"/>
        </w:tc>
        <w:tc>
          <w:tcPr>
            <w:tcW w:w="1709" w:type="dxa"/>
            <w:shd w:val="clear" w:color="auto" w:fill="auto"/>
          </w:tcPr>
          <w:p w:rsidR="00833C3F" w:rsidRDefault="00833C3F" w:rsidP="00A410C8">
            <w:pPr>
              <w:pStyle w:val="Textkrper"/>
            </w:pPr>
            <w:r>
              <w:t>Ph04.02.04</w:t>
            </w:r>
          </w:p>
        </w:tc>
        <w:tc>
          <w:tcPr>
            <w:tcW w:w="6746" w:type="dxa"/>
            <w:shd w:val="clear" w:color="auto" w:fill="auto"/>
          </w:tcPr>
          <w:p w:rsidR="00833C3F" w:rsidRDefault="00833C3F" w:rsidP="00A410C8">
            <w:pPr>
              <w:pStyle w:val="Textkrper"/>
            </w:pPr>
            <w:r>
              <w:t>Elektrostatik – Anwendungen – Lernkärtchen A – C</w:t>
            </w:r>
          </w:p>
        </w:tc>
      </w:tr>
      <w:tr w:rsidR="00833C3F" w:rsidRPr="00DE4890" w:rsidTr="00674242">
        <w:tc>
          <w:tcPr>
            <w:tcW w:w="1434" w:type="dxa"/>
            <w:shd w:val="clear" w:color="auto" w:fill="auto"/>
          </w:tcPr>
          <w:p w:rsidR="00833C3F" w:rsidRPr="00DE4890" w:rsidRDefault="00833C3F" w:rsidP="00387063"/>
        </w:tc>
        <w:tc>
          <w:tcPr>
            <w:tcW w:w="1709" w:type="dxa"/>
            <w:shd w:val="clear" w:color="auto" w:fill="auto"/>
          </w:tcPr>
          <w:p w:rsidR="00833C3F" w:rsidRDefault="00833C3F" w:rsidP="00A410C8">
            <w:pPr>
              <w:pStyle w:val="Textkrper"/>
            </w:pPr>
            <w:r>
              <w:t>Ph04.02.05</w:t>
            </w:r>
          </w:p>
        </w:tc>
        <w:tc>
          <w:tcPr>
            <w:tcW w:w="6746" w:type="dxa"/>
            <w:shd w:val="clear" w:color="auto" w:fill="auto"/>
          </w:tcPr>
          <w:p w:rsidR="00833C3F" w:rsidRDefault="00833C3F" w:rsidP="00A410C8">
            <w:pPr>
              <w:pStyle w:val="Textkrper"/>
            </w:pPr>
            <w:r>
              <w:t>Elektrostatik – Anwendungen –</w:t>
            </w:r>
            <w:r w:rsidR="005228F8">
              <w:t xml:space="preserve"> Lösung</w:t>
            </w:r>
          </w:p>
        </w:tc>
      </w:tr>
    </w:tbl>
    <w:p w:rsidR="007E561F" w:rsidRPr="00DE4890" w:rsidRDefault="007E561F" w:rsidP="003552C0">
      <w:pPr>
        <w:pStyle w:val="Textkrper"/>
      </w:pPr>
      <w:r w:rsidRPr="00DE4890">
        <w:br w:type="page"/>
      </w:r>
    </w:p>
    <w:p w:rsidR="007E561F" w:rsidRPr="00DE4890" w:rsidRDefault="007E561F" w:rsidP="0072380A">
      <w:pPr>
        <w:pStyle w:val="berschrift1"/>
      </w:pPr>
      <w:r w:rsidRPr="00DE4890">
        <w:lastRenderedPageBreak/>
        <w:t>Bedeutung der Icons</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E561F" w:rsidRPr="00AA18D1" w:rsidRDefault="007E561F" w:rsidP="00A56B02">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E561F" w:rsidRPr="00AA18D1" w:rsidRDefault="007E561F" w:rsidP="00A56B02">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E561F" w:rsidRPr="00AA18D1" w:rsidRDefault="007E561F" w:rsidP="00A56B02">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E561F" w:rsidRPr="00AA18D1" w:rsidRDefault="007E561F" w:rsidP="00A56B02">
            <w:pPr>
              <w:pStyle w:val="TabelleKopfmitte"/>
            </w:pPr>
            <w:r w:rsidRPr="00AA18D1">
              <w:t>Beschreibung</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mitte"/>
            </w:pPr>
            <w:r w:rsidRPr="00AA18D1">
              <w:rPr>
                <w:noProof/>
              </w:rPr>
              <w:drawing>
                <wp:inline distT="0" distB="0" distL="0" distR="0" wp14:anchorId="6E7E9040" wp14:editId="0870D3C0">
                  <wp:extent cx="342000" cy="313200"/>
                  <wp:effectExtent l="0" t="0" r="1270" b="0"/>
                  <wp:docPr id="1775" name="Grafik 1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6B7820D3" wp14:editId="7A9021B4">
                  <wp:extent cx="342000" cy="313200"/>
                  <wp:effectExtent l="0" t="0" r="1270" b="0"/>
                  <wp:docPr id="1776" name="Grafik 1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mitte"/>
            </w:pPr>
            <w:r w:rsidRPr="00AA18D1">
              <w:rPr>
                <w:noProof/>
              </w:rPr>
              <w:drawing>
                <wp:inline distT="0" distB="0" distL="0" distR="0" wp14:anchorId="0669FBB1" wp14:editId="2AE96E2C">
                  <wp:extent cx="314325" cy="314325"/>
                  <wp:effectExtent l="0" t="0" r="9525" b="9525"/>
                  <wp:docPr id="1777" name="Grafik 1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CE10BA" w:rsidP="00CE10BA">
            <w:pPr>
              <w:pStyle w:val="Textkrper"/>
            </w:pPr>
            <w:r>
              <w:t>Tipp/</w:t>
            </w:r>
            <w:r w:rsidR="007E561F" w:rsidRPr="00AA18D1">
              <w:t>Hinweis, der zum Bearbeiten hilfreich ist</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mitte"/>
            </w:pPr>
            <w:r w:rsidRPr="00AA18D1">
              <w:rPr>
                <w:noProof/>
              </w:rPr>
              <w:drawing>
                <wp:inline distT="0" distB="0" distL="0" distR="0" wp14:anchorId="4553D132" wp14:editId="3B8D3305">
                  <wp:extent cx="342000" cy="313200"/>
                  <wp:effectExtent l="0" t="0" r="1270" b="0"/>
                  <wp:docPr id="1778" name="Grafik 1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32EB2813" wp14:editId="026D31E7">
                  <wp:extent cx="342000" cy="313200"/>
                  <wp:effectExtent l="0" t="0" r="1270" b="0"/>
                  <wp:docPr id="1779" name="Grafik 1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mitte"/>
            </w:pPr>
            <w:r w:rsidRPr="00AA18D1">
              <w:rPr>
                <w:noProof/>
              </w:rPr>
              <w:drawing>
                <wp:inline distT="0" distB="0" distL="0" distR="0" wp14:anchorId="32202BF5" wp14:editId="174322F6">
                  <wp:extent cx="314325" cy="314325"/>
                  <wp:effectExtent l="0" t="0" r="9525" b="9525"/>
                  <wp:docPr id="1780" name="Grafik 1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CE10BA" w:rsidRDefault="00CE10BA" w:rsidP="00A56B02">
            <w:pPr>
              <w:pStyle w:val="Textkrper"/>
            </w:pPr>
            <w:r>
              <w:t>Vorsicht/</w:t>
            </w:r>
            <w:r w:rsidR="007E561F" w:rsidRPr="00AA18D1">
              <w:t xml:space="preserve">Achtung: wichtige </w:t>
            </w:r>
          </w:p>
          <w:p w:rsidR="007E561F" w:rsidRPr="00AA18D1" w:rsidRDefault="007E561F" w:rsidP="00A56B02">
            <w:pPr>
              <w:pStyle w:val="Textkrper"/>
            </w:pPr>
            <w:r w:rsidRPr="00AA18D1">
              <w:t>Informa</w:t>
            </w:r>
            <w:r w:rsidR="00CE10BA">
              <w:t>tion/</w:t>
            </w:r>
            <w:r w:rsidRPr="00AA18D1">
              <w:t>Hinweis. Genau lesen!</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mitte"/>
            </w:pPr>
            <w:r w:rsidRPr="00AA18D1">
              <w:rPr>
                <w:noProof/>
              </w:rPr>
              <w:drawing>
                <wp:inline distT="0" distB="0" distL="0" distR="0" wp14:anchorId="242B560D" wp14:editId="2D9102C5">
                  <wp:extent cx="342000" cy="313200"/>
                  <wp:effectExtent l="0" t="0" r="1270" b="0"/>
                  <wp:docPr id="1781" name="Grafik 1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2F241570" wp14:editId="1657234F">
                  <wp:extent cx="342000" cy="313200"/>
                  <wp:effectExtent l="0" t="0" r="1270" b="0"/>
                  <wp:docPr id="1782" name="Grafik 1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27F25B54" wp14:editId="17A65FE3">
                  <wp:extent cx="314325" cy="314325"/>
                  <wp:effectExtent l="0" t="0" r="9525" b="9525"/>
                  <wp:docPr id="1783" name="Grafik 1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Zeitvorgabe beachten</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mitte"/>
            </w:pPr>
            <w:r w:rsidRPr="00AA18D1">
              <w:rPr>
                <w:noProof/>
              </w:rPr>
              <w:drawing>
                <wp:inline distT="0" distB="0" distL="0" distR="0" wp14:anchorId="02CB2744" wp14:editId="46AE013E">
                  <wp:extent cx="295275" cy="314325"/>
                  <wp:effectExtent l="0" t="0" r="9525" b="9525"/>
                  <wp:docPr id="1784" name="Grafik 1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mitte"/>
            </w:pPr>
            <w:r w:rsidRPr="00AA18D1">
              <w:rPr>
                <w:noProof/>
              </w:rPr>
              <w:drawing>
                <wp:inline distT="0" distB="0" distL="0" distR="0" wp14:anchorId="1C728171" wp14:editId="6FDC9554">
                  <wp:extent cx="371475" cy="314325"/>
                  <wp:effectExtent l="0" t="0" r="9525" b="9525"/>
                  <wp:docPr id="1785" name="Grafik 1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CE10BA" w:rsidP="00A56B02">
            <w:pPr>
              <w:pStyle w:val="Textkrper"/>
            </w:pPr>
            <w:r>
              <w:t>Blätter/</w:t>
            </w:r>
            <w:r w:rsidR="007E561F">
              <w:t xml:space="preserve">Materialien </w:t>
            </w:r>
            <w:r w:rsidR="007E561F" w:rsidRPr="00AA18D1">
              <w:t>ablegen</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mitte"/>
            </w:pPr>
            <w:r w:rsidRPr="00AA18D1">
              <w:rPr>
                <w:noProof/>
              </w:rPr>
              <w:drawing>
                <wp:inline distT="0" distB="0" distL="0" distR="0" wp14:anchorId="079FC107" wp14:editId="16BCD741">
                  <wp:extent cx="647700" cy="314325"/>
                  <wp:effectExtent l="0" t="0" r="0" b="9525"/>
                  <wp:docPr id="1786" name="Grafik 1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mitte"/>
            </w:pPr>
            <w:r>
              <w:rPr>
                <w:noProof/>
              </w:rPr>
              <w:drawing>
                <wp:inline distT="0" distB="0" distL="0" distR="0" wp14:anchorId="659A8472" wp14:editId="73D7ED37">
                  <wp:extent cx="370800" cy="326657"/>
                  <wp:effectExtent l="0" t="0" r="0" b="0"/>
                  <wp:docPr id="1787" name="Grafik 1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erial holen.emf"/>
                          <pic:cNvPicPr/>
                        </pic:nvPicPr>
                        <pic:blipFill>
                          <a:blip r:embed="rId26">
                            <a:extLst>
                              <a:ext uri="{28A0092B-C50C-407E-A947-70E740481C1C}">
                                <a14:useLocalDpi xmlns:a14="http://schemas.microsoft.com/office/drawing/2010/main" val="0"/>
                              </a:ext>
                            </a:extLst>
                          </a:blip>
                          <a:stretch>
                            <a:fillRect/>
                          </a:stretch>
                        </pic:blipFill>
                        <pic:spPr>
                          <a:xfrm>
                            <a:off x="0" y="0"/>
                            <a:ext cx="370800" cy="326657"/>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CE10BA" w:rsidP="00CE10BA">
            <w:pPr>
              <w:pStyle w:val="Textkrper"/>
            </w:pPr>
            <w:r>
              <w:t>Blätter/</w:t>
            </w:r>
            <w:r w:rsidR="007E561F">
              <w:t>Materialien holen</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39BAB581" wp14:editId="4AD1FA6B">
                  <wp:extent cx="533400" cy="314325"/>
                  <wp:effectExtent l="0" t="0" r="0" b="9525"/>
                  <wp:docPr id="1788" name="Grafik 1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7480AB91" wp14:editId="0742CB92">
                  <wp:extent cx="314325" cy="314325"/>
                  <wp:effectExtent l="0" t="0" r="9525" b="9525"/>
                  <wp:docPr id="1789" name="Grafik 1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Lesen/Hilfsmittel/Quellenangabe</w:t>
            </w:r>
            <w:r>
              <w:t xml:space="preserve">: </w:t>
            </w:r>
            <w:r w:rsidRPr="00AA18D1">
              <w:t>Buch oder eigene Aufschriebe</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0C76778E" wp14:editId="37D52F8B">
                  <wp:extent cx="314325" cy="314325"/>
                  <wp:effectExtent l="0" t="0" r="9525" b="9525"/>
                  <wp:docPr id="1790" name="Grafik 1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088DC0BD" wp14:editId="4127D2F3">
                  <wp:extent cx="314325" cy="314325"/>
                  <wp:effectExtent l="0" t="0" r="9525" b="9525"/>
                  <wp:docPr id="1791" name="Grafik 1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Default="00CE10BA" w:rsidP="00A56B02">
            <w:pPr>
              <w:pStyle w:val="Textkrper"/>
            </w:pPr>
            <w:r>
              <w:t>Schreiben/Zeichnen/Malen</w:t>
            </w:r>
            <w:r w:rsidR="007E561F">
              <w:t xml:space="preserve">/ </w:t>
            </w:r>
          </w:p>
          <w:p w:rsidR="007E561F" w:rsidRPr="00AA18D1" w:rsidRDefault="007E561F" w:rsidP="00A56B02">
            <w:pPr>
              <w:pStyle w:val="Textkrper"/>
            </w:pPr>
            <w:r>
              <w:t>Skizzieren</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4850BD21" wp14:editId="5C7467DD">
                  <wp:extent cx="257175" cy="314325"/>
                  <wp:effectExtent l="0" t="0" r="9525" b="9525"/>
                  <wp:docPr id="1792" name="Grafik 1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Lehrer fragen / holen</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78C1710F" wp14:editId="301B3C3E">
                  <wp:extent cx="314325" cy="314325"/>
                  <wp:effectExtent l="0" t="0" r="9525" b="9525"/>
                  <wp:docPr id="1793" name="Grafik 1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Default="007E561F" w:rsidP="00A56B02">
            <w:pPr>
              <w:pStyle w:val="Textkrper"/>
            </w:pPr>
            <w:r>
              <w:t>Rechne</w:t>
            </w:r>
            <w:r w:rsidR="00CE10BA">
              <w:t>n</w:t>
            </w:r>
            <w:r>
              <w:t xml:space="preserve">/ </w:t>
            </w:r>
          </w:p>
          <w:p w:rsidR="007E561F" w:rsidRPr="00AA18D1" w:rsidRDefault="007E561F" w:rsidP="00A56B02">
            <w:pPr>
              <w:pStyle w:val="Textkrper"/>
            </w:pPr>
            <w:r w:rsidRPr="00AA18D1">
              <w:t>Taschenrechner erlaubt</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14EC11F3" wp14:editId="3F794BBA">
                  <wp:extent cx="209550" cy="314325"/>
                  <wp:effectExtent l="0" t="0" r="0" b="9525"/>
                  <wp:docPr id="1794" name="Grafik 1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2B5AFE1B" wp14:editId="5CD31BFC">
                  <wp:extent cx="314325" cy="314325"/>
                  <wp:effectExtent l="0" t="0" r="9525" b="9525"/>
                  <wp:docPr id="1795" name="Grafik 1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Default="00CE10BA" w:rsidP="00A56B02">
            <w:pPr>
              <w:pStyle w:val="Textkrper"/>
            </w:pPr>
            <w:r>
              <w:t>Zeichnen</w:t>
            </w:r>
            <w:r w:rsidR="007E561F">
              <w:t xml:space="preserve">/ </w:t>
            </w:r>
          </w:p>
          <w:p w:rsidR="007E561F" w:rsidRPr="00AA18D1" w:rsidRDefault="007E561F" w:rsidP="00A56B02">
            <w:pPr>
              <w:pStyle w:val="Textkrper"/>
            </w:pPr>
            <w:r w:rsidRPr="00AA18D1">
              <w:t>Zeichenmaterial erforderlich</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49364B2D" wp14:editId="42EECF18">
                  <wp:extent cx="238125" cy="314325"/>
                  <wp:effectExtent l="0" t="0" r="9525" b="9525"/>
                  <wp:docPr id="1796" name="Grafik 1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5E8BAC13" wp14:editId="2F55455F">
                  <wp:extent cx="314325" cy="314325"/>
                  <wp:effectExtent l="0" t="0" r="9525" b="9525"/>
                  <wp:docPr id="1797" name="Grafik 1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Versuch</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679BF7A6" wp14:editId="65787B23">
                  <wp:extent cx="333375" cy="314325"/>
                  <wp:effectExtent l="0" t="0" r="9525" b="9525"/>
                  <wp:docPr id="1798" name="Grafik 17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Pr>
                <w:noProof/>
              </w:rPr>
              <w:drawing>
                <wp:inline distT="0" distB="0" distL="0" distR="0" wp14:anchorId="5A18D3C4" wp14:editId="0580EF2E">
                  <wp:extent cx="313200" cy="313200"/>
                  <wp:effectExtent l="0" t="0" r="0" b="0"/>
                  <wp:docPr id="1799" name="Grafik 1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rkstatt.emf"/>
                          <pic:cNvPicPr/>
                        </pic:nvPicPr>
                        <pic:blipFill>
                          <a:blip r:embed="rId38">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t>Werkstatt</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33887885" wp14:editId="158465C7">
                  <wp:extent cx="314325" cy="314325"/>
                  <wp:effectExtent l="0" t="0" r="9525" b="9525"/>
                  <wp:docPr id="1800" name="Grafik 1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13414682" wp14:editId="4A3A9A14">
                  <wp:extent cx="313200" cy="313200"/>
                  <wp:effectExtent l="0" t="0" r="0" b="0"/>
                  <wp:docPr id="1801" name="Grafik 1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4535DB97" wp14:editId="3E360007">
                  <wp:extent cx="314325" cy="314325"/>
                  <wp:effectExtent l="0" t="0" r="9525" b="9525"/>
                  <wp:docPr id="1802" name="Grafik 1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Beispiel</w:t>
            </w:r>
            <w:r>
              <w:t xml:space="preserve"> </w:t>
            </w:r>
            <w:r w:rsidRPr="00AA18D1">
              <w:t>/</w:t>
            </w:r>
            <w:r>
              <w:t xml:space="preserve"> </w:t>
            </w:r>
            <w:r w:rsidRPr="00AA18D1">
              <w:t>Vokabelhilfen</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03058673" wp14:editId="060397DD">
                  <wp:extent cx="314325" cy="314325"/>
                  <wp:effectExtent l="0" t="0" r="9525" b="9525"/>
                  <wp:docPr id="1803" name="Grafik 1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52E5A199" wp14:editId="4E7550C6">
                  <wp:extent cx="313200" cy="313200"/>
                  <wp:effectExtent l="0" t="0" r="0" b="0"/>
                  <wp:docPr id="1804" name="Grafik 1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 nicht erledigt_rot.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05A8A38F" wp14:editId="31976072">
                  <wp:extent cx="314325" cy="314325"/>
                  <wp:effectExtent l="0" t="0" r="9525" b="9525"/>
                  <wp:docPr id="1805" name="Grafik 1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Hören</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39C08B6B" wp14:editId="2AB1581F">
                  <wp:extent cx="314325" cy="314325"/>
                  <wp:effectExtent l="0" t="0" r="9525" b="9525"/>
                  <wp:docPr id="1806" name="Grafik 1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708E6557" wp14:editId="21D2B0C5">
                  <wp:extent cx="314325" cy="314325"/>
                  <wp:effectExtent l="0" t="0" r="9525" b="9525"/>
                  <wp:docPr id="1807" name="Grafik 1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Deutsch =&gt; Englisch</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0E443BAD" wp14:editId="6AB21624">
                  <wp:extent cx="314325" cy="314325"/>
                  <wp:effectExtent l="0" t="0" r="9525" b="9525"/>
                  <wp:docPr id="1808" name="Grafik 1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4D08490E" wp14:editId="51E78017">
                  <wp:extent cx="314325" cy="314325"/>
                  <wp:effectExtent l="0" t="0" r="9525" b="9525"/>
                  <wp:docPr id="1809" name="Grafik 1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Englisch =&gt; Deutsch</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4ED51F3A" wp14:editId="611BC777">
                  <wp:extent cx="342900" cy="314325"/>
                  <wp:effectExtent l="0" t="0" r="0" b="9525"/>
                  <wp:docPr id="1810" name="Grafik 1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01C00071" wp14:editId="3DDDAB38">
                  <wp:extent cx="342900" cy="314325"/>
                  <wp:effectExtent l="0" t="0" r="0" b="9525"/>
                  <wp:docPr id="1811" name="Grafik 1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7BFE57B6" wp14:editId="6777E630">
                  <wp:extent cx="342900" cy="314325"/>
                  <wp:effectExtent l="0" t="0" r="0" b="9525"/>
                  <wp:docPr id="1812" name="Grafik 1812"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7DC6B00D" wp14:editId="4A5CE326">
                  <wp:extent cx="342900" cy="314325"/>
                  <wp:effectExtent l="0" t="0" r="0" b="9525"/>
                  <wp:docPr id="1813" name="Grafik 1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Gruppennummer,</w:t>
            </w:r>
            <w:r w:rsidRPr="00AA18D1">
              <w:br/>
              <w:t>Teilthemen 3, 4 …</w:t>
            </w:r>
          </w:p>
        </w:tc>
      </w:tr>
    </w:tbl>
    <w:p w:rsidR="007E561F" w:rsidRPr="00DE4890" w:rsidRDefault="007E561F" w:rsidP="002E2050">
      <w:pPr>
        <w:pStyle w:val="Textkrper"/>
        <w:rPr>
          <w:rStyle w:val="Hervorhebung"/>
          <w:i w:val="0"/>
          <w:iCs w:val="0"/>
        </w:rPr>
        <w:sectPr w:rsidR="007E561F" w:rsidRPr="00DE4890" w:rsidSect="00BA1038">
          <w:headerReference w:type="even" r:id="rId53"/>
          <w:headerReference w:type="default" r:id="rId54"/>
          <w:footerReference w:type="even" r:id="rId55"/>
          <w:footerReference w:type="default" r:id="rId56"/>
          <w:headerReference w:type="first" r:id="rId57"/>
          <w:footerReference w:type="first" r:id="rId58"/>
          <w:pgSz w:w="11906" w:h="16838" w:code="9"/>
          <w:pgMar w:top="1418" w:right="1134" w:bottom="1134" w:left="1134" w:header="709" w:footer="709" w:gutter="0"/>
          <w:cols w:space="708"/>
          <w:titlePg/>
          <w:docGrid w:linePitch="360"/>
        </w:sectPr>
      </w:pPr>
    </w:p>
    <w:p w:rsidR="007E561F" w:rsidRPr="00DE4890" w:rsidRDefault="007E561F" w:rsidP="0072380A">
      <w:pPr>
        <w:pStyle w:val="berschrift1"/>
        <w:rPr>
          <w:rStyle w:val="Hervorhebung"/>
          <w:i w:val="0"/>
          <w:iCs w:val="0"/>
        </w:rPr>
      </w:pPr>
      <w:r w:rsidRPr="00DE4890">
        <w:rPr>
          <w:rStyle w:val="Hervorhebung"/>
          <w:i w:val="0"/>
          <w:iCs w:val="0"/>
        </w:rPr>
        <w:lastRenderedPageBreak/>
        <w:t xml:space="preserve">Kompetenzraster </w:t>
      </w:r>
      <w:r>
        <w:rPr>
          <w:rStyle w:val="Hervorhebung"/>
          <w:i w:val="0"/>
          <w:iCs w:val="0"/>
        </w:rPr>
        <w:t>Physik</w:t>
      </w:r>
    </w:p>
    <w:tbl>
      <w:tblPr>
        <w:tblW w:w="1360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1985"/>
        <w:gridCol w:w="1903"/>
        <w:gridCol w:w="1944"/>
        <w:gridCol w:w="1944"/>
        <w:gridCol w:w="1944"/>
        <w:gridCol w:w="1944"/>
        <w:gridCol w:w="1944"/>
      </w:tblGrid>
      <w:tr w:rsidR="007E561F" w:rsidRPr="00DE4890" w:rsidTr="00A56B02">
        <w:trPr>
          <w:trHeight w:val="246"/>
        </w:trPr>
        <w:tc>
          <w:tcPr>
            <w:tcW w:w="1985" w:type="dxa"/>
            <w:shd w:val="clear" w:color="auto" w:fill="D9D9D9"/>
          </w:tcPr>
          <w:p w:rsidR="007E561F" w:rsidRPr="00005EAC" w:rsidRDefault="007E561F" w:rsidP="00005EAC">
            <w:pPr>
              <w:pStyle w:val="TabelleKopfmitte"/>
            </w:pPr>
            <w:r w:rsidRPr="00005EAC">
              <w:t>Kompetenzbereich</w:t>
            </w:r>
          </w:p>
        </w:tc>
        <w:tc>
          <w:tcPr>
            <w:tcW w:w="1903" w:type="dxa"/>
            <w:shd w:val="clear" w:color="auto" w:fill="D9D9D9"/>
          </w:tcPr>
          <w:p w:rsidR="007E561F" w:rsidRPr="00005EAC" w:rsidRDefault="007E561F" w:rsidP="00005EAC">
            <w:pPr>
              <w:pStyle w:val="TabelleKopfmitte"/>
            </w:pPr>
            <w:r>
              <w:t>LF</w:t>
            </w:r>
            <w:r w:rsidR="00A3454F">
              <w:t>S</w:t>
            </w:r>
            <w:r w:rsidRPr="00005EAC">
              <w:t xml:space="preserve"> 1</w:t>
            </w:r>
          </w:p>
        </w:tc>
        <w:tc>
          <w:tcPr>
            <w:tcW w:w="1944" w:type="dxa"/>
            <w:shd w:val="clear" w:color="auto" w:fill="D9D9D9"/>
          </w:tcPr>
          <w:p w:rsidR="007E561F" w:rsidRPr="00005EAC" w:rsidRDefault="007E561F" w:rsidP="00A3454F">
            <w:pPr>
              <w:pStyle w:val="TabelleKopfmitte"/>
            </w:pPr>
            <w:r>
              <w:t>LF</w:t>
            </w:r>
            <w:r w:rsidR="00A3454F">
              <w:t>S</w:t>
            </w:r>
            <w:r w:rsidRPr="00005EAC">
              <w:t>2</w:t>
            </w:r>
          </w:p>
        </w:tc>
        <w:tc>
          <w:tcPr>
            <w:tcW w:w="1944" w:type="dxa"/>
            <w:shd w:val="clear" w:color="auto" w:fill="D9D9D9"/>
          </w:tcPr>
          <w:p w:rsidR="007E561F" w:rsidRPr="00005EAC" w:rsidRDefault="007E561F" w:rsidP="00005EAC">
            <w:pPr>
              <w:pStyle w:val="TabelleKopfmitte"/>
            </w:pPr>
            <w:r>
              <w:t>LF</w:t>
            </w:r>
            <w:r w:rsidR="00BD5259">
              <w:t>S</w:t>
            </w:r>
            <w:r w:rsidRPr="00005EAC">
              <w:t xml:space="preserve"> 3</w:t>
            </w:r>
          </w:p>
        </w:tc>
        <w:tc>
          <w:tcPr>
            <w:tcW w:w="1944" w:type="dxa"/>
            <w:shd w:val="clear" w:color="auto" w:fill="D9D9D9"/>
          </w:tcPr>
          <w:p w:rsidR="007E561F" w:rsidRPr="00005EAC" w:rsidRDefault="007E561F" w:rsidP="00005EAC">
            <w:pPr>
              <w:pStyle w:val="TabelleKopfmitte"/>
            </w:pPr>
            <w:r>
              <w:t>LF</w:t>
            </w:r>
            <w:r w:rsidR="00BD5259">
              <w:t>S</w:t>
            </w:r>
            <w:r w:rsidRPr="00005EAC">
              <w:t xml:space="preserve"> 4</w:t>
            </w:r>
          </w:p>
        </w:tc>
        <w:tc>
          <w:tcPr>
            <w:tcW w:w="1944" w:type="dxa"/>
            <w:shd w:val="clear" w:color="auto" w:fill="D9D9D9"/>
          </w:tcPr>
          <w:p w:rsidR="007E561F" w:rsidRPr="00005EAC" w:rsidRDefault="007E561F" w:rsidP="00005EAC">
            <w:pPr>
              <w:pStyle w:val="TabelleKopfmitte"/>
            </w:pPr>
            <w:r>
              <w:t>LF</w:t>
            </w:r>
            <w:r w:rsidR="00BD5259">
              <w:t>S</w:t>
            </w:r>
            <w:r w:rsidRPr="00005EAC">
              <w:t xml:space="preserve"> 5</w:t>
            </w:r>
          </w:p>
        </w:tc>
        <w:tc>
          <w:tcPr>
            <w:tcW w:w="1944" w:type="dxa"/>
            <w:shd w:val="clear" w:color="auto" w:fill="D9D9D9"/>
          </w:tcPr>
          <w:p w:rsidR="007E561F" w:rsidRPr="00005EAC" w:rsidRDefault="007E561F" w:rsidP="00A56B02">
            <w:pPr>
              <w:pStyle w:val="TabelleKopfmitte"/>
            </w:pPr>
            <w:r w:rsidRPr="00005EAC">
              <w:t>LF</w:t>
            </w:r>
            <w:r w:rsidR="00BD5259">
              <w:t>S</w:t>
            </w:r>
            <w:r w:rsidRPr="00005EAC">
              <w:t xml:space="preserve"> 6</w:t>
            </w:r>
          </w:p>
        </w:tc>
      </w:tr>
      <w:tr w:rsidR="007E561F" w:rsidRPr="00DE4890" w:rsidTr="00A56B02">
        <w:trPr>
          <w:trHeight w:val="567"/>
        </w:trPr>
        <w:tc>
          <w:tcPr>
            <w:tcW w:w="1985" w:type="dxa"/>
            <w:shd w:val="clear" w:color="auto" w:fill="D9D9D9"/>
          </w:tcPr>
          <w:p w:rsidR="007E561F" w:rsidRPr="007106AA" w:rsidRDefault="007E561F" w:rsidP="009F66A5">
            <w:pPr>
              <w:pStyle w:val="Kopf8ptlinksnr"/>
              <w:rPr>
                <w:b/>
              </w:rPr>
            </w:pPr>
            <w:r w:rsidRPr="007106AA">
              <w:rPr>
                <w:b/>
              </w:rPr>
              <w:t>Fachwissen</w:t>
            </w:r>
          </w:p>
          <w:p w:rsidR="007E561F" w:rsidRPr="00DE4890" w:rsidRDefault="007E561F" w:rsidP="00A56B02">
            <w:pPr>
              <w:pStyle w:val="Kopf8ptlinksnr"/>
              <w:numPr>
                <w:ilvl w:val="0"/>
                <w:numId w:val="0"/>
              </w:numPr>
              <w:ind w:left="284"/>
            </w:pPr>
          </w:p>
        </w:tc>
        <w:tc>
          <w:tcPr>
            <w:tcW w:w="1903" w:type="dxa"/>
            <w:shd w:val="clear" w:color="auto" w:fill="auto"/>
          </w:tcPr>
          <w:p w:rsidR="007E561F" w:rsidRPr="00005EAC" w:rsidRDefault="007E561F" w:rsidP="00005EAC">
            <w:pPr>
              <w:pStyle w:val="Kopf8pt"/>
            </w:pPr>
            <w:r w:rsidRPr="00C3450F">
              <w:t>Ich kann behandelte phys</w:t>
            </w:r>
            <w:r w:rsidRPr="00C3450F">
              <w:t>i</w:t>
            </w:r>
            <w:r w:rsidRPr="00C3450F">
              <w:t>kalische Größen wiederg</w:t>
            </w:r>
            <w:r w:rsidRPr="00C3450F">
              <w:t>e</w:t>
            </w:r>
            <w:r w:rsidRPr="00C3450F">
              <w:t>ben</w:t>
            </w:r>
            <w:r>
              <w:t>.</w:t>
            </w:r>
          </w:p>
        </w:tc>
        <w:tc>
          <w:tcPr>
            <w:tcW w:w="1944" w:type="dxa"/>
            <w:shd w:val="clear" w:color="auto" w:fill="auto"/>
          </w:tcPr>
          <w:p w:rsidR="007E561F" w:rsidRPr="00005EAC" w:rsidRDefault="007E561F" w:rsidP="00005EAC">
            <w:pPr>
              <w:pStyle w:val="Kopf8pt"/>
            </w:pPr>
            <w:r w:rsidRPr="00C3450F">
              <w:t>Ich kann physikalische Gesetzmäßigkeiten, Defin</w:t>
            </w:r>
            <w:r w:rsidRPr="00C3450F">
              <w:t>i</w:t>
            </w:r>
            <w:r w:rsidRPr="00C3450F">
              <w:t>tionen und Modelle wiede</w:t>
            </w:r>
            <w:r w:rsidRPr="00C3450F">
              <w:t>r</w:t>
            </w:r>
            <w:r w:rsidRPr="00C3450F">
              <w:t>geben.</w:t>
            </w:r>
          </w:p>
        </w:tc>
        <w:tc>
          <w:tcPr>
            <w:tcW w:w="1944" w:type="dxa"/>
            <w:shd w:val="clear" w:color="auto" w:fill="auto"/>
          </w:tcPr>
          <w:p w:rsidR="007E561F" w:rsidRPr="00005EAC" w:rsidRDefault="007E561F" w:rsidP="00005EAC">
            <w:pPr>
              <w:pStyle w:val="Kopf8pt"/>
            </w:pPr>
            <w:r w:rsidRPr="00C3450F">
              <w:t>Ich kann einfache, mir bekannte physikalische Aufgabenstellungen und Probleme lösen</w:t>
            </w:r>
            <w:r>
              <w:t>.</w:t>
            </w:r>
          </w:p>
        </w:tc>
        <w:tc>
          <w:tcPr>
            <w:tcW w:w="1944" w:type="dxa"/>
            <w:shd w:val="clear" w:color="auto" w:fill="auto"/>
          </w:tcPr>
          <w:p w:rsidR="007E561F" w:rsidRPr="00005EAC" w:rsidRDefault="007E561F" w:rsidP="00005EAC">
            <w:pPr>
              <w:pStyle w:val="Kopf8pt"/>
            </w:pPr>
            <w:r w:rsidRPr="00C3450F">
              <w:t>Ich kann Analogien bene</w:t>
            </w:r>
            <w:r w:rsidRPr="00C3450F">
              <w:t>n</w:t>
            </w:r>
            <w:r w:rsidRPr="00C3450F">
              <w:t>nen.</w:t>
            </w:r>
          </w:p>
        </w:tc>
        <w:tc>
          <w:tcPr>
            <w:tcW w:w="1944" w:type="dxa"/>
            <w:shd w:val="clear" w:color="auto" w:fill="auto"/>
          </w:tcPr>
          <w:p w:rsidR="007E561F" w:rsidRPr="00005EAC" w:rsidRDefault="007E561F" w:rsidP="00005EAC">
            <w:pPr>
              <w:pStyle w:val="Kopf8pt"/>
            </w:pPr>
            <w:r w:rsidRPr="0027522E">
              <w:t>Ich kann mir teilweise unbekannte physikalische Aufgabenstellungen und Probleme lösen.</w:t>
            </w:r>
          </w:p>
        </w:tc>
        <w:tc>
          <w:tcPr>
            <w:tcW w:w="1944" w:type="dxa"/>
            <w:shd w:val="clear" w:color="auto" w:fill="auto"/>
          </w:tcPr>
          <w:p w:rsidR="007E561F" w:rsidRPr="00005EAC" w:rsidRDefault="007E561F" w:rsidP="00005EAC">
            <w:pPr>
              <w:pStyle w:val="Kopf8pt"/>
            </w:pPr>
            <w:r w:rsidRPr="0027522E">
              <w:t>Ich kann in mir neuen Aufgabenstellungen und Problemen Analogien erkennen und diese zur Lösung nutzen.</w:t>
            </w:r>
          </w:p>
        </w:tc>
      </w:tr>
      <w:tr w:rsidR="007E561F" w:rsidRPr="00DE4890" w:rsidTr="00A56B02">
        <w:trPr>
          <w:trHeight w:val="567"/>
        </w:trPr>
        <w:tc>
          <w:tcPr>
            <w:tcW w:w="1985" w:type="dxa"/>
            <w:shd w:val="clear" w:color="auto" w:fill="D9D9D9"/>
          </w:tcPr>
          <w:p w:rsidR="007E561F" w:rsidRPr="007106AA" w:rsidRDefault="007E561F" w:rsidP="009F66A5">
            <w:pPr>
              <w:pStyle w:val="Kopf8ptlinksnr"/>
              <w:rPr>
                <w:b/>
              </w:rPr>
            </w:pPr>
            <w:r w:rsidRPr="007106AA">
              <w:rPr>
                <w:b/>
              </w:rPr>
              <w:t>Erkenntnisgewinnung</w:t>
            </w:r>
          </w:p>
        </w:tc>
        <w:tc>
          <w:tcPr>
            <w:tcW w:w="1903" w:type="dxa"/>
            <w:shd w:val="clear" w:color="auto" w:fill="auto"/>
          </w:tcPr>
          <w:p w:rsidR="007E561F" w:rsidRPr="00005EAC" w:rsidRDefault="007E561F" w:rsidP="00005EAC">
            <w:pPr>
              <w:pStyle w:val="Kopf8pt"/>
            </w:pPr>
            <w:r w:rsidRPr="0027522E">
              <w:t>Ich kann einfache physik</w:t>
            </w:r>
            <w:r w:rsidRPr="0027522E">
              <w:t>a</w:t>
            </w:r>
            <w:r w:rsidRPr="0027522E">
              <w:t>lische Phänomene b</w:t>
            </w:r>
            <w:r w:rsidRPr="0027522E">
              <w:t>e</w:t>
            </w:r>
            <w:r w:rsidRPr="0027522E">
              <w:t>schreiben und auf bekan</w:t>
            </w:r>
            <w:r w:rsidRPr="0027522E">
              <w:t>n</w:t>
            </w:r>
            <w:r w:rsidRPr="0027522E">
              <w:t>te Zusammenhänge z</w:t>
            </w:r>
            <w:r w:rsidRPr="0027522E">
              <w:t>u</w:t>
            </w:r>
            <w:r w:rsidRPr="0027522E">
              <w:t>rückführen</w:t>
            </w:r>
            <w:r w:rsidRPr="00005EAC">
              <w:t>.</w:t>
            </w:r>
          </w:p>
        </w:tc>
        <w:tc>
          <w:tcPr>
            <w:tcW w:w="1944" w:type="dxa"/>
            <w:shd w:val="clear" w:color="auto" w:fill="auto"/>
          </w:tcPr>
          <w:p w:rsidR="007E561F" w:rsidRPr="00005EAC" w:rsidRDefault="007E561F" w:rsidP="00A56B02">
            <w:pPr>
              <w:pStyle w:val="Kopf8pt"/>
            </w:pPr>
            <w:r w:rsidRPr="000C62BB">
              <w:t>Ich kann physikalische Arbeitsweisen nachvollzi</w:t>
            </w:r>
            <w:r w:rsidRPr="000C62BB">
              <w:t>e</w:t>
            </w:r>
            <w:r w:rsidRPr="000C62BB">
              <w:t>hen und beschreiben</w:t>
            </w:r>
            <w:r w:rsidRPr="00005EAC">
              <w:t>.</w:t>
            </w:r>
          </w:p>
        </w:tc>
        <w:tc>
          <w:tcPr>
            <w:tcW w:w="1944" w:type="dxa"/>
            <w:shd w:val="clear" w:color="auto" w:fill="auto"/>
          </w:tcPr>
          <w:p w:rsidR="007E561F" w:rsidRPr="00005EAC" w:rsidRDefault="007E561F" w:rsidP="00005EAC">
            <w:pPr>
              <w:pStyle w:val="Kopf8pt"/>
            </w:pPr>
            <w:r w:rsidRPr="000C62BB">
              <w:t>Ich kann einfache physikal</w:t>
            </w:r>
            <w:r w:rsidRPr="000C62BB">
              <w:t>i</w:t>
            </w:r>
            <w:r w:rsidRPr="000C62BB">
              <w:t>sche Experimente nach Anleitung durchführen und auswerten.</w:t>
            </w:r>
          </w:p>
        </w:tc>
        <w:tc>
          <w:tcPr>
            <w:tcW w:w="1944" w:type="dxa"/>
            <w:shd w:val="clear" w:color="auto" w:fill="auto"/>
          </w:tcPr>
          <w:p w:rsidR="007E561F" w:rsidRPr="00005EAC" w:rsidRDefault="007E561F" w:rsidP="00005EAC">
            <w:pPr>
              <w:pStyle w:val="Kopf8pt"/>
            </w:pPr>
            <w:r>
              <w:t>I</w:t>
            </w:r>
            <w:r w:rsidRPr="000C62BB">
              <w:t xml:space="preserve">ch kann einfache </w:t>
            </w:r>
            <w:proofErr w:type="spellStart"/>
            <w:r w:rsidRPr="000C62BB">
              <w:t>Idealisi</w:t>
            </w:r>
            <w:r w:rsidRPr="000C62BB">
              <w:t>e</w:t>
            </w:r>
            <w:r w:rsidRPr="000C62BB">
              <w:t>rungen</w:t>
            </w:r>
            <w:proofErr w:type="spellEnd"/>
            <w:r w:rsidRPr="000C62BB">
              <w:t xml:space="preserve"> vornehmen und physikalische Erkenntnisse mathematisieren.</w:t>
            </w:r>
          </w:p>
        </w:tc>
        <w:tc>
          <w:tcPr>
            <w:tcW w:w="1944" w:type="dxa"/>
            <w:shd w:val="clear" w:color="auto" w:fill="auto"/>
          </w:tcPr>
          <w:p w:rsidR="007E561F" w:rsidRPr="00005EAC" w:rsidRDefault="007E561F" w:rsidP="00005EAC">
            <w:pPr>
              <w:pStyle w:val="Kopf8pt"/>
            </w:pPr>
            <w:r w:rsidRPr="004117BC">
              <w:t>Ich kann einfache physikal</w:t>
            </w:r>
            <w:r w:rsidRPr="004117BC">
              <w:t>i</w:t>
            </w:r>
            <w:r w:rsidRPr="004117BC">
              <w:t>sche Experimente selbs</w:t>
            </w:r>
            <w:r w:rsidRPr="004117BC">
              <w:t>t</w:t>
            </w:r>
            <w:r w:rsidRPr="004117BC">
              <w:t>ständig durchführen und auswerten.</w:t>
            </w:r>
          </w:p>
        </w:tc>
        <w:tc>
          <w:tcPr>
            <w:tcW w:w="1944" w:type="dxa"/>
            <w:shd w:val="clear" w:color="auto" w:fill="auto"/>
          </w:tcPr>
          <w:p w:rsidR="007E561F" w:rsidRPr="00005EAC" w:rsidRDefault="007E561F" w:rsidP="00005EAC">
            <w:pPr>
              <w:pStyle w:val="Kopf8pt"/>
            </w:pPr>
            <w:r w:rsidRPr="004117BC">
              <w:t xml:space="preserve">Ich kann Daten </w:t>
            </w:r>
            <w:r>
              <w:t>auswerten (</w:t>
            </w:r>
            <w:proofErr w:type="spellStart"/>
            <w:r>
              <w:t>Proportionalitäten</w:t>
            </w:r>
            <w:proofErr w:type="spellEnd"/>
            <w:r>
              <w:t xml:space="preserve">, </w:t>
            </w:r>
            <w:r w:rsidRPr="004117BC">
              <w:t>einf</w:t>
            </w:r>
            <w:r w:rsidRPr="004117BC">
              <w:t>a</w:t>
            </w:r>
            <w:r>
              <w:t>che Mathematisierung</w:t>
            </w:r>
            <w:r w:rsidRPr="004117BC">
              <w:t>) und deren Gültigkeit beurteilen.</w:t>
            </w:r>
          </w:p>
        </w:tc>
      </w:tr>
      <w:tr w:rsidR="007E561F" w:rsidRPr="00DE4890" w:rsidTr="00A56B02">
        <w:trPr>
          <w:trHeight w:val="567"/>
        </w:trPr>
        <w:tc>
          <w:tcPr>
            <w:tcW w:w="1985" w:type="dxa"/>
            <w:shd w:val="clear" w:color="auto" w:fill="D9D9D9"/>
          </w:tcPr>
          <w:p w:rsidR="007E561F" w:rsidRPr="007106AA" w:rsidRDefault="007E561F" w:rsidP="009F66A5">
            <w:pPr>
              <w:pStyle w:val="Kopf8ptlinksnr"/>
              <w:rPr>
                <w:b/>
              </w:rPr>
            </w:pPr>
            <w:r w:rsidRPr="007106AA">
              <w:rPr>
                <w:b/>
              </w:rPr>
              <w:t>Kommunikation</w:t>
            </w:r>
          </w:p>
        </w:tc>
        <w:tc>
          <w:tcPr>
            <w:tcW w:w="1903" w:type="dxa"/>
            <w:shd w:val="clear" w:color="auto" w:fill="auto"/>
          </w:tcPr>
          <w:p w:rsidR="007E561F" w:rsidRPr="00005EAC" w:rsidRDefault="007E561F" w:rsidP="00A56B02">
            <w:pPr>
              <w:pStyle w:val="Kopf8pt"/>
            </w:pPr>
            <w:r w:rsidRPr="00005EAC">
              <w:t>I</w:t>
            </w:r>
            <w:r w:rsidRPr="00196212">
              <w:t>ch kann einfache Sachve</w:t>
            </w:r>
            <w:r w:rsidRPr="00196212">
              <w:t>r</w:t>
            </w:r>
            <w:r w:rsidRPr="00196212">
              <w:t>halte umgangssprachlich beschreiben.</w:t>
            </w:r>
          </w:p>
        </w:tc>
        <w:tc>
          <w:tcPr>
            <w:tcW w:w="1944" w:type="dxa"/>
            <w:shd w:val="clear" w:color="auto" w:fill="auto"/>
          </w:tcPr>
          <w:p w:rsidR="007E561F" w:rsidRPr="00005EAC" w:rsidRDefault="007E561F" w:rsidP="00005EAC">
            <w:pPr>
              <w:pStyle w:val="Kopf8pt"/>
            </w:pPr>
            <w:r w:rsidRPr="00196212">
              <w:t xml:space="preserve">Ich kann einem Diagramm Informationen entnehmen und </w:t>
            </w:r>
            <w:r>
              <w:t xml:space="preserve">diese </w:t>
            </w:r>
            <w:r w:rsidRPr="00196212">
              <w:t>interpretieren.</w:t>
            </w:r>
          </w:p>
        </w:tc>
        <w:tc>
          <w:tcPr>
            <w:tcW w:w="1944" w:type="dxa"/>
            <w:shd w:val="clear" w:color="auto" w:fill="auto"/>
          </w:tcPr>
          <w:p w:rsidR="007E561F" w:rsidRPr="00005EAC" w:rsidRDefault="007E561F" w:rsidP="00005EAC">
            <w:pPr>
              <w:pStyle w:val="Kopf8pt"/>
            </w:pPr>
            <w:r w:rsidRPr="00196212">
              <w:t>Ich kann den Vorteil der Verwendung von Fachb</w:t>
            </w:r>
            <w:r w:rsidRPr="00196212">
              <w:t>e</w:t>
            </w:r>
            <w:r w:rsidRPr="00196212">
              <w:t>griffen erkennen und diese zur Beschreibung physikal</w:t>
            </w:r>
            <w:r w:rsidRPr="00196212">
              <w:t>i</w:t>
            </w:r>
            <w:r w:rsidRPr="00196212">
              <w:t>scher Sachverhalte nutzen.</w:t>
            </w:r>
          </w:p>
        </w:tc>
        <w:tc>
          <w:tcPr>
            <w:tcW w:w="1944" w:type="dxa"/>
            <w:shd w:val="clear" w:color="auto" w:fill="auto"/>
          </w:tcPr>
          <w:p w:rsidR="007E561F" w:rsidRPr="00005EAC" w:rsidRDefault="007E561F" w:rsidP="00005EAC">
            <w:pPr>
              <w:pStyle w:val="Kopf8pt"/>
            </w:pPr>
            <w:r w:rsidRPr="00196212">
              <w:t>Ich kann den Aufbau einf</w:t>
            </w:r>
            <w:r w:rsidRPr="00196212">
              <w:t>a</w:t>
            </w:r>
            <w:r w:rsidRPr="00196212">
              <w:t>cher technischer Geräte und deren Wirkungsweise b</w:t>
            </w:r>
            <w:r w:rsidRPr="00196212">
              <w:t>e</w:t>
            </w:r>
            <w:r w:rsidRPr="00196212">
              <w:t>schreiben.</w:t>
            </w:r>
          </w:p>
        </w:tc>
        <w:tc>
          <w:tcPr>
            <w:tcW w:w="1944" w:type="dxa"/>
            <w:shd w:val="clear" w:color="auto" w:fill="auto"/>
          </w:tcPr>
          <w:p w:rsidR="007E561F" w:rsidRPr="00005EAC" w:rsidRDefault="007E561F" w:rsidP="00005EAC">
            <w:pPr>
              <w:pStyle w:val="Kopf8pt"/>
            </w:pPr>
            <w:r w:rsidRPr="00D93966">
              <w:t>Ich kann Daten und Z</w:t>
            </w:r>
            <w:r w:rsidRPr="00D93966">
              <w:t>u</w:t>
            </w:r>
            <w:r w:rsidRPr="00D93966">
              <w:t>sammenhänge in geeign</w:t>
            </w:r>
            <w:r w:rsidRPr="00D93966">
              <w:t>e</w:t>
            </w:r>
            <w:r w:rsidRPr="00D93966">
              <w:t>ter Weise darstellen.</w:t>
            </w:r>
          </w:p>
        </w:tc>
        <w:tc>
          <w:tcPr>
            <w:tcW w:w="1944" w:type="dxa"/>
            <w:shd w:val="clear" w:color="auto" w:fill="auto"/>
          </w:tcPr>
          <w:p w:rsidR="007E561F" w:rsidRPr="00005EAC" w:rsidRDefault="007E561F" w:rsidP="00005EAC">
            <w:pPr>
              <w:pStyle w:val="Kopf8pt"/>
            </w:pPr>
            <w:r w:rsidRPr="00D93966">
              <w:t>Ich kann unter physikal</w:t>
            </w:r>
            <w:r w:rsidRPr="00D93966">
              <w:t>i</w:t>
            </w:r>
            <w:r w:rsidRPr="00D93966">
              <w:t>schen Gesichtspunkten über Arbeitsergebnisse und Sachverhalte diskutieren.</w:t>
            </w:r>
          </w:p>
        </w:tc>
      </w:tr>
      <w:tr w:rsidR="007E561F" w:rsidRPr="00DE4890" w:rsidTr="00A56B02">
        <w:trPr>
          <w:trHeight w:val="567"/>
        </w:trPr>
        <w:tc>
          <w:tcPr>
            <w:tcW w:w="1985" w:type="dxa"/>
            <w:shd w:val="clear" w:color="auto" w:fill="D9D9D9"/>
          </w:tcPr>
          <w:p w:rsidR="007E561F" w:rsidRPr="007106AA" w:rsidRDefault="007E561F" w:rsidP="009F66A5">
            <w:pPr>
              <w:pStyle w:val="Kopf8ptlinksnr"/>
              <w:rPr>
                <w:b/>
              </w:rPr>
            </w:pPr>
            <w:r w:rsidRPr="007106AA">
              <w:rPr>
                <w:b/>
              </w:rPr>
              <w:t>Bewertung</w:t>
            </w:r>
          </w:p>
        </w:tc>
        <w:tc>
          <w:tcPr>
            <w:tcW w:w="1903" w:type="dxa"/>
            <w:shd w:val="clear" w:color="auto" w:fill="auto"/>
          </w:tcPr>
          <w:p w:rsidR="007E561F" w:rsidRPr="00005EAC" w:rsidRDefault="007E561F" w:rsidP="00005EAC">
            <w:pPr>
              <w:pStyle w:val="Kopf8pt"/>
            </w:pPr>
            <w:r w:rsidRPr="008F2F06">
              <w:t>Ich kann Auswirkungen physikalischer Sachverha</w:t>
            </w:r>
            <w:r w:rsidRPr="008F2F06">
              <w:t>l</w:t>
            </w:r>
            <w:r w:rsidRPr="008F2F06">
              <w:t>te benennen.</w:t>
            </w:r>
          </w:p>
        </w:tc>
        <w:tc>
          <w:tcPr>
            <w:tcW w:w="1944" w:type="dxa"/>
            <w:shd w:val="clear" w:color="auto" w:fill="auto"/>
          </w:tcPr>
          <w:p w:rsidR="007E561F" w:rsidRPr="00005EAC" w:rsidRDefault="007E561F" w:rsidP="00005EAC">
            <w:pPr>
              <w:pStyle w:val="Kopf8pt"/>
            </w:pPr>
            <w:r w:rsidRPr="008F2F06">
              <w:t>Ich kann Auswirkungen physikalischer Erkenntnisse in historischen und gesel</w:t>
            </w:r>
            <w:r w:rsidRPr="008F2F06">
              <w:t>l</w:t>
            </w:r>
            <w:r w:rsidRPr="008F2F06">
              <w:t>schaftlichen Zusamme</w:t>
            </w:r>
            <w:r w:rsidRPr="008F2F06">
              <w:t>n</w:t>
            </w:r>
            <w:r w:rsidRPr="008F2F06">
              <w:t>hängen benennen.</w:t>
            </w:r>
          </w:p>
        </w:tc>
        <w:tc>
          <w:tcPr>
            <w:tcW w:w="1944" w:type="dxa"/>
            <w:shd w:val="clear" w:color="auto" w:fill="auto"/>
          </w:tcPr>
          <w:p w:rsidR="007E561F" w:rsidRPr="00005EAC" w:rsidRDefault="007E561F" w:rsidP="00005EAC">
            <w:pPr>
              <w:pStyle w:val="Kopf8pt"/>
            </w:pPr>
            <w:r w:rsidRPr="008F2F06">
              <w:t>Ich kann gegebene Lösu</w:t>
            </w:r>
            <w:r w:rsidRPr="008F2F06">
              <w:t>n</w:t>
            </w:r>
            <w:r w:rsidRPr="008F2F06">
              <w:t>gen unter Berücksichtigung physikalischer Aspekte beurteilen und kommenti</w:t>
            </w:r>
            <w:r w:rsidRPr="008F2F06">
              <w:t>e</w:t>
            </w:r>
            <w:r w:rsidRPr="008F2F06">
              <w:t>ren.</w:t>
            </w:r>
          </w:p>
        </w:tc>
        <w:tc>
          <w:tcPr>
            <w:tcW w:w="1944" w:type="dxa"/>
            <w:shd w:val="clear" w:color="auto" w:fill="auto"/>
          </w:tcPr>
          <w:p w:rsidR="007E561F" w:rsidRPr="00005EAC" w:rsidRDefault="007E561F" w:rsidP="00005EAC">
            <w:pPr>
              <w:pStyle w:val="Kopf8pt"/>
            </w:pPr>
            <w:r w:rsidRPr="00495BED">
              <w:t>Ich kann gegebene Lösu</w:t>
            </w:r>
            <w:r w:rsidRPr="00495BED">
              <w:t>n</w:t>
            </w:r>
            <w:r w:rsidRPr="00495BED">
              <w:t>gen unter Berücksichtigung physikalischer, ökonom</w:t>
            </w:r>
            <w:r w:rsidRPr="00495BED">
              <w:t>i</w:t>
            </w:r>
            <w:r w:rsidRPr="00495BED">
              <w:t>scher, sozialer und ökolog</w:t>
            </w:r>
            <w:r w:rsidRPr="00495BED">
              <w:t>i</w:t>
            </w:r>
            <w:r w:rsidRPr="00495BED">
              <w:t>scher Aspekte beurteilen und kommentieren.</w:t>
            </w:r>
          </w:p>
        </w:tc>
        <w:tc>
          <w:tcPr>
            <w:tcW w:w="1944" w:type="dxa"/>
            <w:shd w:val="clear" w:color="auto" w:fill="auto"/>
          </w:tcPr>
          <w:p w:rsidR="007E561F" w:rsidRPr="00005EAC" w:rsidRDefault="007E561F" w:rsidP="00005EAC">
            <w:pPr>
              <w:pStyle w:val="Kopf8pt"/>
            </w:pPr>
            <w:r w:rsidRPr="00495BED">
              <w:t>Ich kann mit meinem phys</w:t>
            </w:r>
            <w:r w:rsidRPr="00495BED">
              <w:t>i</w:t>
            </w:r>
            <w:r w:rsidRPr="00495BED">
              <w:t>kalischen Wissen Risiken und Sicherheitsmaßna</w:t>
            </w:r>
            <w:r w:rsidRPr="00495BED">
              <w:t>h</w:t>
            </w:r>
            <w:r w:rsidRPr="00495BED">
              <w:t>men bei Experimenten und im Alltag bewerten.</w:t>
            </w:r>
          </w:p>
        </w:tc>
        <w:tc>
          <w:tcPr>
            <w:tcW w:w="1944" w:type="dxa"/>
            <w:shd w:val="clear" w:color="auto" w:fill="auto"/>
          </w:tcPr>
          <w:p w:rsidR="007E561F" w:rsidRPr="00005EAC" w:rsidRDefault="007E561F" w:rsidP="00005EAC">
            <w:pPr>
              <w:pStyle w:val="Kopf8pt"/>
            </w:pPr>
            <w:r w:rsidRPr="00495BED">
              <w:t>Ich kann mit meinem phys</w:t>
            </w:r>
            <w:r w:rsidRPr="00495BED">
              <w:t>i</w:t>
            </w:r>
            <w:r w:rsidRPr="00495BED">
              <w:t>kalischen Wissen Risiken und Sicherheitsmaßna</w:t>
            </w:r>
            <w:r w:rsidRPr="00495BED">
              <w:t>h</w:t>
            </w:r>
            <w:r w:rsidRPr="00495BED">
              <w:t>men bei modernen techn</w:t>
            </w:r>
            <w:r w:rsidRPr="00495BED">
              <w:t>i</w:t>
            </w:r>
            <w:r w:rsidRPr="00495BED">
              <w:t>schen Anwendungen beu</w:t>
            </w:r>
            <w:r w:rsidRPr="00495BED">
              <w:t>r</w:t>
            </w:r>
            <w:r w:rsidRPr="00495BED">
              <w:t>teilen.</w:t>
            </w:r>
          </w:p>
        </w:tc>
      </w:tr>
    </w:tbl>
    <w:p w:rsidR="007E561F" w:rsidRDefault="007E561F" w:rsidP="00A56B02">
      <w:pPr>
        <w:rPr>
          <w:sz w:val="24"/>
        </w:rPr>
      </w:pPr>
    </w:p>
    <w:p w:rsidR="007E561F" w:rsidRDefault="007E561F" w:rsidP="00476BF7">
      <w:pPr>
        <w:ind w:right="282"/>
        <w:jc w:val="both"/>
      </w:pPr>
      <w:r w:rsidRPr="00CC63A7">
        <w:t>Das Kompetenzraster umschreibt den kompletten Lehrplan für Physik. Für jedes Themengebiet im Lehrplan könnte aufs Neue das komplette Kompetenzraster durchlaufen werden. Bei einigen Themengebieten ist das benötigte fachliche Grundwissen, um höhere Lernfortschritte zu erreichen, sehr hoch. Nach Meinung der Lernmaterialerstellungskommission bietet sich für die höheren Lernfortschritte (LFS5 und LFS6) vor allem der Themenbereich Mechanik an, gefolgt von der Elektr</w:t>
      </w:r>
      <w:r w:rsidRPr="00CC63A7">
        <w:t>i</w:t>
      </w:r>
      <w:r w:rsidRPr="00CC63A7">
        <w:t>zitätslehre (LFS4 und LFS5). Die Themengebiete Optik und Wärmelehre eignen sich dann im Umkehrschluss eher zum Einstieg in die Physik, da sich hier nur die niedrigen Lernfortschrittsstufen mit akzeptablem Aufwand erreichen lassen. Auch sind in einigen Teilbereichen der vorgegebenen Themengebiete manchmal nur einzelne Kompetenzbereiche erlernbar. Bei einer bunten Mischung an ausgewählten Themengebieten werden am Ende der Schullaufbahn sicher alle Kompeten</w:t>
      </w:r>
      <w:r w:rsidRPr="00CC63A7">
        <w:t>z</w:t>
      </w:r>
      <w:r w:rsidRPr="00CC63A7">
        <w:t>bereiche in den unteren und mittleren Lernfortschrittsstufen abgedeckt worden sein.</w:t>
      </w:r>
      <w:r>
        <w:t xml:space="preserve"> Sehr gute </w:t>
      </w:r>
      <w:r w:rsidR="004C61D4">
        <w:t>Schülerinnen und Schüler</w:t>
      </w:r>
      <w:r>
        <w:t xml:space="preserve"> werden auch nach Lernmaterialien für die höheren Lernfortschrittstufen suchen und diese bearbeiten wollen.</w:t>
      </w:r>
      <w:r w:rsidR="00476BF7">
        <w:t xml:space="preserve"> </w:t>
      </w:r>
      <w:r w:rsidR="004C61D4">
        <w:t>Schülerinnen und Schüler</w:t>
      </w:r>
      <w:r w:rsidRPr="00CC63A7">
        <w:t>, die nach dem ersten Themengebiet nur einen LFS1 oder LFS2 erreichen, sollten das folgende Themengebiet mit einem niedrigen Anforderungsbereich auswählen.</w:t>
      </w:r>
    </w:p>
    <w:p w:rsidR="007E561F" w:rsidRPr="00CC63A7" w:rsidRDefault="007E561F" w:rsidP="00A56B02">
      <w:pPr>
        <w:rPr>
          <w:sz w:val="24"/>
        </w:rPr>
      </w:pPr>
    </w:p>
    <w:p w:rsidR="007E561F" w:rsidRDefault="007E561F" w:rsidP="00A56B02">
      <w:pPr>
        <w:pStyle w:val="berschrift1"/>
      </w:pPr>
      <w:r>
        <w:lastRenderedPageBreak/>
        <w:t>Reduziertes Kompetenzraster für die Lernthemen Einstieg in die Elektrizitätslehre und Elektrostatik im Lernprojekt Elektrizität</w:t>
      </w:r>
    </w:p>
    <w:p w:rsidR="007E561F" w:rsidRDefault="007E561F" w:rsidP="00005EAC">
      <w:pPr>
        <w:pStyle w:val="Textkrper-Erstzeileneinzug"/>
        <w:ind w:firstLine="0"/>
      </w:pPr>
    </w:p>
    <w:p w:rsidR="007E561F" w:rsidRDefault="007E561F">
      <w:r>
        <w:t>Erreichbare Lernfortschrittstufen im Wahlbereich Elektrostatik im Themengebiet Elektrizitätslehre</w:t>
      </w:r>
    </w:p>
    <w:p w:rsidR="007E561F" w:rsidRDefault="007E561F" w:rsidP="00A56B02">
      <w:pPr>
        <w:pStyle w:val="Textkrper-Erstzeileneinzug"/>
        <w:ind w:firstLine="0"/>
      </w:pPr>
    </w:p>
    <w:p w:rsidR="007E561F" w:rsidRDefault="007E561F" w:rsidP="00A56B02">
      <w:pPr>
        <w:pStyle w:val="Textkrper-Erstzeileneinzug"/>
        <w:ind w:firstLine="0"/>
      </w:pPr>
      <w:r>
        <w:t>Kompetenzraster Physik für die Elektrostatik</w:t>
      </w:r>
    </w:p>
    <w:tbl>
      <w:tblPr>
        <w:tblW w:w="14142" w:type="dxa"/>
        <w:tblInd w:w="2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top w:w="28" w:type="dxa"/>
          <w:left w:w="28" w:type="dxa"/>
          <w:bottom w:w="28" w:type="dxa"/>
          <w:right w:w="28" w:type="dxa"/>
        </w:tblCellMar>
        <w:tblLook w:val="04A0" w:firstRow="1" w:lastRow="0" w:firstColumn="1" w:lastColumn="0" w:noHBand="0" w:noVBand="1"/>
      </w:tblPr>
      <w:tblGrid>
        <w:gridCol w:w="1952"/>
        <w:gridCol w:w="3638"/>
        <w:gridCol w:w="3638"/>
        <w:gridCol w:w="3639"/>
        <w:gridCol w:w="1275"/>
      </w:tblGrid>
      <w:tr w:rsidR="007E561F" w:rsidRPr="00952890" w:rsidTr="00A56B02">
        <w:trPr>
          <w:trHeight w:val="250"/>
        </w:trPr>
        <w:tc>
          <w:tcPr>
            <w:tcW w:w="1952" w:type="dxa"/>
            <w:shd w:val="clear" w:color="auto" w:fill="D9D9D9" w:themeFill="background1" w:themeFillShade="D9"/>
          </w:tcPr>
          <w:p w:rsidR="007E561F" w:rsidRPr="00BD5259" w:rsidRDefault="007E561F" w:rsidP="00A56B02">
            <w:pPr>
              <w:pStyle w:val="TabellenkopfLS"/>
              <w:rPr>
                <w:rFonts w:ascii="Source Sans Pro" w:hAnsi="Source Sans Pro"/>
              </w:rPr>
            </w:pPr>
            <w:r w:rsidRPr="00BD5259">
              <w:rPr>
                <w:rFonts w:ascii="Source Sans Pro" w:hAnsi="Source Sans Pro"/>
              </w:rPr>
              <w:t>Kompetenzbereich</w:t>
            </w:r>
          </w:p>
        </w:tc>
        <w:tc>
          <w:tcPr>
            <w:tcW w:w="3638" w:type="dxa"/>
            <w:shd w:val="clear" w:color="auto" w:fill="D9D9D9" w:themeFill="background1" w:themeFillShade="D9"/>
          </w:tcPr>
          <w:p w:rsidR="007E561F" w:rsidRPr="00BD5259" w:rsidRDefault="007E561F" w:rsidP="00A56B02">
            <w:pPr>
              <w:pStyle w:val="TabellenkopfLS"/>
              <w:rPr>
                <w:rFonts w:ascii="Source Sans Pro" w:hAnsi="Source Sans Pro"/>
              </w:rPr>
            </w:pPr>
            <w:r w:rsidRPr="00BD5259">
              <w:rPr>
                <w:rFonts w:ascii="Source Sans Pro" w:hAnsi="Source Sans Pro"/>
              </w:rPr>
              <w:t>LFS 1</w:t>
            </w:r>
          </w:p>
        </w:tc>
        <w:tc>
          <w:tcPr>
            <w:tcW w:w="3638" w:type="dxa"/>
            <w:shd w:val="clear" w:color="auto" w:fill="D9D9D9" w:themeFill="background1" w:themeFillShade="D9"/>
          </w:tcPr>
          <w:p w:rsidR="007E561F" w:rsidRPr="00BD5259" w:rsidRDefault="007E561F" w:rsidP="00A56B02">
            <w:pPr>
              <w:pStyle w:val="TabellenkopfLS"/>
              <w:rPr>
                <w:rFonts w:ascii="Source Sans Pro" w:hAnsi="Source Sans Pro"/>
              </w:rPr>
            </w:pPr>
            <w:r w:rsidRPr="00BD5259">
              <w:rPr>
                <w:rFonts w:ascii="Source Sans Pro" w:hAnsi="Source Sans Pro"/>
              </w:rPr>
              <w:t>LFS 2</w:t>
            </w:r>
          </w:p>
        </w:tc>
        <w:tc>
          <w:tcPr>
            <w:tcW w:w="3639" w:type="dxa"/>
            <w:shd w:val="clear" w:color="auto" w:fill="D9D9D9" w:themeFill="background1" w:themeFillShade="D9"/>
          </w:tcPr>
          <w:p w:rsidR="007E561F" w:rsidRPr="00BD5259" w:rsidRDefault="007E561F" w:rsidP="00A56B02">
            <w:pPr>
              <w:pStyle w:val="TabellenkopfLS"/>
              <w:rPr>
                <w:rFonts w:ascii="Source Sans Pro" w:hAnsi="Source Sans Pro"/>
              </w:rPr>
            </w:pPr>
            <w:r w:rsidRPr="00BD5259">
              <w:rPr>
                <w:rFonts w:ascii="Source Sans Pro" w:hAnsi="Source Sans Pro"/>
              </w:rPr>
              <w:t>LFS 3</w:t>
            </w:r>
          </w:p>
        </w:tc>
        <w:tc>
          <w:tcPr>
            <w:tcW w:w="1275" w:type="dxa"/>
            <w:shd w:val="clear" w:color="auto" w:fill="D9D9D9" w:themeFill="background1" w:themeFillShade="D9"/>
          </w:tcPr>
          <w:p w:rsidR="007E561F" w:rsidRPr="00BD5259" w:rsidRDefault="007E561F" w:rsidP="00A56B02">
            <w:pPr>
              <w:pStyle w:val="TabellenkopfLS"/>
              <w:rPr>
                <w:rFonts w:ascii="Source Sans Pro" w:hAnsi="Source Sans Pro"/>
              </w:rPr>
            </w:pPr>
            <w:r w:rsidRPr="00BD5259">
              <w:rPr>
                <w:rFonts w:ascii="Source Sans Pro" w:hAnsi="Source Sans Pro"/>
              </w:rPr>
              <w:t>LFS 4</w:t>
            </w:r>
          </w:p>
        </w:tc>
      </w:tr>
      <w:tr w:rsidR="007E561F" w:rsidRPr="00952890" w:rsidTr="00A56B02">
        <w:trPr>
          <w:trHeight w:val="250"/>
        </w:trPr>
        <w:tc>
          <w:tcPr>
            <w:tcW w:w="1952" w:type="dxa"/>
          </w:tcPr>
          <w:p w:rsidR="007E561F" w:rsidRPr="00BD5259" w:rsidRDefault="00A3454F" w:rsidP="00A3454F">
            <w:pPr>
              <w:pStyle w:val="TabelleNummerierung"/>
              <w:numPr>
                <w:ilvl w:val="0"/>
                <w:numId w:val="0"/>
              </w:numPr>
              <w:tabs>
                <w:tab w:val="clear" w:pos="510"/>
                <w:tab w:val="left" w:pos="398"/>
              </w:tabs>
              <w:ind w:left="398" w:hanging="284"/>
              <w:rPr>
                <w:rFonts w:ascii="Source Sans Pro" w:hAnsi="Source Sans Pro"/>
              </w:rPr>
            </w:pPr>
            <w:r w:rsidRPr="00BD5259">
              <w:rPr>
                <w:rFonts w:ascii="Source Sans Pro" w:hAnsi="Source Sans Pro"/>
              </w:rPr>
              <w:t xml:space="preserve">2. </w:t>
            </w:r>
            <w:r w:rsidR="007E561F" w:rsidRPr="00BD5259">
              <w:rPr>
                <w:rFonts w:ascii="Source Sans Pro" w:hAnsi="Source Sans Pro"/>
              </w:rPr>
              <w:t>Erkenntnisgewi</w:t>
            </w:r>
            <w:r w:rsidR="007E561F" w:rsidRPr="00BD5259">
              <w:rPr>
                <w:rFonts w:ascii="Source Sans Pro" w:hAnsi="Source Sans Pro"/>
              </w:rPr>
              <w:t>n</w:t>
            </w:r>
            <w:r w:rsidR="007E561F" w:rsidRPr="00BD5259">
              <w:rPr>
                <w:rFonts w:ascii="Source Sans Pro" w:hAnsi="Source Sans Pro"/>
              </w:rPr>
              <w:t>nung</w:t>
            </w:r>
          </w:p>
        </w:tc>
        <w:tc>
          <w:tcPr>
            <w:tcW w:w="3638" w:type="dxa"/>
          </w:tcPr>
          <w:p w:rsidR="007E561F" w:rsidRPr="00BD5259" w:rsidRDefault="007E561F" w:rsidP="00A56B02">
            <w:pPr>
              <w:pStyle w:val="TabelleLinks8PT"/>
            </w:pPr>
            <w:r w:rsidRPr="00BD5259">
              <w:t>Ich kann einfache physikalische Phänomene b</w:t>
            </w:r>
            <w:r w:rsidRPr="00BD5259">
              <w:t>e</w:t>
            </w:r>
            <w:r w:rsidRPr="00BD5259">
              <w:t>schreiben und mit bekannten Zusammenhängen vergleichen.</w:t>
            </w:r>
          </w:p>
        </w:tc>
        <w:tc>
          <w:tcPr>
            <w:tcW w:w="3638" w:type="dxa"/>
          </w:tcPr>
          <w:p w:rsidR="007E561F" w:rsidRPr="00BD5259" w:rsidRDefault="007E561F" w:rsidP="00A56B02">
            <w:pPr>
              <w:pStyle w:val="TabelleLinks8PT"/>
            </w:pPr>
            <w:r w:rsidRPr="00BD5259">
              <w:t>Ich kann physikalische Arbeitsweisen nachvollziehen und beschreiben.</w:t>
            </w:r>
          </w:p>
        </w:tc>
        <w:tc>
          <w:tcPr>
            <w:tcW w:w="3639" w:type="dxa"/>
          </w:tcPr>
          <w:p w:rsidR="007E561F" w:rsidRPr="00BD5259" w:rsidRDefault="007E561F" w:rsidP="00A56B02">
            <w:pPr>
              <w:pStyle w:val="TabelleLinks8PT"/>
            </w:pPr>
            <w:r w:rsidRPr="00BD5259">
              <w:t>Ich kann einfache physikalische Experimente nach Anleitung durchführen und auswerten.</w:t>
            </w:r>
          </w:p>
        </w:tc>
        <w:tc>
          <w:tcPr>
            <w:tcW w:w="1275" w:type="dxa"/>
          </w:tcPr>
          <w:p w:rsidR="007E561F" w:rsidRPr="00BD5259" w:rsidRDefault="007E561F" w:rsidP="00A56B02">
            <w:pPr>
              <w:pStyle w:val="TabelleLinks8PT"/>
            </w:pPr>
          </w:p>
        </w:tc>
      </w:tr>
      <w:tr w:rsidR="007E561F" w:rsidRPr="00952890" w:rsidTr="00A56B02">
        <w:trPr>
          <w:trHeight w:val="250"/>
        </w:trPr>
        <w:tc>
          <w:tcPr>
            <w:tcW w:w="1952" w:type="dxa"/>
          </w:tcPr>
          <w:p w:rsidR="007E561F" w:rsidRPr="00BD5259" w:rsidRDefault="00A3454F" w:rsidP="00A3454F">
            <w:pPr>
              <w:pStyle w:val="TabelleNummerierung"/>
              <w:numPr>
                <w:ilvl w:val="0"/>
                <w:numId w:val="0"/>
              </w:numPr>
              <w:tabs>
                <w:tab w:val="clear" w:pos="510"/>
                <w:tab w:val="left" w:pos="398"/>
              </w:tabs>
              <w:ind w:left="398" w:hanging="284"/>
              <w:rPr>
                <w:rFonts w:ascii="Source Sans Pro" w:hAnsi="Source Sans Pro"/>
              </w:rPr>
            </w:pPr>
            <w:r w:rsidRPr="00BD5259">
              <w:rPr>
                <w:rFonts w:ascii="Source Sans Pro" w:hAnsi="Source Sans Pro"/>
              </w:rPr>
              <w:t xml:space="preserve">3. </w:t>
            </w:r>
            <w:r w:rsidR="007E561F" w:rsidRPr="00BD5259">
              <w:rPr>
                <w:rFonts w:ascii="Source Sans Pro" w:hAnsi="Source Sans Pro"/>
              </w:rPr>
              <w:t>Kommunikation</w:t>
            </w:r>
          </w:p>
        </w:tc>
        <w:tc>
          <w:tcPr>
            <w:tcW w:w="3638" w:type="dxa"/>
          </w:tcPr>
          <w:p w:rsidR="007E561F" w:rsidRPr="00BD5259" w:rsidRDefault="007E561F" w:rsidP="00A56B02">
            <w:pPr>
              <w:pStyle w:val="TabelleLinks8PT"/>
            </w:pPr>
            <w:r w:rsidRPr="00BD5259">
              <w:t>Ich kann einfache physikalische Sachverhalte u</w:t>
            </w:r>
            <w:r w:rsidRPr="00BD5259">
              <w:t>m</w:t>
            </w:r>
            <w:r w:rsidRPr="00BD5259">
              <w:t>gangssprachlich beschreiben.</w:t>
            </w:r>
          </w:p>
        </w:tc>
        <w:tc>
          <w:tcPr>
            <w:tcW w:w="3638" w:type="dxa"/>
          </w:tcPr>
          <w:p w:rsidR="007E561F" w:rsidRPr="00BD5259" w:rsidRDefault="007E561F" w:rsidP="00A56B02">
            <w:pPr>
              <w:pStyle w:val="TabelleLinks8PT"/>
            </w:pPr>
          </w:p>
        </w:tc>
        <w:tc>
          <w:tcPr>
            <w:tcW w:w="3639" w:type="dxa"/>
          </w:tcPr>
          <w:p w:rsidR="007E561F" w:rsidRPr="00BD5259" w:rsidRDefault="007E561F" w:rsidP="00A56B02">
            <w:pPr>
              <w:pStyle w:val="TabelleLinks8PT"/>
            </w:pPr>
          </w:p>
        </w:tc>
        <w:tc>
          <w:tcPr>
            <w:tcW w:w="1275" w:type="dxa"/>
          </w:tcPr>
          <w:p w:rsidR="007E561F" w:rsidRPr="00BD5259" w:rsidRDefault="007E561F" w:rsidP="00A56B02">
            <w:pPr>
              <w:pStyle w:val="TabelleLinks8PT"/>
            </w:pPr>
          </w:p>
        </w:tc>
      </w:tr>
      <w:tr w:rsidR="007E561F" w:rsidRPr="00952890" w:rsidTr="00A56B02">
        <w:trPr>
          <w:trHeight w:val="250"/>
        </w:trPr>
        <w:tc>
          <w:tcPr>
            <w:tcW w:w="1952" w:type="dxa"/>
          </w:tcPr>
          <w:p w:rsidR="007E561F" w:rsidRPr="00BD5259" w:rsidRDefault="00A3454F" w:rsidP="00A3454F">
            <w:pPr>
              <w:pStyle w:val="TabelleNummerierung"/>
              <w:numPr>
                <w:ilvl w:val="0"/>
                <w:numId w:val="0"/>
              </w:numPr>
              <w:tabs>
                <w:tab w:val="clear" w:pos="510"/>
                <w:tab w:val="left" w:pos="398"/>
              </w:tabs>
              <w:ind w:left="398" w:hanging="284"/>
              <w:rPr>
                <w:rFonts w:ascii="Source Sans Pro" w:hAnsi="Source Sans Pro"/>
              </w:rPr>
            </w:pPr>
            <w:r w:rsidRPr="00BD5259">
              <w:rPr>
                <w:rFonts w:ascii="Source Sans Pro" w:hAnsi="Source Sans Pro"/>
              </w:rPr>
              <w:t xml:space="preserve">4. </w:t>
            </w:r>
            <w:r w:rsidR="007E561F" w:rsidRPr="00BD5259">
              <w:rPr>
                <w:rFonts w:ascii="Source Sans Pro" w:hAnsi="Source Sans Pro"/>
              </w:rPr>
              <w:t>Bewertung</w:t>
            </w:r>
          </w:p>
        </w:tc>
        <w:tc>
          <w:tcPr>
            <w:tcW w:w="3638" w:type="dxa"/>
          </w:tcPr>
          <w:p w:rsidR="007E561F" w:rsidRPr="00BD5259" w:rsidRDefault="007E561F" w:rsidP="00A56B02">
            <w:pPr>
              <w:pStyle w:val="TabelleLinks8PT"/>
            </w:pPr>
            <w:r w:rsidRPr="00BD5259">
              <w:t>Ich kann Auswirkungen physikalischer Sachverhalte nennen.</w:t>
            </w:r>
          </w:p>
        </w:tc>
        <w:tc>
          <w:tcPr>
            <w:tcW w:w="3638" w:type="dxa"/>
          </w:tcPr>
          <w:p w:rsidR="007E561F" w:rsidRPr="00BD5259" w:rsidRDefault="007E561F" w:rsidP="00A56B02">
            <w:pPr>
              <w:pStyle w:val="TabelleLinks8PT"/>
            </w:pPr>
            <w:r w:rsidRPr="00BD5259">
              <w:t>Ich kann Auswirkungen physikalischer Erkenntnisse in historischen und gesellschaftlichen Zusamme</w:t>
            </w:r>
            <w:r w:rsidRPr="00BD5259">
              <w:t>n</w:t>
            </w:r>
            <w:r w:rsidRPr="00BD5259">
              <w:t>hängen nennen.</w:t>
            </w:r>
          </w:p>
        </w:tc>
        <w:tc>
          <w:tcPr>
            <w:tcW w:w="3639" w:type="dxa"/>
          </w:tcPr>
          <w:p w:rsidR="007E561F" w:rsidRPr="00BD5259" w:rsidRDefault="007E561F" w:rsidP="00A56B02">
            <w:pPr>
              <w:pStyle w:val="TabelleLinks8PT"/>
            </w:pPr>
            <w:r w:rsidRPr="00BD5259">
              <w:t>Ich kann gegebene Lösungen unter Berücksichtigung physikalischer Aspekte beurteilen und kommenti</w:t>
            </w:r>
            <w:r w:rsidRPr="00BD5259">
              <w:t>e</w:t>
            </w:r>
            <w:r w:rsidRPr="00BD5259">
              <w:t>ren.</w:t>
            </w:r>
          </w:p>
        </w:tc>
        <w:tc>
          <w:tcPr>
            <w:tcW w:w="1275" w:type="dxa"/>
          </w:tcPr>
          <w:p w:rsidR="007E561F" w:rsidRPr="00BD5259" w:rsidRDefault="007E561F" w:rsidP="00A56B02">
            <w:pPr>
              <w:pStyle w:val="TabelleLinks8PT"/>
            </w:pPr>
          </w:p>
        </w:tc>
      </w:tr>
    </w:tbl>
    <w:p w:rsidR="007E561F" w:rsidRDefault="007E561F"/>
    <w:p w:rsidR="007E561F" w:rsidRPr="00005EAC" w:rsidRDefault="007E561F" w:rsidP="00005EAC">
      <w:pPr>
        <w:pStyle w:val="Textkrper-Erstzeileneinzug"/>
        <w:ind w:firstLine="0"/>
        <w:sectPr w:rsidR="007E561F" w:rsidRPr="00005EAC" w:rsidSect="00BA1038">
          <w:headerReference w:type="default" r:id="rId59"/>
          <w:footerReference w:type="default" r:id="rId60"/>
          <w:pgSz w:w="16838" w:h="11906" w:orient="landscape" w:code="9"/>
          <w:pgMar w:top="1134" w:right="1587" w:bottom="1134" w:left="1361" w:header="709" w:footer="709" w:gutter="0"/>
          <w:cols w:space="708"/>
          <w:docGrid w:linePitch="360"/>
        </w:sectPr>
      </w:pPr>
    </w:p>
    <w:p w:rsidR="007E561F" w:rsidRDefault="007E561F" w:rsidP="007E561F">
      <w:pPr>
        <w:pStyle w:val="berschrift1"/>
      </w:pPr>
      <w:r>
        <w:lastRenderedPageBreak/>
        <w:t>Lernwegeliste</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1975"/>
        <w:gridCol w:w="3044"/>
        <w:gridCol w:w="1179"/>
        <w:gridCol w:w="1179"/>
      </w:tblGrid>
      <w:tr w:rsidR="007E561F" w:rsidRPr="006D573E" w:rsidTr="00A56B02">
        <w:trPr>
          <w:trHeight w:val="547"/>
        </w:trPr>
        <w:tc>
          <w:tcPr>
            <w:tcW w:w="2268" w:type="dxa"/>
            <w:shd w:val="clear" w:color="auto" w:fill="D9D9D9"/>
            <w:hideMark/>
          </w:tcPr>
          <w:p w:rsidR="007E561F" w:rsidRPr="00B6762A" w:rsidRDefault="007E561F" w:rsidP="00A56B02">
            <w:pPr>
              <w:pStyle w:val="Tabelle6pt"/>
            </w:pPr>
            <w:r w:rsidRPr="00B6762A">
              <w:t>Fach</w:t>
            </w:r>
          </w:p>
          <w:p w:rsidR="007E561F" w:rsidRPr="00B6762A" w:rsidRDefault="007E561F" w:rsidP="00A56B02">
            <w:pPr>
              <w:pStyle w:val="TabelleKopflinks"/>
            </w:pPr>
            <w:r>
              <w:t>Physik</w:t>
            </w:r>
          </w:p>
        </w:tc>
        <w:tc>
          <w:tcPr>
            <w:tcW w:w="5019" w:type="dxa"/>
            <w:gridSpan w:val="2"/>
            <w:shd w:val="clear" w:color="auto" w:fill="D9D9D9"/>
            <w:hideMark/>
          </w:tcPr>
          <w:p w:rsidR="007E561F" w:rsidRPr="00B6762A" w:rsidRDefault="007E561F" w:rsidP="00A56B02">
            <w:pPr>
              <w:pStyle w:val="Tabelle6pt"/>
            </w:pPr>
            <w:r w:rsidRPr="00B6762A">
              <w:t>Kompetenzbereich/Leitidee</w:t>
            </w:r>
          </w:p>
          <w:p w:rsidR="007E561F" w:rsidRDefault="007E561F" w:rsidP="00A56B02">
            <w:pPr>
              <w:pStyle w:val="TabelleKopflinks"/>
            </w:pPr>
            <w:r>
              <w:t>Kompetenzbereich 1</w:t>
            </w:r>
          </w:p>
          <w:p w:rsidR="007E561F" w:rsidRDefault="007E561F" w:rsidP="00A56B02">
            <w:pPr>
              <w:pStyle w:val="TabelleKopflinks"/>
            </w:pPr>
            <w:r>
              <w:t>Kompetenzbereich 2</w:t>
            </w:r>
          </w:p>
          <w:p w:rsidR="007E561F" w:rsidRDefault="007E561F" w:rsidP="00A56B02">
            <w:pPr>
              <w:pStyle w:val="TabelleKopflinks"/>
            </w:pPr>
            <w:r>
              <w:t>Kompetenzbereich 3</w:t>
            </w:r>
          </w:p>
          <w:p w:rsidR="007E561F" w:rsidRPr="00B6762A" w:rsidRDefault="007E561F" w:rsidP="00A56B02">
            <w:pPr>
              <w:pStyle w:val="TabelleKopflinks"/>
            </w:pPr>
            <w:r>
              <w:t>Kompetenzbereich 4</w:t>
            </w:r>
          </w:p>
        </w:tc>
        <w:tc>
          <w:tcPr>
            <w:tcW w:w="1179" w:type="dxa"/>
            <w:shd w:val="clear" w:color="auto" w:fill="D9D9D9"/>
            <w:hideMark/>
          </w:tcPr>
          <w:p w:rsidR="007E561F" w:rsidRPr="00B6762A" w:rsidRDefault="007E561F" w:rsidP="00A56B02">
            <w:pPr>
              <w:pStyle w:val="Tabelle6pt"/>
            </w:pPr>
            <w:r w:rsidRPr="00B6762A">
              <w:t>Lernfortschritt</w:t>
            </w:r>
          </w:p>
          <w:p w:rsidR="007E561F" w:rsidRDefault="007E561F" w:rsidP="00A56B02">
            <w:pPr>
              <w:pStyle w:val="TabelleKopflinks"/>
            </w:pPr>
            <w:r>
              <w:t>LFS 1-3</w:t>
            </w:r>
          </w:p>
          <w:p w:rsidR="007E561F" w:rsidRDefault="007E561F" w:rsidP="00A56B02">
            <w:pPr>
              <w:pStyle w:val="TabelleKopflinks"/>
            </w:pPr>
            <w:r>
              <w:t>LFS 1-3</w:t>
            </w:r>
          </w:p>
          <w:p w:rsidR="007E561F" w:rsidRDefault="007E561F" w:rsidP="00A56B02">
            <w:pPr>
              <w:pStyle w:val="TabelleKopflinks"/>
            </w:pPr>
            <w:r>
              <w:t>LFS 1</w:t>
            </w:r>
          </w:p>
          <w:p w:rsidR="007E561F" w:rsidRPr="00B6762A" w:rsidRDefault="007E561F" w:rsidP="00A56B02">
            <w:pPr>
              <w:pStyle w:val="TabelleKopflinks"/>
            </w:pPr>
            <w:r>
              <w:t>LFS 1-3</w:t>
            </w:r>
          </w:p>
        </w:tc>
        <w:tc>
          <w:tcPr>
            <w:tcW w:w="1179" w:type="dxa"/>
            <w:shd w:val="clear" w:color="auto" w:fill="D9D9D9"/>
            <w:hideMark/>
          </w:tcPr>
          <w:p w:rsidR="007E561F" w:rsidRPr="00B6762A" w:rsidRDefault="007E561F" w:rsidP="00A56B02">
            <w:pPr>
              <w:pStyle w:val="Tabelle6pt"/>
            </w:pPr>
            <w:r w:rsidRPr="00B6762A">
              <w:t>Lernwegeliste</w:t>
            </w:r>
          </w:p>
          <w:p w:rsidR="007E561F" w:rsidRPr="00B6762A" w:rsidRDefault="007E561F" w:rsidP="00A56B02">
            <w:pPr>
              <w:pStyle w:val="TabelleKopflinks"/>
            </w:pPr>
            <w:r>
              <w:t>Ph00.00.03</w:t>
            </w:r>
          </w:p>
        </w:tc>
      </w:tr>
      <w:tr w:rsidR="007E561F" w:rsidRPr="006D573E" w:rsidTr="00A56B02">
        <w:tblPrEx>
          <w:shd w:val="clear" w:color="auto" w:fill="F2F2F2"/>
        </w:tblPrEx>
        <w:tc>
          <w:tcPr>
            <w:tcW w:w="4243"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7E561F" w:rsidRPr="00B6762A" w:rsidRDefault="007E561F" w:rsidP="00A56B02">
            <w:pPr>
              <w:pStyle w:val="Tabelle6pt"/>
            </w:pPr>
            <w:r w:rsidRPr="00B6762A">
              <w:t>Kompetenz</w:t>
            </w:r>
            <w:r w:rsidR="000E16BD">
              <w:t>:</w:t>
            </w:r>
          </w:p>
          <w:p w:rsidR="007E561F" w:rsidRPr="00B6762A" w:rsidRDefault="007E561F" w:rsidP="00A56B02">
            <w:pPr>
              <w:rPr>
                <w:rFonts w:ascii="Univers 55" w:eastAsia="Times New Roman" w:hAnsi="Univers 55"/>
                <w:sz w:val="18"/>
              </w:rPr>
            </w:pPr>
            <w:r>
              <w:rPr>
                <w:rFonts w:ascii="Univers 55" w:eastAsia="Times New Roman" w:hAnsi="Univers 55"/>
                <w:sz w:val="18"/>
              </w:rPr>
              <w:t>Siehe unten</w:t>
            </w: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7E561F" w:rsidRPr="00B6762A" w:rsidRDefault="000E16BD" w:rsidP="00A56B02">
            <w:pPr>
              <w:pStyle w:val="Tabelle6pt"/>
            </w:pPr>
            <w:r>
              <w:t>Was Sie schon können sollten:</w:t>
            </w:r>
          </w:p>
          <w:p w:rsidR="007E561F" w:rsidRDefault="007E561F" w:rsidP="00A56B02">
            <w:pPr>
              <w:pStyle w:val="Kopf8ptafz"/>
            </w:pPr>
            <w:r>
              <w:t>Ich kann Plakate erstellen.</w:t>
            </w:r>
          </w:p>
          <w:p w:rsidR="007E561F" w:rsidRDefault="007E561F" w:rsidP="00A56B02">
            <w:pPr>
              <w:pStyle w:val="Kopf8ptafz"/>
            </w:pPr>
            <w:r>
              <w:t>Ich kann präsentieren.</w:t>
            </w:r>
          </w:p>
          <w:p w:rsidR="007E561F" w:rsidRDefault="007E561F" w:rsidP="00A56B02">
            <w:pPr>
              <w:pStyle w:val="Kopf8ptafz"/>
            </w:pPr>
            <w:r>
              <w:t>Ich kann die Tempoduett</w:t>
            </w:r>
            <w:r w:rsidR="004C61D4">
              <w:t>-</w:t>
            </w:r>
            <w:r>
              <w:t>Methode anwenden.</w:t>
            </w:r>
          </w:p>
          <w:p w:rsidR="007E561F" w:rsidRPr="00B6762A" w:rsidRDefault="007E561F" w:rsidP="00A56B02">
            <w:pPr>
              <w:pStyle w:val="Kopf8ptafz"/>
            </w:pPr>
            <w:r>
              <w:t>Ich kann mit Lernkärtchen lernen.</w:t>
            </w:r>
          </w:p>
        </w:tc>
      </w:tr>
      <w:tr w:rsidR="007E561F" w:rsidRPr="006D573E" w:rsidTr="00A56B02">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tcPr>
          <w:p w:rsidR="007E561F" w:rsidRPr="00B6762A" w:rsidRDefault="007E561F" w:rsidP="00A56B02">
            <w:pPr>
              <w:rPr>
                <w:szCs w:val="22"/>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tcPr>
          <w:p w:rsidR="007E561F" w:rsidRPr="00B6762A" w:rsidRDefault="007E561F" w:rsidP="00A56B02">
            <w:pPr>
              <w:pStyle w:val="Tabelle6pt"/>
            </w:pPr>
            <w:r w:rsidRPr="00B6762A">
              <w:t>Wofür Sie das benötigen</w:t>
            </w:r>
            <w:r w:rsidR="000E16BD">
              <w:t>:</w:t>
            </w:r>
          </w:p>
          <w:p w:rsidR="007E561F" w:rsidRPr="00B6762A" w:rsidRDefault="007E561F" w:rsidP="00A56B02">
            <w:pPr>
              <w:pStyle w:val="Kopf8ptafz"/>
            </w:pPr>
          </w:p>
        </w:tc>
      </w:tr>
      <w:tr w:rsidR="007E561F" w:rsidRPr="006D573E" w:rsidTr="00A56B02">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E561F" w:rsidRPr="00B6762A" w:rsidRDefault="007E561F" w:rsidP="00A56B02"/>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7E561F" w:rsidRPr="00B6762A" w:rsidRDefault="007E561F" w:rsidP="00A56B02">
            <w:pPr>
              <w:pStyle w:val="Tabelle6pt"/>
            </w:pPr>
            <w:r w:rsidRPr="00B6762A">
              <w:t>Wie Sie Ihr Können prüfen können</w:t>
            </w:r>
            <w:r w:rsidR="000E16BD">
              <w:t>:</w:t>
            </w:r>
          </w:p>
          <w:p w:rsidR="007E561F" w:rsidRPr="00B6762A" w:rsidRDefault="007E561F" w:rsidP="00A56B02">
            <w:pPr>
              <w:pStyle w:val="Kopf8ptafz"/>
            </w:pPr>
          </w:p>
        </w:tc>
      </w:tr>
    </w:tbl>
    <w:p w:rsidR="007E561F" w:rsidRDefault="007E561F" w:rsidP="007E561F">
      <w:pPr>
        <w:pStyle w:val="Textkrper"/>
      </w:pP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3402"/>
        <w:gridCol w:w="414"/>
        <w:gridCol w:w="3271"/>
        <w:gridCol w:w="425"/>
        <w:gridCol w:w="1707"/>
      </w:tblGrid>
      <w:tr w:rsidR="007E561F" w:rsidRPr="00DE4890" w:rsidTr="00A56B02">
        <w:tc>
          <w:tcPr>
            <w:tcW w:w="4242" w:type="dxa"/>
            <w:gridSpan w:val="3"/>
            <w:shd w:val="clear" w:color="auto" w:fill="D9D9D9" w:themeFill="background1" w:themeFillShade="D9"/>
          </w:tcPr>
          <w:p w:rsidR="007E561F" w:rsidRPr="00DE4890" w:rsidRDefault="007E561F" w:rsidP="00A56B02">
            <w:pPr>
              <w:pStyle w:val="TabelleKopfmitte"/>
            </w:pPr>
            <w:r w:rsidRPr="00DE4890">
              <w:t>Was Sie hier lernen können</w:t>
            </w:r>
          </w:p>
        </w:tc>
        <w:tc>
          <w:tcPr>
            <w:tcW w:w="3696" w:type="dxa"/>
            <w:gridSpan w:val="2"/>
            <w:shd w:val="clear" w:color="auto" w:fill="D9D9D9" w:themeFill="background1" w:themeFillShade="D9"/>
          </w:tcPr>
          <w:p w:rsidR="007E561F" w:rsidRPr="00DE4890" w:rsidRDefault="007E561F" w:rsidP="00A56B02">
            <w:pPr>
              <w:pStyle w:val="TabelleKopfmitte"/>
            </w:pPr>
            <w:r w:rsidRPr="00DE4890">
              <w:t>Lernmaterialien</w:t>
            </w:r>
          </w:p>
          <w:p w:rsidR="007E561F" w:rsidRPr="00DE4890" w:rsidRDefault="007E561F" w:rsidP="00A56B02">
            <w:pPr>
              <w:pStyle w:val="Tabelle6ptmitte"/>
            </w:pPr>
            <w:proofErr w:type="spellStart"/>
            <w:r w:rsidRPr="00DE4890">
              <w:t>LernSCHRITTE</w:t>
            </w:r>
            <w:proofErr w:type="spellEnd"/>
            <w:r w:rsidRPr="00DE4890">
              <w:t xml:space="preserve">, </w:t>
            </w:r>
            <w:proofErr w:type="spellStart"/>
            <w:r w:rsidRPr="00DE4890">
              <w:t>LernTHEMEN</w:t>
            </w:r>
            <w:proofErr w:type="spellEnd"/>
            <w:r w:rsidRPr="00DE4890">
              <w:t xml:space="preserve"> und </w:t>
            </w:r>
            <w:proofErr w:type="spellStart"/>
            <w:r w:rsidRPr="00DE4890">
              <w:t>LernPROJEKTE</w:t>
            </w:r>
            <w:proofErr w:type="spellEnd"/>
          </w:p>
        </w:tc>
        <w:tc>
          <w:tcPr>
            <w:tcW w:w="1707" w:type="dxa"/>
            <w:shd w:val="clear" w:color="auto" w:fill="D9D9D9" w:themeFill="background1" w:themeFillShade="D9"/>
          </w:tcPr>
          <w:p w:rsidR="007E561F" w:rsidRPr="00DE4890" w:rsidRDefault="007E561F" w:rsidP="00A56B02">
            <w:pPr>
              <w:pStyle w:val="TabelleKopfmitte"/>
            </w:pPr>
            <w:r w:rsidRPr="00DE4890">
              <w:t>Ergänzungen</w:t>
            </w:r>
          </w:p>
        </w:tc>
      </w:tr>
      <w:tr w:rsidR="007E561F" w:rsidRPr="00DE4890" w:rsidTr="0079512C">
        <w:trPr>
          <w:trHeight w:val="1459"/>
        </w:trPr>
        <w:tc>
          <w:tcPr>
            <w:tcW w:w="426" w:type="dxa"/>
            <w:vMerge w:val="restart"/>
            <w:shd w:val="clear" w:color="auto" w:fill="auto"/>
            <w:textDirection w:val="btLr"/>
          </w:tcPr>
          <w:p w:rsidR="007E561F" w:rsidRPr="00DE4890" w:rsidRDefault="007E561F" w:rsidP="00A56B02">
            <w:pPr>
              <w:pStyle w:val="TabelleKopflinks"/>
            </w:pPr>
            <w:r>
              <w:t>Kompetenz</w:t>
            </w:r>
          </w:p>
        </w:tc>
        <w:tc>
          <w:tcPr>
            <w:tcW w:w="3402" w:type="dxa"/>
            <w:shd w:val="clear" w:color="auto" w:fill="auto"/>
          </w:tcPr>
          <w:p w:rsidR="007E561F" w:rsidRDefault="007E561F" w:rsidP="00A56B02">
            <w:pPr>
              <w:pStyle w:val="Textkrperlinks"/>
            </w:pPr>
            <w:r>
              <w:t>Ich kann den Aufbau eines Atoms b</w:t>
            </w:r>
            <w:r>
              <w:t>e</w:t>
            </w:r>
            <w:r>
              <w:t>schreiben.</w:t>
            </w:r>
          </w:p>
          <w:p w:rsidR="007E561F" w:rsidRDefault="007E561F" w:rsidP="00A56B02">
            <w:pPr>
              <w:pStyle w:val="Textkrperlinks"/>
            </w:pPr>
            <w:r>
              <w:t>Ich kann einige Eigenschaften eines Elektrons nennen.</w:t>
            </w:r>
          </w:p>
          <w:p w:rsidR="007E561F" w:rsidRDefault="007E561F" w:rsidP="00A56B02">
            <w:pPr>
              <w:pStyle w:val="Textkrperlinks"/>
            </w:pPr>
            <w:r>
              <w:t>Ich kann den Ladungszustand von Pr</w:t>
            </w:r>
            <w:r>
              <w:t>o</w:t>
            </w:r>
            <w:r>
              <w:t>tonen und Elektronen nennen.</w:t>
            </w:r>
          </w:p>
          <w:p w:rsidR="0079512C" w:rsidRDefault="0079512C" w:rsidP="00A56B02">
            <w:pPr>
              <w:pStyle w:val="Textkrperlinks"/>
            </w:pPr>
          </w:p>
        </w:tc>
        <w:tc>
          <w:tcPr>
            <w:tcW w:w="414" w:type="dxa"/>
            <w:shd w:val="clear" w:color="auto" w:fill="auto"/>
          </w:tcPr>
          <w:p w:rsidR="007E561F" w:rsidRPr="00DE4890" w:rsidRDefault="007E561F" w:rsidP="00A56B02">
            <w:pPr>
              <w:pStyle w:val="Textkrpermitte"/>
            </w:pPr>
          </w:p>
        </w:tc>
        <w:tc>
          <w:tcPr>
            <w:tcW w:w="3271" w:type="dxa"/>
            <w:shd w:val="clear" w:color="auto" w:fill="auto"/>
          </w:tcPr>
          <w:p w:rsidR="007E561F" w:rsidRDefault="007E561F" w:rsidP="00A56B02">
            <w:pPr>
              <w:pStyle w:val="Textkrper"/>
            </w:pPr>
            <w:r>
              <w:t>Ph02</w:t>
            </w:r>
            <w:r w:rsidRPr="00B51DE9">
              <w:t>.01</w:t>
            </w:r>
            <w:r>
              <w:t>.04</w:t>
            </w:r>
          </w:p>
          <w:p w:rsidR="007E561F" w:rsidRPr="00DE4890" w:rsidRDefault="007E561F" w:rsidP="00A56B02">
            <w:pPr>
              <w:pStyle w:val="Textkrper"/>
            </w:pPr>
            <w:r>
              <w:t xml:space="preserve">Einstieg in die Elektrizitätslehre – </w:t>
            </w:r>
            <w:proofErr w:type="spellStart"/>
            <w:r>
              <w:t>Infotext</w:t>
            </w:r>
            <w:proofErr w:type="spellEnd"/>
            <w:r>
              <w:t xml:space="preserve"> Atomaufbau</w:t>
            </w:r>
          </w:p>
        </w:tc>
        <w:tc>
          <w:tcPr>
            <w:tcW w:w="425" w:type="dxa"/>
            <w:shd w:val="clear" w:color="auto" w:fill="auto"/>
          </w:tcPr>
          <w:p w:rsidR="007E561F" w:rsidRPr="0086600F" w:rsidRDefault="007E561F" w:rsidP="00A56B02">
            <w:pPr>
              <w:pStyle w:val="Textkrpermitte"/>
            </w:pPr>
            <w:r w:rsidRPr="00DE4890">
              <w:t>A-C</w:t>
            </w:r>
          </w:p>
        </w:tc>
        <w:tc>
          <w:tcPr>
            <w:tcW w:w="1707" w:type="dxa"/>
            <w:shd w:val="clear" w:color="auto" w:fill="auto"/>
          </w:tcPr>
          <w:p w:rsidR="007E561F" w:rsidRPr="00DE4890" w:rsidRDefault="007E561F" w:rsidP="00A56B02">
            <w:pPr>
              <w:pStyle w:val="Textkrper"/>
            </w:pPr>
            <w:r>
              <w:t>Mit binnendiffere</w:t>
            </w:r>
            <w:r>
              <w:t>n</w:t>
            </w:r>
            <w:r>
              <w:t>zierten Aufgaben auf dem Aufgabe</w:t>
            </w:r>
            <w:r>
              <w:t>n</w:t>
            </w:r>
            <w:r>
              <w:t>blatt</w:t>
            </w:r>
          </w:p>
        </w:tc>
      </w:tr>
      <w:tr w:rsidR="007E561F" w:rsidRPr="00DE4890" w:rsidTr="0079512C">
        <w:trPr>
          <w:trHeight w:val="2020"/>
        </w:trPr>
        <w:tc>
          <w:tcPr>
            <w:tcW w:w="426" w:type="dxa"/>
            <w:vMerge/>
            <w:shd w:val="clear" w:color="auto" w:fill="auto"/>
          </w:tcPr>
          <w:p w:rsidR="007E561F" w:rsidRPr="00DE4890" w:rsidRDefault="007E561F" w:rsidP="00A56B02">
            <w:pPr>
              <w:pStyle w:val="Textkrper"/>
            </w:pPr>
          </w:p>
        </w:tc>
        <w:tc>
          <w:tcPr>
            <w:tcW w:w="3402" w:type="dxa"/>
            <w:shd w:val="clear" w:color="auto" w:fill="auto"/>
          </w:tcPr>
          <w:p w:rsidR="00524F26" w:rsidRDefault="007E561F" w:rsidP="00A56B02">
            <w:pPr>
              <w:pStyle w:val="Textkrperlinks"/>
            </w:pPr>
            <w:r>
              <w:t xml:space="preserve">Ich kann beschreiben, wie Körper elektrisch geladen werden. </w:t>
            </w:r>
          </w:p>
          <w:p w:rsidR="007E561F" w:rsidRDefault="007E561F" w:rsidP="00A56B02">
            <w:pPr>
              <w:pStyle w:val="Textkrperlinks"/>
            </w:pPr>
            <w:r>
              <w:t>Ich kann die elektrostatische Aufladung beschreiben.</w:t>
            </w:r>
          </w:p>
          <w:p w:rsidR="007E561F" w:rsidRDefault="007E561F" w:rsidP="00A56B02">
            <w:pPr>
              <w:pStyle w:val="Textkrperlinks"/>
            </w:pPr>
            <w:r>
              <w:t>Ich kann den Ladungsübergang durch Reibung beschreiben.</w:t>
            </w:r>
          </w:p>
          <w:p w:rsidR="007E561F" w:rsidRDefault="007E561F" w:rsidP="00A56B02">
            <w:pPr>
              <w:pStyle w:val="Textkrperlinks"/>
            </w:pPr>
            <w:r>
              <w:t>Ich kann ein Experiment nachvollziehen und beschreiben.</w:t>
            </w:r>
          </w:p>
          <w:p w:rsidR="0079512C" w:rsidRDefault="0079512C" w:rsidP="00A56B02">
            <w:pPr>
              <w:pStyle w:val="Textkrperlinks"/>
            </w:pPr>
          </w:p>
        </w:tc>
        <w:tc>
          <w:tcPr>
            <w:tcW w:w="414" w:type="dxa"/>
            <w:shd w:val="clear" w:color="auto" w:fill="auto"/>
          </w:tcPr>
          <w:p w:rsidR="007E561F" w:rsidRPr="00DE4890" w:rsidRDefault="007E561F" w:rsidP="00A56B02">
            <w:pPr>
              <w:pStyle w:val="Textkrpermitte"/>
            </w:pPr>
          </w:p>
        </w:tc>
        <w:tc>
          <w:tcPr>
            <w:tcW w:w="3271" w:type="dxa"/>
            <w:shd w:val="clear" w:color="auto" w:fill="auto"/>
          </w:tcPr>
          <w:p w:rsidR="007E561F" w:rsidRDefault="007E561F" w:rsidP="00A56B02">
            <w:pPr>
              <w:pStyle w:val="Textkrper"/>
            </w:pPr>
            <w:r>
              <w:t>Ph</w:t>
            </w:r>
            <w:r w:rsidRPr="00B51DE9">
              <w:t>0</w:t>
            </w:r>
            <w:r>
              <w:t>2</w:t>
            </w:r>
            <w:r w:rsidRPr="00B51DE9">
              <w:t>.01</w:t>
            </w:r>
            <w:r>
              <w:t>.10</w:t>
            </w:r>
          </w:p>
          <w:p w:rsidR="007E561F" w:rsidRPr="00DE4890" w:rsidRDefault="0095651D" w:rsidP="00910401">
            <w:pPr>
              <w:pStyle w:val="Textkrper"/>
            </w:pPr>
            <w:r>
              <w:t>Elektrostatik – G</w:t>
            </w:r>
            <w:r w:rsidR="007E561F">
              <w:t xml:space="preserve">eladene Körper </w:t>
            </w:r>
            <w:r w:rsidR="00910401">
              <w:t>–</w:t>
            </w:r>
            <w:r w:rsidR="007E561F">
              <w:t xml:space="preserve"> Ladungsexperimente</w:t>
            </w:r>
          </w:p>
        </w:tc>
        <w:tc>
          <w:tcPr>
            <w:tcW w:w="425" w:type="dxa"/>
            <w:shd w:val="clear" w:color="auto" w:fill="auto"/>
          </w:tcPr>
          <w:p w:rsidR="007E561F" w:rsidRPr="00DE4890" w:rsidRDefault="007E561F" w:rsidP="00A56B02">
            <w:pPr>
              <w:pStyle w:val="Textkrpermitte"/>
            </w:pPr>
            <w:r w:rsidRPr="00DE4890">
              <w:t>A-C</w:t>
            </w:r>
          </w:p>
        </w:tc>
        <w:tc>
          <w:tcPr>
            <w:tcW w:w="1707" w:type="dxa"/>
            <w:shd w:val="clear" w:color="auto" w:fill="auto"/>
          </w:tcPr>
          <w:p w:rsidR="007E561F" w:rsidRPr="00DE4890" w:rsidRDefault="007E561F" w:rsidP="00A56B02">
            <w:pPr>
              <w:pStyle w:val="Textkrper"/>
            </w:pPr>
          </w:p>
        </w:tc>
      </w:tr>
      <w:tr w:rsidR="007E561F" w:rsidRPr="00DE4890" w:rsidTr="0079512C">
        <w:trPr>
          <w:trHeight w:val="1922"/>
        </w:trPr>
        <w:tc>
          <w:tcPr>
            <w:tcW w:w="426" w:type="dxa"/>
            <w:vMerge/>
            <w:shd w:val="clear" w:color="auto" w:fill="auto"/>
          </w:tcPr>
          <w:p w:rsidR="007E561F" w:rsidRPr="00DE4890" w:rsidRDefault="007E561F" w:rsidP="00A56B02">
            <w:pPr>
              <w:pStyle w:val="Textkrper"/>
            </w:pPr>
          </w:p>
        </w:tc>
        <w:tc>
          <w:tcPr>
            <w:tcW w:w="3402" w:type="dxa"/>
            <w:shd w:val="clear" w:color="auto" w:fill="auto"/>
          </w:tcPr>
          <w:p w:rsidR="00524F26" w:rsidRDefault="007E561F" w:rsidP="00A56B02">
            <w:pPr>
              <w:pStyle w:val="Textkrperlinks"/>
            </w:pPr>
            <w:r>
              <w:t xml:space="preserve">Ich kann beschreiben, wie Körper elektrisch geladen werden. </w:t>
            </w:r>
          </w:p>
          <w:p w:rsidR="007E561F" w:rsidRDefault="007E561F" w:rsidP="00A56B02">
            <w:pPr>
              <w:pStyle w:val="Textkrperlinks"/>
            </w:pPr>
            <w:r>
              <w:t>Ich kann die elektrostatische Aufladung beschreiben.</w:t>
            </w:r>
          </w:p>
          <w:p w:rsidR="007E561F" w:rsidRDefault="007E561F" w:rsidP="00A56B02">
            <w:pPr>
              <w:pStyle w:val="Textkrperlinks"/>
            </w:pPr>
            <w:r>
              <w:t>Ich kann den Ladungsübergang durch Reibung beschreiben.</w:t>
            </w:r>
          </w:p>
          <w:p w:rsidR="007E561F" w:rsidRDefault="007E561F" w:rsidP="00A56B02">
            <w:pPr>
              <w:pStyle w:val="Textkrperlinks"/>
            </w:pPr>
            <w:r>
              <w:t>Ich kann ein Experiment nachvollziehen und beschreiben.</w:t>
            </w:r>
          </w:p>
          <w:p w:rsidR="0079512C" w:rsidRDefault="0079512C" w:rsidP="00A56B02">
            <w:pPr>
              <w:pStyle w:val="Textkrperlinks"/>
            </w:pPr>
          </w:p>
        </w:tc>
        <w:tc>
          <w:tcPr>
            <w:tcW w:w="414" w:type="dxa"/>
            <w:shd w:val="clear" w:color="auto" w:fill="auto"/>
          </w:tcPr>
          <w:p w:rsidR="007E561F" w:rsidRPr="00DE4890" w:rsidRDefault="007E561F" w:rsidP="00A56B02">
            <w:pPr>
              <w:pStyle w:val="Textkrpermitte"/>
            </w:pPr>
          </w:p>
        </w:tc>
        <w:tc>
          <w:tcPr>
            <w:tcW w:w="3271" w:type="dxa"/>
            <w:shd w:val="clear" w:color="auto" w:fill="auto"/>
          </w:tcPr>
          <w:p w:rsidR="007E561F" w:rsidRDefault="007E561F" w:rsidP="00A56B02">
            <w:pPr>
              <w:pStyle w:val="Textkrper"/>
            </w:pPr>
            <w:r>
              <w:t>Ph</w:t>
            </w:r>
            <w:r w:rsidRPr="00B51DE9">
              <w:t>0</w:t>
            </w:r>
            <w:r>
              <w:t>2</w:t>
            </w:r>
            <w:r w:rsidRPr="00B51DE9">
              <w:t>.01</w:t>
            </w:r>
            <w:r>
              <w:t>.11</w:t>
            </w:r>
          </w:p>
          <w:p w:rsidR="007E561F" w:rsidRDefault="0095651D" w:rsidP="00910401">
            <w:pPr>
              <w:pStyle w:val="Textkrper"/>
            </w:pPr>
            <w:r>
              <w:t>Elektrostatik – G</w:t>
            </w:r>
            <w:r w:rsidR="007E561F">
              <w:t xml:space="preserve">eladene Körper </w:t>
            </w:r>
            <w:r w:rsidR="00910401">
              <w:t>–</w:t>
            </w:r>
            <w:r w:rsidR="007E561F">
              <w:t xml:space="preserve"> Experiment auswerten</w:t>
            </w:r>
          </w:p>
        </w:tc>
        <w:tc>
          <w:tcPr>
            <w:tcW w:w="425" w:type="dxa"/>
            <w:shd w:val="clear" w:color="auto" w:fill="auto"/>
          </w:tcPr>
          <w:p w:rsidR="007E561F" w:rsidRPr="00DE4890" w:rsidRDefault="007E561F" w:rsidP="00A56B02">
            <w:pPr>
              <w:pStyle w:val="Textkrpermitte"/>
            </w:pPr>
            <w:r w:rsidRPr="00DE4890">
              <w:t>A-C</w:t>
            </w:r>
          </w:p>
        </w:tc>
        <w:tc>
          <w:tcPr>
            <w:tcW w:w="1707" w:type="dxa"/>
            <w:shd w:val="clear" w:color="auto" w:fill="auto"/>
          </w:tcPr>
          <w:p w:rsidR="007E561F" w:rsidRPr="00DE4890" w:rsidRDefault="007E561F" w:rsidP="00A56B02">
            <w:pPr>
              <w:pStyle w:val="Textkrper"/>
            </w:pPr>
            <w:r>
              <w:t>Mit binnendiffere</w:t>
            </w:r>
            <w:r>
              <w:t>n</w:t>
            </w:r>
            <w:r>
              <w:t>zierten Aufgaben auf dem Aufgabe</w:t>
            </w:r>
            <w:r>
              <w:t>n</w:t>
            </w:r>
            <w:r>
              <w:t>blatt</w:t>
            </w:r>
          </w:p>
        </w:tc>
      </w:tr>
      <w:tr w:rsidR="007E561F" w:rsidRPr="00DE4890" w:rsidTr="00A56B02">
        <w:tc>
          <w:tcPr>
            <w:tcW w:w="426" w:type="dxa"/>
            <w:vMerge/>
            <w:shd w:val="clear" w:color="auto" w:fill="auto"/>
          </w:tcPr>
          <w:p w:rsidR="007E561F" w:rsidRPr="00DE4890" w:rsidRDefault="007E561F" w:rsidP="00A56B02">
            <w:pPr>
              <w:pStyle w:val="Textkrper"/>
            </w:pPr>
          </w:p>
        </w:tc>
        <w:tc>
          <w:tcPr>
            <w:tcW w:w="3402" w:type="dxa"/>
            <w:shd w:val="clear" w:color="auto" w:fill="auto"/>
          </w:tcPr>
          <w:p w:rsidR="007E561F" w:rsidRDefault="007E561F" w:rsidP="00A56B02">
            <w:pPr>
              <w:pStyle w:val="Textkrperlinks"/>
            </w:pPr>
            <w:r>
              <w:t>Ich kann die elektrischen Anziehungs- und Abstoßungsreaktionen beschre</w:t>
            </w:r>
            <w:r>
              <w:t>i</w:t>
            </w:r>
            <w:r>
              <w:t>ben.</w:t>
            </w:r>
          </w:p>
          <w:p w:rsidR="007E561F" w:rsidRDefault="007E561F" w:rsidP="00A56B02">
            <w:pPr>
              <w:pStyle w:val="Textkrperlinks"/>
            </w:pPr>
            <w:r>
              <w:t>Ich kann die Stärke von elektrischen Ladungen vergleichen.</w:t>
            </w:r>
          </w:p>
          <w:p w:rsidR="007E561F" w:rsidRDefault="007E561F" w:rsidP="00A56B02">
            <w:pPr>
              <w:pStyle w:val="Textkrperlinks"/>
            </w:pPr>
            <w:r>
              <w:t>Ich kann die Ladungsart mit einer Glimmlampe bestimmen.</w:t>
            </w:r>
          </w:p>
          <w:p w:rsidR="007E561F" w:rsidRDefault="007E561F" w:rsidP="00A56B02">
            <w:pPr>
              <w:pStyle w:val="Textkrperlinks"/>
            </w:pPr>
            <w:r>
              <w:t>Ich kann einen Ballon elektrisch laden.</w:t>
            </w:r>
          </w:p>
          <w:p w:rsidR="007E561F" w:rsidRDefault="007E561F" w:rsidP="00A56B02">
            <w:pPr>
              <w:pStyle w:val="Textkrperlinks"/>
            </w:pPr>
            <w:r>
              <w:t>Ich kann verschiedene Stäbe elektrisch laden.</w:t>
            </w:r>
          </w:p>
          <w:p w:rsidR="0079512C" w:rsidRDefault="0079512C" w:rsidP="00A56B02">
            <w:pPr>
              <w:pStyle w:val="Textkrperlinks"/>
            </w:pPr>
          </w:p>
          <w:p w:rsidR="0079512C" w:rsidRPr="00DE4890" w:rsidRDefault="007E561F" w:rsidP="00A56B02">
            <w:pPr>
              <w:pStyle w:val="Textkrperlinks"/>
            </w:pPr>
            <w:r>
              <w:t>Ich kann mit einem Elektroskop den quantitativen Ladungszustand auswe</w:t>
            </w:r>
            <w:r>
              <w:t>r</w:t>
            </w:r>
            <w:r>
              <w:t>ten.</w:t>
            </w:r>
          </w:p>
        </w:tc>
        <w:tc>
          <w:tcPr>
            <w:tcW w:w="414" w:type="dxa"/>
            <w:shd w:val="clear" w:color="auto" w:fill="auto"/>
          </w:tcPr>
          <w:p w:rsidR="007E561F" w:rsidRPr="00DE4890" w:rsidRDefault="007E561F" w:rsidP="00A56B02">
            <w:pPr>
              <w:pStyle w:val="Textkrpermitte"/>
            </w:pPr>
          </w:p>
        </w:tc>
        <w:tc>
          <w:tcPr>
            <w:tcW w:w="3271" w:type="dxa"/>
            <w:shd w:val="clear" w:color="auto" w:fill="auto"/>
          </w:tcPr>
          <w:p w:rsidR="007E561F" w:rsidRDefault="007E561F" w:rsidP="00A56B02">
            <w:pPr>
              <w:pStyle w:val="Textkrper"/>
            </w:pPr>
            <w:r>
              <w:t>Ph</w:t>
            </w:r>
            <w:r w:rsidRPr="00B51DE9">
              <w:t>0</w:t>
            </w:r>
            <w:r>
              <w:t>2</w:t>
            </w:r>
            <w:r w:rsidRPr="00B51DE9">
              <w:t>.0</w:t>
            </w:r>
            <w:r>
              <w:t>2.02</w:t>
            </w:r>
          </w:p>
          <w:p w:rsidR="007E561F" w:rsidRDefault="007E561F" w:rsidP="00A56B02">
            <w:pPr>
              <w:pStyle w:val="Textkrper"/>
            </w:pPr>
            <w:r w:rsidRPr="0086600F">
              <w:t>Elektrostatik</w:t>
            </w:r>
            <w:r>
              <w:t xml:space="preserve"> – </w:t>
            </w:r>
            <w:r w:rsidR="0095651D">
              <w:t>E</w:t>
            </w:r>
            <w:r>
              <w:t xml:space="preserve">lektrische Ladungen </w:t>
            </w:r>
            <w:r w:rsidR="00910401">
              <w:t>–</w:t>
            </w:r>
            <w:r>
              <w:t xml:space="preserve"> Aufga</w:t>
            </w:r>
            <w:r w:rsidRPr="0086600F">
              <w:t>benplanung</w:t>
            </w:r>
          </w:p>
          <w:p w:rsidR="007E561F" w:rsidRDefault="007E561F" w:rsidP="00A56B02">
            <w:pPr>
              <w:pStyle w:val="Textkrper"/>
            </w:pPr>
            <w:r>
              <w:t>Ph02.02.03</w:t>
            </w:r>
          </w:p>
          <w:p w:rsidR="007E561F" w:rsidRDefault="0095651D" w:rsidP="00A56B02">
            <w:pPr>
              <w:pStyle w:val="Textkrper"/>
            </w:pPr>
            <w:r>
              <w:t>Elektrostatik – E</w:t>
            </w:r>
            <w:r w:rsidR="007E561F">
              <w:t xml:space="preserve">lektrische Ladungen </w:t>
            </w:r>
            <w:r w:rsidR="00910401">
              <w:t>–</w:t>
            </w:r>
            <w:r w:rsidR="007E561F">
              <w:t xml:space="preserve"> Versuchsvorbereitung – Level A</w:t>
            </w:r>
          </w:p>
          <w:p w:rsidR="007E561F" w:rsidRDefault="007E561F" w:rsidP="00A56B02">
            <w:pPr>
              <w:pStyle w:val="Textkrper"/>
            </w:pPr>
            <w:r>
              <w:t>Ph02.02.04</w:t>
            </w:r>
          </w:p>
          <w:p w:rsidR="007E561F" w:rsidRDefault="0095651D" w:rsidP="00A56B02">
            <w:pPr>
              <w:pStyle w:val="Textkrper"/>
            </w:pPr>
            <w:r>
              <w:t>Elektrostatik – E</w:t>
            </w:r>
            <w:r w:rsidR="007E561F">
              <w:t xml:space="preserve">lektrische Ladungen </w:t>
            </w:r>
            <w:r w:rsidR="00910401">
              <w:t>–</w:t>
            </w:r>
            <w:r w:rsidR="007E561F">
              <w:t xml:space="preserve"> Versuchsnachbereitung – Level A</w:t>
            </w:r>
          </w:p>
          <w:p w:rsidR="007E561F" w:rsidRDefault="007E561F" w:rsidP="00A56B02">
            <w:pPr>
              <w:pStyle w:val="Textkrper"/>
            </w:pPr>
            <w:r>
              <w:t>Ph02.02.05</w:t>
            </w:r>
          </w:p>
          <w:p w:rsidR="007E561F" w:rsidRDefault="0095651D" w:rsidP="00A56B02">
            <w:pPr>
              <w:pStyle w:val="Textkrper"/>
            </w:pPr>
            <w:r>
              <w:lastRenderedPageBreak/>
              <w:t>Elektrostatik – E</w:t>
            </w:r>
            <w:r w:rsidR="007E561F">
              <w:t xml:space="preserve">lektrische Ladungen </w:t>
            </w:r>
            <w:r w:rsidR="00910401">
              <w:t>–</w:t>
            </w:r>
            <w:r w:rsidR="007E561F">
              <w:t xml:space="preserve"> Versuchsvorbereitung – Level B</w:t>
            </w:r>
          </w:p>
          <w:p w:rsidR="007E561F" w:rsidRDefault="007E561F" w:rsidP="00A56B02">
            <w:pPr>
              <w:pStyle w:val="Textkrper"/>
            </w:pPr>
            <w:r>
              <w:t>Ph02.02.06</w:t>
            </w:r>
          </w:p>
          <w:p w:rsidR="007E561F" w:rsidRDefault="0095651D" w:rsidP="00A56B02">
            <w:pPr>
              <w:pStyle w:val="Textkrper"/>
            </w:pPr>
            <w:r>
              <w:t>Elektrostatik – E</w:t>
            </w:r>
            <w:r w:rsidR="007E561F">
              <w:t xml:space="preserve">lektrische Ladungen </w:t>
            </w:r>
            <w:r w:rsidR="00910401">
              <w:t>–</w:t>
            </w:r>
            <w:r w:rsidR="007E561F">
              <w:t xml:space="preserve"> Versuchsnachbereitung – Level B</w:t>
            </w:r>
          </w:p>
          <w:p w:rsidR="007E561F" w:rsidRDefault="007E561F" w:rsidP="00A56B02">
            <w:pPr>
              <w:pStyle w:val="Textkrper"/>
            </w:pPr>
            <w:r>
              <w:t>Ph02.02.07</w:t>
            </w:r>
          </w:p>
          <w:p w:rsidR="007E561F" w:rsidRDefault="0095651D" w:rsidP="00A56B02">
            <w:pPr>
              <w:pStyle w:val="Textkrper"/>
            </w:pPr>
            <w:r>
              <w:t>Elektrostatik – E</w:t>
            </w:r>
            <w:r w:rsidR="007E561F">
              <w:t xml:space="preserve">lektrische Ladungen </w:t>
            </w:r>
            <w:r w:rsidR="00910401">
              <w:t>–</w:t>
            </w:r>
            <w:r w:rsidR="007E561F">
              <w:t xml:space="preserve"> Versuchsvorbereitung – Level C</w:t>
            </w:r>
          </w:p>
          <w:p w:rsidR="007E561F" w:rsidRDefault="007E561F" w:rsidP="00A56B02">
            <w:pPr>
              <w:pStyle w:val="Textkrper"/>
            </w:pPr>
            <w:r>
              <w:t>Ph02.02.08</w:t>
            </w:r>
          </w:p>
          <w:p w:rsidR="007E561F" w:rsidRDefault="0095651D" w:rsidP="00A56B02">
            <w:pPr>
              <w:pStyle w:val="Textkrper"/>
            </w:pPr>
            <w:r>
              <w:t>Elektrostatik – E</w:t>
            </w:r>
            <w:r w:rsidR="007E561F">
              <w:t xml:space="preserve">lektrische Ladungen </w:t>
            </w:r>
            <w:r w:rsidR="00910401">
              <w:t>–</w:t>
            </w:r>
            <w:r w:rsidR="007E561F">
              <w:t xml:space="preserve"> Versuchsnachbereitung – Level C</w:t>
            </w:r>
          </w:p>
          <w:p w:rsidR="0079512C" w:rsidRPr="00DE4890" w:rsidRDefault="0079512C" w:rsidP="00A56B02">
            <w:pPr>
              <w:pStyle w:val="Textkrper"/>
            </w:pPr>
          </w:p>
        </w:tc>
        <w:tc>
          <w:tcPr>
            <w:tcW w:w="425" w:type="dxa"/>
            <w:shd w:val="clear" w:color="auto" w:fill="auto"/>
          </w:tcPr>
          <w:p w:rsidR="007E561F" w:rsidRDefault="007E561F" w:rsidP="00A56B02">
            <w:pPr>
              <w:pStyle w:val="Textkrpermitte"/>
            </w:pPr>
            <w:r w:rsidRPr="00DE4890">
              <w:lastRenderedPageBreak/>
              <w:t>A-C</w:t>
            </w:r>
          </w:p>
          <w:p w:rsidR="007E561F" w:rsidRDefault="007E561F" w:rsidP="00A56B02">
            <w:pPr>
              <w:pStyle w:val="Textkrpermitte"/>
            </w:pPr>
          </w:p>
          <w:p w:rsidR="007E561F" w:rsidRDefault="007E561F" w:rsidP="00A56B02">
            <w:pPr>
              <w:pStyle w:val="Textkrpermitte"/>
            </w:pPr>
          </w:p>
          <w:p w:rsidR="007E561F" w:rsidRDefault="007E561F" w:rsidP="00A56B02">
            <w:pPr>
              <w:pStyle w:val="Textkrpermitte"/>
            </w:pPr>
            <w:r>
              <w:t>A</w:t>
            </w:r>
          </w:p>
          <w:p w:rsidR="007E561F" w:rsidRDefault="007E561F" w:rsidP="00A56B02">
            <w:pPr>
              <w:pStyle w:val="Textkrpermitte"/>
            </w:pPr>
          </w:p>
          <w:p w:rsidR="007E561F" w:rsidRDefault="007E561F" w:rsidP="00A56B02">
            <w:pPr>
              <w:pStyle w:val="Textkrpermitte"/>
            </w:pPr>
          </w:p>
          <w:p w:rsidR="007E561F" w:rsidRDefault="007E561F" w:rsidP="00A56B02">
            <w:pPr>
              <w:pStyle w:val="Textkrpermitte"/>
            </w:pPr>
            <w:r>
              <w:t>A</w:t>
            </w:r>
          </w:p>
          <w:p w:rsidR="007E561F" w:rsidRDefault="007E561F" w:rsidP="00A56B02">
            <w:pPr>
              <w:pStyle w:val="Textkrpermitte"/>
            </w:pPr>
          </w:p>
          <w:p w:rsidR="007E561F" w:rsidRDefault="007E561F" w:rsidP="00A56B02">
            <w:pPr>
              <w:pStyle w:val="Textkrpermitte"/>
            </w:pPr>
          </w:p>
          <w:p w:rsidR="007E561F" w:rsidRDefault="007E561F" w:rsidP="00A56B02">
            <w:pPr>
              <w:pStyle w:val="Textkrpermitte"/>
            </w:pPr>
            <w:r>
              <w:t>B</w:t>
            </w:r>
          </w:p>
          <w:p w:rsidR="007E561F" w:rsidRDefault="007E561F" w:rsidP="00A56B02">
            <w:pPr>
              <w:pStyle w:val="Textkrpermitte"/>
            </w:pPr>
          </w:p>
          <w:p w:rsidR="007E561F" w:rsidRDefault="007E561F" w:rsidP="00A56B02">
            <w:pPr>
              <w:pStyle w:val="Textkrpermitte"/>
            </w:pPr>
          </w:p>
          <w:p w:rsidR="007E561F" w:rsidRDefault="007E561F" w:rsidP="00A56B02">
            <w:pPr>
              <w:pStyle w:val="Textkrpermitte"/>
            </w:pPr>
            <w:r>
              <w:t>B</w:t>
            </w:r>
          </w:p>
          <w:p w:rsidR="007E561F" w:rsidRDefault="007E561F" w:rsidP="00A56B02">
            <w:pPr>
              <w:pStyle w:val="Textkrpermitte"/>
            </w:pPr>
          </w:p>
          <w:p w:rsidR="007E561F" w:rsidRDefault="007E561F" w:rsidP="00A56B02">
            <w:pPr>
              <w:pStyle w:val="Textkrpermitte"/>
            </w:pPr>
          </w:p>
          <w:p w:rsidR="007E561F" w:rsidRDefault="007E561F" w:rsidP="00A56B02">
            <w:pPr>
              <w:pStyle w:val="Textkrpermitte"/>
            </w:pPr>
            <w:r>
              <w:t>C</w:t>
            </w:r>
          </w:p>
          <w:p w:rsidR="007E561F" w:rsidRDefault="007E561F" w:rsidP="00A56B02">
            <w:pPr>
              <w:pStyle w:val="Textkrpermitte"/>
            </w:pPr>
          </w:p>
          <w:p w:rsidR="007E561F" w:rsidRDefault="007E561F" w:rsidP="00A56B02">
            <w:pPr>
              <w:pStyle w:val="Textkrpermitte"/>
            </w:pPr>
          </w:p>
          <w:p w:rsidR="007E561F" w:rsidRPr="00DE4890" w:rsidRDefault="007E561F" w:rsidP="00A56B02">
            <w:pPr>
              <w:pStyle w:val="Textkrpermitte"/>
            </w:pPr>
            <w:r>
              <w:t>C</w:t>
            </w:r>
          </w:p>
        </w:tc>
        <w:tc>
          <w:tcPr>
            <w:tcW w:w="1707" w:type="dxa"/>
            <w:shd w:val="clear" w:color="auto" w:fill="auto"/>
          </w:tcPr>
          <w:p w:rsidR="007E561F" w:rsidRPr="00DE4890" w:rsidRDefault="007E561F" w:rsidP="00A56B02">
            <w:pPr>
              <w:pStyle w:val="Textkrper"/>
            </w:pPr>
          </w:p>
        </w:tc>
      </w:tr>
      <w:tr w:rsidR="007E561F" w:rsidRPr="00DE4890" w:rsidTr="00A56B02">
        <w:tc>
          <w:tcPr>
            <w:tcW w:w="426" w:type="dxa"/>
            <w:vMerge/>
            <w:shd w:val="clear" w:color="auto" w:fill="auto"/>
          </w:tcPr>
          <w:p w:rsidR="007E561F" w:rsidRPr="00DE4890" w:rsidRDefault="007E561F" w:rsidP="00A56B02">
            <w:pPr>
              <w:pStyle w:val="Textkrper"/>
            </w:pPr>
          </w:p>
        </w:tc>
        <w:tc>
          <w:tcPr>
            <w:tcW w:w="3402" w:type="dxa"/>
            <w:shd w:val="clear" w:color="auto" w:fill="auto"/>
          </w:tcPr>
          <w:p w:rsidR="007E561F" w:rsidRDefault="007E561F" w:rsidP="00A56B02">
            <w:pPr>
              <w:pStyle w:val="Textkrperlinks"/>
            </w:pPr>
            <w:r>
              <w:t>Ich kann die elektrischen Anziehungs- und Abstoßungsreaktionen beschre</w:t>
            </w:r>
            <w:r>
              <w:t>i</w:t>
            </w:r>
            <w:r>
              <w:t>ben.</w:t>
            </w:r>
          </w:p>
          <w:p w:rsidR="007E561F" w:rsidRDefault="007E561F" w:rsidP="00A56B02">
            <w:pPr>
              <w:pStyle w:val="Textkrperlinks"/>
            </w:pPr>
            <w:r>
              <w:t>Ich kann die Stärke von elektrischen Ladungen vergleichen.</w:t>
            </w:r>
          </w:p>
          <w:p w:rsidR="007E561F" w:rsidRDefault="007E561F" w:rsidP="00A56B02">
            <w:pPr>
              <w:pStyle w:val="Textkrperlinks"/>
            </w:pPr>
            <w:r>
              <w:t>Ich kann die Ladungsart mit einer Glimmlampe bestimmen.</w:t>
            </w:r>
          </w:p>
          <w:p w:rsidR="0079512C" w:rsidRPr="00DE4890" w:rsidRDefault="0079512C" w:rsidP="00A56B02">
            <w:pPr>
              <w:pStyle w:val="Textkrperlinks"/>
            </w:pPr>
          </w:p>
        </w:tc>
        <w:tc>
          <w:tcPr>
            <w:tcW w:w="414" w:type="dxa"/>
            <w:shd w:val="clear" w:color="auto" w:fill="auto"/>
          </w:tcPr>
          <w:p w:rsidR="007E561F" w:rsidRPr="00DE4890" w:rsidRDefault="007E561F" w:rsidP="00A56B02">
            <w:pPr>
              <w:pStyle w:val="Textkrpermitte"/>
            </w:pPr>
          </w:p>
        </w:tc>
        <w:tc>
          <w:tcPr>
            <w:tcW w:w="3271" w:type="dxa"/>
            <w:shd w:val="clear" w:color="auto" w:fill="auto"/>
          </w:tcPr>
          <w:p w:rsidR="007E561F" w:rsidRDefault="007E561F" w:rsidP="00A56B02">
            <w:pPr>
              <w:pStyle w:val="Textkrper"/>
            </w:pPr>
            <w:r>
              <w:t>Ph02.02.09</w:t>
            </w:r>
          </w:p>
          <w:p w:rsidR="007E561F" w:rsidRDefault="007E561F" w:rsidP="00910401">
            <w:pPr>
              <w:pStyle w:val="Textkrper"/>
            </w:pPr>
            <w:r w:rsidRPr="006344C4">
              <w:t xml:space="preserve">Elektrostatik </w:t>
            </w:r>
            <w:r w:rsidR="0095651D">
              <w:t>– E</w:t>
            </w:r>
            <w:r>
              <w:t xml:space="preserve">lektrische Ladungen </w:t>
            </w:r>
            <w:r w:rsidR="00910401">
              <w:t>–</w:t>
            </w:r>
            <w:r>
              <w:t xml:space="preserve"> Wieder</w:t>
            </w:r>
            <w:r w:rsidRPr="006344C4">
              <w:t>holung</w:t>
            </w:r>
          </w:p>
        </w:tc>
        <w:tc>
          <w:tcPr>
            <w:tcW w:w="425" w:type="dxa"/>
            <w:shd w:val="clear" w:color="auto" w:fill="auto"/>
          </w:tcPr>
          <w:p w:rsidR="007E561F" w:rsidRPr="00DE4890" w:rsidRDefault="007E561F" w:rsidP="00A56B02">
            <w:pPr>
              <w:pStyle w:val="Textkrpermitte"/>
            </w:pPr>
            <w:r w:rsidRPr="00DE4890">
              <w:t>A-C</w:t>
            </w:r>
          </w:p>
        </w:tc>
        <w:tc>
          <w:tcPr>
            <w:tcW w:w="1707" w:type="dxa"/>
            <w:shd w:val="clear" w:color="auto" w:fill="auto"/>
          </w:tcPr>
          <w:p w:rsidR="007E561F" w:rsidRPr="00DE4890" w:rsidRDefault="007E561F" w:rsidP="00A56B02">
            <w:pPr>
              <w:pStyle w:val="Textkrper"/>
            </w:pPr>
            <w:r>
              <w:t>Mit binnendiffere</w:t>
            </w:r>
            <w:r>
              <w:t>n</w:t>
            </w:r>
            <w:r>
              <w:t>zierten Aufgaben auf dem Aufgabe</w:t>
            </w:r>
            <w:r>
              <w:t>n</w:t>
            </w:r>
            <w:r>
              <w:t>blatt</w:t>
            </w:r>
          </w:p>
        </w:tc>
      </w:tr>
      <w:tr w:rsidR="007E561F" w:rsidRPr="00DE4890" w:rsidTr="00A56B02">
        <w:tc>
          <w:tcPr>
            <w:tcW w:w="426" w:type="dxa"/>
            <w:vMerge/>
            <w:shd w:val="clear" w:color="auto" w:fill="auto"/>
          </w:tcPr>
          <w:p w:rsidR="007E561F" w:rsidRPr="00DE4890" w:rsidRDefault="007E561F" w:rsidP="00A56B02">
            <w:pPr>
              <w:pStyle w:val="Textkrper"/>
            </w:pPr>
          </w:p>
        </w:tc>
        <w:tc>
          <w:tcPr>
            <w:tcW w:w="3402" w:type="dxa"/>
            <w:shd w:val="clear" w:color="auto" w:fill="auto"/>
          </w:tcPr>
          <w:p w:rsidR="007E561F" w:rsidRDefault="007E561F" w:rsidP="00A56B02">
            <w:pPr>
              <w:pStyle w:val="Textkrperlinks"/>
            </w:pPr>
            <w:r>
              <w:t>Ich kann die Ladungsverteilung auf leitenden und nichtleitenden Körpern beschreiben.</w:t>
            </w:r>
          </w:p>
          <w:p w:rsidR="007E561F" w:rsidRDefault="007E561F" w:rsidP="00A56B02">
            <w:pPr>
              <w:pStyle w:val="Textkrperlinks"/>
            </w:pPr>
            <w:r>
              <w:t>Ich kann beschreiben, wie ein gelad</w:t>
            </w:r>
            <w:r>
              <w:t>e</w:t>
            </w:r>
            <w:r>
              <w:t>ner Körper von seiner Ladung befreit werden kann.</w:t>
            </w:r>
          </w:p>
          <w:p w:rsidR="007E561F" w:rsidRDefault="007E561F" w:rsidP="00A56B02">
            <w:pPr>
              <w:pStyle w:val="Textkrperlinks"/>
            </w:pPr>
            <w:r>
              <w:t>Ich kann den Begriff Influenz erklären.</w:t>
            </w:r>
          </w:p>
          <w:p w:rsidR="007E561F" w:rsidRPr="00DE4890" w:rsidRDefault="007E561F" w:rsidP="00A56B02">
            <w:pPr>
              <w:pStyle w:val="Textkrperlinks"/>
            </w:pPr>
            <w:r>
              <w:t>Ich kann Rückschlüsse auf die Elektr</w:t>
            </w:r>
            <w:r>
              <w:t>o</w:t>
            </w:r>
            <w:r>
              <w:t>nenbewegung ziehen.</w:t>
            </w:r>
          </w:p>
        </w:tc>
        <w:tc>
          <w:tcPr>
            <w:tcW w:w="414" w:type="dxa"/>
            <w:shd w:val="clear" w:color="auto" w:fill="auto"/>
          </w:tcPr>
          <w:p w:rsidR="007E561F" w:rsidRPr="00DE4890" w:rsidRDefault="007E561F" w:rsidP="00A56B02">
            <w:pPr>
              <w:pStyle w:val="Textkrpermitte"/>
            </w:pPr>
          </w:p>
        </w:tc>
        <w:tc>
          <w:tcPr>
            <w:tcW w:w="3271" w:type="dxa"/>
            <w:shd w:val="clear" w:color="auto" w:fill="auto"/>
          </w:tcPr>
          <w:p w:rsidR="007E561F" w:rsidRDefault="007E561F" w:rsidP="00A56B02">
            <w:pPr>
              <w:pStyle w:val="Textkrper"/>
            </w:pPr>
            <w:r>
              <w:t>Ph</w:t>
            </w:r>
            <w:r w:rsidRPr="00B51DE9">
              <w:t>0</w:t>
            </w:r>
            <w:r>
              <w:t>4</w:t>
            </w:r>
            <w:r w:rsidRPr="00B51DE9">
              <w:t>.01</w:t>
            </w:r>
            <w:r>
              <w:t>.02</w:t>
            </w:r>
          </w:p>
          <w:p w:rsidR="007E561F" w:rsidRDefault="007E561F" w:rsidP="00A56B02">
            <w:pPr>
              <w:pStyle w:val="Textkrper"/>
            </w:pPr>
            <w:r>
              <w:t xml:space="preserve">Elektrostatik – Ladungsbewegung </w:t>
            </w:r>
            <w:r w:rsidR="00910401">
              <w:t>–</w:t>
            </w:r>
            <w:r>
              <w:t xml:space="preserve"> Aufgabenplanung</w:t>
            </w:r>
          </w:p>
          <w:p w:rsidR="007E561F" w:rsidRDefault="007E561F" w:rsidP="00A56B02">
            <w:pPr>
              <w:pStyle w:val="Textkrper"/>
            </w:pPr>
            <w:r>
              <w:t>Ph</w:t>
            </w:r>
            <w:r w:rsidRPr="00B51DE9">
              <w:t>0</w:t>
            </w:r>
            <w:r>
              <w:t>4</w:t>
            </w:r>
            <w:r w:rsidRPr="00B51DE9">
              <w:t>.01</w:t>
            </w:r>
            <w:r>
              <w:t>.03</w:t>
            </w:r>
          </w:p>
          <w:p w:rsidR="007E561F" w:rsidRDefault="007E561F" w:rsidP="00A56B02">
            <w:pPr>
              <w:pStyle w:val="Textkrper"/>
            </w:pPr>
            <w:r>
              <w:t xml:space="preserve">Elektrostatik – Ladungsbewegung </w:t>
            </w:r>
            <w:r w:rsidR="00910401">
              <w:t>–</w:t>
            </w:r>
            <w:r>
              <w:t xml:space="preserve"> Versuchsvorbereitung Level A</w:t>
            </w:r>
          </w:p>
          <w:p w:rsidR="007E561F" w:rsidRDefault="007E561F" w:rsidP="00A56B02">
            <w:pPr>
              <w:pStyle w:val="Textkrper"/>
            </w:pPr>
            <w:r>
              <w:t>Ph</w:t>
            </w:r>
            <w:r w:rsidRPr="00B51DE9">
              <w:t>0</w:t>
            </w:r>
            <w:r>
              <w:t>4</w:t>
            </w:r>
            <w:r w:rsidRPr="00B51DE9">
              <w:t>.01</w:t>
            </w:r>
            <w:r>
              <w:t>.04</w:t>
            </w:r>
          </w:p>
          <w:p w:rsidR="007E561F" w:rsidRDefault="007E561F" w:rsidP="00A56B02">
            <w:pPr>
              <w:pStyle w:val="Textkrper"/>
            </w:pPr>
            <w:r>
              <w:t xml:space="preserve">Elektrostatik – Ladungsbewegung </w:t>
            </w:r>
            <w:r w:rsidR="00910401">
              <w:t>–</w:t>
            </w:r>
            <w:r>
              <w:t xml:space="preserve"> Versuchsnachbereitung Level A</w:t>
            </w:r>
          </w:p>
          <w:p w:rsidR="007E561F" w:rsidRDefault="007E561F" w:rsidP="00A56B02">
            <w:pPr>
              <w:pStyle w:val="Textkrper"/>
            </w:pPr>
            <w:r>
              <w:t>Ph</w:t>
            </w:r>
            <w:r w:rsidRPr="00B51DE9">
              <w:t>0</w:t>
            </w:r>
            <w:r>
              <w:t>4</w:t>
            </w:r>
            <w:r w:rsidRPr="00B51DE9">
              <w:t>.01</w:t>
            </w:r>
            <w:r>
              <w:t>.05</w:t>
            </w:r>
          </w:p>
          <w:p w:rsidR="007E561F" w:rsidRDefault="007E561F" w:rsidP="00A56B02">
            <w:pPr>
              <w:pStyle w:val="Textkrper"/>
            </w:pPr>
            <w:r>
              <w:t xml:space="preserve">Elektrostatik – Ladungsbewegung </w:t>
            </w:r>
            <w:r w:rsidR="00910401">
              <w:t>–</w:t>
            </w:r>
            <w:r>
              <w:t xml:space="preserve"> Versuchsvorbereitung Level B</w:t>
            </w:r>
          </w:p>
          <w:p w:rsidR="007E561F" w:rsidRDefault="007E561F" w:rsidP="00A56B02">
            <w:pPr>
              <w:pStyle w:val="Textkrper"/>
            </w:pPr>
            <w:r>
              <w:t>Ph</w:t>
            </w:r>
            <w:r w:rsidRPr="00B51DE9">
              <w:t>0</w:t>
            </w:r>
            <w:r>
              <w:t>4</w:t>
            </w:r>
            <w:r w:rsidRPr="00B51DE9">
              <w:t>.01</w:t>
            </w:r>
            <w:r>
              <w:t>.06</w:t>
            </w:r>
          </w:p>
          <w:p w:rsidR="007E561F" w:rsidRDefault="007E561F" w:rsidP="00A56B02">
            <w:pPr>
              <w:pStyle w:val="Textkrper"/>
            </w:pPr>
            <w:r>
              <w:t xml:space="preserve">Elektrostatik – Ladungsbewegung </w:t>
            </w:r>
            <w:r w:rsidR="00910401">
              <w:t>–</w:t>
            </w:r>
            <w:r>
              <w:t xml:space="preserve"> Versuchsnachbereitung Level B</w:t>
            </w:r>
          </w:p>
          <w:p w:rsidR="007E561F" w:rsidRDefault="007E561F" w:rsidP="00A56B02">
            <w:pPr>
              <w:pStyle w:val="Textkrper"/>
            </w:pPr>
            <w:r>
              <w:t>Ph</w:t>
            </w:r>
            <w:r w:rsidRPr="00B51DE9">
              <w:t>0</w:t>
            </w:r>
            <w:r>
              <w:t>4</w:t>
            </w:r>
            <w:r w:rsidRPr="00B51DE9">
              <w:t>.01</w:t>
            </w:r>
            <w:r>
              <w:t>.07</w:t>
            </w:r>
          </w:p>
          <w:p w:rsidR="007E561F" w:rsidRDefault="007E561F" w:rsidP="00A56B02">
            <w:pPr>
              <w:pStyle w:val="Textkrper"/>
            </w:pPr>
            <w:r>
              <w:t xml:space="preserve">Elektrostatik – Ladungsbewegung </w:t>
            </w:r>
            <w:r w:rsidR="00910401">
              <w:t>–</w:t>
            </w:r>
            <w:r>
              <w:t xml:space="preserve"> Versuchsvorbereitung Level C</w:t>
            </w:r>
          </w:p>
          <w:p w:rsidR="007E561F" w:rsidRDefault="007E561F" w:rsidP="00A56B02">
            <w:pPr>
              <w:pStyle w:val="Textkrper"/>
            </w:pPr>
            <w:r>
              <w:t>Ph</w:t>
            </w:r>
            <w:r w:rsidRPr="00B51DE9">
              <w:t>0</w:t>
            </w:r>
            <w:r>
              <w:t>4</w:t>
            </w:r>
            <w:r w:rsidRPr="00B51DE9">
              <w:t>.01</w:t>
            </w:r>
            <w:r>
              <w:t>.08</w:t>
            </w:r>
          </w:p>
          <w:p w:rsidR="007E561F" w:rsidRDefault="007E561F" w:rsidP="00A56B02">
            <w:pPr>
              <w:pStyle w:val="Textkrper"/>
            </w:pPr>
            <w:r>
              <w:t xml:space="preserve">Elektrostatik – Ladungsbewegung </w:t>
            </w:r>
            <w:r w:rsidR="00910401">
              <w:t>–</w:t>
            </w:r>
            <w:r>
              <w:t xml:space="preserve"> Versuchsnachbereitung Level C</w:t>
            </w:r>
          </w:p>
          <w:p w:rsidR="0079512C" w:rsidRPr="00DE4890" w:rsidRDefault="0079512C" w:rsidP="00A56B02">
            <w:pPr>
              <w:pStyle w:val="Textkrper"/>
            </w:pPr>
          </w:p>
        </w:tc>
        <w:tc>
          <w:tcPr>
            <w:tcW w:w="425" w:type="dxa"/>
            <w:shd w:val="clear" w:color="auto" w:fill="auto"/>
          </w:tcPr>
          <w:p w:rsidR="007E561F" w:rsidRDefault="007E561F" w:rsidP="00A56B02">
            <w:pPr>
              <w:pStyle w:val="Textkrpermitte"/>
            </w:pPr>
            <w:r w:rsidRPr="00DE4890">
              <w:t>A-C</w:t>
            </w:r>
          </w:p>
          <w:p w:rsidR="007E561F" w:rsidRDefault="007E561F" w:rsidP="00A56B02">
            <w:pPr>
              <w:pStyle w:val="Textkrpermitte"/>
            </w:pPr>
          </w:p>
          <w:p w:rsidR="007E561F" w:rsidRDefault="007E561F" w:rsidP="00A56B02">
            <w:pPr>
              <w:pStyle w:val="Textkrpermitte"/>
            </w:pPr>
          </w:p>
          <w:p w:rsidR="007E561F" w:rsidRDefault="007E561F" w:rsidP="00A56B02">
            <w:pPr>
              <w:pStyle w:val="Textkrpermitte"/>
            </w:pPr>
            <w:r>
              <w:t>A</w:t>
            </w:r>
          </w:p>
          <w:p w:rsidR="007E561F" w:rsidRDefault="007E561F" w:rsidP="00A56B02">
            <w:pPr>
              <w:pStyle w:val="Textkrpermitte"/>
            </w:pPr>
          </w:p>
          <w:p w:rsidR="007E561F" w:rsidRDefault="007E561F" w:rsidP="00A56B02">
            <w:pPr>
              <w:pStyle w:val="Textkrpermitte"/>
            </w:pPr>
          </w:p>
          <w:p w:rsidR="007E561F" w:rsidRDefault="007E561F" w:rsidP="00A56B02">
            <w:pPr>
              <w:pStyle w:val="Textkrpermitte"/>
            </w:pPr>
            <w:r>
              <w:t>A</w:t>
            </w:r>
          </w:p>
          <w:p w:rsidR="007E561F" w:rsidRDefault="007E561F" w:rsidP="00A56B02">
            <w:pPr>
              <w:pStyle w:val="Textkrpermitte"/>
            </w:pPr>
          </w:p>
          <w:p w:rsidR="007E561F" w:rsidRDefault="007E561F" w:rsidP="00A56B02">
            <w:pPr>
              <w:pStyle w:val="Textkrpermitte"/>
            </w:pPr>
          </w:p>
          <w:p w:rsidR="007E561F" w:rsidRDefault="007E561F" w:rsidP="00A56B02">
            <w:pPr>
              <w:pStyle w:val="Textkrpermitte"/>
            </w:pPr>
            <w:r>
              <w:t>B</w:t>
            </w:r>
          </w:p>
          <w:p w:rsidR="007E561F" w:rsidRDefault="007E561F" w:rsidP="00A56B02">
            <w:pPr>
              <w:pStyle w:val="Textkrpermitte"/>
            </w:pPr>
          </w:p>
          <w:p w:rsidR="007E561F" w:rsidRDefault="007E561F" w:rsidP="00A56B02">
            <w:pPr>
              <w:pStyle w:val="Textkrpermitte"/>
            </w:pPr>
          </w:p>
          <w:p w:rsidR="007E561F" w:rsidRDefault="007E561F" w:rsidP="00A56B02">
            <w:pPr>
              <w:pStyle w:val="Textkrpermitte"/>
            </w:pPr>
            <w:r>
              <w:t>B</w:t>
            </w:r>
          </w:p>
          <w:p w:rsidR="007E561F" w:rsidRDefault="007E561F" w:rsidP="00A56B02">
            <w:pPr>
              <w:pStyle w:val="Textkrpermitte"/>
            </w:pPr>
          </w:p>
          <w:p w:rsidR="007E561F" w:rsidRDefault="007E561F" w:rsidP="00A56B02">
            <w:pPr>
              <w:pStyle w:val="Textkrpermitte"/>
            </w:pPr>
          </w:p>
          <w:p w:rsidR="007E561F" w:rsidRDefault="007E561F" w:rsidP="00A56B02">
            <w:pPr>
              <w:pStyle w:val="Textkrpermitte"/>
            </w:pPr>
            <w:r>
              <w:t>C</w:t>
            </w:r>
          </w:p>
          <w:p w:rsidR="007E561F" w:rsidRDefault="007E561F" w:rsidP="00A56B02">
            <w:pPr>
              <w:pStyle w:val="Textkrpermitte"/>
            </w:pPr>
          </w:p>
          <w:p w:rsidR="007E561F" w:rsidRDefault="007E561F" w:rsidP="00A56B02">
            <w:pPr>
              <w:pStyle w:val="Textkrpermitte"/>
            </w:pPr>
          </w:p>
          <w:p w:rsidR="007E561F" w:rsidRPr="00DE4890" w:rsidRDefault="007E561F" w:rsidP="00A56B02">
            <w:pPr>
              <w:pStyle w:val="Textkrpermitte"/>
            </w:pPr>
            <w:r>
              <w:t>C</w:t>
            </w:r>
          </w:p>
        </w:tc>
        <w:tc>
          <w:tcPr>
            <w:tcW w:w="1707" w:type="dxa"/>
            <w:shd w:val="clear" w:color="auto" w:fill="auto"/>
          </w:tcPr>
          <w:p w:rsidR="007E561F" w:rsidRPr="00DE4890" w:rsidRDefault="007E561F" w:rsidP="00A56B02">
            <w:pPr>
              <w:pStyle w:val="Textkrper"/>
            </w:pPr>
          </w:p>
        </w:tc>
      </w:tr>
      <w:tr w:rsidR="007E561F" w:rsidRPr="00DE4890" w:rsidTr="00A56B02">
        <w:tc>
          <w:tcPr>
            <w:tcW w:w="426" w:type="dxa"/>
            <w:vMerge/>
            <w:shd w:val="clear" w:color="auto" w:fill="auto"/>
          </w:tcPr>
          <w:p w:rsidR="007E561F" w:rsidRPr="00DE4890" w:rsidRDefault="007E561F" w:rsidP="00A56B02">
            <w:pPr>
              <w:pStyle w:val="Textkrper"/>
            </w:pPr>
          </w:p>
        </w:tc>
        <w:tc>
          <w:tcPr>
            <w:tcW w:w="3402" w:type="dxa"/>
            <w:shd w:val="clear" w:color="auto" w:fill="auto"/>
          </w:tcPr>
          <w:p w:rsidR="007E561F" w:rsidRDefault="007E561F" w:rsidP="00A56B02">
            <w:pPr>
              <w:pStyle w:val="Textkrperlinks"/>
            </w:pPr>
            <w:r>
              <w:t>Ich kann die Ladungsverteilung auf leitenden und nichtleitenden Körpern beschreiben.</w:t>
            </w:r>
          </w:p>
          <w:p w:rsidR="007E561F" w:rsidRDefault="007E561F" w:rsidP="00A56B02">
            <w:pPr>
              <w:pStyle w:val="Textkrperlinks"/>
            </w:pPr>
            <w:r>
              <w:t>Ich kann beschreiben, wie ein gelad</w:t>
            </w:r>
            <w:r>
              <w:t>e</w:t>
            </w:r>
            <w:r>
              <w:t>ner Körper von seiner Ladung befreit werden kann.</w:t>
            </w:r>
          </w:p>
          <w:p w:rsidR="007E561F" w:rsidRDefault="007E561F" w:rsidP="00A56B02">
            <w:pPr>
              <w:pStyle w:val="Textkrperlinks"/>
            </w:pPr>
            <w:r>
              <w:t>Ich kann den Begriff Influenz erklären.</w:t>
            </w:r>
          </w:p>
          <w:p w:rsidR="007E561F" w:rsidRDefault="007E561F" w:rsidP="00A56B02">
            <w:pPr>
              <w:pStyle w:val="Textkrperlinks"/>
            </w:pPr>
            <w:r>
              <w:t>Ich kann Rückschlüsse auf die Elektr</w:t>
            </w:r>
            <w:r>
              <w:t>o</w:t>
            </w:r>
            <w:r>
              <w:t>nenbewegung ziehen.</w:t>
            </w:r>
          </w:p>
          <w:p w:rsidR="0079512C" w:rsidRPr="00DE4890" w:rsidRDefault="0079512C" w:rsidP="00A56B02">
            <w:pPr>
              <w:pStyle w:val="Textkrperlinks"/>
            </w:pPr>
          </w:p>
        </w:tc>
        <w:tc>
          <w:tcPr>
            <w:tcW w:w="414" w:type="dxa"/>
            <w:shd w:val="clear" w:color="auto" w:fill="auto"/>
          </w:tcPr>
          <w:p w:rsidR="007E561F" w:rsidRPr="00DE4890" w:rsidRDefault="007E561F" w:rsidP="00A56B02">
            <w:pPr>
              <w:pStyle w:val="Textkrpermitte"/>
            </w:pPr>
          </w:p>
        </w:tc>
        <w:tc>
          <w:tcPr>
            <w:tcW w:w="3271" w:type="dxa"/>
            <w:shd w:val="clear" w:color="auto" w:fill="auto"/>
          </w:tcPr>
          <w:p w:rsidR="007E561F" w:rsidRDefault="007E561F" w:rsidP="00A56B02">
            <w:pPr>
              <w:pStyle w:val="Textkrper"/>
            </w:pPr>
            <w:r>
              <w:t>Ph</w:t>
            </w:r>
            <w:r w:rsidRPr="00B51DE9">
              <w:t>0</w:t>
            </w:r>
            <w:r>
              <w:t>4</w:t>
            </w:r>
            <w:r w:rsidRPr="00B51DE9">
              <w:t>.01</w:t>
            </w:r>
            <w:r>
              <w:t>.09</w:t>
            </w:r>
          </w:p>
          <w:p w:rsidR="007E561F" w:rsidRPr="00DE4890" w:rsidRDefault="007E561F" w:rsidP="00910401">
            <w:pPr>
              <w:pStyle w:val="Textkrper"/>
            </w:pPr>
            <w:r w:rsidRPr="00394BB5">
              <w:t>Elektrostat</w:t>
            </w:r>
            <w:r>
              <w:t xml:space="preserve">ik – Ladungsbewegung </w:t>
            </w:r>
            <w:r w:rsidR="00910401">
              <w:t>–</w:t>
            </w:r>
            <w:r>
              <w:t xml:space="preserve"> Wiederho</w:t>
            </w:r>
            <w:r w:rsidRPr="00394BB5">
              <w:t>lung</w:t>
            </w:r>
          </w:p>
        </w:tc>
        <w:tc>
          <w:tcPr>
            <w:tcW w:w="425" w:type="dxa"/>
            <w:shd w:val="clear" w:color="auto" w:fill="auto"/>
          </w:tcPr>
          <w:p w:rsidR="007E561F" w:rsidRPr="00DE4890" w:rsidRDefault="007E561F" w:rsidP="00A56B02">
            <w:pPr>
              <w:pStyle w:val="Textkrpermitte"/>
            </w:pPr>
            <w:r>
              <w:t>A-C</w:t>
            </w:r>
          </w:p>
        </w:tc>
        <w:tc>
          <w:tcPr>
            <w:tcW w:w="1707" w:type="dxa"/>
            <w:shd w:val="clear" w:color="auto" w:fill="auto"/>
          </w:tcPr>
          <w:p w:rsidR="007E561F" w:rsidRPr="00DE4890" w:rsidRDefault="007E561F" w:rsidP="00A56B02">
            <w:pPr>
              <w:pStyle w:val="Textkrper"/>
            </w:pPr>
            <w:r>
              <w:t>Mit binnendiffere</w:t>
            </w:r>
            <w:r>
              <w:t>n</w:t>
            </w:r>
            <w:r>
              <w:t>zierten Aufgaben auf dem Aufgabe</w:t>
            </w:r>
            <w:r>
              <w:t>n</w:t>
            </w:r>
            <w:r>
              <w:t>blatt</w:t>
            </w:r>
          </w:p>
        </w:tc>
      </w:tr>
      <w:tr w:rsidR="007E561F" w:rsidRPr="00DE4890" w:rsidTr="00A56B02">
        <w:tc>
          <w:tcPr>
            <w:tcW w:w="426" w:type="dxa"/>
            <w:vMerge/>
            <w:shd w:val="clear" w:color="auto" w:fill="auto"/>
          </w:tcPr>
          <w:p w:rsidR="007E561F" w:rsidRPr="00DE4890" w:rsidRDefault="007E561F" w:rsidP="00A56B02">
            <w:pPr>
              <w:pStyle w:val="Textkrper"/>
            </w:pPr>
          </w:p>
        </w:tc>
        <w:tc>
          <w:tcPr>
            <w:tcW w:w="3402" w:type="dxa"/>
            <w:shd w:val="clear" w:color="auto" w:fill="auto"/>
          </w:tcPr>
          <w:p w:rsidR="007E561F" w:rsidRDefault="007E561F" w:rsidP="00A56B02">
            <w:pPr>
              <w:pStyle w:val="Textkrperlinks"/>
            </w:pPr>
            <w:r>
              <w:t>Ich kann die Entdeckung des Kopierers für die Gesellschaft beschreiben.</w:t>
            </w:r>
          </w:p>
          <w:p w:rsidR="007E561F" w:rsidRDefault="007E561F" w:rsidP="00A56B02">
            <w:pPr>
              <w:pStyle w:val="Textkrperlinks"/>
            </w:pPr>
            <w:r>
              <w:t xml:space="preserve">Ich kann die Nutzung der Elektrostatik </w:t>
            </w:r>
            <w:r>
              <w:lastRenderedPageBreak/>
              <w:t>in Kopierern und Elektrofiltern ko</w:t>
            </w:r>
            <w:r>
              <w:t>m</w:t>
            </w:r>
            <w:r>
              <w:t>mentieren.</w:t>
            </w:r>
          </w:p>
          <w:p w:rsidR="007E561F" w:rsidRDefault="007E561F" w:rsidP="00A56B02">
            <w:pPr>
              <w:pStyle w:val="Textkrperlinks"/>
            </w:pPr>
            <w:r>
              <w:t>Ich kann die Gefährdung durch Blitze und entsprechende Schutzmechani</w:t>
            </w:r>
            <w:r>
              <w:t>s</w:t>
            </w:r>
            <w:r>
              <w:t>men nennen und bewerten.</w:t>
            </w:r>
          </w:p>
          <w:p w:rsidR="0079512C" w:rsidRPr="00DE4890" w:rsidRDefault="0079512C" w:rsidP="00A56B02">
            <w:pPr>
              <w:pStyle w:val="Textkrperlinks"/>
            </w:pPr>
          </w:p>
        </w:tc>
        <w:tc>
          <w:tcPr>
            <w:tcW w:w="414" w:type="dxa"/>
            <w:shd w:val="clear" w:color="auto" w:fill="auto"/>
          </w:tcPr>
          <w:p w:rsidR="007E561F" w:rsidRPr="00DE4890" w:rsidRDefault="007E561F" w:rsidP="00A56B02">
            <w:pPr>
              <w:pStyle w:val="Textkrpermitte"/>
            </w:pPr>
          </w:p>
        </w:tc>
        <w:tc>
          <w:tcPr>
            <w:tcW w:w="3271" w:type="dxa"/>
            <w:shd w:val="clear" w:color="auto" w:fill="auto"/>
          </w:tcPr>
          <w:p w:rsidR="007E561F" w:rsidRDefault="007E561F" w:rsidP="00A56B02">
            <w:pPr>
              <w:pStyle w:val="Textkrper"/>
            </w:pPr>
            <w:r>
              <w:t>Ph</w:t>
            </w:r>
            <w:r w:rsidRPr="00B51DE9">
              <w:t>0</w:t>
            </w:r>
            <w:r>
              <w:t>4</w:t>
            </w:r>
            <w:r w:rsidRPr="00B51DE9">
              <w:t>.0</w:t>
            </w:r>
            <w:r>
              <w:t>2.02</w:t>
            </w:r>
          </w:p>
          <w:p w:rsidR="007E561F" w:rsidRPr="00DE4890" w:rsidRDefault="007E561F" w:rsidP="00910401">
            <w:pPr>
              <w:pStyle w:val="Textkrper"/>
            </w:pPr>
            <w:r>
              <w:t xml:space="preserve">Elektrostatik – Anwendungen </w:t>
            </w:r>
            <w:r w:rsidR="00910401">
              <w:t>–</w:t>
            </w:r>
            <w:r>
              <w:t xml:space="preserve"> Pr</w:t>
            </w:r>
            <w:r>
              <w:t>ä</w:t>
            </w:r>
            <w:r>
              <w:t>sentationen</w:t>
            </w:r>
          </w:p>
        </w:tc>
        <w:tc>
          <w:tcPr>
            <w:tcW w:w="425" w:type="dxa"/>
            <w:shd w:val="clear" w:color="auto" w:fill="auto"/>
          </w:tcPr>
          <w:p w:rsidR="007E561F" w:rsidRPr="00DE4890" w:rsidRDefault="007E561F" w:rsidP="00A56B02">
            <w:pPr>
              <w:pStyle w:val="Textkrpermitte"/>
            </w:pPr>
            <w:r>
              <w:t>A-C</w:t>
            </w:r>
          </w:p>
        </w:tc>
        <w:tc>
          <w:tcPr>
            <w:tcW w:w="1707" w:type="dxa"/>
            <w:shd w:val="clear" w:color="auto" w:fill="auto"/>
          </w:tcPr>
          <w:p w:rsidR="007E561F" w:rsidRPr="00DE4890" w:rsidRDefault="007E561F" w:rsidP="00A56B02">
            <w:pPr>
              <w:pStyle w:val="Textkrper"/>
            </w:pPr>
            <w:r>
              <w:t>Binnendifferenzi</w:t>
            </w:r>
            <w:r>
              <w:t>e</w:t>
            </w:r>
            <w:r>
              <w:t>rung auf Grund von Inhalten</w:t>
            </w:r>
          </w:p>
        </w:tc>
      </w:tr>
      <w:tr w:rsidR="007E561F" w:rsidRPr="00DE4890" w:rsidTr="00A56B02">
        <w:tc>
          <w:tcPr>
            <w:tcW w:w="426" w:type="dxa"/>
            <w:vMerge/>
            <w:shd w:val="clear" w:color="auto" w:fill="auto"/>
          </w:tcPr>
          <w:p w:rsidR="007E561F" w:rsidRPr="00DE4890" w:rsidRDefault="007E561F" w:rsidP="00A56B02">
            <w:pPr>
              <w:pStyle w:val="Textkrper"/>
            </w:pPr>
          </w:p>
        </w:tc>
        <w:tc>
          <w:tcPr>
            <w:tcW w:w="3402" w:type="dxa"/>
            <w:shd w:val="clear" w:color="auto" w:fill="auto"/>
          </w:tcPr>
          <w:p w:rsidR="007E561F" w:rsidRDefault="007E561F" w:rsidP="00A56B02">
            <w:pPr>
              <w:pStyle w:val="Textkrperlinks"/>
            </w:pPr>
            <w:r>
              <w:t>Ich kann die Entdeckung des Kopierers für die Gesellschaft beschreiben.</w:t>
            </w:r>
          </w:p>
          <w:p w:rsidR="007E561F" w:rsidRDefault="007E561F" w:rsidP="00A56B02">
            <w:pPr>
              <w:pStyle w:val="Textkrperlinks"/>
            </w:pPr>
            <w:r>
              <w:t>Ich kann die Nutzung der Elektrostatik in Kopierern und Elektrofiltern ko</w:t>
            </w:r>
            <w:r>
              <w:t>m</w:t>
            </w:r>
            <w:r>
              <w:t>mentieren.</w:t>
            </w:r>
          </w:p>
          <w:p w:rsidR="007E561F" w:rsidRDefault="007E561F" w:rsidP="00A56B02">
            <w:pPr>
              <w:pStyle w:val="Textkrperlinks"/>
            </w:pPr>
            <w:r>
              <w:t>Ich kann die Gefährdung durch Blitze und entsprechende Schutzmechani</w:t>
            </w:r>
            <w:r>
              <w:t>s</w:t>
            </w:r>
            <w:r>
              <w:t>men nennen und bewerten.</w:t>
            </w:r>
          </w:p>
          <w:p w:rsidR="0079512C" w:rsidRPr="00DE4890" w:rsidRDefault="0079512C" w:rsidP="00A56B02">
            <w:pPr>
              <w:pStyle w:val="Textkrperlinks"/>
            </w:pPr>
          </w:p>
        </w:tc>
        <w:tc>
          <w:tcPr>
            <w:tcW w:w="414" w:type="dxa"/>
            <w:shd w:val="clear" w:color="auto" w:fill="auto"/>
          </w:tcPr>
          <w:p w:rsidR="007E561F" w:rsidRDefault="007E561F" w:rsidP="00A56B02">
            <w:pPr>
              <w:pStyle w:val="Textkrpermitte"/>
            </w:pPr>
          </w:p>
        </w:tc>
        <w:tc>
          <w:tcPr>
            <w:tcW w:w="3271" w:type="dxa"/>
            <w:shd w:val="clear" w:color="auto" w:fill="auto"/>
          </w:tcPr>
          <w:p w:rsidR="007E561F" w:rsidRDefault="007E561F" w:rsidP="00A56B02">
            <w:pPr>
              <w:pStyle w:val="Textkrper"/>
            </w:pPr>
            <w:r>
              <w:t>Ph</w:t>
            </w:r>
            <w:r w:rsidRPr="00B51DE9">
              <w:t>0</w:t>
            </w:r>
            <w:r>
              <w:t>4</w:t>
            </w:r>
            <w:r w:rsidRPr="00B51DE9">
              <w:t>.0</w:t>
            </w:r>
            <w:r>
              <w:t>2.03</w:t>
            </w:r>
          </w:p>
          <w:p w:rsidR="007E561F" w:rsidRDefault="007E561F" w:rsidP="00A56B02">
            <w:pPr>
              <w:pStyle w:val="Textkrper"/>
            </w:pPr>
            <w:r>
              <w:t xml:space="preserve">Elektrostatik – Anwendungen </w:t>
            </w:r>
            <w:r w:rsidR="00910401">
              <w:t>–</w:t>
            </w:r>
            <w:r>
              <w:t xml:space="preserve"> Dom</w:t>
            </w:r>
            <w:r>
              <w:t>i</w:t>
            </w:r>
            <w:r>
              <w:t>no</w:t>
            </w:r>
          </w:p>
          <w:p w:rsidR="007E561F" w:rsidRDefault="007E561F" w:rsidP="00A56B02">
            <w:pPr>
              <w:pStyle w:val="Textkrper"/>
            </w:pPr>
            <w:r>
              <w:t>Ph</w:t>
            </w:r>
            <w:r w:rsidRPr="00B51DE9">
              <w:t>0</w:t>
            </w:r>
            <w:r>
              <w:t>4</w:t>
            </w:r>
            <w:r w:rsidRPr="00B51DE9">
              <w:t>.0</w:t>
            </w:r>
            <w:r>
              <w:t>2.04</w:t>
            </w:r>
          </w:p>
          <w:p w:rsidR="007E561F" w:rsidRDefault="007E561F" w:rsidP="00910401">
            <w:pPr>
              <w:pStyle w:val="Textkrper"/>
            </w:pPr>
            <w:r>
              <w:t xml:space="preserve">Elektrostatik – Anwendungen </w:t>
            </w:r>
            <w:r w:rsidR="00910401">
              <w:t>–</w:t>
            </w:r>
            <w:r>
              <w:t xml:space="preserve"> Ler</w:t>
            </w:r>
            <w:r>
              <w:t>n</w:t>
            </w:r>
            <w:r>
              <w:t>kärtchen</w:t>
            </w:r>
          </w:p>
        </w:tc>
        <w:tc>
          <w:tcPr>
            <w:tcW w:w="425" w:type="dxa"/>
            <w:shd w:val="clear" w:color="auto" w:fill="auto"/>
          </w:tcPr>
          <w:p w:rsidR="007E561F" w:rsidRDefault="007E561F" w:rsidP="00A56B02">
            <w:pPr>
              <w:pStyle w:val="Textkrpermitte"/>
            </w:pPr>
            <w:r>
              <w:t>A-C</w:t>
            </w:r>
          </w:p>
        </w:tc>
        <w:tc>
          <w:tcPr>
            <w:tcW w:w="1707" w:type="dxa"/>
            <w:shd w:val="clear" w:color="auto" w:fill="auto"/>
          </w:tcPr>
          <w:p w:rsidR="007E561F" w:rsidRDefault="007E561F" w:rsidP="00A56B02">
            <w:pPr>
              <w:pStyle w:val="Textkrper"/>
            </w:pPr>
          </w:p>
        </w:tc>
      </w:tr>
    </w:tbl>
    <w:p w:rsidR="007E561F" w:rsidRPr="00DE4890" w:rsidRDefault="007E561F" w:rsidP="00581AF7">
      <w:pPr>
        <w:pStyle w:val="Textkrper"/>
        <w:rPr>
          <w:rStyle w:val="Hyperlink"/>
          <w:color w:val="auto"/>
          <w:u w:val="none"/>
        </w:rPr>
      </w:pPr>
      <w:r w:rsidRPr="00DE4890">
        <w:rPr>
          <w:rStyle w:val="Hyperlink"/>
          <w:color w:val="auto"/>
          <w:u w:val="none"/>
        </w:rPr>
        <w:br w:type="page"/>
      </w:r>
    </w:p>
    <w:p w:rsidR="007E561F" w:rsidRDefault="007E561F" w:rsidP="00A56B02">
      <w:pPr>
        <w:pStyle w:val="berschrift1"/>
      </w:pPr>
      <w:r>
        <w:lastRenderedPageBreak/>
        <w:t>LT: Einstieg in die Elektrizitätslehre</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7E561F" w:rsidRPr="00B51DE9" w:rsidTr="00A56B02">
        <w:trPr>
          <w:trHeight w:val="523"/>
        </w:trPr>
        <w:tc>
          <w:tcPr>
            <w:tcW w:w="2268" w:type="dxa"/>
            <w:tcBorders>
              <w:left w:val="single" w:sz="4" w:space="0" w:color="auto"/>
              <w:bottom w:val="single" w:sz="4" w:space="0" w:color="auto"/>
              <w:right w:val="single" w:sz="4" w:space="0" w:color="auto"/>
            </w:tcBorders>
            <w:shd w:val="clear" w:color="auto" w:fill="D9D9D9"/>
            <w:hideMark/>
          </w:tcPr>
          <w:p w:rsidR="007E561F" w:rsidRDefault="007E561F" w:rsidP="007E561F">
            <w:pPr>
              <w:pStyle w:val="Tabelle6pt"/>
              <w:rPr>
                <w:color w:val="000000"/>
              </w:rPr>
            </w:pPr>
            <w:r>
              <w:t>Kompetenzbereich</w:t>
            </w:r>
          </w:p>
          <w:p w:rsidR="007E561F" w:rsidRDefault="007E561F" w:rsidP="007E561F">
            <w:pPr>
              <w:pStyle w:val="TabelleKopflinks"/>
            </w:pPr>
            <w:r>
              <w:t>Kompetenzbereich 2</w:t>
            </w:r>
          </w:p>
          <w:p w:rsidR="007E561F" w:rsidRDefault="007E561F" w:rsidP="007E561F">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7E561F" w:rsidRDefault="007E561F" w:rsidP="007E561F">
            <w:pPr>
              <w:pStyle w:val="Tabelle6pt"/>
              <w:rPr>
                <w:color w:val="000000"/>
              </w:rPr>
            </w:pPr>
            <w:r>
              <w:t>Lernfortschritt</w:t>
            </w:r>
          </w:p>
          <w:p w:rsidR="007E561F" w:rsidRDefault="007E561F" w:rsidP="007E561F">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7E561F" w:rsidRDefault="007E561F" w:rsidP="007E561F">
            <w:pPr>
              <w:pStyle w:val="Tabelle6pt"/>
              <w:rPr>
                <w:color w:val="000000"/>
              </w:rPr>
            </w:pPr>
            <w:r>
              <w:t>Materialien/Titel</w:t>
            </w:r>
          </w:p>
          <w:p w:rsidR="007E561F" w:rsidRDefault="007E561F" w:rsidP="007E561F">
            <w:pPr>
              <w:pStyle w:val="TabelleKopflinks"/>
            </w:pPr>
            <w:r>
              <w:t>Einstieg in die Elektrizitätslehre</w:t>
            </w:r>
          </w:p>
        </w:tc>
        <w:tc>
          <w:tcPr>
            <w:tcW w:w="188" w:type="dxa"/>
            <w:vMerge w:val="restart"/>
            <w:tcBorders>
              <w:top w:val="nil"/>
              <w:left w:val="single" w:sz="4" w:space="0" w:color="auto"/>
              <w:bottom w:val="nil"/>
              <w:right w:val="single" w:sz="4" w:space="0" w:color="auto"/>
            </w:tcBorders>
            <w:shd w:val="clear" w:color="auto" w:fill="FFFFFF"/>
          </w:tcPr>
          <w:p w:rsidR="007E561F" w:rsidRPr="004B658C" w:rsidRDefault="007E561F" w:rsidP="007E561F">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7E561F" w:rsidRPr="00B51DE9" w:rsidRDefault="007E561F" w:rsidP="007E561F">
            <w:pPr>
              <w:pStyle w:val="TabelleKopfmitte"/>
            </w:pPr>
            <w:r>
              <w:t>Physik</w:t>
            </w:r>
          </w:p>
          <w:p w:rsidR="007E561F" w:rsidRPr="00B51DE9" w:rsidRDefault="007E561F" w:rsidP="007E561F">
            <w:pPr>
              <w:pStyle w:val="TabelleKopfmitte"/>
              <w:rPr>
                <w:rFonts w:eastAsia="Calibri"/>
              </w:rPr>
            </w:pPr>
            <w:r>
              <w:t>Ph</w:t>
            </w:r>
            <w:r w:rsidRPr="00B51DE9">
              <w:t>0</w:t>
            </w:r>
            <w:r>
              <w:t>2</w:t>
            </w:r>
            <w:r w:rsidRPr="00B51DE9">
              <w:t>.01</w:t>
            </w:r>
            <w:r>
              <w:t>.01</w:t>
            </w:r>
          </w:p>
        </w:tc>
      </w:tr>
      <w:tr w:rsidR="007E561F" w:rsidRPr="00B51DE9" w:rsidTr="00A56B02">
        <w:tc>
          <w:tcPr>
            <w:tcW w:w="7348" w:type="dxa"/>
            <w:gridSpan w:val="3"/>
            <w:tcBorders>
              <w:left w:val="single" w:sz="4" w:space="0" w:color="auto"/>
              <w:right w:val="single" w:sz="4" w:space="0" w:color="auto"/>
            </w:tcBorders>
            <w:hideMark/>
          </w:tcPr>
          <w:p w:rsidR="007E561F" w:rsidRPr="004B658C" w:rsidRDefault="007E561F" w:rsidP="007E561F">
            <w:pPr>
              <w:pStyle w:val="Tabelle6pt"/>
            </w:pPr>
            <w:r w:rsidRPr="004B658C">
              <w:t>Kompetenz:</w:t>
            </w:r>
          </w:p>
          <w:p w:rsidR="007E561F" w:rsidRDefault="007E561F" w:rsidP="007E561F">
            <w:pPr>
              <w:pStyle w:val="Kopf8ptafz"/>
            </w:pPr>
            <w:r>
              <w:t>Ich kann den Aufbau eines Atoms beschreiben.</w:t>
            </w:r>
          </w:p>
          <w:p w:rsidR="007E561F" w:rsidRDefault="007E561F" w:rsidP="007E561F">
            <w:pPr>
              <w:pStyle w:val="Kopf8ptafz"/>
            </w:pPr>
            <w:r>
              <w:t>Ich kann einige Eigenschaften eines Elektrons nennen.</w:t>
            </w:r>
          </w:p>
          <w:p w:rsidR="007E561F" w:rsidRDefault="007E561F" w:rsidP="007E561F">
            <w:pPr>
              <w:pStyle w:val="Kopf8ptafz"/>
            </w:pPr>
            <w:r>
              <w:t>Ich kann den Ladungszustand von Protonen und Elektronen nennen.</w:t>
            </w:r>
          </w:p>
        </w:tc>
        <w:tc>
          <w:tcPr>
            <w:tcW w:w="188" w:type="dxa"/>
            <w:vMerge/>
            <w:tcBorders>
              <w:left w:val="single" w:sz="4" w:space="0" w:color="auto"/>
              <w:bottom w:val="nil"/>
              <w:right w:val="nil"/>
            </w:tcBorders>
            <w:vAlign w:val="center"/>
            <w:hideMark/>
          </w:tcPr>
          <w:p w:rsidR="007E561F" w:rsidRDefault="007E561F" w:rsidP="007E561F">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E561F" w:rsidRPr="00B51DE9" w:rsidTr="00A56B02">
              <w:trPr>
                <w:trHeight w:val="284"/>
              </w:trPr>
              <w:tc>
                <w:tcPr>
                  <w:tcW w:w="2090" w:type="dxa"/>
                  <w:shd w:val="clear" w:color="auto" w:fill="auto"/>
                </w:tcPr>
                <w:p w:rsidR="007E561F" w:rsidRPr="00B51DE9" w:rsidRDefault="007E561F" w:rsidP="00A56B02">
                  <w:pPr>
                    <w:pStyle w:val="Textkrpermitte"/>
                  </w:pPr>
                  <w:proofErr w:type="spellStart"/>
                  <w:r w:rsidRPr="00B51DE9">
                    <w:t>LernPROJEKT</w:t>
                  </w:r>
                  <w:proofErr w:type="spellEnd"/>
                </w:p>
              </w:tc>
            </w:tr>
            <w:tr w:rsidR="007E561F" w:rsidRPr="00B51DE9" w:rsidTr="00A56B02">
              <w:trPr>
                <w:trHeight w:val="284"/>
              </w:trPr>
              <w:tc>
                <w:tcPr>
                  <w:tcW w:w="2090" w:type="dxa"/>
                  <w:shd w:val="clear" w:color="auto" w:fill="D9D9D9" w:themeFill="background1" w:themeFillShade="D9"/>
                </w:tcPr>
                <w:p w:rsidR="007E561F" w:rsidRPr="00B51DE9" w:rsidRDefault="007E561F" w:rsidP="00A56B02">
                  <w:pPr>
                    <w:pStyle w:val="TabelleKopfmitte"/>
                  </w:pPr>
                  <w:proofErr w:type="spellStart"/>
                  <w:r w:rsidRPr="00B51DE9">
                    <w:t>LernTHEMA</w:t>
                  </w:r>
                  <w:proofErr w:type="spellEnd"/>
                </w:p>
              </w:tc>
            </w:tr>
            <w:tr w:rsidR="007E561F" w:rsidRPr="00B51DE9" w:rsidTr="00A56B02">
              <w:trPr>
                <w:trHeight w:val="284"/>
              </w:trPr>
              <w:tc>
                <w:tcPr>
                  <w:tcW w:w="2090" w:type="dxa"/>
                </w:tcPr>
                <w:p w:rsidR="007E561F" w:rsidRPr="00B51DE9" w:rsidRDefault="007E561F" w:rsidP="00A56B02">
                  <w:pPr>
                    <w:pStyle w:val="Textkrpermitte"/>
                  </w:pPr>
                  <w:proofErr w:type="spellStart"/>
                  <w:r w:rsidRPr="00B51DE9">
                    <w:t>LernSCHRITT</w:t>
                  </w:r>
                  <w:proofErr w:type="spellEnd"/>
                </w:p>
              </w:tc>
            </w:tr>
          </w:tbl>
          <w:p w:rsidR="007E561F" w:rsidRPr="00B51DE9" w:rsidRDefault="007E561F" w:rsidP="007E561F">
            <w:pPr>
              <w:pStyle w:val="TabelleKopfmitte"/>
            </w:pPr>
          </w:p>
        </w:tc>
      </w:tr>
      <w:tr w:rsidR="007E561F" w:rsidRPr="00B51DE9" w:rsidTr="00A56B02">
        <w:tc>
          <w:tcPr>
            <w:tcW w:w="7348" w:type="dxa"/>
            <w:gridSpan w:val="3"/>
            <w:tcBorders>
              <w:left w:val="single" w:sz="4" w:space="0" w:color="auto"/>
              <w:right w:val="single" w:sz="4" w:space="0" w:color="auto"/>
            </w:tcBorders>
            <w:hideMark/>
          </w:tcPr>
          <w:p w:rsidR="007E561F" w:rsidRPr="004B658C" w:rsidRDefault="007E561F" w:rsidP="007E561F">
            <w:pPr>
              <w:pStyle w:val="Tabelle6pt"/>
            </w:pPr>
            <w:r w:rsidRPr="004B658C">
              <w:t>Hauptbezug:</w:t>
            </w:r>
          </w:p>
          <w:p w:rsidR="007E561F" w:rsidRDefault="007E561F" w:rsidP="007E561F">
            <w:pPr>
              <w:pStyle w:val="Kopf8ptafz"/>
            </w:pPr>
            <w:r>
              <w:t>Ich kann einfache physikalische Phänomene beschreiben und mit bekannten Zusammenhängen ve</w:t>
            </w:r>
            <w:r>
              <w:t>r</w:t>
            </w:r>
            <w:r>
              <w:t>gleichen.</w:t>
            </w:r>
          </w:p>
        </w:tc>
        <w:tc>
          <w:tcPr>
            <w:tcW w:w="188" w:type="dxa"/>
            <w:vMerge/>
            <w:tcBorders>
              <w:left w:val="single" w:sz="4" w:space="0" w:color="auto"/>
              <w:bottom w:val="nil"/>
              <w:right w:val="nil"/>
            </w:tcBorders>
            <w:vAlign w:val="center"/>
            <w:hideMark/>
          </w:tcPr>
          <w:p w:rsidR="007E561F" w:rsidRDefault="007E561F" w:rsidP="007E561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7E561F" w:rsidRPr="00B51DE9" w:rsidRDefault="007E561F" w:rsidP="007E561F">
            <w:pPr>
              <w:pStyle w:val="TabelleKopfmitte"/>
            </w:pPr>
          </w:p>
        </w:tc>
      </w:tr>
      <w:tr w:rsidR="007E561F" w:rsidRPr="00B51DE9" w:rsidTr="00A56B02">
        <w:tc>
          <w:tcPr>
            <w:tcW w:w="7348" w:type="dxa"/>
            <w:gridSpan w:val="3"/>
            <w:tcBorders>
              <w:left w:val="single" w:sz="4" w:space="0" w:color="auto"/>
              <w:right w:val="single" w:sz="4" w:space="0" w:color="auto"/>
            </w:tcBorders>
            <w:tcMar>
              <w:bottom w:w="0" w:type="dxa"/>
            </w:tcMar>
            <w:hideMark/>
          </w:tcPr>
          <w:p w:rsidR="007E561F" w:rsidRDefault="007E561F" w:rsidP="007E561F">
            <w:pPr>
              <w:pStyle w:val="Tabelle6pt"/>
            </w:pPr>
            <w:r>
              <w:t>Weitere Bezüge:</w:t>
            </w:r>
          </w:p>
          <w:p w:rsidR="007E561F" w:rsidRDefault="007E561F" w:rsidP="007E561F">
            <w:pPr>
              <w:pStyle w:val="Kopf8ptafz"/>
              <w:numPr>
                <w:ilvl w:val="0"/>
                <w:numId w:val="0"/>
              </w:numPr>
            </w:pPr>
          </w:p>
        </w:tc>
        <w:tc>
          <w:tcPr>
            <w:tcW w:w="188" w:type="dxa"/>
            <w:vMerge/>
            <w:tcBorders>
              <w:left w:val="single" w:sz="4" w:space="0" w:color="auto"/>
              <w:bottom w:val="nil"/>
              <w:right w:val="nil"/>
            </w:tcBorders>
            <w:vAlign w:val="center"/>
            <w:hideMark/>
          </w:tcPr>
          <w:p w:rsidR="007E561F" w:rsidRDefault="007E561F" w:rsidP="007E561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7E561F" w:rsidRPr="00B51DE9" w:rsidRDefault="007E561F" w:rsidP="007E561F">
            <w:pPr>
              <w:pStyle w:val="TabelleKopfmitte"/>
            </w:pPr>
          </w:p>
        </w:tc>
      </w:tr>
    </w:tbl>
    <w:p w:rsidR="007E561F" w:rsidRDefault="007E561F" w:rsidP="00A56B02">
      <w:pPr>
        <w:pStyle w:val="berschrift1"/>
      </w:pPr>
      <w:r>
        <w:t>LS: Einstieg in die Elektrizitätslehre</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7E561F" w:rsidRPr="00B51DE9" w:rsidTr="00A56B02">
        <w:trPr>
          <w:trHeight w:val="523"/>
        </w:trPr>
        <w:tc>
          <w:tcPr>
            <w:tcW w:w="2268" w:type="dxa"/>
            <w:tcBorders>
              <w:left w:val="single" w:sz="4" w:space="0" w:color="auto"/>
              <w:bottom w:val="single" w:sz="4" w:space="0" w:color="auto"/>
              <w:right w:val="single" w:sz="4" w:space="0" w:color="auto"/>
            </w:tcBorders>
            <w:shd w:val="clear" w:color="auto" w:fill="D9D9D9"/>
            <w:hideMark/>
          </w:tcPr>
          <w:p w:rsidR="007E561F" w:rsidRDefault="007E561F" w:rsidP="007E561F">
            <w:pPr>
              <w:pStyle w:val="Tabelle6pt"/>
              <w:rPr>
                <w:color w:val="000000"/>
              </w:rPr>
            </w:pPr>
            <w:r>
              <w:t>Kompetenzbereich</w:t>
            </w:r>
          </w:p>
          <w:p w:rsidR="007E561F" w:rsidRDefault="007E561F" w:rsidP="007E561F">
            <w:pPr>
              <w:pStyle w:val="TabelleKopflinks"/>
            </w:pPr>
            <w:r>
              <w:t>Kompetenzbereich 2</w:t>
            </w:r>
          </w:p>
          <w:p w:rsidR="007E561F" w:rsidRDefault="007E561F" w:rsidP="007E561F">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7E561F" w:rsidRDefault="007E561F" w:rsidP="007E561F">
            <w:pPr>
              <w:pStyle w:val="Tabelle6pt"/>
              <w:rPr>
                <w:color w:val="000000"/>
              </w:rPr>
            </w:pPr>
            <w:r>
              <w:t>Lernfortschritt</w:t>
            </w:r>
          </w:p>
          <w:p w:rsidR="007E561F" w:rsidRDefault="007E561F" w:rsidP="007E561F">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7E561F" w:rsidRDefault="007E561F" w:rsidP="007E561F">
            <w:pPr>
              <w:pStyle w:val="Tabelle6pt"/>
              <w:rPr>
                <w:color w:val="000000"/>
              </w:rPr>
            </w:pPr>
            <w:r>
              <w:t>Materialien/Titel</w:t>
            </w:r>
          </w:p>
          <w:p w:rsidR="007E561F" w:rsidRDefault="007E561F" w:rsidP="007E561F">
            <w:pPr>
              <w:pStyle w:val="TabelleKopflinks"/>
            </w:pPr>
            <w:r>
              <w:t>Einstieg in die Elektrizitätslehre</w:t>
            </w:r>
          </w:p>
        </w:tc>
        <w:tc>
          <w:tcPr>
            <w:tcW w:w="188" w:type="dxa"/>
            <w:vMerge w:val="restart"/>
            <w:tcBorders>
              <w:top w:val="nil"/>
              <w:left w:val="single" w:sz="4" w:space="0" w:color="auto"/>
              <w:bottom w:val="nil"/>
              <w:right w:val="single" w:sz="4" w:space="0" w:color="auto"/>
            </w:tcBorders>
            <w:shd w:val="clear" w:color="auto" w:fill="FFFFFF"/>
          </w:tcPr>
          <w:p w:rsidR="007E561F" w:rsidRPr="004B658C" w:rsidRDefault="007E561F" w:rsidP="007E561F">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7E561F" w:rsidRPr="00B51DE9" w:rsidRDefault="007E561F" w:rsidP="007E561F">
            <w:pPr>
              <w:pStyle w:val="TabelleKopfmitte"/>
            </w:pPr>
            <w:r>
              <w:t>Physik</w:t>
            </w:r>
          </w:p>
          <w:p w:rsidR="007E561F" w:rsidRPr="00B51DE9" w:rsidRDefault="007E561F" w:rsidP="007E561F">
            <w:pPr>
              <w:pStyle w:val="TabelleKopfmitte"/>
              <w:rPr>
                <w:rFonts w:eastAsia="Calibri"/>
              </w:rPr>
            </w:pPr>
            <w:r>
              <w:t>Ph</w:t>
            </w:r>
            <w:r w:rsidRPr="00B51DE9">
              <w:t>0</w:t>
            </w:r>
            <w:r>
              <w:t>2</w:t>
            </w:r>
            <w:r w:rsidRPr="00B51DE9">
              <w:t>.01</w:t>
            </w:r>
            <w:r>
              <w:t>.02</w:t>
            </w:r>
          </w:p>
        </w:tc>
      </w:tr>
      <w:tr w:rsidR="007E561F" w:rsidRPr="00B51DE9" w:rsidTr="00A56B02">
        <w:tc>
          <w:tcPr>
            <w:tcW w:w="7348" w:type="dxa"/>
            <w:gridSpan w:val="3"/>
            <w:tcBorders>
              <w:left w:val="single" w:sz="4" w:space="0" w:color="auto"/>
              <w:right w:val="single" w:sz="4" w:space="0" w:color="auto"/>
            </w:tcBorders>
            <w:hideMark/>
          </w:tcPr>
          <w:p w:rsidR="007E561F" w:rsidRPr="004B658C" w:rsidRDefault="007E561F" w:rsidP="007E561F">
            <w:pPr>
              <w:pStyle w:val="Tabelle6pt"/>
            </w:pPr>
            <w:r w:rsidRPr="004B658C">
              <w:t>Kompetenz:</w:t>
            </w:r>
          </w:p>
          <w:p w:rsidR="007E561F" w:rsidRDefault="007E561F" w:rsidP="007E561F">
            <w:pPr>
              <w:pStyle w:val="Kopf8ptafz"/>
            </w:pPr>
            <w:r>
              <w:t>Ich kann den Aufbau eines Atoms beschreiben.</w:t>
            </w:r>
          </w:p>
          <w:p w:rsidR="007E561F" w:rsidRDefault="007E561F" w:rsidP="007E561F">
            <w:pPr>
              <w:pStyle w:val="Kopf8ptafz"/>
            </w:pPr>
            <w:r>
              <w:t>Ich kann einige Eigenschaften eines Elektrons nennen.</w:t>
            </w:r>
          </w:p>
          <w:p w:rsidR="007E561F" w:rsidRDefault="007E561F" w:rsidP="007E561F">
            <w:pPr>
              <w:pStyle w:val="Kopf8ptafz"/>
            </w:pPr>
            <w:r>
              <w:t>Ich kann den Ladungszustand von Protonen und Elektronen nennen.</w:t>
            </w:r>
          </w:p>
        </w:tc>
        <w:tc>
          <w:tcPr>
            <w:tcW w:w="188" w:type="dxa"/>
            <w:vMerge/>
            <w:tcBorders>
              <w:left w:val="single" w:sz="4" w:space="0" w:color="auto"/>
              <w:bottom w:val="nil"/>
              <w:right w:val="nil"/>
            </w:tcBorders>
            <w:vAlign w:val="center"/>
            <w:hideMark/>
          </w:tcPr>
          <w:p w:rsidR="007E561F" w:rsidRDefault="007E561F" w:rsidP="007E561F">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E561F" w:rsidRPr="00B51DE9" w:rsidTr="00A56B02">
              <w:trPr>
                <w:trHeight w:val="284"/>
              </w:trPr>
              <w:tc>
                <w:tcPr>
                  <w:tcW w:w="2090" w:type="dxa"/>
                  <w:shd w:val="clear" w:color="auto" w:fill="auto"/>
                </w:tcPr>
                <w:p w:rsidR="007E561F" w:rsidRPr="00B51DE9" w:rsidRDefault="007E561F" w:rsidP="00A56B02">
                  <w:pPr>
                    <w:pStyle w:val="Textkrpermitte"/>
                  </w:pPr>
                  <w:proofErr w:type="spellStart"/>
                  <w:r w:rsidRPr="00B51DE9">
                    <w:t>LernPROJEKT</w:t>
                  </w:r>
                  <w:proofErr w:type="spellEnd"/>
                </w:p>
              </w:tc>
            </w:tr>
            <w:tr w:rsidR="007E561F" w:rsidRPr="00B51DE9" w:rsidTr="00A56B02">
              <w:trPr>
                <w:trHeight w:val="284"/>
              </w:trPr>
              <w:tc>
                <w:tcPr>
                  <w:tcW w:w="2090" w:type="dxa"/>
                  <w:shd w:val="clear" w:color="auto" w:fill="auto"/>
                </w:tcPr>
                <w:p w:rsidR="007E561F" w:rsidRPr="00B51DE9" w:rsidRDefault="007E561F" w:rsidP="00A56B02">
                  <w:pPr>
                    <w:pStyle w:val="Textkrpermitte"/>
                  </w:pPr>
                  <w:proofErr w:type="spellStart"/>
                  <w:r w:rsidRPr="00B51DE9">
                    <w:t>LernTHEMA</w:t>
                  </w:r>
                  <w:proofErr w:type="spellEnd"/>
                </w:p>
              </w:tc>
            </w:tr>
            <w:tr w:rsidR="007E561F" w:rsidRPr="00B51DE9" w:rsidTr="00A56B02">
              <w:trPr>
                <w:trHeight w:val="284"/>
              </w:trPr>
              <w:tc>
                <w:tcPr>
                  <w:tcW w:w="2090" w:type="dxa"/>
                  <w:shd w:val="clear" w:color="auto" w:fill="D9D9D9" w:themeFill="background1" w:themeFillShade="D9"/>
                </w:tcPr>
                <w:p w:rsidR="007E561F" w:rsidRPr="00B51DE9" w:rsidRDefault="007E561F" w:rsidP="00A56B02">
                  <w:pPr>
                    <w:pStyle w:val="TabelleKopfmitte"/>
                  </w:pPr>
                  <w:proofErr w:type="spellStart"/>
                  <w:r w:rsidRPr="00B51DE9">
                    <w:t>LernSCHRITT</w:t>
                  </w:r>
                  <w:proofErr w:type="spellEnd"/>
                </w:p>
              </w:tc>
            </w:tr>
          </w:tbl>
          <w:p w:rsidR="007E561F" w:rsidRPr="00B51DE9" w:rsidRDefault="007E561F" w:rsidP="007E561F">
            <w:pPr>
              <w:pStyle w:val="TabelleKopfmitte"/>
            </w:pPr>
          </w:p>
        </w:tc>
      </w:tr>
      <w:tr w:rsidR="007E561F" w:rsidRPr="00B51DE9" w:rsidTr="00A56B02">
        <w:tc>
          <w:tcPr>
            <w:tcW w:w="7348" w:type="dxa"/>
            <w:gridSpan w:val="3"/>
            <w:tcBorders>
              <w:left w:val="single" w:sz="4" w:space="0" w:color="auto"/>
              <w:right w:val="single" w:sz="4" w:space="0" w:color="auto"/>
            </w:tcBorders>
            <w:hideMark/>
          </w:tcPr>
          <w:p w:rsidR="007E561F" w:rsidRPr="004B658C" w:rsidRDefault="007E561F" w:rsidP="007E561F">
            <w:pPr>
              <w:pStyle w:val="Tabelle6pt"/>
            </w:pPr>
            <w:r w:rsidRPr="004B658C">
              <w:t>Hauptbezug:</w:t>
            </w:r>
          </w:p>
          <w:p w:rsidR="007E561F" w:rsidRDefault="007E561F" w:rsidP="007E561F">
            <w:pPr>
              <w:pStyle w:val="Kopf8ptafz"/>
            </w:pPr>
            <w:r>
              <w:t>Ich kann einfache physikalische Phänomene beschreiben und mit bekannten Zusammenhängen ve</w:t>
            </w:r>
            <w:r>
              <w:t>r</w:t>
            </w:r>
            <w:r>
              <w:t>gleichen.</w:t>
            </w:r>
          </w:p>
        </w:tc>
        <w:tc>
          <w:tcPr>
            <w:tcW w:w="188" w:type="dxa"/>
            <w:vMerge/>
            <w:tcBorders>
              <w:left w:val="single" w:sz="4" w:space="0" w:color="auto"/>
              <w:bottom w:val="nil"/>
              <w:right w:val="nil"/>
            </w:tcBorders>
            <w:vAlign w:val="center"/>
            <w:hideMark/>
          </w:tcPr>
          <w:p w:rsidR="007E561F" w:rsidRDefault="007E561F" w:rsidP="007E561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7E561F" w:rsidRPr="00B51DE9" w:rsidRDefault="007E561F" w:rsidP="007E561F">
            <w:pPr>
              <w:pStyle w:val="TabelleKopfmitte"/>
            </w:pPr>
          </w:p>
        </w:tc>
      </w:tr>
      <w:tr w:rsidR="007E561F" w:rsidRPr="00B51DE9" w:rsidTr="00A56B02">
        <w:tc>
          <w:tcPr>
            <w:tcW w:w="7348" w:type="dxa"/>
            <w:gridSpan w:val="3"/>
            <w:tcBorders>
              <w:left w:val="single" w:sz="4" w:space="0" w:color="auto"/>
              <w:right w:val="single" w:sz="4" w:space="0" w:color="auto"/>
            </w:tcBorders>
            <w:tcMar>
              <w:bottom w:w="0" w:type="dxa"/>
            </w:tcMar>
            <w:hideMark/>
          </w:tcPr>
          <w:p w:rsidR="007E561F" w:rsidRDefault="007E561F" w:rsidP="007E561F">
            <w:pPr>
              <w:pStyle w:val="Tabelle6pt"/>
            </w:pPr>
            <w:r>
              <w:t>Weitere Bezüge:</w:t>
            </w:r>
          </w:p>
          <w:p w:rsidR="007E561F" w:rsidRDefault="007E561F" w:rsidP="007E561F">
            <w:pPr>
              <w:pStyle w:val="Kopf8ptafz"/>
              <w:numPr>
                <w:ilvl w:val="0"/>
                <w:numId w:val="0"/>
              </w:numPr>
            </w:pPr>
          </w:p>
        </w:tc>
        <w:tc>
          <w:tcPr>
            <w:tcW w:w="188" w:type="dxa"/>
            <w:vMerge/>
            <w:tcBorders>
              <w:left w:val="single" w:sz="4" w:space="0" w:color="auto"/>
              <w:bottom w:val="nil"/>
              <w:right w:val="nil"/>
            </w:tcBorders>
            <w:vAlign w:val="center"/>
            <w:hideMark/>
          </w:tcPr>
          <w:p w:rsidR="007E561F" w:rsidRDefault="007E561F" w:rsidP="007E561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7E561F" w:rsidRPr="00B51DE9" w:rsidRDefault="007E561F" w:rsidP="007E561F">
            <w:pPr>
              <w:pStyle w:val="TabelleKopfmitte"/>
            </w:pPr>
          </w:p>
        </w:tc>
      </w:tr>
    </w:tbl>
    <w:p w:rsidR="007E561F" w:rsidRDefault="007E561F" w:rsidP="00A56B02">
      <w:pPr>
        <w:pStyle w:val="berschrift3"/>
      </w:pPr>
      <w:r>
        <w:t>Lernschrittplanung</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7E561F" w:rsidRPr="00DE4890" w:rsidTr="00A56B02">
        <w:trPr>
          <w:trHeight w:val="397"/>
        </w:trPr>
        <w:tc>
          <w:tcPr>
            <w:tcW w:w="1470" w:type="dxa"/>
            <w:shd w:val="clear" w:color="auto" w:fill="D9D9D9" w:themeFill="background1" w:themeFillShade="D9"/>
            <w:vAlign w:val="center"/>
          </w:tcPr>
          <w:p w:rsidR="007E561F" w:rsidRPr="00DE4890" w:rsidRDefault="007E561F" w:rsidP="007E561F">
            <w:pPr>
              <w:pStyle w:val="TabelleKopfmitte"/>
            </w:pPr>
            <w:r>
              <w:t>Phase</w:t>
            </w:r>
          </w:p>
        </w:tc>
        <w:tc>
          <w:tcPr>
            <w:tcW w:w="940" w:type="dxa"/>
            <w:shd w:val="clear" w:color="auto" w:fill="D9D9D9" w:themeFill="background1" w:themeFillShade="D9"/>
            <w:vAlign w:val="center"/>
          </w:tcPr>
          <w:p w:rsidR="007E561F" w:rsidRPr="00DE4890" w:rsidRDefault="007E561F" w:rsidP="007E561F">
            <w:pPr>
              <w:pStyle w:val="TabelleKopfmitte"/>
            </w:pPr>
            <w:r>
              <w:t>Zeit</w:t>
            </w:r>
          </w:p>
        </w:tc>
        <w:tc>
          <w:tcPr>
            <w:tcW w:w="4961" w:type="dxa"/>
            <w:shd w:val="clear" w:color="auto" w:fill="D9D9D9" w:themeFill="background1" w:themeFillShade="D9"/>
            <w:vAlign w:val="center"/>
          </w:tcPr>
          <w:p w:rsidR="007E561F" w:rsidRPr="00DE4890" w:rsidRDefault="007E561F" w:rsidP="007E561F">
            <w:pPr>
              <w:pStyle w:val="TabelleKopfmitte"/>
            </w:pPr>
            <w:r>
              <w:t>Aufgabe</w:t>
            </w:r>
          </w:p>
        </w:tc>
      </w:tr>
      <w:tr w:rsidR="007E561F" w:rsidRPr="00DE4890" w:rsidTr="00A56B02">
        <w:trPr>
          <w:trHeight w:val="624"/>
        </w:trPr>
        <w:tc>
          <w:tcPr>
            <w:tcW w:w="1470" w:type="dxa"/>
            <w:shd w:val="clear" w:color="auto" w:fill="auto"/>
            <w:vAlign w:val="center"/>
          </w:tcPr>
          <w:p w:rsidR="007E561F" w:rsidRPr="00F0156F" w:rsidRDefault="007E561F" w:rsidP="007E561F">
            <w:pPr>
              <w:pStyle w:val="Textkrpermitte"/>
            </w:pPr>
            <w:r w:rsidRPr="00F0156F">
              <w:rPr>
                <w:noProof/>
              </w:rPr>
              <w:drawing>
                <wp:inline distT="0" distB="0" distL="0" distR="0" wp14:anchorId="0CD8CE11" wp14:editId="746608CC">
                  <wp:extent cx="212725" cy="318770"/>
                  <wp:effectExtent l="0" t="0" r="0" b="0"/>
                  <wp:docPr id="2"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940" w:type="dxa"/>
            <w:shd w:val="clear" w:color="auto" w:fill="auto"/>
            <w:vAlign w:val="center"/>
          </w:tcPr>
          <w:p w:rsidR="007E561F" w:rsidRPr="00DE4890" w:rsidRDefault="007E561F" w:rsidP="007E561F">
            <w:pPr>
              <w:pStyle w:val="Textkrper"/>
            </w:pPr>
          </w:p>
        </w:tc>
        <w:tc>
          <w:tcPr>
            <w:tcW w:w="4961" w:type="dxa"/>
            <w:shd w:val="clear" w:color="auto" w:fill="auto"/>
            <w:vAlign w:val="center"/>
          </w:tcPr>
          <w:p w:rsidR="007E561F" w:rsidRPr="00DE4890" w:rsidRDefault="007E561F" w:rsidP="007E561F">
            <w:pPr>
              <w:pStyle w:val="Textkrper"/>
              <w:rPr>
                <w:noProof/>
              </w:rPr>
            </w:pPr>
            <w:r>
              <w:rPr>
                <w:noProof/>
              </w:rPr>
              <w:t>Einstieg in die Elektrizitätslehre</w:t>
            </w:r>
          </w:p>
        </w:tc>
      </w:tr>
      <w:tr w:rsidR="007E561F" w:rsidRPr="00DE4890" w:rsidTr="00A56B02">
        <w:trPr>
          <w:trHeight w:val="624"/>
        </w:trPr>
        <w:tc>
          <w:tcPr>
            <w:tcW w:w="1470" w:type="dxa"/>
            <w:shd w:val="clear" w:color="auto" w:fill="auto"/>
            <w:vAlign w:val="center"/>
          </w:tcPr>
          <w:p w:rsidR="007E561F" w:rsidRPr="00F0156F" w:rsidRDefault="007E561F" w:rsidP="007E561F">
            <w:pPr>
              <w:pStyle w:val="Textkrpermitte"/>
              <w:rPr>
                <w:noProof/>
              </w:rPr>
            </w:pPr>
            <w:r w:rsidRPr="00FC0F56">
              <w:rPr>
                <w:noProof/>
              </w:rPr>
              <w:drawing>
                <wp:inline distT="0" distB="0" distL="0" distR="0" wp14:anchorId="096C7F86" wp14:editId="2264E7B6">
                  <wp:extent cx="532800" cy="324000"/>
                  <wp:effectExtent l="0" t="0" r="635" b="0"/>
                  <wp:docPr id="95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7E561F" w:rsidRPr="00DE4890" w:rsidRDefault="007E561F" w:rsidP="007E561F">
            <w:pPr>
              <w:pStyle w:val="Textkrper"/>
            </w:pPr>
          </w:p>
        </w:tc>
        <w:tc>
          <w:tcPr>
            <w:tcW w:w="4961" w:type="dxa"/>
            <w:shd w:val="clear" w:color="auto" w:fill="auto"/>
            <w:vAlign w:val="center"/>
          </w:tcPr>
          <w:p w:rsidR="007E561F" w:rsidRDefault="007E561F" w:rsidP="007E561F">
            <w:pPr>
              <w:pStyle w:val="Textkrper"/>
              <w:rPr>
                <w:noProof/>
              </w:rPr>
            </w:pPr>
            <w:r>
              <w:rPr>
                <w:noProof/>
              </w:rPr>
              <w:t>Abfrage von Vorerfahrungen, Placemat</w:t>
            </w:r>
          </w:p>
        </w:tc>
      </w:tr>
      <w:tr w:rsidR="007E561F" w:rsidRPr="00DE4890" w:rsidTr="00A56B02">
        <w:trPr>
          <w:trHeight w:val="624"/>
        </w:trPr>
        <w:tc>
          <w:tcPr>
            <w:tcW w:w="1470" w:type="dxa"/>
            <w:shd w:val="clear" w:color="auto" w:fill="auto"/>
            <w:vAlign w:val="center"/>
          </w:tcPr>
          <w:p w:rsidR="007E561F" w:rsidRPr="00F0156F" w:rsidRDefault="007E561F" w:rsidP="007E561F">
            <w:pPr>
              <w:pStyle w:val="Textkrpermitte"/>
              <w:rPr>
                <w:noProof/>
              </w:rPr>
            </w:pPr>
            <w:r w:rsidRPr="00F0156F">
              <w:rPr>
                <w:noProof/>
              </w:rPr>
              <w:drawing>
                <wp:inline distT="0" distB="0" distL="0" distR="0" wp14:anchorId="1419F528" wp14:editId="42DEB04F">
                  <wp:extent cx="318770" cy="318770"/>
                  <wp:effectExtent l="0" t="0" r="0" b="0"/>
                  <wp:docPr id="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7E561F" w:rsidRPr="00DE4890" w:rsidRDefault="007E561F" w:rsidP="007E561F">
            <w:pPr>
              <w:pStyle w:val="Textkrper"/>
            </w:pPr>
          </w:p>
        </w:tc>
        <w:tc>
          <w:tcPr>
            <w:tcW w:w="4961" w:type="dxa"/>
            <w:shd w:val="clear" w:color="auto" w:fill="auto"/>
            <w:vAlign w:val="center"/>
          </w:tcPr>
          <w:p w:rsidR="007E561F" w:rsidRDefault="007E561F" w:rsidP="007E561F">
            <w:pPr>
              <w:pStyle w:val="Textkrper"/>
              <w:rPr>
                <w:noProof/>
              </w:rPr>
            </w:pPr>
            <w:r>
              <w:rPr>
                <w:noProof/>
              </w:rPr>
              <w:t>Vorstellen, Sammeln und Clustern der Vorerfahrungen</w:t>
            </w:r>
          </w:p>
        </w:tc>
      </w:tr>
      <w:tr w:rsidR="007E561F" w:rsidRPr="00DE4890" w:rsidTr="00A56B02">
        <w:trPr>
          <w:trHeight w:val="624"/>
        </w:trPr>
        <w:tc>
          <w:tcPr>
            <w:tcW w:w="1470" w:type="dxa"/>
            <w:shd w:val="clear" w:color="auto" w:fill="auto"/>
            <w:vAlign w:val="center"/>
          </w:tcPr>
          <w:p w:rsidR="007E561F" w:rsidRPr="00F0156F" w:rsidRDefault="007E561F" w:rsidP="007E561F">
            <w:pPr>
              <w:pStyle w:val="Textkrpermitte"/>
            </w:pPr>
            <w:r w:rsidRPr="00F0156F">
              <w:rPr>
                <w:noProof/>
              </w:rPr>
              <w:drawing>
                <wp:inline distT="0" distB="0" distL="0" distR="0" wp14:anchorId="741EAA0D" wp14:editId="576EAF61">
                  <wp:extent cx="212725" cy="318770"/>
                  <wp:effectExtent l="0" t="0" r="0" b="0"/>
                  <wp:docPr id="41"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940" w:type="dxa"/>
            <w:shd w:val="clear" w:color="auto" w:fill="auto"/>
            <w:vAlign w:val="center"/>
          </w:tcPr>
          <w:p w:rsidR="007E561F" w:rsidRPr="00DE4890" w:rsidRDefault="007E561F" w:rsidP="007E561F">
            <w:pPr>
              <w:pStyle w:val="Textkrper"/>
            </w:pPr>
          </w:p>
        </w:tc>
        <w:tc>
          <w:tcPr>
            <w:tcW w:w="4961" w:type="dxa"/>
            <w:shd w:val="clear" w:color="auto" w:fill="auto"/>
            <w:vAlign w:val="center"/>
          </w:tcPr>
          <w:p w:rsidR="007E561F" w:rsidRPr="00DE4890" w:rsidRDefault="007E561F" w:rsidP="007E561F">
            <w:pPr>
              <w:pStyle w:val="Textkrper"/>
              <w:rPr>
                <w:noProof/>
              </w:rPr>
            </w:pPr>
            <w:r>
              <w:rPr>
                <w:noProof/>
              </w:rPr>
              <w:t>Vorstellung des AO1</w:t>
            </w:r>
          </w:p>
        </w:tc>
      </w:tr>
      <w:tr w:rsidR="007E561F" w:rsidRPr="00DE4890" w:rsidTr="00A56B02">
        <w:trPr>
          <w:trHeight w:val="624"/>
        </w:trPr>
        <w:tc>
          <w:tcPr>
            <w:tcW w:w="1470" w:type="dxa"/>
            <w:shd w:val="clear" w:color="auto" w:fill="auto"/>
            <w:vAlign w:val="center"/>
          </w:tcPr>
          <w:p w:rsidR="007E561F" w:rsidRPr="00F0156F" w:rsidRDefault="007E561F" w:rsidP="007E561F">
            <w:pPr>
              <w:pStyle w:val="Textkrpermitte"/>
            </w:pPr>
            <w:r w:rsidRPr="00F0156F">
              <w:rPr>
                <w:noProof/>
              </w:rPr>
              <w:drawing>
                <wp:inline distT="0" distB="0" distL="0" distR="0" wp14:anchorId="4C4B036A" wp14:editId="74CED7EA">
                  <wp:extent cx="212725" cy="318770"/>
                  <wp:effectExtent l="0" t="0" r="0" b="0"/>
                  <wp:docPr id="1"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940" w:type="dxa"/>
            <w:shd w:val="clear" w:color="auto" w:fill="auto"/>
            <w:vAlign w:val="center"/>
          </w:tcPr>
          <w:p w:rsidR="007E561F" w:rsidRPr="00DE4890" w:rsidRDefault="007E561F" w:rsidP="007E561F">
            <w:pPr>
              <w:pStyle w:val="Textkrper"/>
            </w:pPr>
          </w:p>
        </w:tc>
        <w:tc>
          <w:tcPr>
            <w:tcW w:w="4961" w:type="dxa"/>
            <w:shd w:val="clear" w:color="auto" w:fill="auto"/>
            <w:vAlign w:val="center"/>
          </w:tcPr>
          <w:p w:rsidR="007E561F" w:rsidRPr="00DE4890" w:rsidRDefault="007E561F" w:rsidP="007E561F">
            <w:pPr>
              <w:pStyle w:val="Textkrper"/>
              <w:rPr>
                <w:noProof/>
              </w:rPr>
            </w:pPr>
            <w:r>
              <w:rPr>
                <w:noProof/>
              </w:rPr>
              <w:t xml:space="preserve">Geschichte, dass im Altertum zum ersten Mal Elektrizität </w:t>
            </w:r>
            <w:r w:rsidR="004C61D4">
              <w:rPr>
                <w:noProof/>
              </w:rPr>
              <w:t>am Bernstein festgestellt wurde</w:t>
            </w:r>
          </w:p>
        </w:tc>
      </w:tr>
      <w:tr w:rsidR="007E561F" w:rsidRPr="00DE4890" w:rsidTr="00A56B02">
        <w:trPr>
          <w:trHeight w:val="624"/>
        </w:trPr>
        <w:tc>
          <w:tcPr>
            <w:tcW w:w="1470" w:type="dxa"/>
            <w:shd w:val="clear" w:color="auto" w:fill="auto"/>
            <w:vAlign w:val="center"/>
          </w:tcPr>
          <w:p w:rsidR="007E561F" w:rsidRPr="00F0156F" w:rsidRDefault="007E561F" w:rsidP="007E561F">
            <w:pPr>
              <w:pStyle w:val="Textkrpermitte"/>
            </w:pPr>
            <w:r w:rsidRPr="00F0156F">
              <w:rPr>
                <w:noProof/>
              </w:rPr>
              <w:drawing>
                <wp:inline distT="0" distB="0" distL="0" distR="0" wp14:anchorId="3E3E271E" wp14:editId="716F6E28">
                  <wp:extent cx="648000" cy="320400"/>
                  <wp:effectExtent l="0" t="0" r="0" b="3810"/>
                  <wp:docPr id="2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7E561F" w:rsidRPr="00DE4890" w:rsidRDefault="007E561F" w:rsidP="007E561F">
            <w:pPr>
              <w:pStyle w:val="Textkrper"/>
            </w:pPr>
          </w:p>
        </w:tc>
        <w:tc>
          <w:tcPr>
            <w:tcW w:w="4961" w:type="dxa"/>
            <w:shd w:val="clear" w:color="auto" w:fill="auto"/>
            <w:vAlign w:val="center"/>
          </w:tcPr>
          <w:p w:rsidR="007E561F" w:rsidRPr="00DE4890" w:rsidRDefault="007E561F" w:rsidP="007E561F">
            <w:pPr>
              <w:pStyle w:val="Textkrper"/>
              <w:rPr>
                <w:noProof/>
              </w:rPr>
            </w:pPr>
            <w:r>
              <w:rPr>
                <w:noProof/>
              </w:rPr>
              <w:t>Infotext Atomaufbau, reziprokes Lesen</w:t>
            </w:r>
          </w:p>
        </w:tc>
      </w:tr>
      <w:tr w:rsidR="007E561F" w:rsidRPr="00DE4890" w:rsidTr="00A56B02">
        <w:trPr>
          <w:trHeight w:val="624"/>
        </w:trPr>
        <w:tc>
          <w:tcPr>
            <w:tcW w:w="1470" w:type="dxa"/>
            <w:shd w:val="clear" w:color="auto" w:fill="auto"/>
            <w:vAlign w:val="center"/>
          </w:tcPr>
          <w:p w:rsidR="007E561F" w:rsidRPr="00F0156F" w:rsidRDefault="007E561F" w:rsidP="007E561F">
            <w:pPr>
              <w:pStyle w:val="Textkrpermitte"/>
            </w:pPr>
            <w:r w:rsidRPr="00FC0F56">
              <w:rPr>
                <w:noProof/>
              </w:rPr>
              <w:drawing>
                <wp:inline distT="0" distB="0" distL="0" distR="0" wp14:anchorId="5AE1E094" wp14:editId="267164C2">
                  <wp:extent cx="302701" cy="324000"/>
                  <wp:effectExtent l="0" t="0" r="2540" b="0"/>
                  <wp:docPr id="95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7E561F" w:rsidRPr="00DE4890" w:rsidRDefault="007E561F" w:rsidP="007E561F">
            <w:pPr>
              <w:pStyle w:val="Textkrper"/>
            </w:pPr>
          </w:p>
        </w:tc>
        <w:tc>
          <w:tcPr>
            <w:tcW w:w="4961" w:type="dxa"/>
            <w:shd w:val="clear" w:color="auto" w:fill="auto"/>
            <w:vAlign w:val="center"/>
          </w:tcPr>
          <w:p w:rsidR="007E561F" w:rsidRPr="00DE4890" w:rsidRDefault="007E561F" w:rsidP="007E561F">
            <w:pPr>
              <w:pStyle w:val="Textkrper"/>
              <w:rPr>
                <w:noProof/>
              </w:rPr>
            </w:pPr>
            <w:r>
              <w:rPr>
                <w:noProof/>
              </w:rPr>
              <w:t>Aufgaben zum Infotext lösen</w:t>
            </w:r>
          </w:p>
        </w:tc>
      </w:tr>
      <w:tr w:rsidR="007E561F" w:rsidRPr="00DE4890" w:rsidTr="00A56B02">
        <w:trPr>
          <w:trHeight w:val="624"/>
        </w:trPr>
        <w:tc>
          <w:tcPr>
            <w:tcW w:w="1470" w:type="dxa"/>
            <w:shd w:val="clear" w:color="auto" w:fill="auto"/>
            <w:vAlign w:val="center"/>
          </w:tcPr>
          <w:p w:rsidR="007E561F" w:rsidRPr="00F0156F" w:rsidRDefault="007E561F" w:rsidP="007E561F">
            <w:pPr>
              <w:pStyle w:val="Textkrpermitte"/>
            </w:pPr>
            <w:r w:rsidRPr="00F0156F">
              <w:rPr>
                <w:noProof/>
              </w:rPr>
              <w:drawing>
                <wp:inline distT="0" distB="0" distL="0" distR="0" wp14:anchorId="67333BE5" wp14:editId="338D9CBB">
                  <wp:extent cx="648000" cy="320400"/>
                  <wp:effectExtent l="0" t="0" r="0" b="3810"/>
                  <wp:docPr id="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7E561F" w:rsidRPr="00DE4890" w:rsidRDefault="007E561F" w:rsidP="007E561F">
            <w:pPr>
              <w:pStyle w:val="Textkrper"/>
            </w:pPr>
          </w:p>
        </w:tc>
        <w:tc>
          <w:tcPr>
            <w:tcW w:w="4961" w:type="dxa"/>
            <w:shd w:val="clear" w:color="auto" w:fill="auto"/>
            <w:vAlign w:val="center"/>
          </w:tcPr>
          <w:p w:rsidR="007E561F" w:rsidRPr="00DE4890" w:rsidRDefault="007E561F" w:rsidP="007E561F">
            <w:pPr>
              <w:pStyle w:val="Textkrper"/>
              <w:rPr>
                <w:noProof/>
              </w:rPr>
            </w:pPr>
            <w:r>
              <w:rPr>
                <w:noProof/>
              </w:rPr>
              <w:t>Aufgabenkontrolle, Tempoduett</w:t>
            </w:r>
          </w:p>
        </w:tc>
      </w:tr>
      <w:tr w:rsidR="007E561F" w:rsidRPr="00DE4890" w:rsidTr="00A56B02">
        <w:trPr>
          <w:trHeight w:val="624"/>
        </w:trPr>
        <w:tc>
          <w:tcPr>
            <w:tcW w:w="1470" w:type="dxa"/>
            <w:shd w:val="clear" w:color="auto" w:fill="auto"/>
            <w:vAlign w:val="center"/>
          </w:tcPr>
          <w:p w:rsidR="007E561F" w:rsidRPr="00F0156F" w:rsidRDefault="007E561F" w:rsidP="007E561F">
            <w:pPr>
              <w:pStyle w:val="Textkrpermitte"/>
              <w:rPr>
                <w:noProof/>
              </w:rPr>
            </w:pPr>
            <w:r w:rsidRPr="00FC0F56">
              <w:rPr>
                <w:noProof/>
              </w:rPr>
              <w:lastRenderedPageBreak/>
              <w:drawing>
                <wp:inline distT="0" distB="0" distL="0" distR="0" wp14:anchorId="5AC271EC" wp14:editId="70994937">
                  <wp:extent cx="302701" cy="324000"/>
                  <wp:effectExtent l="0" t="0" r="2540" b="0"/>
                  <wp:docPr id="45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7E561F" w:rsidRPr="00DE4890" w:rsidRDefault="007E561F" w:rsidP="007E561F">
            <w:pPr>
              <w:pStyle w:val="Textkrper"/>
            </w:pPr>
          </w:p>
        </w:tc>
        <w:tc>
          <w:tcPr>
            <w:tcW w:w="4961" w:type="dxa"/>
            <w:shd w:val="clear" w:color="auto" w:fill="auto"/>
            <w:vAlign w:val="center"/>
          </w:tcPr>
          <w:p w:rsidR="007E561F" w:rsidRDefault="007E561F" w:rsidP="007E561F">
            <w:pPr>
              <w:pStyle w:val="Textkrper"/>
              <w:rPr>
                <w:noProof/>
              </w:rPr>
            </w:pPr>
            <w:r>
              <w:rPr>
                <w:noProof/>
              </w:rPr>
              <w:t>Anwendungsaufgaben zum Infotext lösen</w:t>
            </w:r>
          </w:p>
        </w:tc>
      </w:tr>
      <w:tr w:rsidR="007E561F" w:rsidRPr="00DE4890" w:rsidTr="00A56B02">
        <w:trPr>
          <w:trHeight w:val="624"/>
        </w:trPr>
        <w:tc>
          <w:tcPr>
            <w:tcW w:w="1470" w:type="dxa"/>
            <w:shd w:val="clear" w:color="auto" w:fill="auto"/>
            <w:vAlign w:val="center"/>
          </w:tcPr>
          <w:p w:rsidR="007E561F" w:rsidRPr="00F0156F" w:rsidRDefault="007E561F" w:rsidP="007E561F">
            <w:pPr>
              <w:pStyle w:val="Textkrpermitte"/>
              <w:rPr>
                <w:noProof/>
              </w:rPr>
            </w:pPr>
            <w:r w:rsidRPr="00F0156F">
              <w:rPr>
                <w:noProof/>
              </w:rPr>
              <w:drawing>
                <wp:inline distT="0" distB="0" distL="0" distR="0" wp14:anchorId="439AC50E" wp14:editId="23869084">
                  <wp:extent cx="648000" cy="320400"/>
                  <wp:effectExtent l="0" t="0" r="0" b="3810"/>
                  <wp:docPr id="45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7E561F" w:rsidRPr="00DE4890" w:rsidRDefault="007E561F" w:rsidP="007E561F">
            <w:pPr>
              <w:pStyle w:val="Textkrper"/>
            </w:pPr>
          </w:p>
        </w:tc>
        <w:tc>
          <w:tcPr>
            <w:tcW w:w="4961" w:type="dxa"/>
            <w:shd w:val="clear" w:color="auto" w:fill="auto"/>
            <w:vAlign w:val="center"/>
          </w:tcPr>
          <w:p w:rsidR="007E561F" w:rsidRDefault="007E561F" w:rsidP="007E561F">
            <w:pPr>
              <w:pStyle w:val="Textkrper"/>
              <w:rPr>
                <w:noProof/>
              </w:rPr>
            </w:pPr>
            <w:r>
              <w:rPr>
                <w:noProof/>
              </w:rPr>
              <w:t>Aufgabenkontrolle, Tempoduett</w:t>
            </w:r>
          </w:p>
        </w:tc>
      </w:tr>
    </w:tbl>
    <w:p w:rsidR="007E561F" w:rsidRDefault="007E561F" w:rsidP="00A56B02">
      <w:pPr>
        <w:pStyle w:val="berschrift3"/>
      </w:pPr>
      <w:r>
        <w:rPr>
          <w:noProof/>
        </w:rPr>
        <w:t>Abfrage von Vorerfahrungen, Placemat</w:t>
      </w:r>
    </w:p>
    <w:p w:rsidR="007E561F" w:rsidRDefault="007E561F" w:rsidP="00A56B02">
      <w:pPr>
        <w:pStyle w:val="Textkrper"/>
      </w:pPr>
      <w:r>
        <w:t xml:space="preserve">Aufgabenstellung fürs </w:t>
      </w:r>
      <w:proofErr w:type="spellStart"/>
      <w:r>
        <w:t>Placemat</w:t>
      </w:r>
      <w:proofErr w:type="spellEnd"/>
      <w:r>
        <w:t>:</w:t>
      </w:r>
    </w:p>
    <w:p w:rsidR="007E561F" w:rsidRDefault="004C61D4" w:rsidP="00E45914">
      <w:pPr>
        <w:pStyle w:val="Textkrper"/>
        <w:jc w:val="left"/>
        <w:sectPr w:rsidR="007E561F" w:rsidSect="00BA1038">
          <w:headerReference w:type="default" r:id="rId61"/>
          <w:footerReference w:type="default" r:id="rId62"/>
          <w:headerReference w:type="first" r:id="rId63"/>
          <w:type w:val="continuous"/>
          <w:pgSz w:w="11906" w:h="16838" w:code="9"/>
          <w:pgMar w:top="1418" w:right="3402" w:bottom="1134" w:left="1134" w:header="709" w:footer="709" w:gutter="0"/>
          <w:cols w:space="708"/>
          <w:docGrid w:linePitch="360"/>
        </w:sectPr>
      </w:pPr>
      <w:r>
        <w:t>„Wenn i</w:t>
      </w:r>
      <w:r w:rsidR="007E561F">
        <w:t>ch Elektrizitätslehre höre, dann fällt mir dazu ein …“</w:t>
      </w:r>
    </w:p>
    <w:tbl>
      <w:tblPr>
        <w:tblW w:w="1360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9214"/>
        <w:gridCol w:w="284"/>
        <w:gridCol w:w="1842"/>
      </w:tblGrid>
      <w:tr w:rsidR="007E561F" w:rsidRPr="00DE4890" w:rsidTr="00BF7272">
        <w:trPr>
          <w:trHeight w:val="544"/>
        </w:trPr>
        <w:tc>
          <w:tcPr>
            <w:tcW w:w="2268" w:type="dxa"/>
            <w:shd w:val="clear" w:color="auto" w:fill="D9D9D9" w:themeFill="background1" w:themeFillShade="D9"/>
          </w:tcPr>
          <w:p w:rsidR="007E561F" w:rsidRDefault="007E561F" w:rsidP="00357C55">
            <w:pPr>
              <w:pStyle w:val="Tabelle6pt"/>
              <w:rPr>
                <w:color w:val="000000"/>
              </w:rPr>
            </w:pPr>
            <w:r>
              <w:lastRenderedPageBreak/>
              <w:t>Lernfeld</w:t>
            </w:r>
          </w:p>
          <w:p w:rsidR="007E561F" w:rsidRPr="00DE4890" w:rsidRDefault="007E561F" w:rsidP="004D7CCB">
            <w:pPr>
              <w:pStyle w:val="TabelleKopflinks"/>
            </w:pPr>
            <w:r>
              <w:t xml:space="preserve">LF </w:t>
            </w:r>
            <w:r w:rsidR="004D7CCB">
              <w:t>2</w:t>
            </w:r>
          </w:p>
        </w:tc>
        <w:tc>
          <w:tcPr>
            <w:tcW w:w="9214" w:type="dxa"/>
            <w:shd w:val="clear" w:color="auto" w:fill="D9D9D9" w:themeFill="background1" w:themeFillShade="D9"/>
          </w:tcPr>
          <w:p w:rsidR="004D7CCB" w:rsidRDefault="004D7CCB" w:rsidP="004D7CCB">
            <w:pPr>
              <w:pStyle w:val="Tabelle6pt"/>
            </w:pPr>
            <w:r>
              <w:t>Kompetenzbereich/Leitidee</w:t>
            </w:r>
          </w:p>
          <w:p w:rsidR="007E561F" w:rsidRPr="00DE4890" w:rsidRDefault="009269BF" w:rsidP="009269BF">
            <w:pPr>
              <w:pStyle w:val="TabelleKopflinks"/>
            </w:pPr>
            <w:proofErr w:type="spellStart"/>
            <w:r>
              <w:t>Advance</w:t>
            </w:r>
            <w:proofErr w:type="spellEnd"/>
            <w:r>
              <w:t xml:space="preserve"> Organizer: </w:t>
            </w:r>
            <w:r w:rsidR="004D7CCB">
              <w:t>Kompetenzbereich 2</w:t>
            </w:r>
            <w:r>
              <w:t xml:space="preserve">, </w:t>
            </w:r>
            <w:r w:rsidR="004D7CCB">
              <w:t>Erkenntnisgewinnung</w:t>
            </w:r>
          </w:p>
        </w:tc>
        <w:tc>
          <w:tcPr>
            <w:tcW w:w="284" w:type="dxa"/>
            <w:tcBorders>
              <w:top w:val="nil"/>
              <w:bottom w:val="nil"/>
            </w:tcBorders>
            <w:shd w:val="clear" w:color="auto" w:fill="auto"/>
          </w:tcPr>
          <w:p w:rsidR="007E561F" w:rsidRPr="00DE4890" w:rsidRDefault="007E561F" w:rsidP="00357C55">
            <w:pPr>
              <w:pStyle w:val="Textkrper"/>
            </w:pPr>
          </w:p>
        </w:tc>
        <w:tc>
          <w:tcPr>
            <w:tcW w:w="1842" w:type="dxa"/>
            <w:shd w:val="clear" w:color="auto" w:fill="D9D9D9" w:themeFill="background1" w:themeFillShade="D9"/>
          </w:tcPr>
          <w:p w:rsidR="007E561F" w:rsidRDefault="007E561F" w:rsidP="00357C55">
            <w:pPr>
              <w:pStyle w:val="Tabelle6pt"/>
            </w:pPr>
          </w:p>
          <w:p w:rsidR="007E561F" w:rsidRPr="00DE4890" w:rsidRDefault="004D7CCB" w:rsidP="00357C55">
            <w:pPr>
              <w:pStyle w:val="TabelleKopflinks"/>
            </w:pPr>
            <w:r>
              <w:t>Ph02.01.03</w:t>
            </w:r>
          </w:p>
        </w:tc>
      </w:tr>
    </w:tbl>
    <w:p w:rsidR="007E561F" w:rsidRDefault="009269BF" w:rsidP="001424B4">
      <w:pPr>
        <w:pStyle w:val="Textkrper"/>
      </w:pPr>
      <w:r>
        <w:object w:dxaOrig="9609" w:dyaOrig="53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87pt;height:384.75pt" o:ole="">
            <v:imagedata r:id="rId64" o:title=""/>
          </v:shape>
          <o:OLEObject Type="Embed" ProgID="PowerPoint.Show.12" ShapeID="_x0000_i1025" DrawAspect="Content" ObjectID="_1516456296" r:id="rId65"/>
        </w:object>
      </w:r>
    </w:p>
    <w:p w:rsidR="00570BD9" w:rsidRPr="00640456" w:rsidRDefault="00570BD9" w:rsidP="00570BD9">
      <w:pPr>
        <w:pStyle w:val="Marginaliegrau"/>
        <w:framePr w:h="319" w:hRule="exact" w:wrap="around" w:x="1913" w:y="136"/>
      </w:pPr>
      <w:r>
        <w:t>Bild Bernstein CC 0</w:t>
      </w:r>
    </w:p>
    <w:p w:rsidR="00570BD9" w:rsidRPr="00640456" w:rsidRDefault="00570BD9" w:rsidP="00570BD9">
      <w:pPr>
        <w:pStyle w:val="Marginaliegrau"/>
        <w:framePr w:h="319" w:hRule="exact" w:wrap="around" w:x="11574" w:y="85"/>
      </w:pPr>
      <w:r>
        <w:t>Bilder des Autors</w:t>
      </w:r>
    </w:p>
    <w:p w:rsidR="00570BD9" w:rsidRDefault="00570BD9" w:rsidP="001424B4">
      <w:pPr>
        <w:pStyle w:val="Textkrper"/>
      </w:pPr>
    </w:p>
    <w:p w:rsidR="00570BD9" w:rsidRDefault="00570BD9" w:rsidP="001424B4">
      <w:pPr>
        <w:pStyle w:val="Textkrper"/>
      </w:pPr>
    </w:p>
    <w:p w:rsidR="00570BD9" w:rsidRPr="001424B4" w:rsidRDefault="00570BD9" w:rsidP="001424B4">
      <w:pPr>
        <w:pStyle w:val="Textkrper"/>
        <w:sectPr w:rsidR="00570BD9" w:rsidRPr="001424B4" w:rsidSect="00BA1038">
          <w:headerReference w:type="default" r:id="rId66"/>
          <w:footerReference w:type="default" r:id="rId67"/>
          <w:pgSz w:w="16838" w:h="11906" w:orient="landscape" w:code="9"/>
          <w:pgMar w:top="1134" w:right="1587" w:bottom="1134" w:left="1361" w:header="709" w:footer="709" w:gutter="0"/>
          <w:cols w:space="708"/>
          <w:docGrid w:linePitch="360"/>
        </w:sectPr>
      </w:pPr>
    </w:p>
    <w:p w:rsidR="00DB742C" w:rsidRDefault="00DB742C" w:rsidP="006E3DED">
      <w:pPr>
        <w:pStyle w:val="berschrift3"/>
      </w:pPr>
      <w:r>
        <w:lastRenderedPageBreak/>
        <w:t>Geschichtlicher Hintergrund:</w:t>
      </w:r>
    </w:p>
    <w:p w:rsidR="00DB742C" w:rsidRDefault="00DB742C" w:rsidP="00BD5259">
      <w:pPr>
        <w:pStyle w:val="Marginaliegrau"/>
        <w:framePr w:wrap="around"/>
      </w:pPr>
      <w:r>
        <w:t>Der Text dient nur zur Information der Lehrkraft, sodass die Lehrkraft nicht selbst nach Informationen zum geschichtlichen Hi</w:t>
      </w:r>
      <w:r>
        <w:t>n</w:t>
      </w:r>
      <w:r>
        <w:t>tergrund suchen muss.</w:t>
      </w:r>
    </w:p>
    <w:p w:rsidR="00A02E9F" w:rsidRPr="00A02E9F" w:rsidRDefault="00A02E9F" w:rsidP="00A02E9F">
      <w:pPr>
        <w:pStyle w:val="Textkrper"/>
        <w:rPr>
          <w:lang w:eastAsia="en-US"/>
        </w:rPr>
      </w:pPr>
    </w:p>
    <w:p w:rsidR="00CE10BA" w:rsidRDefault="00CE10BA" w:rsidP="00CE10BA">
      <w:pPr>
        <w:pStyle w:val="Marginaliegrau"/>
        <w:framePr w:h="3953" w:hRule="exact" w:wrap="around" w:x="8727" w:y="1415"/>
      </w:pPr>
      <w:r>
        <w:t xml:space="preserve">Quelle: </w:t>
      </w:r>
    </w:p>
    <w:p w:rsidR="00CE10BA" w:rsidRDefault="00CE10BA" w:rsidP="00CE10BA">
      <w:pPr>
        <w:pStyle w:val="Marginaliegrau"/>
        <w:framePr w:h="3953" w:hRule="exact" w:wrap="around" w:x="8727" w:y="1415"/>
      </w:pPr>
      <w:r w:rsidRPr="00A02E9F">
        <w:t>Artikel „</w:t>
      </w:r>
      <w:r>
        <w:t>Bernstein</w:t>
      </w:r>
      <w:r w:rsidRPr="00A02E9F">
        <w:t>“ (</w:t>
      </w:r>
      <w:r>
        <w:t>https://de.wikipedia.org/wiki/Bernstein</w:t>
      </w:r>
      <w:r w:rsidRPr="00A02E9F">
        <w:t>) aus W</w:t>
      </w:r>
      <w:r w:rsidRPr="00A02E9F">
        <w:t>i</w:t>
      </w:r>
      <w:r w:rsidRPr="00A02E9F">
        <w:t xml:space="preserve">kipedia. </w:t>
      </w:r>
      <w:r w:rsidRPr="00CE10BA">
        <w:t>Dieser Text steht unter der Doppellizenz Creative Commons</w:t>
      </w:r>
      <w:r w:rsidRPr="00A02E9F">
        <w:t xml:space="preserve"> CC BY-SA 3.0, </w:t>
      </w:r>
      <w:r w:rsidRPr="00CE10BA">
        <w:t>abrufbar unter http://creativecommons.org/licenses/by-sa/3.0/legalcode.</w:t>
      </w:r>
      <w:r w:rsidRPr="00A02E9F">
        <w:t xml:space="preserve"> Der Artikel wurde zuletzt bea</w:t>
      </w:r>
      <w:r w:rsidRPr="00A02E9F">
        <w:t>r</w:t>
      </w:r>
      <w:r w:rsidRPr="00A02E9F">
        <w:t>beitet von Mabschaaf</w:t>
      </w:r>
      <w:r>
        <w:t xml:space="preserve"> am 28.07.2015, 08:27. Am 02.07.2015, 8:27</w:t>
      </w:r>
      <w:r w:rsidRPr="00A02E9F">
        <w:t xml:space="preserve"> MESZ abgerufen und unverä</w:t>
      </w:r>
      <w:r w:rsidRPr="00A02E9F">
        <w:t>n</w:t>
      </w:r>
      <w:r w:rsidRPr="00A02E9F">
        <w:t>dert übernommen.</w:t>
      </w:r>
    </w:p>
    <w:p w:rsidR="004A7994" w:rsidRDefault="00DB742C" w:rsidP="00DB742C">
      <w:pPr>
        <w:pStyle w:val="Textkrper"/>
      </w:pPr>
      <w:r w:rsidRPr="008C1BFF">
        <w:t xml:space="preserve">„Bernstein (Succinit) hat einen sehr hohen </w:t>
      </w:r>
      <w:hyperlink r:id="rId68" w:tooltip="Elektrischer Widerstand" w:history="1">
        <w:r w:rsidRPr="008C1BFF">
          <w:t>elektrischen Widerstand</w:t>
        </w:r>
      </w:hyperlink>
      <w:r w:rsidRPr="008C1BFF">
        <w:t xml:space="preserve"> und eine sehr nie</w:t>
      </w:r>
      <w:r w:rsidRPr="008C1BFF">
        <w:t>d</w:t>
      </w:r>
      <w:r w:rsidRPr="008C1BFF">
        <w:t xml:space="preserve">rige </w:t>
      </w:r>
      <w:hyperlink r:id="rId69" w:tooltip="Dielektrizitätskonstante" w:history="1">
        <w:r w:rsidRPr="008C1BFF">
          <w:t>Dielektrizitätskonstante</w:t>
        </w:r>
      </w:hyperlink>
      <w:r w:rsidRPr="008C1BFF">
        <w:t xml:space="preserve"> von 2,9 als Naturbernstein oder 2,74 als Pressbernstein. In trockener Umgebung kann er durch Reiben an textilem Gewebe (Baumwolle, Seide) oder Wolle elektrostatisch aufgeladen werden. Dabei erhält er eine negative Ladung, das heißt, er nimmt Elektronen auf. Das Reibmaterial erhält eine positive Ladung durch Abgabe von Elektronen. Man bezeichnet diese </w:t>
      </w:r>
      <w:hyperlink r:id="rId70" w:tooltip="Elektrostatische Aufladung" w:history="1">
        <w:r w:rsidRPr="008C1BFF">
          <w:t>Aufladung</w:t>
        </w:r>
      </w:hyperlink>
      <w:r w:rsidRPr="008C1BFF">
        <w:t xml:space="preserve"> auch als </w:t>
      </w:r>
      <w:hyperlink r:id="rId71" w:tooltip="Reibungselektrizität" w:history="1">
        <w:r w:rsidRPr="008C1BFF">
          <w:t>Reibungselektrizität</w:t>
        </w:r>
      </w:hyperlink>
      <w:r w:rsidRPr="008C1BFF">
        <w:t>. Diese Eigenschaft kann als zerstörungsfreier, wenn auch – gerade bei kleineren Stücken – nicht immer einfach durchzuführender Echtheitstest verwendet werden: Der aufgel</w:t>
      </w:r>
      <w:r w:rsidRPr="008C1BFF">
        <w:t>a</w:t>
      </w:r>
      <w:r w:rsidRPr="008C1BFF">
        <w:t xml:space="preserve">dene Bernstein zieht kleine Papierschnipsel, Stofffasern oder Wollfussel an. Dieser Effekt war bereits in der </w:t>
      </w:r>
      <w:hyperlink r:id="rId72" w:tooltip="Antike" w:history="1">
        <w:r w:rsidRPr="008C1BFF">
          <w:t>Antike</w:t>
        </w:r>
      </w:hyperlink>
      <w:r w:rsidRPr="008C1BFF">
        <w:t xml:space="preserve"> bekannt und wurde durch die Werke von </w:t>
      </w:r>
      <w:hyperlink r:id="rId73" w:tooltip="Plinius der Ältere" w:history="1">
        <w:r w:rsidRPr="008C1BFF">
          <w:t>Plinius dem Älteren</w:t>
        </w:r>
      </w:hyperlink>
      <w:r w:rsidRPr="008C1BFF">
        <w:t xml:space="preserve"> bis ins </w:t>
      </w:r>
      <w:hyperlink r:id="rId74" w:tooltip="Spätmittelalter" w:history="1">
        <w:r w:rsidRPr="008C1BFF">
          <w:t>Spätmittelalter</w:t>
        </w:r>
      </w:hyperlink>
      <w:r w:rsidRPr="008C1BFF">
        <w:t xml:space="preserve"> überliefert. Der englische Naturforscher </w:t>
      </w:r>
      <w:hyperlink r:id="rId75" w:tooltip="William Gilbert" w:history="1">
        <w:r w:rsidRPr="008C1BFF">
          <w:t>William Gilbert</w:t>
        </w:r>
      </w:hyperlink>
      <w:r w:rsidRPr="008C1BFF">
        <w:t xml:space="preserve"> widmete ihm in seinem im Jahr 1600 erschienenen Werk </w:t>
      </w:r>
      <w:r w:rsidR="004A7994">
        <w:t>„</w:t>
      </w:r>
      <w:r w:rsidRPr="008C1BFF">
        <w:t>De magnete magneticisque corporibus</w:t>
      </w:r>
      <w:r w:rsidR="004A7994">
        <w:t>“</w:t>
      </w:r>
      <w:r w:rsidRPr="008C1BFF">
        <w:t xml:space="preserve"> ein eigenes Kapitel und unterschied ihn vom </w:t>
      </w:r>
      <w:hyperlink r:id="rId76" w:tooltip="Magnetismus" w:history="1">
        <w:r w:rsidRPr="008C1BFF">
          <w:t>Magnetismus</w:t>
        </w:r>
      </w:hyperlink>
      <w:r w:rsidRPr="008C1BFF">
        <w:t xml:space="preserve">. Von Gilbert stammt auch der Begriff „Elektrizität“, den er aus dem griechischen Wort </w:t>
      </w:r>
      <w:proofErr w:type="spellStart"/>
      <w:r w:rsidRPr="008C1BFF">
        <w:rPr>
          <w:rFonts w:ascii="Arial" w:hAnsi="Arial"/>
        </w:rPr>
        <w:t>ἤ</w:t>
      </w:r>
      <w:r w:rsidRPr="008C1BFF">
        <w:rPr>
          <w:rFonts w:ascii="Calibri" w:hAnsi="Calibri" w:cs="Calibri"/>
        </w:rPr>
        <w:t>λεκτρον</w:t>
      </w:r>
      <w:proofErr w:type="spellEnd"/>
      <w:r w:rsidRPr="008C1BFF">
        <w:t xml:space="preserve"> </w:t>
      </w:r>
      <w:r w:rsidR="004A7994">
        <w:t>(</w:t>
      </w:r>
      <w:proofErr w:type="spellStart"/>
      <w:r w:rsidRPr="008C1BFF">
        <w:rPr>
          <w:rFonts w:cs="Source Sans Pro"/>
        </w:rPr>
        <w:t>ē</w:t>
      </w:r>
      <w:r w:rsidRPr="008C1BFF">
        <w:t>lektron</w:t>
      </w:r>
      <w:proofErr w:type="spellEnd"/>
      <w:r w:rsidR="004A7994">
        <w:t>)</w:t>
      </w:r>
      <w:r w:rsidRPr="008C1BFF">
        <w:t xml:space="preserve"> für Ber</w:t>
      </w:r>
      <w:r w:rsidRPr="008C1BFF">
        <w:t>n</w:t>
      </w:r>
      <w:r w:rsidR="00DB1B55">
        <w:t>stein ableitete.“</w:t>
      </w:r>
    </w:p>
    <w:p w:rsidR="0079512C" w:rsidRDefault="0079512C" w:rsidP="00DB742C">
      <w:pPr>
        <w:pStyle w:val="Textkrper"/>
        <w:rPr>
          <w:rStyle w:val="Hyperlink"/>
        </w:rPr>
      </w:pPr>
      <w:r>
        <w:rPr>
          <w:rStyle w:val="Hyperlink"/>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B742C" w:rsidRPr="00B51DE9" w:rsidTr="00421B4D">
        <w:trPr>
          <w:trHeight w:val="523"/>
        </w:trPr>
        <w:tc>
          <w:tcPr>
            <w:tcW w:w="2268" w:type="dxa"/>
            <w:tcBorders>
              <w:left w:val="single" w:sz="4" w:space="0" w:color="auto"/>
              <w:bottom w:val="single" w:sz="4" w:space="0" w:color="auto"/>
              <w:right w:val="single" w:sz="4" w:space="0" w:color="auto"/>
            </w:tcBorders>
            <w:shd w:val="clear" w:color="auto" w:fill="D9D9D9"/>
            <w:hideMark/>
          </w:tcPr>
          <w:p w:rsidR="00DB742C" w:rsidRDefault="00DB742C" w:rsidP="00421B4D">
            <w:pPr>
              <w:pStyle w:val="Tabelle6pt"/>
              <w:rPr>
                <w:color w:val="000000"/>
              </w:rPr>
            </w:pPr>
            <w:r>
              <w:lastRenderedPageBreak/>
              <w:t>Kompetenzbereich</w:t>
            </w:r>
          </w:p>
          <w:p w:rsidR="00DB742C" w:rsidRDefault="00DB742C" w:rsidP="00421B4D">
            <w:pPr>
              <w:pStyle w:val="TabelleKopflinks"/>
            </w:pPr>
            <w:r>
              <w:t>Kompetenzbereich 2</w:t>
            </w:r>
          </w:p>
          <w:p w:rsidR="00DB742C" w:rsidRDefault="00DB742C" w:rsidP="00421B4D">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DB742C" w:rsidRDefault="00DB742C" w:rsidP="00421B4D">
            <w:pPr>
              <w:pStyle w:val="Tabelle6pt"/>
              <w:rPr>
                <w:color w:val="000000"/>
              </w:rPr>
            </w:pPr>
            <w:r>
              <w:t>Lernfortschritt</w:t>
            </w:r>
          </w:p>
          <w:p w:rsidR="00DB742C" w:rsidRDefault="00DB742C" w:rsidP="00421B4D">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DB742C" w:rsidRDefault="00DB742C" w:rsidP="00421B4D">
            <w:pPr>
              <w:pStyle w:val="Tabelle6pt"/>
              <w:rPr>
                <w:color w:val="000000"/>
              </w:rPr>
            </w:pPr>
            <w:r>
              <w:t>Materialien/Titel</w:t>
            </w:r>
          </w:p>
          <w:p w:rsidR="00DB742C" w:rsidRDefault="00003A51" w:rsidP="00421B4D">
            <w:pPr>
              <w:pStyle w:val="TabelleKopflinks"/>
            </w:pPr>
            <w:r>
              <w:t>Einstieg in die Elektrizitätslehre</w:t>
            </w:r>
            <w:r w:rsidR="00FF75C3">
              <w:t xml:space="preserve"> – Infotext Atomaufbau</w:t>
            </w:r>
          </w:p>
        </w:tc>
        <w:tc>
          <w:tcPr>
            <w:tcW w:w="188" w:type="dxa"/>
            <w:vMerge w:val="restart"/>
            <w:tcBorders>
              <w:top w:val="nil"/>
              <w:left w:val="single" w:sz="4" w:space="0" w:color="auto"/>
              <w:bottom w:val="nil"/>
              <w:right w:val="single" w:sz="4" w:space="0" w:color="auto"/>
            </w:tcBorders>
            <w:shd w:val="clear" w:color="auto" w:fill="FFFFFF"/>
          </w:tcPr>
          <w:p w:rsidR="00DB742C" w:rsidRPr="004B658C" w:rsidRDefault="00DB742C" w:rsidP="00421B4D">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B742C" w:rsidRPr="00B51DE9" w:rsidRDefault="00DB742C" w:rsidP="00421B4D">
            <w:pPr>
              <w:pStyle w:val="TabelleKopfmitte"/>
            </w:pPr>
            <w:r>
              <w:t>Physik</w:t>
            </w:r>
          </w:p>
          <w:p w:rsidR="00DB742C" w:rsidRPr="00B51DE9" w:rsidRDefault="00DB742C" w:rsidP="00421B4D">
            <w:pPr>
              <w:pStyle w:val="TabelleKopfmitte"/>
              <w:rPr>
                <w:rFonts w:eastAsia="Calibri"/>
              </w:rPr>
            </w:pPr>
            <w:r>
              <w:t>Ph02</w:t>
            </w:r>
            <w:r w:rsidRPr="00B51DE9">
              <w:t>.01</w:t>
            </w:r>
            <w:r w:rsidR="00003A51">
              <w:t>.04</w:t>
            </w:r>
          </w:p>
        </w:tc>
      </w:tr>
      <w:tr w:rsidR="00003A51" w:rsidRPr="00B51DE9" w:rsidTr="00421B4D">
        <w:tc>
          <w:tcPr>
            <w:tcW w:w="7348" w:type="dxa"/>
            <w:gridSpan w:val="3"/>
            <w:tcBorders>
              <w:left w:val="single" w:sz="4" w:space="0" w:color="auto"/>
              <w:right w:val="single" w:sz="4" w:space="0" w:color="auto"/>
            </w:tcBorders>
            <w:hideMark/>
          </w:tcPr>
          <w:p w:rsidR="00003A51" w:rsidRPr="004B658C" w:rsidRDefault="00003A51" w:rsidP="00421B4D">
            <w:pPr>
              <w:pStyle w:val="Tabelle6pt"/>
            </w:pPr>
            <w:r w:rsidRPr="004B658C">
              <w:t>Kompetenz:</w:t>
            </w:r>
          </w:p>
          <w:p w:rsidR="00003A51" w:rsidRDefault="00003A51" w:rsidP="00421B4D">
            <w:pPr>
              <w:pStyle w:val="Kopf8ptafz"/>
            </w:pPr>
            <w:r>
              <w:t>Ich kann den Aufbau eines Atoms beschreiben.</w:t>
            </w:r>
          </w:p>
          <w:p w:rsidR="00003A51" w:rsidRDefault="00003A51" w:rsidP="00421B4D">
            <w:pPr>
              <w:pStyle w:val="Kopf8ptafz"/>
            </w:pPr>
            <w:r>
              <w:t>Ich kann einige Eigenschaften eines Elektrons nennen.</w:t>
            </w:r>
          </w:p>
          <w:p w:rsidR="00003A51" w:rsidRDefault="00003A51" w:rsidP="00421B4D">
            <w:pPr>
              <w:pStyle w:val="Kopf8ptafz"/>
            </w:pPr>
            <w:r>
              <w:t>Ich kann den Ladungszustand von Protonen und Elektronen nennen.</w:t>
            </w:r>
          </w:p>
        </w:tc>
        <w:tc>
          <w:tcPr>
            <w:tcW w:w="188" w:type="dxa"/>
            <w:vMerge/>
            <w:tcBorders>
              <w:left w:val="single" w:sz="4" w:space="0" w:color="auto"/>
              <w:bottom w:val="nil"/>
              <w:right w:val="nil"/>
            </w:tcBorders>
            <w:vAlign w:val="center"/>
            <w:hideMark/>
          </w:tcPr>
          <w:p w:rsidR="00003A51" w:rsidRDefault="00003A51" w:rsidP="00421B4D">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03A51" w:rsidRPr="00B51DE9" w:rsidTr="00421B4D">
              <w:trPr>
                <w:trHeight w:val="284"/>
              </w:trPr>
              <w:tc>
                <w:tcPr>
                  <w:tcW w:w="2090" w:type="dxa"/>
                  <w:shd w:val="clear" w:color="auto" w:fill="auto"/>
                </w:tcPr>
                <w:p w:rsidR="00003A51" w:rsidRPr="00B51DE9" w:rsidRDefault="00003A51" w:rsidP="00421B4D">
                  <w:pPr>
                    <w:pStyle w:val="Textkrpermitte"/>
                  </w:pPr>
                  <w:r w:rsidRPr="00B51DE9">
                    <w:t>LernPROJEKT</w:t>
                  </w:r>
                </w:p>
              </w:tc>
            </w:tr>
            <w:tr w:rsidR="00003A51" w:rsidRPr="00B51DE9" w:rsidTr="00421B4D">
              <w:trPr>
                <w:trHeight w:val="284"/>
              </w:trPr>
              <w:tc>
                <w:tcPr>
                  <w:tcW w:w="2090" w:type="dxa"/>
                  <w:shd w:val="clear" w:color="auto" w:fill="auto"/>
                </w:tcPr>
                <w:p w:rsidR="00003A51" w:rsidRPr="00B51DE9" w:rsidRDefault="00003A51" w:rsidP="00421B4D">
                  <w:pPr>
                    <w:pStyle w:val="Textkrpermitte"/>
                  </w:pPr>
                  <w:r w:rsidRPr="00B51DE9">
                    <w:t>LernTHEMA</w:t>
                  </w:r>
                </w:p>
              </w:tc>
            </w:tr>
            <w:tr w:rsidR="00003A51" w:rsidRPr="00B51DE9" w:rsidTr="00421B4D">
              <w:trPr>
                <w:trHeight w:val="284"/>
              </w:trPr>
              <w:tc>
                <w:tcPr>
                  <w:tcW w:w="2090" w:type="dxa"/>
                  <w:shd w:val="clear" w:color="auto" w:fill="D9D9D9" w:themeFill="background1" w:themeFillShade="D9"/>
                </w:tcPr>
                <w:p w:rsidR="00003A51" w:rsidRPr="00B51DE9" w:rsidRDefault="00003A51" w:rsidP="00421B4D">
                  <w:pPr>
                    <w:pStyle w:val="TabelleKopfmitte"/>
                  </w:pPr>
                  <w:r w:rsidRPr="00B51DE9">
                    <w:t>LernSCHRITT</w:t>
                  </w:r>
                </w:p>
              </w:tc>
            </w:tr>
          </w:tbl>
          <w:p w:rsidR="00003A51" w:rsidRPr="00B51DE9" w:rsidRDefault="00003A51" w:rsidP="00421B4D">
            <w:pPr>
              <w:pStyle w:val="TabelleKopfmitte"/>
            </w:pPr>
          </w:p>
        </w:tc>
      </w:tr>
      <w:tr w:rsidR="00003A51" w:rsidRPr="00B51DE9" w:rsidTr="00421B4D">
        <w:tc>
          <w:tcPr>
            <w:tcW w:w="7348" w:type="dxa"/>
            <w:gridSpan w:val="3"/>
            <w:tcBorders>
              <w:left w:val="single" w:sz="4" w:space="0" w:color="auto"/>
              <w:right w:val="single" w:sz="4" w:space="0" w:color="auto"/>
            </w:tcBorders>
            <w:hideMark/>
          </w:tcPr>
          <w:p w:rsidR="00003A51" w:rsidRPr="004B658C" w:rsidRDefault="00003A51" w:rsidP="00421B4D">
            <w:pPr>
              <w:pStyle w:val="Tabelle6pt"/>
            </w:pPr>
            <w:r w:rsidRPr="004B658C">
              <w:t>Hauptbezug:</w:t>
            </w:r>
          </w:p>
          <w:p w:rsidR="00003A51" w:rsidRDefault="00003A51" w:rsidP="00421B4D">
            <w:pPr>
              <w:pStyle w:val="Kopf8ptafz"/>
            </w:pPr>
            <w:r>
              <w:t>Ich kann einfache physikalische Phänomene beschreiben und mit bekannten Zusammenhängen ve</w:t>
            </w:r>
            <w:r>
              <w:t>r</w:t>
            </w:r>
            <w:r>
              <w:t>gleichen.</w:t>
            </w:r>
          </w:p>
        </w:tc>
        <w:tc>
          <w:tcPr>
            <w:tcW w:w="188" w:type="dxa"/>
            <w:vMerge/>
            <w:tcBorders>
              <w:left w:val="single" w:sz="4" w:space="0" w:color="auto"/>
              <w:bottom w:val="nil"/>
              <w:right w:val="nil"/>
            </w:tcBorders>
            <w:vAlign w:val="center"/>
            <w:hideMark/>
          </w:tcPr>
          <w:p w:rsidR="00003A51" w:rsidRDefault="00003A51" w:rsidP="00421B4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003A51" w:rsidRPr="00B51DE9" w:rsidRDefault="00003A51" w:rsidP="00421B4D">
            <w:pPr>
              <w:pStyle w:val="TabelleKopfmitte"/>
            </w:pPr>
          </w:p>
        </w:tc>
      </w:tr>
      <w:tr w:rsidR="00DB742C" w:rsidRPr="00B51DE9" w:rsidTr="00421B4D">
        <w:tc>
          <w:tcPr>
            <w:tcW w:w="7348" w:type="dxa"/>
            <w:gridSpan w:val="3"/>
            <w:tcBorders>
              <w:left w:val="single" w:sz="4" w:space="0" w:color="auto"/>
              <w:right w:val="single" w:sz="4" w:space="0" w:color="auto"/>
            </w:tcBorders>
            <w:tcMar>
              <w:bottom w:w="0" w:type="dxa"/>
            </w:tcMar>
            <w:hideMark/>
          </w:tcPr>
          <w:p w:rsidR="00DB742C" w:rsidRDefault="00DB742C" w:rsidP="00D447F8">
            <w:pPr>
              <w:pStyle w:val="Tabelle6pt"/>
            </w:pPr>
            <w:r>
              <w:t>Weitere Bezüge:</w:t>
            </w:r>
          </w:p>
          <w:p w:rsidR="00DB742C" w:rsidRDefault="00DB742C" w:rsidP="00003A51">
            <w:pPr>
              <w:pStyle w:val="Kopf8ptafz"/>
              <w:numPr>
                <w:ilvl w:val="0"/>
                <w:numId w:val="0"/>
              </w:numPr>
            </w:pPr>
          </w:p>
        </w:tc>
        <w:tc>
          <w:tcPr>
            <w:tcW w:w="188" w:type="dxa"/>
            <w:vMerge/>
            <w:tcBorders>
              <w:left w:val="single" w:sz="4" w:space="0" w:color="auto"/>
              <w:bottom w:val="nil"/>
              <w:right w:val="nil"/>
            </w:tcBorders>
            <w:vAlign w:val="center"/>
            <w:hideMark/>
          </w:tcPr>
          <w:p w:rsidR="00DB742C" w:rsidRDefault="00DB742C" w:rsidP="00421B4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B742C" w:rsidRPr="00B51DE9" w:rsidRDefault="00DB742C" w:rsidP="00421B4D">
            <w:pPr>
              <w:pStyle w:val="TabelleKopfmitte"/>
            </w:pPr>
          </w:p>
        </w:tc>
      </w:tr>
    </w:tbl>
    <w:p w:rsidR="00B935A4" w:rsidRDefault="00A56B02" w:rsidP="006E3DED">
      <w:pPr>
        <w:pStyle w:val="berschrift3"/>
      </w:pPr>
      <w:r w:rsidRPr="00C0191A">
        <w:rPr>
          <w:noProof/>
          <w:sz w:val="24"/>
        </w:rPr>
        <w:drawing>
          <wp:anchor distT="0" distB="0" distL="114300" distR="114300" simplePos="0" relativeHeight="251660288" behindDoc="0" locked="0" layoutInCell="0" allowOverlap="1" wp14:anchorId="7C62D70A" wp14:editId="76E09896">
            <wp:simplePos x="0" y="0"/>
            <wp:positionH relativeFrom="rightMargin">
              <wp:posOffset>117475</wp:posOffset>
            </wp:positionH>
            <wp:positionV relativeFrom="paragraph">
              <wp:posOffset>39370</wp:posOffset>
            </wp:positionV>
            <wp:extent cx="349885" cy="320675"/>
            <wp:effectExtent l="0" t="0" r="0" b="3175"/>
            <wp:wrapNone/>
            <wp:docPr id="119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0191A">
        <w:rPr>
          <w:noProof/>
          <w:sz w:val="24"/>
        </w:rPr>
        <w:drawing>
          <wp:anchor distT="0" distB="0" distL="114300" distR="114300" simplePos="0" relativeHeight="251661312" behindDoc="0" locked="0" layoutInCell="0" allowOverlap="1" wp14:anchorId="214A995F" wp14:editId="45EA941F">
            <wp:simplePos x="0" y="0"/>
            <wp:positionH relativeFrom="rightMargin">
              <wp:posOffset>477520</wp:posOffset>
            </wp:positionH>
            <wp:positionV relativeFrom="paragraph">
              <wp:posOffset>39370</wp:posOffset>
            </wp:positionV>
            <wp:extent cx="349885" cy="320675"/>
            <wp:effectExtent l="0" t="0" r="0" b="3175"/>
            <wp:wrapNone/>
            <wp:docPr id="119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0191A">
        <w:rPr>
          <w:noProof/>
          <w:sz w:val="24"/>
        </w:rPr>
        <w:drawing>
          <wp:anchor distT="0" distB="0" distL="114300" distR="114300" simplePos="0" relativeHeight="251662336" behindDoc="0" locked="0" layoutInCell="0" allowOverlap="1" wp14:anchorId="53415575" wp14:editId="0C784E70">
            <wp:simplePos x="0" y="0"/>
            <wp:positionH relativeFrom="rightMargin">
              <wp:posOffset>837565</wp:posOffset>
            </wp:positionH>
            <wp:positionV relativeFrom="paragraph">
              <wp:posOffset>39370</wp:posOffset>
            </wp:positionV>
            <wp:extent cx="348615" cy="320040"/>
            <wp:effectExtent l="0" t="0" r="0" b="3810"/>
            <wp:wrapNone/>
            <wp:docPr id="119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B00DA4">
        <w:t>Vorgehen</w:t>
      </w:r>
      <w:r w:rsidR="00DB742C">
        <w:t>:</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935A4" w:rsidRPr="00DE4890" w:rsidTr="00DE669C">
        <w:trPr>
          <w:trHeight w:val="397"/>
        </w:trPr>
        <w:tc>
          <w:tcPr>
            <w:tcW w:w="1470" w:type="dxa"/>
            <w:shd w:val="clear" w:color="auto" w:fill="D9D9D9" w:themeFill="background1" w:themeFillShade="D9"/>
            <w:vAlign w:val="center"/>
          </w:tcPr>
          <w:p w:rsidR="00B935A4" w:rsidRPr="00DE4890" w:rsidRDefault="00B935A4" w:rsidP="00C23A5E">
            <w:pPr>
              <w:pStyle w:val="TabelleKopfmitte"/>
            </w:pPr>
            <w:r>
              <w:t>Phase</w:t>
            </w:r>
          </w:p>
        </w:tc>
        <w:tc>
          <w:tcPr>
            <w:tcW w:w="940" w:type="dxa"/>
            <w:shd w:val="clear" w:color="auto" w:fill="D9D9D9" w:themeFill="background1" w:themeFillShade="D9"/>
            <w:vAlign w:val="center"/>
          </w:tcPr>
          <w:p w:rsidR="00B935A4" w:rsidRPr="00DE4890" w:rsidRDefault="00B935A4" w:rsidP="00C23A5E">
            <w:pPr>
              <w:pStyle w:val="TabelleKopfmitte"/>
            </w:pPr>
            <w:r>
              <w:t>Zeit</w:t>
            </w:r>
          </w:p>
        </w:tc>
        <w:tc>
          <w:tcPr>
            <w:tcW w:w="4961" w:type="dxa"/>
            <w:shd w:val="clear" w:color="auto" w:fill="D9D9D9" w:themeFill="background1" w:themeFillShade="D9"/>
            <w:vAlign w:val="center"/>
          </w:tcPr>
          <w:p w:rsidR="00B935A4" w:rsidRPr="00DE4890" w:rsidRDefault="00B935A4" w:rsidP="00C23A5E">
            <w:pPr>
              <w:pStyle w:val="TabelleKopfmitte"/>
            </w:pPr>
            <w:r>
              <w:t>Aufgabe</w:t>
            </w:r>
          </w:p>
        </w:tc>
      </w:tr>
      <w:tr w:rsidR="00B935A4" w:rsidRPr="00DE4890" w:rsidTr="00DE669C">
        <w:trPr>
          <w:trHeight w:val="624"/>
        </w:trPr>
        <w:tc>
          <w:tcPr>
            <w:tcW w:w="1470" w:type="dxa"/>
            <w:shd w:val="clear" w:color="auto" w:fill="auto"/>
            <w:vAlign w:val="center"/>
          </w:tcPr>
          <w:p w:rsidR="00B935A4" w:rsidRPr="00F0156F" w:rsidRDefault="00B935A4" w:rsidP="00C23A5E">
            <w:pPr>
              <w:pStyle w:val="Textkrpermitte"/>
            </w:pPr>
            <w:r w:rsidRPr="00F0156F">
              <w:rPr>
                <w:noProof/>
              </w:rPr>
              <w:drawing>
                <wp:inline distT="0" distB="0" distL="0" distR="0" wp14:anchorId="7E65C57F" wp14:editId="21569CCA">
                  <wp:extent cx="648000" cy="320400"/>
                  <wp:effectExtent l="0" t="0" r="0" b="3810"/>
                  <wp:docPr id="161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B935A4" w:rsidRPr="00DE4890" w:rsidRDefault="00B935A4" w:rsidP="00C23A5E">
            <w:pPr>
              <w:pStyle w:val="Textkrper"/>
            </w:pPr>
          </w:p>
        </w:tc>
        <w:tc>
          <w:tcPr>
            <w:tcW w:w="4961" w:type="dxa"/>
            <w:shd w:val="clear" w:color="auto" w:fill="auto"/>
            <w:vAlign w:val="center"/>
          </w:tcPr>
          <w:p w:rsidR="00B935A4" w:rsidRPr="00DE4890" w:rsidRDefault="00B935A4" w:rsidP="00C23A5E">
            <w:pPr>
              <w:pStyle w:val="Textkrper"/>
              <w:rPr>
                <w:noProof/>
              </w:rPr>
            </w:pPr>
            <w:r>
              <w:t xml:space="preserve">Lesen Sie den Informationstext „Das Atom“ reziprok. Wechseln Sie dazu bei dem </w:t>
            </w:r>
            <w:r w:rsidR="008F0941" w:rsidRPr="00AA18D1">
              <w:rPr>
                <w:noProof/>
              </w:rPr>
              <w:drawing>
                <wp:inline distT="0" distB="0" distL="0" distR="0" wp14:anchorId="12C9AA68" wp14:editId="5D9B1406">
                  <wp:extent cx="151074" cy="151074"/>
                  <wp:effectExtent l="0" t="0" r="1905" b="1905"/>
                  <wp:docPr id="1440" name="Grafik 1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51074" cy="151074"/>
                          </a:xfrm>
                          <a:prstGeom prst="rect">
                            <a:avLst/>
                          </a:prstGeom>
                          <a:noFill/>
                          <a:ln>
                            <a:noFill/>
                          </a:ln>
                        </pic:spPr>
                      </pic:pic>
                    </a:graphicData>
                  </a:graphic>
                </wp:inline>
              </w:drawing>
            </w:r>
            <w:r>
              <w:t>-Symbol die Rollen.</w:t>
            </w:r>
          </w:p>
        </w:tc>
      </w:tr>
      <w:tr w:rsidR="00B935A4" w:rsidRPr="00DE4890" w:rsidTr="00DE669C">
        <w:trPr>
          <w:trHeight w:val="624"/>
        </w:trPr>
        <w:tc>
          <w:tcPr>
            <w:tcW w:w="1470" w:type="dxa"/>
            <w:shd w:val="clear" w:color="auto" w:fill="auto"/>
            <w:vAlign w:val="center"/>
          </w:tcPr>
          <w:p w:rsidR="00B935A4" w:rsidRPr="00F0156F" w:rsidRDefault="00B935A4" w:rsidP="00C23A5E">
            <w:pPr>
              <w:pStyle w:val="Textkrpermitte"/>
            </w:pPr>
            <w:r w:rsidRPr="00FC0F56">
              <w:rPr>
                <w:noProof/>
              </w:rPr>
              <w:drawing>
                <wp:inline distT="0" distB="0" distL="0" distR="0" wp14:anchorId="215C0585" wp14:editId="624C82E6">
                  <wp:extent cx="302701" cy="324000"/>
                  <wp:effectExtent l="0" t="0" r="2540" b="0"/>
                  <wp:docPr id="159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935A4" w:rsidRPr="00DE4890" w:rsidRDefault="00B935A4" w:rsidP="00C23A5E">
            <w:pPr>
              <w:pStyle w:val="Textkrper"/>
            </w:pPr>
          </w:p>
        </w:tc>
        <w:tc>
          <w:tcPr>
            <w:tcW w:w="4961" w:type="dxa"/>
            <w:shd w:val="clear" w:color="auto" w:fill="auto"/>
            <w:vAlign w:val="center"/>
          </w:tcPr>
          <w:p w:rsidR="00B935A4" w:rsidRPr="00DE4890" w:rsidRDefault="00B935A4" w:rsidP="00C23A5E">
            <w:pPr>
              <w:pStyle w:val="Textkrper"/>
              <w:rPr>
                <w:noProof/>
              </w:rPr>
            </w:pPr>
            <w:r>
              <w:rPr>
                <w:noProof/>
              </w:rPr>
              <w:t>Bearbeiten Sie die Aufgab</w:t>
            </w:r>
            <w:r w:rsidR="004C61D4">
              <w:rPr>
                <w:noProof/>
              </w:rPr>
              <w:t>e</w:t>
            </w:r>
            <w:r>
              <w:rPr>
                <w:noProof/>
              </w:rPr>
              <w:t xml:space="preserve"> 1) zum Informationstext „Das Atom“ schriftlich. Falls Sie beim Antworten nicht weiterkommen, notieren Sie Ihre Frage dazu.</w:t>
            </w:r>
          </w:p>
        </w:tc>
      </w:tr>
      <w:tr w:rsidR="00B935A4" w:rsidRPr="00DE4890" w:rsidTr="00DE669C">
        <w:trPr>
          <w:trHeight w:val="624"/>
        </w:trPr>
        <w:tc>
          <w:tcPr>
            <w:tcW w:w="1470" w:type="dxa"/>
            <w:shd w:val="clear" w:color="auto" w:fill="auto"/>
            <w:vAlign w:val="center"/>
          </w:tcPr>
          <w:p w:rsidR="00B935A4" w:rsidRPr="00F0156F" w:rsidRDefault="00B935A4" w:rsidP="00C23A5E">
            <w:pPr>
              <w:pStyle w:val="Textkrpermitte"/>
            </w:pPr>
            <w:r w:rsidRPr="00F0156F">
              <w:rPr>
                <w:noProof/>
              </w:rPr>
              <w:drawing>
                <wp:inline distT="0" distB="0" distL="0" distR="0" wp14:anchorId="2C46AB9D" wp14:editId="2E327BC1">
                  <wp:extent cx="648000" cy="320400"/>
                  <wp:effectExtent l="0" t="0" r="0" b="3810"/>
                  <wp:docPr id="168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B935A4" w:rsidRPr="00DE4890" w:rsidRDefault="00B935A4" w:rsidP="00C23A5E">
            <w:pPr>
              <w:pStyle w:val="Textkrper"/>
            </w:pPr>
          </w:p>
        </w:tc>
        <w:tc>
          <w:tcPr>
            <w:tcW w:w="4961" w:type="dxa"/>
            <w:shd w:val="clear" w:color="auto" w:fill="auto"/>
            <w:vAlign w:val="center"/>
          </w:tcPr>
          <w:p w:rsidR="00B935A4" w:rsidRPr="00DE4890" w:rsidRDefault="00B935A4" w:rsidP="00B935A4">
            <w:pPr>
              <w:pStyle w:val="Textkrper"/>
              <w:rPr>
                <w:noProof/>
              </w:rPr>
            </w:pPr>
            <w:r>
              <w:rPr>
                <w:noProof/>
              </w:rPr>
              <w:t>Nachdem Sie die Aufgabe 1) gelöst haben, finden Sie einen Partner mit Hilfe der Lerntempoduett-Methode. Vergleichen Sie Ihre Lösung mit Ihrem Partner und lösen Sie gegebenenfalls offene Fragen.</w:t>
            </w:r>
          </w:p>
        </w:tc>
      </w:tr>
      <w:tr w:rsidR="00B935A4" w:rsidRPr="00DE4890" w:rsidTr="00DE669C">
        <w:trPr>
          <w:trHeight w:val="624"/>
        </w:trPr>
        <w:tc>
          <w:tcPr>
            <w:tcW w:w="1470" w:type="dxa"/>
            <w:shd w:val="clear" w:color="auto" w:fill="auto"/>
            <w:vAlign w:val="center"/>
          </w:tcPr>
          <w:p w:rsidR="00B935A4" w:rsidRPr="00F0156F" w:rsidRDefault="00B935A4" w:rsidP="00C23A5E">
            <w:pPr>
              <w:pStyle w:val="Textkrpermitte"/>
            </w:pPr>
            <w:r w:rsidRPr="00FC0F56">
              <w:rPr>
                <w:noProof/>
              </w:rPr>
              <w:drawing>
                <wp:inline distT="0" distB="0" distL="0" distR="0" wp14:anchorId="61C26D28" wp14:editId="7AE293C2">
                  <wp:extent cx="302701" cy="324000"/>
                  <wp:effectExtent l="0" t="0" r="2540" b="0"/>
                  <wp:docPr id="165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935A4" w:rsidRPr="00DE4890" w:rsidRDefault="00B935A4" w:rsidP="00C23A5E">
            <w:pPr>
              <w:pStyle w:val="Textkrper"/>
            </w:pPr>
          </w:p>
        </w:tc>
        <w:tc>
          <w:tcPr>
            <w:tcW w:w="4961" w:type="dxa"/>
            <w:shd w:val="clear" w:color="auto" w:fill="auto"/>
            <w:vAlign w:val="center"/>
          </w:tcPr>
          <w:p w:rsidR="00B935A4" w:rsidRPr="00DE4890" w:rsidRDefault="00B935A4" w:rsidP="004C61D4">
            <w:pPr>
              <w:pStyle w:val="Textkrper"/>
              <w:rPr>
                <w:noProof/>
              </w:rPr>
            </w:pPr>
            <w:r>
              <w:rPr>
                <w:noProof/>
              </w:rPr>
              <w:t>Wählen Sie aus den Aufgaben 2) – 10) die zu Ihnen passenden Aufgaben (Durchdringungstiefe) aus und bearbeiten Sie die ausgewählten Aufgaben schriftlich. Notieren Sie bei Unklarheiten offene Fragen.</w:t>
            </w:r>
          </w:p>
        </w:tc>
      </w:tr>
      <w:tr w:rsidR="00B935A4" w:rsidRPr="00DE4890" w:rsidTr="00DE669C">
        <w:trPr>
          <w:trHeight w:val="624"/>
        </w:trPr>
        <w:tc>
          <w:tcPr>
            <w:tcW w:w="1470" w:type="dxa"/>
            <w:shd w:val="clear" w:color="auto" w:fill="auto"/>
            <w:vAlign w:val="center"/>
          </w:tcPr>
          <w:p w:rsidR="00B935A4" w:rsidRPr="00F0156F" w:rsidRDefault="00B935A4" w:rsidP="00C23A5E">
            <w:pPr>
              <w:pStyle w:val="Textkrpermitte"/>
            </w:pPr>
            <w:r w:rsidRPr="00F0156F">
              <w:rPr>
                <w:noProof/>
              </w:rPr>
              <w:drawing>
                <wp:inline distT="0" distB="0" distL="0" distR="0" wp14:anchorId="614B7FD2" wp14:editId="28738F5B">
                  <wp:extent cx="648000" cy="320400"/>
                  <wp:effectExtent l="0" t="0" r="0" b="3810"/>
                  <wp:docPr id="168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B935A4" w:rsidRPr="00DE4890" w:rsidRDefault="00B935A4" w:rsidP="00C23A5E">
            <w:pPr>
              <w:pStyle w:val="Textkrper"/>
            </w:pPr>
          </w:p>
        </w:tc>
        <w:tc>
          <w:tcPr>
            <w:tcW w:w="4961" w:type="dxa"/>
            <w:shd w:val="clear" w:color="auto" w:fill="auto"/>
            <w:vAlign w:val="center"/>
          </w:tcPr>
          <w:p w:rsidR="00B935A4" w:rsidRPr="00DE4890" w:rsidRDefault="00B935A4" w:rsidP="00B935A4">
            <w:pPr>
              <w:pStyle w:val="Textkrper"/>
              <w:rPr>
                <w:noProof/>
              </w:rPr>
            </w:pPr>
            <w:r>
              <w:rPr>
                <w:noProof/>
              </w:rPr>
              <w:t>Nachdem Sie die Aufgaben 2) – 10) gelöst haben, finden Sie einen Partner mit Hilfe der Lerntempoduett-Methode. Vergleichen Sie Ihre Lösung mit Ihrem Partner und lösen Sie gegebenenfalls offene Fragen.</w:t>
            </w:r>
          </w:p>
        </w:tc>
      </w:tr>
    </w:tbl>
    <w:p w:rsidR="00DB742C" w:rsidRDefault="00003A51" w:rsidP="006E3DED">
      <w:pPr>
        <w:pStyle w:val="berschrift3"/>
      </w:pPr>
      <w:r>
        <w:rPr>
          <w:noProof/>
          <w:sz w:val="24"/>
        </w:rPr>
        <w:drawing>
          <wp:anchor distT="0" distB="0" distL="114300" distR="114300" simplePos="0" relativeHeight="251791360" behindDoc="0" locked="0" layoutInCell="0" allowOverlap="1" wp14:anchorId="744F5765" wp14:editId="22D8A685">
            <wp:simplePos x="0" y="0"/>
            <wp:positionH relativeFrom="rightMargin">
              <wp:posOffset>828040</wp:posOffset>
            </wp:positionH>
            <wp:positionV relativeFrom="paragraph">
              <wp:posOffset>0</wp:posOffset>
            </wp:positionV>
            <wp:extent cx="349200" cy="320400"/>
            <wp:effectExtent l="0" t="0" r="0" b="3810"/>
            <wp:wrapNone/>
            <wp:docPr id="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90336" behindDoc="0" locked="0" layoutInCell="0" allowOverlap="1" wp14:anchorId="6C78F449" wp14:editId="774088A8">
            <wp:simplePos x="0" y="0"/>
            <wp:positionH relativeFrom="rightMargin">
              <wp:posOffset>467995</wp:posOffset>
            </wp:positionH>
            <wp:positionV relativeFrom="paragraph">
              <wp:posOffset>0</wp:posOffset>
            </wp:positionV>
            <wp:extent cx="349885" cy="320675"/>
            <wp:effectExtent l="0" t="0" r="0" b="3175"/>
            <wp:wrapNone/>
            <wp:docPr id="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89312" behindDoc="0" locked="0" layoutInCell="0" allowOverlap="1" wp14:anchorId="01C783B4" wp14:editId="5E144ECE">
            <wp:simplePos x="0" y="0"/>
            <wp:positionH relativeFrom="rightMargin">
              <wp:posOffset>107950</wp:posOffset>
            </wp:positionH>
            <wp:positionV relativeFrom="paragraph">
              <wp:posOffset>0</wp:posOffset>
            </wp:positionV>
            <wp:extent cx="349885" cy="320675"/>
            <wp:effectExtent l="0" t="0" r="0" b="3175"/>
            <wp:wrapNone/>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B742C">
        <w:t>Das Atom</w:t>
      </w:r>
    </w:p>
    <w:p w:rsidR="00C028AA" w:rsidRPr="00C028AA" w:rsidRDefault="00C028AA" w:rsidP="00C028AA">
      <w:pPr>
        <w:pStyle w:val="Marginaliegrau"/>
        <w:framePr w:wrap="around" w:y="140"/>
      </w:pPr>
      <w:r w:rsidRPr="00C028AA">
        <w:t>Methode: reziprokes Lesen</w:t>
      </w:r>
    </w:p>
    <w:p w:rsidR="00DB742C" w:rsidRDefault="00DB742C" w:rsidP="002624E9">
      <w:pPr>
        <w:pStyle w:val="Textkrper-Erstzeileneinzug"/>
        <w:ind w:firstLine="0"/>
        <w:rPr>
          <w:b/>
          <w:color w:val="FF0000"/>
        </w:rPr>
      </w:pPr>
      <w:r>
        <w:t>Unter einem Atom verstand man lange das kleinste unteilbare Teilchen (griech.: atomos = das Unteilbare). Erst Ende des 19.</w:t>
      </w:r>
      <w:r w:rsidR="00E36FE2">
        <w:t xml:space="preserve"> </w:t>
      </w:r>
      <w:r>
        <w:t>Jahrhunderts erkannte man, dass ein Atom aus dem Atomkern und der Atomhülle</w:t>
      </w:r>
      <w:r w:rsidRPr="00125CAB">
        <w:t xml:space="preserve"> </w:t>
      </w:r>
      <w:r>
        <w:t xml:space="preserve">besteht. Später wurde bekannt, dass der Atomkern und die Atomhülle aus Teilchen bestehen. Es gibt die Teilchen Protonen, Neutronen und Elektronen. </w:t>
      </w:r>
      <w:r w:rsidR="008F0941" w:rsidRPr="00AA18D1">
        <w:rPr>
          <w:noProof/>
        </w:rPr>
        <w:drawing>
          <wp:inline distT="0" distB="0" distL="0" distR="0" wp14:anchorId="506B905F" wp14:editId="498E7BDB">
            <wp:extent cx="151074" cy="151074"/>
            <wp:effectExtent l="0" t="0" r="1905" b="1905"/>
            <wp:docPr id="1442" name="Grafik 1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51074" cy="151074"/>
                    </a:xfrm>
                    <a:prstGeom prst="rect">
                      <a:avLst/>
                    </a:prstGeom>
                    <a:noFill/>
                    <a:ln>
                      <a:noFill/>
                    </a:ln>
                  </pic:spPr>
                </pic:pic>
              </a:graphicData>
            </a:graphic>
          </wp:inline>
        </w:drawing>
      </w:r>
    </w:p>
    <w:p w:rsidR="00DB742C" w:rsidRDefault="00DB742C" w:rsidP="002624E9">
      <w:pPr>
        <w:pStyle w:val="Textkrper-Erstzeileneinzug"/>
        <w:ind w:firstLine="0"/>
      </w:pPr>
      <w:r>
        <w:rPr>
          <w:noProof/>
        </w:rPr>
        <w:drawing>
          <wp:anchor distT="0" distB="0" distL="114300" distR="114300" simplePos="0" relativeHeight="251659264" behindDoc="0" locked="0" layoutInCell="1" allowOverlap="1" wp14:anchorId="7A32573F" wp14:editId="784A1228">
            <wp:simplePos x="0" y="0"/>
            <wp:positionH relativeFrom="column">
              <wp:posOffset>-1270</wp:posOffset>
            </wp:positionH>
            <wp:positionV relativeFrom="paragraph">
              <wp:posOffset>4626</wp:posOffset>
            </wp:positionV>
            <wp:extent cx="2286000" cy="2286000"/>
            <wp:effectExtent l="0" t="0" r="0" b="0"/>
            <wp:wrapSquare wrapText="bothSides"/>
            <wp:docPr id="8" name="Grafik 8" descr="http://upload.wikimedia.org/wikibooks/de/thumb/4/4d/Atombau_-_Kohlenstoffatom.svg/240px-Atombau_-_Kohlenstoffatom.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upload.wikimedia.org/wikibooks/de/thumb/4/4d/Atombau_-_Kohlenstoffatom.svg/240px-Atombau_-_Kohlenstoffatom.svg.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286000" cy="2286000"/>
                    </a:xfrm>
                    <a:prstGeom prst="rect">
                      <a:avLst/>
                    </a:prstGeom>
                    <a:noFill/>
                    <a:ln>
                      <a:noFill/>
                    </a:ln>
                  </pic:spPr>
                </pic:pic>
              </a:graphicData>
            </a:graphic>
            <wp14:sizeRelH relativeFrom="page">
              <wp14:pctWidth>0</wp14:pctWidth>
            </wp14:sizeRelH>
            <wp14:sizeRelV relativeFrom="page">
              <wp14:pctHeight>0</wp14:pctHeight>
            </wp14:sizeRelV>
          </wp:anchor>
        </w:drawing>
      </w:r>
      <w:r>
        <w:t>Im Atomkern befinden sich die positiv geladenen Protonen (rot) und die neutr</w:t>
      </w:r>
      <w:r>
        <w:t>a</w:t>
      </w:r>
      <w:r>
        <w:t>len Neu</w:t>
      </w:r>
      <w:r>
        <w:t>t</w:t>
      </w:r>
      <w:r>
        <w:t>ronen (grün). Um den Atomkern herum befindet sich die Atomhülle. In ihr bewegen sich die negativ geladenen Elek</w:t>
      </w:r>
      <w:r>
        <w:t>t</w:t>
      </w:r>
      <w:r>
        <w:t>ronen (blau) um den Atomkern sehr schnell herum. Das hier beschriebene Atommodell wurde von Ernest Rutherford 1911 veröffentlicht und von seinem Sch</w:t>
      </w:r>
      <w:r>
        <w:t>ü</w:t>
      </w:r>
      <w:r>
        <w:t xml:space="preserve">ler Niels Bohr weiter ausgebaut. </w:t>
      </w:r>
      <w:r w:rsidR="008F0941" w:rsidRPr="00AA18D1">
        <w:rPr>
          <w:noProof/>
        </w:rPr>
        <w:drawing>
          <wp:inline distT="0" distB="0" distL="0" distR="0" wp14:anchorId="4CA7758D" wp14:editId="4F558727">
            <wp:extent cx="151074" cy="151074"/>
            <wp:effectExtent l="0" t="0" r="1905" b="1905"/>
            <wp:docPr id="1443" name="Grafik 1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51074" cy="151074"/>
                    </a:xfrm>
                    <a:prstGeom prst="rect">
                      <a:avLst/>
                    </a:prstGeom>
                    <a:noFill/>
                    <a:ln>
                      <a:noFill/>
                    </a:ln>
                  </pic:spPr>
                </pic:pic>
              </a:graphicData>
            </a:graphic>
          </wp:inline>
        </w:drawing>
      </w:r>
    </w:p>
    <w:p w:rsidR="00570BD9" w:rsidRPr="00C028AA" w:rsidRDefault="00570BD9" w:rsidP="00570BD9">
      <w:pPr>
        <w:pStyle w:val="Marginaliegrau"/>
        <w:framePr w:wrap="around" w:x="8745" w:y="636"/>
      </w:pPr>
      <w:r>
        <w:t>Bild des Autors</w:t>
      </w:r>
    </w:p>
    <w:p w:rsidR="002624E9" w:rsidRDefault="00DB742C" w:rsidP="002624E9">
      <w:pPr>
        <w:pStyle w:val="Textkrper-Erstzeileneinzug"/>
        <w:ind w:firstLine="0"/>
      </w:pPr>
      <w:r>
        <w:t>Alle zusammengesetzten Atomkerne en</w:t>
      </w:r>
      <w:r>
        <w:t>t</w:t>
      </w:r>
      <w:r>
        <w:t xml:space="preserve">halten dicht gedrängt sowohl Protonen als auch Neutronen. Die Anzahl der Protonen bestimmt, um welches chemische Element es sich handelt. </w:t>
      </w:r>
    </w:p>
    <w:p w:rsidR="00DB742C" w:rsidRDefault="00DB742C" w:rsidP="002624E9">
      <w:pPr>
        <w:pStyle w:val="Textkrper-Erstzeileneinzug"/>
        <w:ind w:firstLine="0"/>
      </w:pPr>
      <w:r>
        <w:lastRenderedPageBreak/>
        <w:t xml:space="preserve">Die Anzahl der Protonen und Neutronen gibt die Massenzahl an. </w:t>
      </w:r>
      <w:r w:rsidR="008F0941" w:rsidRPr="00AA18D1">
        <w:rPr>
          <w:noProof/>
        </w:rPr>
        <w:drawing>
          <wp:inline distT="0" distB="0" distL="0" distR="0" wp14:anchorId="711E1BAA" wp14:editId="2B1840F2">
            <wp:extent cx="151074" cy="151074"/>
            <wp:effectExtent l="0" t="0" r="1905" b="1905"/>
            <wp:docPr id="1444" name="Grafik 1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51074" cy="151074"/>
                    </a:xfrm>
                    <a:prstGeom prst="rect">
                      <a:avLst/>
                    </a:prstGeom>
                    <a:noFill/>
                    <a:ln>
                      <a:noFill/>
                    </a:ln>
                  </pic:spPr>
                </pic:pic>
              </a:graphicData>
            </a:graphic>
          </wp:inline>
        </w:drawing>
      </w:r>
    </w:p>
    <w:p w:rsidR="00DB742C" w:rsidRDefault="00DB742C" w:rsidP="002624E9">
      <w:pPr>
        <w:pStyle w:val="Textkrper-Erstzeileneinzug"/>
        <w:ind w:firstLine="0"/>
      </w:pPr>
      <w:r>
        <w:t>Nach außen hin sind vollständige Atome elektrisch neutral geladen. Die Anzahl an pos</w:t>
      </w:r>
      <w:r>
        <w:t>i</w:t>
      </w:r>
      <w:r>
        <w:t xml:space="preserve">tiven Ladungen im Atomkern ist genauso groß wie die Anzahl an negativen Ladungen in der Atomhülle. Im vollständigen Atom befinden sich deshalb gleich viele Protonen und Elektronen. Dabei sind die Protonen positiv und die Elektronen negativ geladen. </w:t>
      </w:r>
      <w:r w:rsidR="008F0941" w:rsidRPr="00AA18D1">
        <w:rPr>
          <w:noProof/>
        </w:rPr>
        <w:drawing>
          <wp:inline distT="0" distB="0" distL="0" distR="0" wp14:anchorId="5C8044E0" wp14:editId="3FDF31B9">
            <wp:extent cx="151074" cy="151074"/>
            <wp:effectExtent l="0" t="0" r="1905" b="1905"/>
            <wp:docPr id="1445" name="Grafik 1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51074" cy="151074"/>
                    </a:xfrm>
                    <a:prstGeom prst="rect">
                      <a:avLst/>
                    </a:prstGeom>
                    <a:noFill/>
                    <a:ln>
                      <a:noFill/>
                    </a:ln>
                  </pic:spPr>
                </pic:pic>
              </a:graphicData>
            </a:graphic>
          </wp:inline>
        </w:drawing>
      </w:r>
    </w:p>
    <w:p w:rsidR="00DB742C" w:rsidRDefault="00DB742C" w:rsidP="002624E9">
      <w:pPr>
        <w:pStyle w:val="Textkrper-Erstzeileneinzug"/>
        <w:ind w:firstLine="0"/>
      </w:pPr>
      <w:r>
        <w:t>Der Durchmesser eines Atomkerns macht nur ein zehntausendstel des Atomdurchme</w:t>
      </w:r>
      <w:r>
        <w:t>s</w:t>
      </w:r>
      <w:r>
        <w:t>sers aus. Der Atomkern macht jedoch den Hauptteil des Atomgewichts aus.</w:t>
      </w:r>
      <w:r w:rsidRPr="008C404A">
        <w:t xml:space="preserve"> </w:t>
      </w:r>
      <w:r>
        <w:t>Die Elektr</w:t>
      </w:r>
      <w:r>
        <w:t>o</w:t>
      </w:r>
      <w:r>
        <w:t xml:space="preserve">nen an sich sind nochmals ein zehntausendstel mal kleiner als der Atomkern. Somit besteht ein Atom Größtenteils aus Leere. </w:t>
      </w:r>
      <w:r w:rsidR="008F0941" w:rsidRPr="00AA18D1">
        <w:rPr>
          <w:noProof/>
        </w:rPr>
        <w:drawing>
          <wp:inline distT="0" distB="0" distL="0" distR="0" wp14:anchorId="708352B5" wp14:editId="7908D50C">
            <wp:extent cx="151074" cy="151074"/>
            <wp:effectExtent l="0" t="0" r="1905" b="1905"/>
            <wp:docPr id="1446" name="Grafik 1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51074" cy="151074"/>
                    </a:xfrm>
                    <a:prstGeom prst="rect">
                      <a:avLst/>
                    </a:prstGeom>
                    <a:noFill/>
                    <a:ln>
                      <a:noFill/>
                    </a:ln>
                  </pic:spPr>
                </pic:pic>
              </a:graphicData>
            </a:graphic>
          </wp:inline>
        </w:drawing>
      </w:r>
    </w:p>
    <w:p w:rsidR="00DB742C" w:rsidRDefault="000F695F" w:rsidP="000F695F">
      <w:pPr>
        <w:pStyle w:val="berschrift3"/>
      </w:pPr>
      <w:r>
        <w:t>Aufgaben:</w:t>
      </w:r>
      <w:r>
        <w:rPr>
          <w:noProof/>
          <w:sz w:val="24"/>
        </w:rPr>
        <w:drawing>
          <wp:anchor distT="0" distB="0" distL="114300" distR="114300" simplePos="0" relativeHeight="252264448" behindDoc="0" locked="0" layoutInCell="0" allowOverlap="1" wp14:anchorId="62E231C2" wp14:editId="1A9BB7D2">
            <wp:simplePos x="0" y="0"/>
            <wp:positionH relativeFrom="rightMargin">
              <wp:posOffset>828040</wp:posOffset>
            </wp:positionH>
            <wp:positionV relativeFrom="paragraph">
              <wp:posOffset>0</wp:posOffset>
            </wp:positionV>
            <wp:extent cx="349200" cy="320400"/>
            <wp:effectExtent l="0" t="0" r="0" b="3810"/>
            <wp:wrapNone/>
            <wp:docPr id="166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263424" behindDoc="0" locked="0" layoutInCell="0" allowOverlap="1" wp14:anchorId="62E7ACAF" wp14:editId="6CD894A8">
            <wp:simplePos x="0" y="0"/>
            <wp:positionH relativeFrom="rightMargin">
              <wp:posOffset>467995</wp:posOffset>
            </wp:positionH>
            <wp:positionV relativeFrom="paragraph">
              <wp:posOffset>0</wp:posOffset>
            </wp:positionV>
            <wp:extent cx="349885" cy="320675"/>
            <wp:effectExtent l="0" t="0" r="0" b="3175"/>
            <wp:wrapNone/>
            <wp:docPr id="166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262400" behindDoc="0" locked="0" layoutInCell="0" allowOverlap="1" wp14:anchorId="4BCBDE20" wp14:editId="67155D72">
            <wp:simplePos x="0" y="0"/>
            <wp:positionH relativeFrom="rightMargin">
              <wp:posOffset>107950</wp:posOffset>
            </wp:positionH>
            <wp:positionV relativeFrom="paragraph">
              <wp:posOffset>0</wp:posOffset>
            </wp:positionV>
            <wp:extent cx="349885" cy="320675"/>
            <wp:effectExtent l="0" t="0" r="0" b="3175"/>
            <wp:wrapNone/>
            <wp:docPr id="1670" name="Grafik 1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028AA" w:rsidRDefault="00C028AA" w:rsidP="00C028AA">
      <w:pPr>
        <w:pStyle w:val="Marginaliegrau"/>
        <w:framePr w:wrap="around"/>
      </w:pPr>
      <w:r>
        <w:t>Methode: Lerntempoduett</w:t>
      </w:r>
    </w:p>
    <w:p w:rsidR="00DB742C" w:rsidRDefault="00DB742C" w:rsidP="004C61D4">
      <w:pPr>
        <w:pStyle w:val="AufgabeEbene1"/>
      </w:pPr>
      <w:r>
        <w:t>A</w:t>
      </w:r>
      <w:r w:rsidR="00150617">
        <w:t>ufgaben zu dem Informationstext:</w:t>
      </w:r>
    </w:p>
    <w:p w:rsidR="00DB742C" w:rsidRDefault="00DB742C" w:rsidP="00DB742C">
      <w:pPr>
        <w:pStyle w:val="AufgabeEbene2"/>
      </w:pPr>
      <w:r>
        <w:t>Nennen Sie die drei Teilchenarten.</w:t>
      </w:r>
    </w:p>
    <w:p w:rsidR="00DB742C" w:rsidRDefault="00DB742C" w:rsidP="00DB742C">
      <w:pPr>
        <w:pStyle w:val="AufgabeEbene2"/>
      </w:pPr>
      <w:r>
        <w:t>Nennen Sie die Bestandteile eines Atoms.</w:t>
      </w:r>
    </w:p>
    <w:p w:rsidR="00DB742C" w:rsidRDefault="00DB742C" w:rsidP="00DB742C">
      <w:pPr>
        <w:pStyle w:val="AufgabeEbene2"/>
      </w:pPr>
      <w:r>
        <w:t>Nennen Sie den Ladungszustand der drei Teilchenarten.</w:t>
      </w:r>
    </w:p>
    <w:p w:rsidR="00DB742C" w:rsidRDefault="00DB742C" w:rsidP="00DB742C">
      <w:pPr>
        <w:pStyle w:val="AufgabeEbene2"/>
      </w:pPr>
      <w:r>
        <w:t>Nennen Sie die Teilchenart, die sich um die anderen herum bewegt.</w:t>
      </w:r>
    </w:p>
    <w:p w:rsidR="00DB742C" w:rsidRDefault="00DB742C" w:rsidP="00DB742C">
      <w:pPr>
        <w:pStyle w:val="AufgabeEbene2"/>
      </w:pPr>
      <w:r>
        <w:t>Nennen Sie den Entdecker des Atommodells.</w:t>
      </w:r>
    </w:p>
    <w:p w:rsidR="00DB742C" w:rsidRDefault="00DB742C" w:rsidP="00DB742C">
      <w:pPr>
        <w:pStyle w:val="AufgabeEbene2"/>
      </w:pPr>
      <w:r>
        <w:t>Nennen Sie die Teilchenart, die bestimmt, um welches chemische Element es sich handelt.</w:t>
      </w:r>
    </w:p>
    <w:p w:rsidR="00DB742C" w:rsidRDefault="00DB742C" w:rsidP="00DB742C">
      <w:pPr>
        <w:pStyle w:val="AufgabeEbene2"/>
      </w:pPr>
      <w:r>
        <w:t>Nennen Sie den Ladungszustand, in dem sich ein normales vollständiges Atom befindet.</w:t>
      </w:r>
    </w:p>
    <w:p w:rsidR="00DB742C" w:rsidRDefault="00DB742C" w:rsidP="00DB742C">
      <w:pPr>
        <w:pStyle w:val="AufgabeEbene2"/>
      </w:pPr>
      <w:r>
        <w:t>Beschreiben Sie das Verhältnis von Protonen und Elektronen in einem normalen vollständigen Atom.</w:t>
      </w:r>
    </w:p>
    <w:p w:rsidR="00DB742C" w:rsidRDefault="00DB742C" w:rsidP="00DB742C">
      <w:pPr>
        <w:pStyle w:val="AufgabeEbene2"/>
      </w:pPr>
      <w:r>
        <w:t>Sortieren Sie die Elemente eines Atoms und die Teilchen nach ihrer Größe.</w:t>
      </w:r>
    </w:p>
    <w:p w:rsidR="00DB742C" w:rsidRDefault="00150617" w:rsidP="00DB742C">
      <w:pPr>
        <w:pStyle w:val="AufgabeEbene1"/>
      </w:pPr>
      <w:r>
        <w:rPr>
          <w:noProof/>
          <w:sz w:val="24"/>
          <w:lang w:eastAsia="de-DE"/>
        </w:rPr>
        <w:drawing>
          <wp:anchor distT="0" distB="0" distL="114300" distR="114300" simplePos="0" relativeHeight="252321792" behindDoc="0" locked="0" layoutInCell="0" allowOverlap="1" wp14:anchorId="39AEC6DD" wp14:editId="010FEE12">
            <wp:simplePos x="0" y="0"/>
            <wp:positionH relativeFrom="rightMargin">
              <wp:posOffset>828040</wp:posOffset>
            </wp:positionH>
            <wp:positionV relativeFrom="paragraph">
              <wp:posOffset>0</wp:posOffset>
            </wp:positionV>
            <wp:extent cx="349200" cy="320400"/>
            <wp:effectExtent l="0" t="0" r="0" b="3810"/>
            <wp:wrapNone/>
            <wp:docPr id="168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320768" behindDoc="0" locked="0" layoutInCell="0" allowOverlap="1" wp14:anchorId="5B2CDD96" wp14:editId="633DB469">
            <wp:simplePos x="0" y="0"/>
            <wp:positionH relativeFrom="rightMargin">
              <wp:posOffset>467995</wp:posOffset>
            </wp:positionH>
            <wp:positionV relativeFrom="paragraph">
              <wp:posOffset>0</wp:posOffset>
            </wp:positionV>
            <wp:extent cx="349885" cy="320675"/>
            <wp:effectExtent l="0" t="0" r="0" b="3175"/>
            <wp:wrapNone/>
            <wp:docPr id="168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319744" behindDoc="0" locked="0" layoutInCell="0" allowOverlap="1" wp14:anchorId="513EFB2F" wp14:editId="78370825">
            <wp:simplePos x="0" y="0"/>
            <wp:positionH relativeFrom="rightMargin">
              <wp:posOffset>107950</wp:posOffset>
            </wp:positionH>
            <wp:positionV relativeFrom="paragraph">
              <wp:posOffset>0</wp:posOffset>
            </wp:positionV>
            <wp:extent cx="349885" cy="320675"/>
            <wp:effectExtent l="0" t="0" r="0" b="3175"/>
            <wp:wrapNone/>
            <wp:docPr id="168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B742C">
        <w:t>Ordnen Sie die Bewegungsmöglichkeiten den einzelnen Teilchen zu. Welche Teilchen können sich bewegen, welche Teilchen bleiben an Ort und Stelle. Kreuzen Sie dazu in der Tabelle die Bewegungsmöglichkeit an.</w:t>
      </w:r>
    </w:p>
    <w:p w:rsidR="00451A14" w:rsidRPr="00451A14" w:rsidRDefault="00451A14" w:rsidP="00451A14">
      <w:pPr>
        <w:pStyle w:val="AufgabeText"/>
      </w:pPr>
    </w:p>
    <w:p w:rsidR="00C028AA" w:rsidRPr="00C028AA" w:rsidRDefault="00C028AA" w:rsidP="00C028AA">
      <w:pPr>
        <w:pStyle w:val="Marginaliegrau"/>
        <w:framePr w:wrap="around"/>
      </w:pPr>
      <w:r>
        <w:t>Methode: Lerntempoduett</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DB742C" w:rsidRPr="00A410C8" w:rsidTr="00421B4D">
        <w:tc>
          <w:tcPr>
            <w:tcW w:w="2457" w:type="dxa"/>
            <w:vMerge w:val="restart"/>
            <w:shd w:val="clear" w:color="auto" w:fill="D9D9D9" w:themeFill="background1" w:themeFillShade="D9"/>
            <w:vAlign w:val="bottom"/>
          </w:tcPr>
          <w:p w:rsidR="00DB742C" w:rsidRPr="00A410C8" w:rsidRDefault="00DB742C" w:rsidP="00421B4D">
            <w:pPr>
              <w:pStyle w:val="TabelleKopflinks"/>
            </w:pPr>
            <w:r>
              <w:t>Teilchen</w:t>
            </w:r>
          </w:p>
        </w:tc>
        <w:tc>
          <w:tcPr>
            <w:tcW w:w="4914" w:type="dxa"/>
            <w:gridSpan w:val="2"/>
            <w:shd w:val="clear" w:color="auto" w:fill="D9D9D9" w:themeFill="background1" w:themeFillShade="D9"/>
            <w:vAlign w:val="bottom"/>
          </w:tcPr>
          <w:p w:rsidR="00DB742C" w:rsidRPr="00A410C8" w:rsidRDefault="00DB742C" w:rsidP="00421B4D">
            <w:pPr>
              <w:pStyle w:val="TabelleKopflinks"/>
              <w:jc w:val="center"/>
            </w:pPr>
            <w:r>
              <w:t>Bewegungsmöglichkeit</w:t>
            </w:r>
          </w:p>
        </w:tc>
      </w:tr>
      <w:tr w:rsidR="00DB742C" w:rsidRPr="00A410C8" w:rsidTr="00421B4D">
        <w:tc>
          <w:tcPr>
            <w:tcW w:w="2457" w:type="dxa"/>
            <w:vMerge/>
            <w:shd w:val="clear" w:color="auto" w:fill="D9D9D9" w:themeFill="background1" w:themeFillShade="D9"/>
          </w:tcPr>
          <w:p w:rsidR="00DB742C" w:rsidRPr="00A410C8" w:rsidRDefault="00DB742C" w:rsidP="00421B4D">
            <w:pPr>
              <w:pStyle w:val="TabelleKopflinks"/>
            </w:pPr>
          </w:p>
        </w:tc>
        <w:tc>
          <w:tcPr>
            <w:tcW w:w="2457" w:type="dxa"/>
            <w:shd w:val="clear" w:color="auto" w:fill="D9D9D9" w:themeFill="background1" w:themeFillShade="D9"/>
          </w:tcPr>
          <w:p w:rsidR="00DB742C" w:rsidRPr="00A410C8" w:rsidRDefault="00DB742C" w:rsidP="00421B4D">
            <w:pPr>
              <w:pStyle w:val="TabelleKopflinks"/>
            </w:pPr>
            <w:r>
              <w:t>Beweglich</w:t>
            </w:r>
          </w:p>
        </w:tc>
        <w:tc>
          <w:tcPr>
            <w:tcW w:w="2457" w:type="dxa"/>
            <w:shd w:val="clear" w:color="auto" w:fill="D9D9D9" w:themeFill="background1" w:themeFillShade="D9"/>
          </w:tcPr>
          <w:p w:rsidR="00DB742C" w:rsidRPr="00A410C8" w:rsidRDefault="00DB742C" w:rsidP="00421B4D">
            <w:pPr>
              <w:pStyle w:val="TabelleKopflinks"/>
            </w:pPr>
            <w:r>
              <w:t>Statisch</w:t>
            </w:r>
          </w:p>
        </w:tc>
      </w:tr>
      <w:tr w:rsidR="00DB742C" w:rsidRPr="00A410C8" w:rsidTr="00421B4D">
        <w:tc>
          <w:tcPr>
            <w:tcW w:w="2457" w:type="dxa"/>
            <w:shd w:val="clear" w:color="auto" w:fill="auto"/>
          </w:tcPr>
          <w:p w:rsidR="00DB742C" w:rsidRPr="00A410C8" w:rsidRDefault="00DB742C" w:rsidP="00421B4D">
            <w:pPr>
              <w:pStyle w:val="Textkrper"/>
            </w:pPr>
            <w:r>
              <w:t>Proton</w:t>
            </w:r>
          </w:p>
        </w:tc>
        <w:tc>
          <w:tcPr>
            <w:tcW w:w="2457" w:type="dxa"/>
          </w:tcPr>
          <w:p w:rsidR="00DB742C" w:rsidRPr="00A410C8" w:rsidRDefault="00DB742C" w:rsidP="00421B4D">
            <w:pPr>
              <w:pStyle w:val="Textkrper"/>
            </w:pPr>
          </w:p>
        </w:tc>
        <w:tc>
          <w:tcPr>
            <w:tcW w:w="2457" w:type="dxa"/>
          </w:tcPr>
          <w:p w:rsidR="00DB742C" w:rsidRPr="00A410C8" w:rsidRDefault="00DB742C" w:rsidP="00421B4D">
            <w:pPr>
              <w:pStyle w:val="Textkrper"/>
            </w:pPr>
          </w:p>
        </w:tc>
      </w:tr>
      <w:tr w:rsidR="00DB742C" w:rsidRPr="00A410C8" w:rsidTr="00421B4D">
        <w:tc>
          <w:tcPr>
            <w:tcW w:w="2457" w:type="dxa"/>
            <w:shd w:val="clear" w:color="auto" w:fill="auto"/>
          </w:tcPr>
          <w:p w:rsidR="00DB742C" w:rsidRPr="00A410C8" w:rsidRDefault="00DB742C" w:rsidP="00421B4D">
            <w:pPr>
              <w:pStyle w:val="Textkrper"/>
            </w:pPr>
            <w:r>
              <w:t>Neutron</w:t>
            </w:r>
          </w:p>
        </w:tc>
        <w:tc>
          <w:tcPr>
            <w:tcW w:w="2457" w:type="dxa"/>
          </w:tcPr>
          <w:p w:rsidR="00DB742C" w:rsidRPr="00A410C8" w:rsidRDefault="00DB742C" w:rsidP="00421B4D">
            <w:pPr>
              <w:pStyle w:val="Textkrper"/>
            </w:pPr>
          </w:p>
        </w:tc>
        <w:tc>
          <w:tcPr>
            <w:tcW w:w="2457" w:type="dxa"/>
          </w:tcPr>
          <w:p w:rsidR="00DB742C" w:rsidRPr="00A410C8" w:rsidRDefault="00DB742C" w:rsidP="00421B4D">
            <w:pPr>
              <w:pStyle w:val="Textkrper"/>
            </w:pPr>
          </w:p>
        </w:tc>
      </w:tr>
      <w:tr w:rsidR="00DB742C" w:rsidRPr="00A410C8" w:rsidTr="00421B4D">
        <w:tc>
          <w:tcPr>
            <w:tcW w:w="2457" w:type="dxa"/>
            <w:shd w:val="clear" w:color="auto" w:fill="auto"/>
          </w:tcPr>
          <w:p w:rsidR="00DB742C" w:rsidRPr="00A410C8" w:rsidRDefault="00DB742C" w:rsidP="00421B4D">
            <w:pPr>
              <w:pStyle w:val="Textkrper"/>
            </w:pPr>
            <w:r>
              <w:t>Elektron</w:t>
            </w:r>
          </w:p>
        </w:tc>
        <w:tc>
          <w:tcPr>
            <w:tcW w:w="2457" w:type="dxa"/>
          </w:tcPr>
          <w:p w:rsidR="00DB742C" w:rsidRPr="00A410C8" w:rsidRDefault="00DB742C" w:rsidP="00421B4D">
            <w:pPr>
              <w:pStyle w:val="Textkrper"/>
            </w:pPr>
          </w:p>
        </w:tc>
        <w:tc>
          <w:tcPr>
            <w:tcW w:w="2457" w:type="dxa"/>
          </w:tcPr>
          <w:p w:rsidR="00DB742C" w:rsidRPr="00A410C8" w:rsidRDefault="00DB742C" w:rsidP="00421B4D">
            <w:pPr>
              <w:pStyle w:val="Textkrper"/>
            </w:pPr>
          </w:p>
        </w:tc>
      </w:tr>
    </w:tbl>
    <w:p w:rsidR="00DB742C" w:rsidRDefault="00DB742C" w:rsidP="00DB742C">
      <w:pPr>
        <w:pStyle w:val="AufgabeEbene1"/>
      </w:pPr>
      <w:r>
        <w:rPr>
          <w:noProof/>
          <w:sz w:val="24"/>
          <w:lang w:eastAsia="de-DE"/>
        </w:rPr>
        <w:drawing>
          <wp:anchor distT="0" distB="0" distL="114300" distR="114300" simplePos="0" relativeHeight="251663360" behindDoc="0" locked="0" layoutInCell="0" allowOverlap="1" wp14:anchorId="569531B7" wp14:editId="34A1206F">
            <wp:simplePos x="0" y="0"/>
            <wp:positionH relativeFrom="rightMargin">
              <wp:posOffset>107950</wp:posOffset>
            </wp:positionH>
            <wp:positionV relativeFrom="paragraph">
              <wp:posOffset>0</wp:posOffset>
            </wp:positionV>
            <wp:extent cx="345440" cy="323850"/>
            <wp:effectExtent l="0" t="0" r="0" b="0"/>
            <wp:wrapNone/>
            <wp:docPr id="96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Ein Kohlenstoff</w:t>
      </w:r>
      <w:r w:rsidR="004C61D4">
        <w:t>atom besteht unter anderem aus sechs</w:t>
      </w:r>
      <w:r w:rsidR="000F1D64">
        <w:t xml:space="preserve"> Protonen und sechs</w:t>
      </w:r>
      <w:r>
        <w:t xml:space="preserve"> Neutr</w:t>
      </w:r>
      <w:r>
        <w:t>o</w:t>
      </w:r>
      <w:r>
        <w:t>nen. Skizzieren und beschriften Sie ein vollständiges Kohlenstoffatom.</w:t>
      </w:r>
    </w:p>
    <w:p w:rsidR="00DB742C" w:rsidRDefault="00DB742C" w:rsidP="00DB742C">
      <w:pPr>
        <w:pStyle w:val="AufgabeEbene1"/>
      </w:pPr>
      <w:r>
        <w:t xml:space="preserve">Ein Sauerstoffatom besteht aus </w:t>
      </w:r>
      <w:r w:rsidR="000F1D64">
        <w:t>acht</w:t>
      </w:r>
      <w:r>
        <w:t xml:space="preserve"> Protonen, </w:t>
      </w:r>
      <w:r w:rsidR="000F1D64">
        <w:t>acht</w:t>
      </w:r>
      <w:r>
        <w:t xml:space="preserve"> Neutronen und 8 Elektronen. Nennen Sie den Ladungszustand eines Sauerstoffatoms.</w:t>
      </w:r>
    </w:p>
    <w:p w:rsidR="00524F26" w:rsidRDefault="00DB742C" w:rsidP="00DB742C">
      <w:pPr>
        <w:pStyle w:val="AufgabeEbene1"/>
      </w:pPr>
      <w:r>
        <w:rPr>
          <w:noProof/>
          <w:sz w:val="24"/>
          <w:lang w:eastAsia="de-DE"/>
        </w:rPr>
        <w:drawing>
          <wp:anchor distT="0" distB="0" distL="114300" distR="114300" simplePos="0" relativeHeight="251664384" behindDoc="0" locked="0" layoutInCell="0" allowOverlap="1" wp14:anchorId="4DCD018A" wp14:editId="4CC0DA42">
            <wp:simplePos x="0" y="0"/>
            <wp:positionH relativeFrom="rightMargin">
              <wp:posOffset>107950</wp:posOffset>
            </wp:positionH>
            <wp:positionV relativeFrom="paragraph">
              <wp:posOffset>0</wp:posOffset>
            </wp:positionV>
            <wp:extent cx="345440" cy="323850"/>
            <wp:effectExtent l="0" t="0" r="0" b="0"/>
            <wp:wrapNone/>
            <wp:docPr id="96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In einem elektrisch neutralen</w:t>
      </w:r>
      <w:r w:rsidR="000F1D64">
        <w:t xml:space="preserve"> Kohlenstoffatom befinden sich sechs</w:t>
      </w:r>
      <w:r>
        <w:t xml:space="preserve"> Protonen und </w:t>
      </w:r>
      <w:r w:rsidR="000F1D64">
        <w:t>sechs</w:t>
      </w:r>
      <w:r>
        <w:t xml:space="preserve"> Neutronen. Nennen Sie die Anzahl der Elektronen, die sich in diesem Kohle</w:t>
      </w:r>
      <w:r>
        <w:t>n</w:t>
      </w:r>
      <w:r>
        <w:t>stoffatom befinden.</w:t>
      </w:r>
      <w:r w:rsidR="00524F26">
        <w:br w:type="page"/>
      </w:r>
    </w:p>
    <w:p w:rsidR="00DB742C" w:rsidRDefault="00DB742C" w:rsidP="00DB742C">
      <w:pPr>
        <w:pStyle w:val="AufgabeEbene1"/>
      </w:pPr>
      <w:r>
        <w:lastRenderedPageBreak/>
        <w:t>Beschriften Sie das untenstehende Modell eines Kohlenstoffatoms.</w:t>
      </w:r>
    </w:p>
    <w:p w:rsidR="00451A14" w:rsidRPr="00451A14" w:rsidRDefault="00451A14" w:rsidP="00451A14">
      <w:pPr>
        <w:pStyle w:val="AufgabeText"/>
      </w:pPr>
    </w:p>
    <w:p w:rsidR="00DB742C" w:rsidRDefault="00DB742C" w:rsidP="00DB742C">
      <w:pPr>
        <w:pStyle w:val="TextkrpernrauenText"/>
      </w:pPr>
      <w:r>
        <w:rPr>
          <w:noProof/>
          <w:lang w:eastAsia="de-DE"/>
        </w:rPr>
        <mc:AlternateContent>
          <mc:Choice Requires="wps">
            <w:drawing>
              <wp:anchor distT="0" distB="0" distL="114300" distR="114300" simplePos="0" relativeHeight="251665408" behindDoc="0" locked="0" layoutInCell="1" allowOverlap="1" wp14:anchorId="1D81E8A0" wp14:editId="1BC60304">
                <wp:simplePos x="0" y="0"/>
                <wp:positionH relativeFrom="column">
                  <wp:posOffset>878205</wp:posOffset>
                </wp:positionH>
                <wp:positionV relativeFrom="paragraph">
                  <wp:posOffset>688159</wp:posOffset>
                </wp:positionV>
                <wp:extent cx="633549" cy="633549"/>
                <wp:effectExtent l="0" t="0" r="14605" b="14605"/>
                <wp:wrapNone/>
                <wp:docPr id="11" name="Ellipse 11"/>
                <wp:cNvGraphicFramePr/>
                <a:graphic xmlns:a="http://schemas.openxmlformats.org/drawingml/2006/main">
                  <a:graphicData uri="http://schemas.microsoft.com/office/word/2010/wordprocessingShape">
                    <wps:wsp>
                      <wps:cNvSpPr/>
                      <wps:spPr>
                        <a:xfrm>
                          <a:off x="0" y="0"/>
                          <a:ext cx="633549" cy="633549"/>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Ellipse 11" o:spid="_x0000_s1026" style="position:absolute;margin-left:69.15pt;margin-top:54.2pt;width:49.9pt;height:49.9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" fillcolor="white [3201]" strokecolor="#f79646 [3209]" strokeweight="2pt"/>
            </w:pict>
          </mc:Fallback>
        </mc:AlternateContent>
      </w:r>
      <w:r>
        <w:rPr>
          <w:noProof/>
          <w:lang w:eastAsia="de-DE"/>
        </w:rPr>
        <mc:AlternateContent>
          <mc:Choice Requires="wps">
            <w:drawing>
              <wp:inline distT="0" distB="0" distL="0" distR="0" wp14:anchorId="166E6F78" wp14:editId="25B71F38">
                <wp:extent cx="2037806" cy="2037806"/>
                <wp:effectExtent l="0" t="0" r="19685" b="19685"/>
                <wp:docPr id="10" name="Ellipse 10"/>
                <wp:cNvGraphicFramePr/>
                <a:graphic xmlns:a="http://schemas.openxmlformats.org/drawingml/2006/main">
                  <a:graphicData uri="http://schemas.microsoft.com/office/word/2010/wordprocessingShape">
                    <wps:wsp>
                      <wps:cNvSpPr/>
                      <wps:spPr>
                        <a:xfrm>
                          <a:off x="0" y="0"/>
                          <a:ext cx="2037806" cy="2037806"/>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id="Ellipse 10" o:spid="_x0000_s1026" style="width:160.45pt;height:160.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" filled="f" strokecolor="#243f60 [1604]" strokeweight="2pt">
                <w10:anchorlock/>
              </v:oval>
            </w:pict>
          </mc:Fallback>
        </mc:AlternateContent>
      </w:r>
    </w:p>
    <w:p w:rsidR="00DB742C" w:rsidRDefault="00DB742C" w:rsidP="00DB742C">
      <w:pPr>
        <w:pStyle w:val="AufgabeEbene1"/>
      </w:pPr>
      <w:r>
        <w:t>Zeichnen Sie in Ihr obenstehendes Kohlenstoffatom die entsprechende Anzahl an Protonen, Neutronen und Elektronen ein.</w:t>
      </w:r>
    </w:p>
    <w:p w:rsidR="00DB742C" w:rsidRPr="00422F7B" w:rsidRDefault="000F1D64" w:rsidP="00DB742C">
      <w:pPr>
        <w:pStyle w:val="AufgabeEbene1"/>
      </w:pPr>
      <w:r>
        <w:t>Ein Sauerstoffatom besteht aus acht positiv geladenen Protonen, acht</w:t>
      </w:r>
      <w:r w:rsidR="00476BF7">
        <w:t xml:space="preserve"> neutralen Neutronen und acht</w:t>
      </w:r>
      <w:r w:rsidR="00DB742C">
        <w:t xml:space="preserve"> negativ geladenen Elektronen. Nennen Sie den Ladungszustand eines Sauerstoffatoms.</w:t>
      </w:r>
    </w:p>
    <w:p w:rsidR="00DB742C" w:rsidRDefault="00DB742C" w:rsidP="00DB742C">
      <w:pPr>
        <w:pStyle w:val="AufgabeEbene1"/>
      </w:pPr>
      <w:r>
        <w:t xml:space="preserve">In einem elektrisch neutralen Kohlenstoffatom befinden sich </w:t>
      </w:r>
      <w:r w:rsidR="00476BF7">
        <w:t>sechs</w:t>
      </w:r>
      <w:r>
        <w:t xml:space="preserve"> Protonen, </w:t>
      </w:r>
      <w:r w:rsidR="00476BF7">
        <w:t>sechs</w:t>
      </w:r>
      <w:r>
        <w:t xml:space="preserve"> Neutronen und </w:t>
      </w:r>
      <w:r w:rsidR="00476BF7">
        <w:t>sechs</w:t>
      </w:r>
      <w:r>
        <w:t xml:space="preserve"> Elektronen. </w:t>
      </w:r>
      <w:r>
        <w:rPr>
          <w:noProof/>
          <w:sz w:val="24"/>
          <w:lang w:eastAsia="de-DE"/>
        </w:rPr>
        <w:drawing>
          <wp:anchor distT="0" distB="0" distL="114300" distR="114300" simplePos="0" relativeHeight="251666432" behindDoc="0" locked="0" layoutInCell="0" allowOverlap="1" wp14:anchorId="7D356BE6" wp14:editId="05795E7B">
            <wp:simplePos x="0" y="0"/>
            <wp:positionH relativeFrom="rightMargin">
              <wp:posOffset>107950</wp:posOffset>
            </wp:positionH>
            <wp:positionV relativeFrom="paragraph">
              <wp:posOffset>0</wp:posOffset>
            </wp:positionV>
            <wp:extent cx="345440" cy="323850"/>
            <wp:effectExtent l="0" t="0" r="0" b="0"/>
            <wp:wrapNone/>
            <wp:docPr id="96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Nennen Sie den Ladungszustand der Protonen, Neutronen und Elektronen.</w:t>
      </w:r>
    </w:p>
    <w:p w:rsidR="00DB742C" w:rsidRDefault="00DB742C" w:rsidP="00DB742C">
      <w:pPr>
        <w:pStyle w:val="AufgabeEbene1"/>
      </w:pPr>
      <w:r>
        <w:t xml:space="preserve">Beschriften Sie das untenstehende Modell eines Kohlenstoffatoms. Nutzen Sie dazu die Begriffe: </w:t>
      </w:r>
      <w:r w:rsidRPr="000F66B2">
        <w:rPr>
          <w:i/>
        </w:rPr>
        <w:t>Atomhülle, Atomkern, Elektron, Neutron, Proton</w:t>
      </w:r>
      <w:r>
        <w:t>.</w:t>
      </w:r>
    </w:p>
    <w:p w:rsidR="00570BD9" w:rsidRPr="00C028AA" w:rsidRDefault="00570BD9" w:rsidP="00570BD9">
      <w:pPr>
        <w:pStyle w:val="Marginaliegrau"/>
        <w:framePr w:wrap="around" w:x="8879" w:y="3388"/>
      </w:pPr>
      <w:r>
        <w:t>Bilder des Autors</w:t>
      </w:r>
    </w:p>
    <w:p w:rsidR="00506241" w:rsidRDefault="00DB742C" w:rsidP="00506241">
      <w:pPr>
        <w:pStyle w:val="AufgabeEbene1"/>
        <w:numPr>
          <w:ilvl w:val="0"/>
          <w:numId w:val="0"/>
        </w:numPr>
        <w:ind w:left="284"/>
      </w:pPr>
      <w:r>
        <w:rPr>
          <w:noProof/>
          <w:lang w:eastAsia="de-DE"/>
        </w:rPr>
        <w:drawing>
          <wp:anchor distT="0" distB="0" distL="114300" distR="114300" simplePos="0" relativeHeight="251672576" behindDoc="0" locked="0" layoutInCell="1" allowOverlap="1" wp14:anchorId="0DBA7BD2" wp14:editId="462CF0DE">
            <wp:simplePos x="0" y="0"/>
            <wp:positionH relativeFrom="column">
              <wp:posOffset>231140</wp:posOffset>
            </wp:positionH>
            <wp:positionV relativeFrom="paragraph">
              <wp:posOffset>1558290</wp:posOffset>
            </wp:positionV>
            <wp:extent cx="389890" cy="542290"/>
            <wp:effectExtent l="0" t="0" r="0" b="0"/>
            <wp:wrapNone/>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73600" behindDoc="0" locked="0" layoutInCell="1" allowOverlap="1" wp14:anchorId="45215CB9" wp14:editId="2BEF0A83">
            <wp:simplePos x="0" y="0"/>
            <wp:positionH relativeFrom="column">
              <wp:posOffset>1273810</wp:posOffset>
            </wp:positionH>
            <wp:positionV relativeFrom="paragraph">
              <wp:posOffset>1872615</wp:posOffset>
            </wp:positionV>
            <wp:extent cx="389890" cy="542290"/>
            <wp:effectExtent l="0" t="0" r="0" b="0"/>
            <wp:wrapNone/>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68480" behindDoc="0" locked="0" layoutInCell="1" allowOverlap="1" wp14:anchorId="0C730D3F" wp14:editId="34CFF291">
            <wp:simplePos x="0" y="0"/>
            <wp:positionH relativeFrom="column">
              <wp:posOffset>1664335</wp:posOffset>
            </wp:positionH>
            <wp:positionV relativeFrom="paragraph">
              <wp:posOffset>149225</wp:posOffset>
            </wp:positionV>
            <wp:extent cx="389890" cy="542290"/>
            <wp:effectExtent l="0" t="0" r="0" b="0"/>
            <wp:wrapNone/>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69504" behindDoc="0" locked="0" layoutInCell="1" allowOverlap="1" wp14:anchorId="289985DC" wp14:editId="24B112F4">
            <wp:simplePos x="0" y="0"/>
            <wp:positionH relativeFrom="column">
              <wp:posOffset>450215</wp:posOffset>
            </wp:positionH>
            <wp:positionV relativeFrom="paragraph">
              <wp:posOffset>52327</wp:posOffset>
            </wp:positionV>
            <wp:extent cx="389890" cy="542290"/>
            <wp:effectExtent l="0" t="0" r="0" b="0"/>
            <wp:wrapNone/>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85888" behindDoc="0" locked="0" layoutInCell="1" allowOverlap="1" wp14:anchorId="3830DFCD" wp14:editId="4606880D">
            <wp:simplePos x="0" y="0"/>
            <wp:positionH relativeFrom="column">
              <wp:posOffset>921023</wp:posOffset>
            </wp:positionH>
            <wp:positionV relativeFrom="paragraph">
              <wp:posOffset>1109527</wp:posOffset>
            </wp:positionV>
            <wp:extent cx="154305" cy="154305"/>
            <wp:effectExtent l="0" t="0" r="0" b="0"/>
            <wp:wrapNone/>
            <wp:docPr id="453" name="Grafik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76672" behindDoc="0" locked="0" layoutInCell="1" allowOverlap="1" wp14:anchorId="039E26A1" wp14:editId="653CA209">
            <wp:simplePos x="0" y="0"/>
            <wp:positionH relativeFrom="column">
              <wp:posOffset>933450</wp:posOffset>
            </wp:positionH>
            <wp:positionV relativeFrom="paragraph">
              <wp:posOffset>874214</wp:posOffset>
            </wp:positionV>
            <wp:extent cx="438785" cy="536575"/>
            <wp:effectExtent l="0" t="0" r="0" b="0"/>
            <wp:wrapNone/>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684864" behindDoc="0" locked="0" layoutInCell="1" allowOverlap="1" wp14:anchorId="62213245" wp14:editId="2E927CB3">
            <wp:simplePos x="0" y="0"/>
            <wp:positionH relativeFrom="column">
              <wp:posOffset>1057456</wp:posOffset>
            </wp:positionH>
            <wp:positionV relativeFrom="paragraph">
              <wp:posOffset>860425</wp:posOffset>
            </wp:positionV>
            <wp:extent cx="154305" cy="154305"/>
            <wp:effectExtent l="0" t="0" r="0" b="0"/>
            <wp:wrapNone/>
            <wp:docPr id="452" name="Grafik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77696" behindDoc="0" locked="0" layoutInCell="1" allowOverlap="1" wp14:anchorId="44C6ADA1" wp14:editId="14FFC1B9">
            <wp:simplePos x="0" y="0"/>
            <wp:positionH relativeFrom="column">
              <wp:posOffset>1080951</wp:posOffset>
            </wp:positionH>
            <wp:positionV relativeFrom="paragraph">
              <wp:posOffset>753745</wp:posOffset>
            </wp:positionV>
            <wp:extent cx="438785" cy="536575"/>
            <wp:effectExtent l="0" t="0" r="0" b="0"/>
            <wp:wrapNone/>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683840" behindDoc="0" locked="0" layoutInCell="1" allowOverlap="1" wp14:anchorId="32B78D95" wp14:editId="46BF4985">
            <wp:simplePos x="0" y="0"/>
            <wp:positionH relativeFrom="column">
              <wp:posOffset>1162775</wp:posOffset>
            </wp:positionH>
            <wp:positionV relativeFrom="paragraph">
              <wp:posOffset>1180828</wp:posOffset>
            </wp:positionV>
            <wp:extent cx="154305" cy="154305"/>
            <wp:effectExtent l="0" t="0" r="0" b="0"/>
            <wp:wrapNone/>
            <wp:docPr id="451" name="Grafik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82816" behindDoc="0" locked="0" layoutInCell="1" allowOverlap="1" wp14:anchorId="33745C97" wp14:editId="1210EE91">
            <wp:simplePos x="0" y="0"/>
            <wp:positionH relativeFrom="column">
              <wp:posOffset>1385208</wp:posOffset>
            </wp:positionH>
            <wp:positionV relativeFrom="paragraph">
              <wp:posOffset>972185</wp:posOffset>
            </wp:positionV>
            <wp:extent cx="154305" cy="154305"/>
            <wp:effectExtent l="0" t="0" r="0" b="0"/>
            <wp:wrapNone/>
            <wp:docPr id="450" name="Grafik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81792" behindDoc="0" locked="0" layoutInCell="1" allowOverlap="1" wp14:anchorId="2E9CDEC2" wp14:editId="531A8727">
            <wp:simplePos x="0" y="0"/>
            <wp:positionH relativeFrom="column">
              <wp:posOffset>919208</wp:posOffset>
            </wp:positionH>
            <wp:positionV relativeFrom="paragraph">
              <wp:posOffset>775970</wp:posOffset>
            </wp:positionV>
            <wp:extent cx="154305" cy="154305"/>
            <wp:effectExtent l="0" t="0" r="0" b="0"/>
            <wp:wrapNone/>
            <wp:docPr id="449" name="Grafik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80768" behindDoc="0" locked="0" layoutInCell="1" allowOverlap="1" wp14:anchorId="3BBFB25E" wp14:editId="442A99C3">
            <wp:simplePos x="0" y="0"/>
            <wp:positionH relativeFrom="column">
              <wp:posOffset>1212941</wp:posOffset>
            </wp:positionH>
            <wp:positionV relativeFrom="paragraph">
              <wp:posOffset>688884</wp:posOffset>
            </wp:positionV>
            <wp:extent cx="154305" cy="154305"/>
            <wp:effectExtent l="0" t="0" r="0" b="0"/>
            <wp:wrapNone/>
            <wp:docPr id="448" name="Grafik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79744" behindDoc="0" locked="0" layoutInCell="1" allowOverlap="1" wp14:anchorId="3159B0F9" wp14:editId="58E6FFD8">
            <wp:simplePos x="0" y="0"/>
            <wp:positionH relativeFrom="column">
              <wp:posOffset>1167221</wp:posOffset>
            </wp:positionH>
            <wp:positionV relativeFrom="paragraph">
              <wp:posOffset>981710</wp:posOffset>
            </wp:positionV>
            <wp:extent cx="438785" cy="536575"/>
            <wp:effectExtent l="0" t="0" r="0" b="0"/>
            <wp:wrapNone/>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678720" behindDoc="0" locked="0" layoutInCell="1" allowOverlap="1" wp14:anchorId="30F1F4EF" wp14:editId="4D4E4B24">
            <wp:simplePos x="0" y="0"/>
            <wp:positionH relativeFrom="column">
              <wp:posOffset>1206410</wp:posOffset>
            </wp:positionH>
            <wp:positionV relativeFrom="paragraph">
              <wp:posOffset>622482</wp:posOffset>
            </wp:positionV>
            <wp:extent cx="438785" cy="536575"/>
            <wp:effectExtent l="0" t="0" r="0" b="0"/>
            <wp:wrapNone/>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675648" behindDoc="0" locked="0" layoutInCell="1" allowOverlap="1" wp14:anchorId="4FA58782" wp14:editId="1C4C617E">
            <wp:simplePos x="0" y="0"/>
            <wp:positionH relativeFrom="column">
              <wp:posOffset>899432</wp:posOffset>
            </wp:positionH>
            <wp:positionV relativeFrom="paragraph">
              <wp:posOffset>525508</wp:posOffset>
            </wp:positionV>
            <wp:extent cx="438785" cy="536575"/>
            <wp:effectExtent l="0" t="0" r="0" b="0"/>
            <wp:wrapNone/>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674624" behindDoc="0" locked="0" layoutInCell="1" allowOverlap="1" wp14:anchorId="3944DB64" wp14:editId="21A16325">
            <wp:simplePos x="0" y="0"/>
            <wp:positionH relativeFrom="column">
              <wp:posOffset>742678</wp:posOffset>
            </wp:positionH>
            <wp:positionV relativeFrom="paragraph">
              <wp:posOffset>774065</wp:posOffset>
            </wp:positionV>
            <wp:extent cx="438785" cy="536575"/>
            <wp:effectExtent l="0" t="0" r="0" b="0"/>
            <wp:wrapNone/>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670528" behindDoc="0" locked="0" layoutInCell="1" allowOverlap="1" wp14:anchorId="476557C9" wp14:editId="15E58F97">
            <wp:simplePos x="0" y="0"/>
            <wp:positionH relativeFrom="column">
              <wp:posOffset>1952988</wp:posOffset>
            </wp:positionH>
            <wp:positionV relativeFrom="paragraph">
              <wp:posOffset>1161415</wp:posOffset>
            </wp:positionV>
            <wp:extent cx="389890" cy="542290"/>
            <wp:effectExtent l="0" t="0" r="0" b="0"/>
            <wp:wrapNone/>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71552" behindDoc="0" locked="0" layoutInCell="1" allowOverlap="1" wp14:anchorId="22C257F8" wp14:editId="14B57CD8">
            <wp:simplePos x="0" y="0"/>
            <wp:positionH relativeFrom="margin">
              <wp:align>left</wp:align>
            </wp:positionH>
            <wp:positionV relativeFrom="paragraph">
              <wp:posOffset>703943</wp:posOffset>
            </wp:positionV>
            <wp:extent cx="389890" cy="542290"/>
            <wp:effectExtent l="0" t="0" r="0" b="0"/>
            <wp:wrapNone/>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mc:AlternateContent>
          <mc:Choice Requires="wps">
            <w:drawing>
              <wp:anchor distT="0" distB="0" distL="114300" distR="114300" simplePos="0" relativeHeight="251667456" behindDoc="0" locked="0" layoutInCell="1" allowOverlap="1" wp14:anchorId="11832358" wp14:editId="6EEF9546">
                <wp:simplePos x="0" y="0"/>
                <wp:positionH relativeFrom="column">
                  <wp:posOffset>878205</wp:posOffset>
                </wp:positionH>
                <wp:positionV relativeFrom="paragraph">
                  <wp:posOffset>688159</wp:posOffset>
                </wp:positionV>
                <wp:extent cx="633549" cy="633549"/>
                <wp:effectExtent l="0" t="0" r="14605" b="14605"/>
                <wp:wrapNone/>
                <wp:docPr id="12" name="Ellipse 12"/>
                <wp:cNvGraphicFramePr/>
                <a:graphic xmlns:a="http://schemas.openxmlformats.org/drawingml/2006/main">
                  <a:graphicData uri="http://schemas.microsoft.com/office/word/2010/wordprocessingShape">
                    <wps:wsp>
                      <wps:cNvSpPr/>
                      <wps:spPr>
                        <a:xfrm>
                          <a:off x="0" y="0"/>
                          <a:ext cx="633549" cy="633549"/>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Ellipse 12" o:spid="_x0000_s1026" style="position:absolute;margin-left:69.15pt;margin-top:54.2pt;width:49.9pt;height:49.9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" fillcolor="white [3201]" strokecolor="#f79646 [3209]" strokeweight="2pt"/>
            </w:pict>
          </mc:Fallback>
        </mc:AlternateContent>
      </w:r>
      <w:r>
        <w:rPr>
          <w:noProof/>
          <w:lang w:eastAsia="de-DE"/>
        </w:rPr>
        <mc:AlternateContent>
          <mc:Choice Requires="wps">
            <w:drawing>
              <wp:inline distT="0" distB="0" distL="0" distR="0" wp14:anchorId="783E8202" wp14:editId="110E7001">
                <wp:extent cx="2037806" cy="2037806"/>
                <wp:effectExtent l="0" t="0" r="19685" b="19685"/>
                <wp:docPr id="13" name="Ellipse 13"/>
                <wp:cNvGraphicFramePr/>
                <a:graphic xmlns:a="http://schemas.openxmlformats.org/drawingml/2006/main">
                  <a:graphicData uri="http://schemas.microsoft.com/office/word/2010/wordprocessingShape">
                    <wps:wsp>
                      <wps:cNvSpPr/>
                      <wps:spPr>
                        <a:xfrm>
                          <a:off x="0" y="0"/>
                          <a:ext cx="2037806" cy="2037806"/>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id="Ellipse 13" o:spid="_x0000_s1026" style="width:160.45pt;height:160.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" filled="f" strokecolor="#243f60 [1604]" strokeweight="2pt">
                <w10:anchorlock/>
              </v:oval>
            </w:pict>
          </mc:Fallback>
        </mc:AlternateContent>
      </w:r>
    </w:p>
    <w:p w:rsidR="00506241" w:rsidRDefault="00506241" w:rsidP="00506241">
      <w:pPr>
        <w:pStyle w:val="AufgabeEbene1"/>
        <w:numPr>
          <w:ilvl w:val="0"/>
          <w:numId w:val="0"/>
        </w:numPr>
        <w:ind w:left="284"/>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003A51" w:rsidRPr="00B51DE9" w:rsidTr="00421B4D">
        <w:trPr>
          <w:trHeight w:val="523"/>
        </w:trPr>
        <w:tc>
          <w:tcPr>
            <w:tcW w:w="2268" w:type="dxa"/>
            <w:tcBorders>
              <w:left w:val="single" w:sz="4" w:space="0" w:color="auto"/>
              <w:bottom w:val="single" w:sz="4" w:space="0" w:color="auto"/>
              <w:right w:val="single" w:sz="4" w:space="0" w:color="auto"/>
            </w:tcBorders>
            <w:shd w:val="clear" w:color="auto" w:fill="D9D9D9"/>
            <w:hideMark/>
          </w:tcPr>
          <w:p w:rsidR="00003A51" w:rsidRDefault="00003A51" w:rsidP="00421B4D">
            <w:pPr>
              <w:pStyle w:val="Tabelle6pt"/>
              <w:rPr>
                <w:color w:val="000000"/>
              </w:rPr>
            </w:pPr>
            <w:r>
              <w:lastRenderedPageBreak/>
              <w:t>Kompetenzbereich</w:t>
            </w:r>
          </w:p>
          <w:p w:rsidR="00003A51" w:rsidRDefault="00003A51" w:rsidP="00003A51">
            <w:pPr>
              <w:pStyle w:val="TabelleKopflinks"/>
            </w:pPr>
            <w:r>
              <w:t>Kompetenzbereich 2</w:t>
            </w:r>
          </w:p>
          <w:p w:rsidR="00003A51" w:rsidRDefault="00003A51" w:rsidP="00003A51">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003A51" w:rsidRDefault="00003A51" w:rsidP="00421B4D">
            <w:pPr>
              <w:pStyle w:val="Tabelle6pt"/>
              <w:rPr>
                <w:color w:val="000000"/>
              </w:rPr>
            </w:pPr>
            <w:r>
              <w:t>Lernfortschritt</w:t>
            </w:r>
          </w:p>
          <w:p w:rsidR="00003A51" w:rsidRDefault="00003A51" w:rsidP="00421B4D">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003A51" w:rsidRDefault="00003A51" w:rsidP="00421B4D">
            <w:pPr>
              <w:pStyle w:val="Tabelle6pt"/>
              <w:rPr>
                <w:color w:val="000000"/>
              </w:rPr>
            </w:pPr>
            <w:r>
              <w:t>Materialien/Titel</w:t>
            </w:r>
          </w:p>
          <w:p w:rsidR="00003A51" w:rsidRDefault="00003A51" w:rsidP="00421B4D">
            <w:pPr>
              <w:pStyle w:val="TabelleKopflinks"/>
            </w:pPr>
            <w:r>
              <w:t>Einstieg in die Elektrizitätslehre</w:t>
            </w:r>
            <w:r w:rsidR="00FF75C3">
              <w:t xml:space="preserve"> – Hilfestellu</w:t>
            </w:r>
            <w:r w:rsidR="00FF75C3">
              <w:t>n</w:t>
            </w:r>
            <w:r w:rsidR="00FF75C3">
              <w:t>g</w:t>
            </w:r>
            <w:r w:rsidR="007C18C9">
              <w:t>en</w:t>
            </w:r>
            <w:r w:rsidR="00FF75C3">
              <w:t xml:space="preserve"> zu den Aufgaben</w:t>
            </w:r>
          </w:p>
        </w:tc>
        <w:tc>
          <w:tcPr>
            <w:tcW w:w="188" w:type="dxa"/>
            <w:vMerge w:val="restart"/>
            <w:tcBorders>
              <w:top w:val="nil"/>
              <w:left w:val="single" w:sz="4" w:space="0" w:color="auto"/>
              <w:bottom w:val="nil"/>
              <w:right w:val="single" w:sz="4" w:space="0" w:color="auto"/>
            </w:tcBorders>
            <w:shd w:val="clear" w:color="auto" w:fill="FFFFFF"/>
          </w:tcPr>
          <w:p w:rsidR="00003A51" w:rsidRPr="004B658C" w:rsidRDefault="00003A51" w:rsidP="00421B4D">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003A51" w:rsidRPr="00B51DE9" w:rsidRDefault="00003A51" w:rsidP="00421B4D">
            <w:pPr>
              <w:pStyle w:val="TabelleKopfmitte"/>
            </w:pPr>
            <w:r>
              <w:t>Physik</w:t>
            </w:r>
          </w:p>
          <w:p w:rsidR="00003A51" w:rsidRPr="00B51DE9" w:rsidRDefault="00003A51" w:rsidP="00421B4D">
            <w:pPr>
              <w:pStyle w:val="TabelleKopfmitte"/>
              <w:rPr>
                <w:rFonts w:eastAsia="Calibri"/>
              </w:rPr>
            </w:pPr>
            <w:r>
              <w:t>Ph02</w:t>
            </w:r>
            <w:r w:rsidRPr="00B51DE9">
              <w:t>.01</w:t>
            </w:r>
            <w:r>
              <w:t>.05</w:t>
            </w:r>
          </w:p>
        </w:tc>
      </w:tr>
      <w:tr w:rsidR="00003A51" w:rsidRPr="00B51DE9" w:rsidTr="00421B4D">
        <w:tc>
          <w:tcPr>
            <w:tcW w:w="7348" w:type="dxa"/>
            <w:gridSpan w:val="3"/>
            <w:tcBorders>
              <w:left w:val="single" w:sz="4" w:space="0" w:color="auto"/>
              <w:right w:val="single" w:sz="4" w:space="0" w:color="auto"/>
            </w:tcBorders>
            <w:hideMark/>
          </w:tcPr>
          <w:p w:rsidR="00003A51" w:rsidRPr="004B658C" w:rsidRDefault="00003A51" w:rsidP="00421B4D">
            <w:pPr>
              <w:pStyle w:val="Tabelle6pt"/>
            </w:pPr>
            <w:r w:rsidRPr="004B658C">
              <w:t>Kompetenz:</w:t>
            </w:r>
          </w:p>
          <w:p w:rsidR="00003A51" w:rsidRDefault="00003A51" w:rsidP="00421B4D">
            <w:pPr>
              <w:pStyle w:val="Kopf8ptafz"/>
            </w:pPr>
            <w:r>
              <w:t>Ich kann den Aufbau eines Atoms beschreiben.</w:t>
            </w:r>
          </w:p>
          <w:p w:rsidR="00003A51" w:rsidRDefault="00003A51" w:rsidP="00421B4D">
            <w:pPr>
              <w:pStyle w:val="Kopf8ptafz"/>
            </w:pPr>
            <w:r>
              <w:t>Ich kann einige Eigenschaften eines Elektrons nennen.</w:t>
            </w:r>
          </w:p>
          <w:p w:rsidR="00003A51" w:rsidRDefault="00003A51" w:rsidP="00421B4D">
            <w:pPr>
              <w:pStyle w:val="Kopf8ptafz"/>
            </w:pPr>
            <w:r>
              <w:t>Ich kann den Ladungszustand von Protonen und Elektronen nennen.</w:t>
            </w:r>
          </w:p>
        </w:tc>
        <w:tc>
          <w:tcPr>
            <w:tcW w:w="188" w:type="dxa"/>
            <w:vMerge/>
            <w:tcBorders>
              <w:left w:val="single" w:sz="4" w:space="0" w:color="auto"/>
              <w:bottom w:val="nil"/>
              <w:right w:val="nil"/>
            </w:tcBorders>
            <w:vAlign w:val="center"/>
            <w:hideMark/>
          </w:tcPr>
          <w:p w:rsidR="00003A51" w:rsidRDefault="00003A51" w:rsidP="00421B4D">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03A51" w:rsidRPr="00B51DE9" w:rsidTr="00421B4D">
              <w:trPr>
                <w:trHeight w:val="284"/>
              </w:trPr>
              <w:tc>
                <w:tcPr>
                  <w:tcW w:w="2090" w:type="dxa"/>
                  <w:shd w:val="clear" w:color="auto" w:fill="D9D9D9" w:themeFill="background1" w:themeFillShade="D9"/>
                </w:tcPr>
                <w:p w:rsidR="00003A51" w:rsidRPr="00B51DE9" w:rsidRDefault="00003A51" w:rsidP="00421B4D">
                  <w:pPr>
                    <w:pStyle w:val="TabelleKopfmitte"/>
                  </w:pPr>
                  <w:r>
                    <w:t>Hilfestellung</w:t>
                  </w:r>
                </w:p>
              </w:tc>
            </w:tr>
          </w:tbl>
          <w:p w:rsidR="00003A51" w:rsidRPr="00B51DE9" w:rsidRDefault="00003A51" w:rsidP="00421B4D">
            <w:pPr>
              <w:pStyle w:val="TabelleKopfmitte"/>
            </w:pPr>
          </w:p>
        </w:tc>
      </w:tr>
      <w:tr w:rsidR="00003A51" w:rsidRPr="00B51DE9" w:rsidTr="00421B4D">
        <w:tc>
          <w:tcPr>
            <w:tcW w:w="7348" w:type="dxa"/>
            <w:gridSpan w:val="3"/>
            <w:tcBorders>
              <w:left w:val="single" w:sz="4" w:space="0" w:color="auto"/>
              <w:right w:val="single" w:sz="4" w:space="0" w:color="auto"/>
            </w:tcBorders>
            <w:hideMark/>
          </w:tcPr>
          <w:p w:rsidR="00003A51" w:rsidRPr="004B658C" w:rsidRDefault="00003A51" w:rsidP="00421B4D">
            <w:pPr>
              <w:pStyle w:val="Tabelle6pt"/>
            </w:pPr>
            <w:r w:rsidRPr="004B658C">
              <w:t>Hauptbezug:</w:t>
            </w:r>
          </w:p>
          <w:p w:rsidR="00003A51" w:rsidRDefault="00003A51" w:rsidP="00421B4D">
            <w:pPr>
              <w:pStyle w:val="Kopf8ptafz"/>
            </w:pPr>
            <w:r>
              <w:t>Ich kann einfache physikalische Phänomene beschreiben und mit bekannten Zusammenhängen ve</w:t>
            </w:r>
            <w:r>
              <w:t>r</w:t>
            </w:r>
            <w:r>
              <w:t>gleichen.</w:t>
            </w:r>
          </w:p>
        </w:tc>
        <w:tc>
          <w:tcPr>
            <w:tcW w:w="188" w:type="dxa"/>
            <w:vMerge/>
            <w:tcBorders>
              <w:left w:val="single" w:sz="4" w:space="0" w:color="auto"/>
              <w:bottom w:val="nil"/>
              <w:right w:val="nil"/>
            </w:tcBorders>
            <w:vAlign w:val="center"/>
            <w:hideMark/>
          </w:tcPr>
          <w:p w:rsidR="00003A51" w:rsidRDefault="00003A51" w:rsidP="00421B4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003A51" w:rsidRPr="00B51DE9" w:rsidRDefault="00003A51" w:rsidP="00421B4D">
            <w:pPr>
              <w:pStyle w:val="TabelleKopfmitte"/>
            </w:pPr>
          </w:p>
        </w:tc>
      </w:tr>
      <w:tr w:rsidR="00003A51" w:rsidRPr="00B51DE9" w:rsidTr="00421B4D">
        <w:tc>
          <w:tcPr>
            <w:tcW w:w="7348" w:type="dxa"/>
            <w:gridSpan w:val="3"/>
            <w:tcBorders>
              <w:left w:val="single" w:sz="4" w:space="0" w:color="auto"/>
              <w:right w:val="single" w:sz="4" w:space="0" w:color="auto"/>
            </w:tcBorders>
            <w:tcMar>
              <w:bottom w:w="0" w:type="dxa"/>
            </w:tcMar>
            <w:hideMark/>
          </w:tcPr>
          <w:p w:rsidR="00003A51" w:rsidRDefault="00003A51" w:rsidP="00421B4D">
            <w:pPr>
              <w:pStyle w:val="Tabelle6pt"/>
            </w:pPr>
            <w:r>
              <w:t>Weitere Bezüge:</w:t>
            </w:r>
          </w:p>
          <w:p w:rsidR="00003A51" w:rsidRDefault="00003A51" w:rsidP="00003A51">
            <w:pPr>
              <w:pStyle w:val="Kopf8ptafz"/>
              <w:numPr>
                <w:ilvl w:val="0"/>
                <w:numId w:val="0"/>
              </w:numPr>
            </w:pPr>
          </w:p>
        </w:tc>
        <w:tc>
          <w:tcPr>
            <w:tcW w:w="188" w:type="dxa"/>
            <w:vMerge/>
            <w:tcBorders>
              <w:left w:val="single" w:sz="4" w:space="0" w:color="auto"/>
              <w:bottom w:val="nil"/>
              <w:right w:val="nil"/>
            </w:tcBorders>
            <w:vAlign w:val="center"/>
            <w:hideMark/>
          </w:tcPr>
          <w:p w:rsidR="00003A51" w:rsidRDefault="00003A51" w:rsidP="00421B4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003A51" w:rsidRPr="00B51DE9" w:rsidRDefault="00003A51" w:rsidP="00421B4D">
            <w:pPr>
              <w:pStyle w:val="TabelleKopfmitte"/>
            </w:pPr>
          </w:p>
        </w:tc>
      </w:tr>
    </w:tbl>
    <w:p w:rsidR="00DB742C" w:rsidRDefault="00DB742C" w:rsidP="00BD1EE7">
      <w:pPr>
        <w:pStyle w:val="AufgabeEbene1"/>
        <w:numPr>
          <w:ilvl w:val="0"/>
          <w:numId w:val="70"/>
        </w:numPr>
      </w:pPr>
      <w:r>
        <w:t>Die Antworten verstecken sich im Informationstext</w:t>
      </w:r>
    </w:p>
    <w:p w:rsidR="00DB742C" w:rsidRDefault="00DB742C" w:rsidP="00DB742C">
      <w:pPr>
        <w:pStyle w:val="AufgabeEbene2"/>
      </w:pPr>
      <w:r>
        <w:t>Lesen Sie nochmal den ersten Absatz.</w:t>
      </w:r>
    </w:p>
    <w:p w:rsidR="00DB742C" w:rsidRDefault="00DB742C" w:rsidP="00DB742C">
      <w:pPr>
        <w:pStyle w:val="AufgabeEbene2"/>
      </w:pPr>
      <w:r>
        <w:t>Lesen Sie nochmal den ersten Absatz.</w:t>
      </w:r>
    </w:p>
    <w:p w:rsidR="00DB742C" w:rsidRDefault="00DB742C" w:rsidP="00DB742C">
      <w:pPr>
        <w:pStyle w:val="AufgabeEbene2"/>
      </w:pPr>
      <w:r>
        <w:t>Lesen Sie nochmal den zweiten Absatz.</w:t>
      </w:r>
    </w:p>
    <w:p w:rsidR="00DB742C" w:rsidRDefault="00DB742C" w:rsidP="00DB742C">
      <w:pPr>
        <w:pStyle w:val="AufgabeEbene2"/>
      </w:pPr>
      <w:r>
        <w:t>Lesen Sie nochmal den zweiten Absatz.</w:t>
      </w:r>
    </w:p>
    <w:p w:rsidR="00DB742C" w:rsidRDefault="00DB742C" w:rsidP="00DB742C">
      <w:pPr>
        <w:pStyle w:val="AufgabeEbene2"/>
      </w:pPr>
      <w:r>
        <w:t>Lesen Sie nochmal den zweiten Absatz.</w:t>
      </w:r>
    </w:p>
    <w:p w:rsidR="00DB742C" w:rsidRDefault="00DB742C" w:rsidP="00DB742C">
      <w:pPr>
        <w:pStyle w:val="AufgabeEbene2"/>
      </w:pPr>
      <w:r>
        <w:t>Lesen Sie nochmal den dritten Absatz.</w:t>
      </w:r>
    </w:p>
    <w:p w:rsidR="00DB742C" w:rsidRDefault="00DB742C" w:rsidP="00DB742C">
      <w:pPr>
        <w:pStyle w:val="AufgabeEbene2"/>
      </w:pPr>
      <w:r>
        <w:t>Lesen Sie nochmal den vierten Absatz.</w:t>
      </w:r>
    </w:p>
    <w:p w:rsidR="00DB742C" w:rsidRDefault="00DB742C" w:rsidP="00DB742C">
      <w:pPr>
        <w:pStyle w:val="AufgabeEbene2"/>
      </w:pPr>
      <w:r>
        <w:t>Lesen Sie nochmal den vierten Absatz.</w:t>
      </w:r>
    </w:p>
    <w:p w:rsidR="00DB742C" w:rsidRDefault="00DB742C" w:rsidP="00DB742C">
      <w:pPr>
        <w:pStyle w:val="AufgabeEbene2"/>
      </w:pPr>
      <w:r>
        <w:t>Lesen Sie nochmal den fünften Absatz.</w:t>
      </w:r>
    </w:p>
    <w:p w:rsidR="00DB742C" w:rsidRDefault="00DB742C" w:rsidP="00DB742C">
      <w:pPr>
        <w:pStyle w:val="AufgabeEbene2"/>
        <w:numPr>
          <w:ilvl w:val="0"/>
          <w:numId w:val="0"/>
        </w:numPr>
        <w:ind w:left="567"/>
      </w:pPr>
      <w:r>
        <w:t>Vergleichen Sie zuerst die Atomhülle mit dem Atomkern.</w:t>
      </w:r>
    </w:p>
    <w:p w:rsidR="00DB742C" w:rsidRDefault="00DB742C" w:rsidP="00DB742C">
      <w:pPr>
        <w:pStyle w:val="AufgabeEbene2"/>
        <w:numPr>
          <w:ilvl w:val="0"/>
          <w:numId w:val="0"/>
        </w:numPr>
        <w:ind w:left="567"/>
      </w:pPr>
      <w:r>
        <w:t>Vergleichen Sie den Atomkern mit den Elektronen.</w:t>
      </w:r>
    </w:p>
    <w:p w:rsidR="00DB742C" w:rsidRDefault="00DB742C" w:rsidP="00DB742C">
      <w:pPr>
        <w:pStyle w:val="AufgabeEbene2"/>
        <w:numPr>
          <w:ilvl w:val="0"/>
          <w:numId w:val="0"/>
        </w:numPr>
        <w:ind w:left="567"/>
      </w:pPr>
      <w:r>
        <w:t>Überlegen Sie aus welchen Teilchen sich der Atomkern zusammensetzt.</w:t>
      </w:r>
    </w:p>
    <w:p w:rsidR="00DB742C" w:rsidRDefault="00DB742C" w:rsidP="00B00DA4">
      <w:pPr>
        <w:pStyle w:val="AufgabeEbene1"/>
      </w:pPr>
      <w:r>
        <w:t xml:space="preserve"> </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DB742C" w:rsidRPr="00A410C8" w:rsidTr="00421B4D">
        <w:tc>
          <w:tcPr>
            <w:tcW w:w="2457" w:type="dxa"/>
            <w:vMerge w:val="restart"/>
            <w:shd w:val="clear" w:color="auto" w:fill="D9D9D9" w:themeFill="background1" w:themeFillShade="D9"/>
            <w:vAlign w:val="bottom"/>
          </w:tcPr>
          <w:p w:rsidR="00DB742C" w:rsidRPr="00A410C8" w:rsidRDefault="00DB742C" w:rsidP="00421B4D">
            <w:pPr>
              <w:pStyle w:val="TabelleKopflinks"/>
            </w:pPr>
            <w:r>
              <w:t>Teilchen</w:t>
            </w:r>
          </w:p>
        </w:tc>
        <w:tc>
          <w:tcPr>
            <w:tcW w:w="4914" w:type="dxa"/>
            <w:gridSpan w:val="2"/>
            <w:shd w:val="clear" w:color="auto" w:fill="D9D9D9" w:themeFill="background1" w:themeFillShade="D9"/>
            <w:vAlign w:val="bottom"/>
          </w:tcPr>
          <w:p w:rsidR="00DB742C" w:rsidRPr="00A410C8" w:rsidRDefault="00DB742C" w:rsidP="00421B4D">
            <w:pPr>
              <w:pStyle w:val="TabelleKopflinks"/>
              <w:jc w:val="center"/>
            </w:pPr>
            <w:r>
              <w:t>Bewegungsmöglichkeit</w:t>
            </w:r>
          </w:p>
        </w:tc>
      </w:tr>
      <w:tr w:rsidR="00DB742C" w:rsidRPr="00A410C8" w:rsidTr="00421B4D">
        <w:tc>
          <w:tcPr>
            <w:tcW w:w="2457" w:type="dxa"/>
            <w:vMerge/>
            <w:shd w:val="clear" w:color="auto" w:fill="D9D9D9" w:themeFill="background1" w:themeFillShade="D9"/>
          </w:tcPr>
          <w:p w:rsidR="00DB742C" w:rsidRPr="00A410C8" w:rsidRDefault="00DB742C" w:rsidP="00421B4D">
            <w:pPr>
              <w:pStyle w:val="TabelleKopflinks"/>
            </w:pPr>
          </w:p>
        </w:tc>
        <w:tc>
          <w:tcPr>
            <w:tcW w:w="2457" w:type="dxa"/>
            <w:shd w:val="clear" w:color="auto" w:fill="D9D9D9" w:themeFill="background1" w:themeFillShade="D9"/>
          </w:tcPr>
          <w:p w:rsidR="00DB742C" w:rsidRPr="00A410C8" w:rsidRDefault="00DB742C" w:rsidP="00421B4D">
            <w:pPr>
              <w:pStyle w:val="TabelleKopflinks"/>
            </w:pPr>
            <w:r>
              <w:t>Beweglich</w:t>
            </w:r>
          </w:p>
        </w:tc>
        <w:tc>
          <w:tcPr>
            <w:tcW w:w="2457" w:type="dxa"/>
            <w:shd w:val="clear" w:color="auto" w:fill="D9D9D9" w:themeFill="background1" w:themeFillShade="D9"/>
          </w:tcPr>
          <w:p w:rsidR="00DB742C" w:rsidRPr="00A410C8" w:rsidRDefault="00DB742C" w:rsidP="00421B4D">
            <w:pPr>
              <w:pStyle w:val="TabelleKopflinks"/>
            </w:pPr>
            <w:r>
              <w:t>Statisch</w:t>
            </w:r>
          </w:p>
        </w:tc>
      </w:tr>
      <w:tr w:rsidR="00DB742C" w:rsidRPr="00A410C8" w:rsidTr="00421B4D">
        <w:tc>
          <w:tcPr>
            <w:tcW w:w="2457" w:type="dxa"/>
            <w:shd w:val="clear" w:color="auto" w:fill="auto"/>
          </w:tcPr>
          <w:p w:rsidR="00DB742C" w:rsidRPr="00A410C8" w:rsidRDefault="00DB742C" w:rsidP="00421B4D">
            <w:pPr>
              <w:pStyle w:val="Textkrper"/>
            </w:pPr>
            <w:r>
              <w:t>Proton</w:t>
            </w:r>
          </w:p>
        </w:tc>
        <w:tc>
          <w:tcPr>
            <w:tcW w:w="2457" w:type="dxa"/>
          </w:tcPr>
          <w:p w:rsidR="00DB742C" w:rsidRPr="00A410C8" w:rsidRDefault="00DB742C" w:rsidP="00421B4D">
            <w:pPr>
              <w:pStyle w:val="Textkrper"/>
            </w:pPr>
          </w:p>
        </w:tc>
        <w:tc>
          <w:tcPr>
            <w:tcW w:w="2457" w:type="dxa"/>
          </w:tcPr>
          <w:p w:rsidR="00DB742C" w:rsidRPr="00A410C8" w:rsidRDefault="00DB742C" w:rsidP="00421B4D">
            <w:pPr>
              <w:pStyle w:val="Textkrper"/>
            </w:pPr>
            <w:r>
              <w:t>X</w:t>
            </w:r>
          </w:p>
        </w:tc>
      </w:tr>
      <w:tr w:rsidR="00DB742C" w:rsidRPr="00A410C8" w:rsidTr="00421B4D">
        <w:tc>
          <w:tcPr>
            <w:tcW w:w="2457" w:type="dxa"/>
            <w:shd w:val="clear" w:color="auto" w:fill="auto"/>
          </w:tcPr>
          <w:p w:rsidR="00DB742C" w:rsidRPr="00A410C8" w:rsidRDefault="00DB742C" w:rsidP="00421B4D">
            <w:pPr>
              <w:pStyle w:val="Textkrper"/>
            </w:pPr>
            <w:r>
              <w:t>Neutron</w:t>
            </w:r>
          </w:p>
        </w:tc>
        <w:tc>
          <w:tcPr>
            <w:tcW w:w="2457" w:type="dxa"/>
          </w:tcPr>
          <w:p w:rsidR="00DB742C" w:rsidRPr="00A410C8" w:rsidRDefault="00DB742C" w:rsidP="00421B4D">
            <w:pPr>
              <w:pStyle w:val="Textkrper"/>
            </w:pPr>
          </w:p>
        </w:tc>
        <w:tc>
          <w:tcPr>
            <w:tcW w:w="2457" w:type="dxa"/>
          </w:tcPr>
          <w:p w:rsidR="00DB742C" w:rsidRPr="00A410C8" w:rsidRDefault="00DB742C" w:rsidP="00421B4D">
            <w:pPr>
              <w:pStyle w:val="Textkrper"/>
            </w:pPr>
            <w:r>
              <w:t>X</w:t>
            </w:r>
          </w:p>
        </w:tc>
      </w:tr>
      <w:tr w:rsidR="00DB742C" w:rsidRPr="00A410C8" w:rsidTr="00421B4D">
        <w:tc>
          <w:tcPr>
            <w:tcW w:w="2457" w:type="dxa"/>
            <w:shd w:val="clear" w:color="auto" w:fill="auto"/>
          </w:tcPr>
          <w:p w:rsidR="00DB742C" w:rsidRPr="00A410C8" w:rsidRDefault="00DB742C" w:rsidP="00421B4D">
            <w:pPr>
              <w:pStyle w:val="Textkrper"/>
            </w:pPr>
            <w:r>
              <w:t>Elektron</w:t>
            </w:r>
          </w:p>
        </w:tc>
        <w:tc>
          <w:tcPr>
            <w:tcW w:w="2457" w:type="dxa"/>
          </w:tcPr>
          <w:p w:rsidR="00DB742C" w:rsidRPr="00A410C8" w:rsidRDefault="00DB742C" w:rsidP="00421B4D">
            <w:pPr>
              <w:pStyle w:val="Textkrper"/>
            </w:pPr>
            <w:r>
              <w:t>X</w:t>
            </w:r>
          </w:p>
        </w:tc>
        <w:tc>
          <w:tcPr>
            <w:tcW w:w="2457" w:type="dxa"/>
          </w:tcPr>
          <w:p w:rsidR="00DB742C" w:rsidRPr="00A410C8" w:rsidRDefault="00DB742C" w:rsidP="00421B4D">
            <w:pPr>
              <w:pStyle w:val="Textkrper"/>
            </w:pPr>
          </w:p>
        </w:tc>
      </w:tr>
    </w:tbl>
    <w:p w:rsidR="00DB742C" w:rsidRPr="00153993" w:rsidRDefault="00DB742C" w:rsidP="00DB742C">
      <w:pPr>
        <w:pStyle w:val="AufgabeEbene1"/>
      </w:pPr>
      <w:r>
        <w:t>Zeichnen Sie eine Atomhülle und einen Atomkern. Anschließend zeichnen Sie die entsprechende Anzahl an Protonen, Neutronen und Elektronen an den entspreche</w:t>
      </w:r>
      <w:r>
        <w:t>n</w:t>
      </w:r>
      <w:r>
        <w:t>den Stellen ein.</w:t>
      </w:r>
    </w:p>
    <w:p w:rsidR="00DB742C" w:rsidRDefault="00DB742C" w:rsidP="00DB742C">
      <w:pPr>
        <w:pStyle w:val="AufgabeEbene1"/>
      </w:pPr>
      <w:r>
        <w:t>Die Protonen sind positiv geladen, die Neutronen neutral und die Elektronen neg</w:t>
      </w:r>
      <w:r>
        <w:t>a</w:t>
      </w:r>
      <w:r w:rsidR="00C2394E">
        <w:t>tiv. Wenn jetzt acht positiv geladene Protonen und acht</w:t>
      </w:r>
      <w:r>
        <w:t xml:space="preserve"> negativ geladene Elektronen zusammen sind, wie ist dann hinterher das gesamte Atom geladen?</w:t>
      </w:r>
    </w:p>
    <w:p w:rsidR="00DB742C" w:rsidRDefault="00DB742C" w:rsidP="00DB742C">
      <w:pPr>
        <w:pStyle w:val="AufgabeEbene1"/>
      </w:pPr>
      <w:r>
        <w:t xml:space="preserve">Wenn das Atom neutral geladen sein soll, wie viele negativ geladene Elektronen müssen </w:t>
      </w:r>
      <w:r w:rsidR="00C2394E">
        <w:t>in dem Atom vorkommen, wenn es sechs</w:t>
      </w:r>
      <w:r>
        <w:t xml:space="preserve"> positiv geladene Protonen gibt?</w:t>
      </w:r>
    </w:p>
    <w:p w:rsidR="00DB742C" w:rsidRDefault="00DB742C" w:rsidP="00DB742C">
      <w:pPr>
        <w:pStyle w:val="AufgabeEbene1"/>
      </w:pPr>
      <w:r>
        <w:t>Nutzen Sie die Begriffe Atomhülle und Atomkern zum Beschriften.</w:t>
      </w:r>
    </w:p>
    <w:p w:rsidR="00DB742C" w:rsidRDefault="00DB742C" w:rsidP="00DB742C">
      <w:pPr>
        <w:pStyle w:val="AufgabeEbene1"/>
      </w:pPr>
      <w:r>
        <w:t>Auf die Atomhülle verteilen sich die Elektronen. Im Atomkern befinden sich die Pr</w:t>
      </w:r>
      <w:r>
        <w:t>o</w:t>
      </w:r>
      <w:r>
        <w:t>tonen und Neutronen.</w:t>
      </w:r>
    </w:p>
    <w:p w:rsidR="00DB742C" w:rsidRDefault="00C2394E" w:rsidP="00DB742C">
      <w:pPr>
        <w:pStyle w:val="AufgabeEbene1"/>
      </w:pPr>
      <w:r>
        <w:lastRenderedPageBreak/>
        <w:t>Wenn acht positiv geladene Protonen und acht</w:t>
      </w:r>
      <w:r w:rsidR="00DB742C">
        <w:t xml:space="preserve"> negativ geladene Elektronen z</w:t>
      </w:r>
      <w:r w:rsidR="00DB742C">
        <w:t>u</w:t>
      </w:r>
      <w:r w:rsidR="00DB742C">
        <w:t>sammen sind, wie ist dann hinterher das gesamte Atom geladen?</w:t>
      </w:r>
    </w:p>
    <w:p w:rsidR="00DB742C" w:rsidRDefault="00DB742C" w:rsidP="00DB742C">
      <w:pPr>
        <w:pStyle w:val="AufgabeEbene1"/>
      </w:pPr>
      <w:r>
        <w:t>Die möglichen Ladungszustände sind: positiv geladen, neutral geladen, negativ g</w:t>
      </w:r>
      <w:r>
        <w:t>e</w:t>
      </w:r>
      <w:r>
        <w:t>laden</w:t>
      </w:r>
    </w:p>
    <w:p w:rsidR="00DB742C" w:rsidRDefault="00B93CE6" w:rsidP="00DB742C">
      <w:pPr>
        <w:pStyle w:val="AufgabeEbene1"/>
      </w:pPr>
      <w:r>
        <w:rPr>
          <w:i/>
          <w:noProof/>
          <w:lang w:eastAsia="de-DE"/>
        </w:rPr>
        <mc:AlternateContent>
          <mc:Choice Requires="wps">
            <w:drawing>
              <wp:anchor distT="0" distB="0" distL="114300" distR="114300" simplePos="0" relativeHeight="251711488" behindDoc="0" locked="0" layoutInCell="1" allowOverlap="1" wp14:anchorId="38CB6ED7" wp14:editId="6F680492">
                <wp:simplePos x="0" y="0"/>
                <wp:positionH relativeFrom="column">
                  <wp:posOffset>1604010</wp:posOffset>
                </wp:positionH>
                <wp:positionV relativeFrom="paragraph">
                  <wp:posOffset>289560</wp:posOffset>
                </wp:positionV>
                <wp:extent cx="241300" cy="283210"/>
                <wp:effectExtent l="0" t="0" r="82550" b="59690"/>
                <wp:wrapNone/>
                <wp:docPr id="487" name="Gerade Verbindung mit Pfeil 487"/>
                <wp:cNvGraphicFramePr/>
                <a:graphic xmlns:a="http://schemas.openxmlformats.org/drawingml/2006/main">
                  <a:graphicData uri="http://schemas.microsoft.com/office/word/2010/wordprocessingShape">
                    <wps:wsp>
                      <wps:cNvCnPr/>
                      <wps:spPr>
                        <a:xfrm>
                          <a:off x="0" y="0"/>
                          <a:ext cx="241300" cy="28321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Gerade Verbindung mit Pfeil 487" o:spid="_x0000_s1026" type="#_x0000_t32" style="position:absolute;margin-left:126.3pt;margin-top:22.8pt;width:19pt;height:22.3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" strokecolor="#bc4542 [3045]">
                <v:stroke endarrow="block"/>
              </v:shape>
            </w:pict>
          </mc:Fallback>
        </mc:AlternateContent>
      </w:r>
      <w:r w:rsidR="00DB742C">
        <w:rPr>
          <w:i/>
          <w:noProof/>
          <w:lang w:eastAsia="de-DE"/>
        </w:rPr>
        <mc:AlternateContent>
          <mc:Choice Requires="wps">
            <w:drawing>
              <wp:anchor distT="0" distB="0" distL="114300" distR="114300" simplePos="0" relativeHeight="251710464" behindDoc="0" locked="0" layoutInCell="1" allowOverlap="1" wp14:anchorId="04844669" wp14:editId="618DD6E0">
                <wp:simplePos x="0" y="0"/>
                <wp:positionH relativeFrom="column">
                  <wp:posOffset>984250</wp:posOffset>
                </wp:positionH>
                <wp:positionV relativeFrom="paragraph">
                  <wp:posOffset>290195</wp:posOffset>
                </wp:positionV>
                <wp:extent cx="228600" cy="685800"/>
                <wp:effectExtent l="0" t="0" r="76200" b="57150"/>
                <wp:wrapNone/>
                <wp:docPr id="486" name="Gerade Verbindung mit Pfeil 486"/>
                <wp:cNvGraphicFramePr/>
                <a:graphic xmlns:a="http://schemas.openxmlformats.org/drawingml/2006/main">
                  <a:graphicData uri="http://schemas.microsoft.com/office/word/2010/wordprocessingShape">
                    <wps:wsp>
                      <wps:cNvCnPr/>
                      <wps:spPr>
                        <a:xfrm>
                          <a:off x="0" y="0"/>
                          <a:ext cx="228600" cy="68580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Gerade Verbindung mit Pfeil 486" o:spid="_x0000_s1026" type="#_x0000_t32" style="position:absolute;margin-left:77.5pt;margin-top:22.85pt;width:18pt;height:54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" strokecolor="#bc4542 [3045]">
                <v:stroke endarrow="block"/>
              </v:shape>
            </w:pict>
          </mc:Fallback>
        </mc:AlternateContent>
      </w:r>
      <w:r w:rsidR="00DB742C">
        <w:rPr>
          <w:i/>
          <w:noProof/>
          <w:lang w:eastAsia="de-DE"/>
        </w:rPr>
        <mc:AlternateContent>
          <mc:Choice Requires="wps">
            <w:drawing>
              <wp:anchor distT="0" distB="0" distL="114300" distR="114300" simplePos="0" relativeHeight="251709440" behindDoc="0" locked="0" layoutInCell="1" allowOverlap="1" wp14:anchorId="19793A13" wp14:editId="5AB5B78D">
                <wp:simplePos x="0" y="0"/>
                <wp:positionH relativeFrom="column">
                  <wp:posOffset>228257</wp:posOffset>
                </wp:positionH>
                <wp:positionV relativeFrom="paragraph">
                  <wp:posOffset>291912</wp:posOffset>
                </wp:positionV>
                <wp:extent cx="64770" cy="537210"/>
                <wp:effectExtent l="19050" t="0" r="68580" b="53340"/>
                <wp:wrapNone/>
                <wp:docPr id="485" name="Gerade Verbindung mit Pfeil 485"/>
                <wp:cNvGraphicFramePr/>
                <a:graphic xmlns:a="http://schemas.openxmlformats.org/drawingml/2006/main">
                  <a:graphicData uri="http://schemas.microsoft.com/office/word/2010/wordprocessingShape">
                    <wps:wsp>
                      <wps:cNvCnPr/>
                      <wps:spPr>
                        <a:xfrm>
                          <a:off x="0" y="0"/>
                          <a:ext cx="64770" cy="53721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V relativeFrom="margin">
                  <wp14:pctHeight>0</wp14:pctHeight>
                </wp14:sizeRelV>
              </wp:anchor>
            </w:drawing>
          </mc:Choice>
          <mc:Fallback>
            <w:pict>
              <v:shape id="Gerade Verbindung mit Pfeil 485" o:spid="_x0000_s1026" type="#_x0000_t32" style="position:absolute;margin-left:17.95pt;margin-top:23pt;width:5.1pt;height:42.3pt;z-index:251709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" strokecolor="#bc4542 [3045]">
                <v:stroke endarrow="block"/>
              </v:shape>
            </w:pict>
          </mc:Fallback>
        </mc:AlternateContent>
      </w:r>
      <w:r w:rsidR="00DB742C" w:rsidRPr="000F66B2">
        <w:rPr>
          <w:i/>
        </w:rPr>
        <w:t>Atomhülle, Atomkern, Elektron, Neutron, Proton</w:t>
      </w:r>
      <w:r w:rsidR="00DB742C">
        <w:t>.</w:t>
      </w:r>
    </w:p>
    <w:p w:rsidR="00DB742C" w:rsidRDefault="00DB742C" w:rsidP="00DB742C">
      <w:pPr>
        <w:pStyle w:val="TextkrpernrauenText"/>
      </w:pPr>
      <w:r>
        <w:rPr>
          <w:i/>
          <w:noProof/>
          <w:lang w:eastAsia="de-DE"/>
        </w:rPr>
        <mc:AlternateContent>
          <mc:Choice Requires="wps">
            <w:drawing>
              <wp:anchor distT="0" distB="0" distL="114300" distR="114300" simplePos="0" relativeHeight="251713536" behindDoc="0" locked="0" layoutInCell="1" allowOverlap="1" wp14:anchorId="090E4EE0" wp14:editId="04F4A160">
                <wp:simplePos x="0" y="0"/>
                <wp:positionH relativeFrom="column">
                  <wp:posOffset>1454875</wp:posOffset>
                </wp:positionH>
                <wp:positionV relativeFrom="paragraph">
                  <wp:posOffset>7076</wp:posOffset>
                </wp:positionV>
                <wp:extent cx="1018903" cy="809353"/>
                <wp:effectExtent l="38100" t="0" r="29210" b="48260"/>
                <wp:wrapNone/>
                <wp:docPr id="490" name="Gerade Verbindung mit Pfeil 490"/>
                <wp:cNvGraphicFramePr/>
                <a:graphic xmlns:a="http://schemas.openxmlformats.org/drawingml/2006/main">
                  <a:graphicData uri="http://schemas.microsoft.com/office/word/2010/wordprocessingShape">
                    <wps:wsp>
                      <wps:cNvCnPr/>
                      <wps:spPr>
                        <a:xfrm flipH="1">
                          <a:off x="0" y="0"/>
                          <a:ext cx="1018903" cy="809353"/>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490" o:spid="_x0000_s1026" type="#_x0000_t32" style="position:absolute;margin-left:114.55pt;margin-top:.55pt;width:80.25pt;height:63.75pt;flip:x;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" strokecolor="#bc4542 [3045]">
                <v:stroke endarrow="block"/>
              </v:shape>
            </w:pict>
          </mc:Fallback>
        </mc:AlternateContent>
      </w:r>
      <w:r>
        <w:rPr>
          <w:i/>
          <w:noProof/>
          <w:lang w:eastAsia="de-DE"/>
        </w:rPr>
        <mc:AlternateContent>
          <mc:Choice Requires="wps">
            <w:drawing>
              <wp:anchor distT="0" distB="0" distL="114300" distR="114300" simplePos="0" relativeHeight="251712512" behindDoc="0" locked="0" layoutInCell="1" allowOverlap="1" wp14:anchorId="37DF839E" wp14:editId="14C91087">
                <wp:simplePos x="0" y="0"/>
                <wp:positionH relativeFrom="column">
                  <wp:posOffset>1298121</wp:posOffset>
                </wp:positionH>
                <wp:positionV relativeFrom="paragraph">
                  <wp:posOffset>7076</wp:posOffset>
                </wp:positionV>
                <wp:extent cx="698863" cy="751114"/>
                <wp:effectExtent l="38100" t="0" r="25400" b="49530"/>
                <wp:wrapNone/>
                <wp:docPr id="489" name="Gerade Verbindung mit Pfeil 489"/>
                <wp:cNvGraphicFramePr/>
                <a:graphic xmlns:a="http://schemas.openxmlformats.org/drawingml/2006/main">
                  <a:graphicData uri="http://schemas.microsoft.com/office/word/2010/wordprocessingShape">
                    <wps:wsp>
                      <wps:cNvCnPr/>
                      <wps:spPr>
                        <a:xfrm flipH="1">
                          <a:off x="0" y="0"/>
                          <a:ext cx="698863" cy="751114"/>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489" o:spid="_x0000_s1026" type="#_x0000_t32" style="position:absolute;margin-left:102.2pt;margin-top:.55pt;width:55.05pt;height:59.15pt;flip:x;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" strokecolor="#bc4542 [3045]">
                <v:stroke endarrow="block"/>
              </v:shape>
            </w:pict>
          </mc:Fallback>
        </mc:AlternateContent>
      </w:r>
      <w:r>
        <w:rPr>
          <w:noProof/>
          <w:lang w:eastAsia="de-DE"/>
        </w:rPr>
        <w:drawing>
          <wp:anchor distT="0" distB="0" distL="114300" distR="114300" simplePos="0" relativeHeight="251708416" behindDoc="0" locked="0" layoutInCell="1" allowOverlap="1" wp14:anchorId="008BD381" wp14:editId="0F3DA1C8">
            <wp:simplePos x="0" y="0"/>
            <wp:positionH relativeFrom="column">
              <wp:posOffset>354693</wp:posOffset>
            </wp:positionH>
            <wp:positionV relativeFrom="paragraph">
              <wp:posOffset>5896</wp:posOffset>
            </wp:positionV>
            <wp:extent cx="389890" cy="542290"/>
            <wp:effectExtent l="0" t="0" r="0" b="0"/>
            <wp:wrapNone/>
            <wp:docPr id="484" name="Grafik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07392" behindDoc="0" locked="0" layoutInCell="1" allowOverlap="1" wp14:anchorId="4A7425B0" wp14:editId="64D6A079">
            <wp:simplePos x="0" y="0"/>
            <wp:positionH relativeFrom="column">
              <wp:posOffset>921023</wp:posOffset>
            </wp:positionH>
            <wp:positionV relativeFrom="paragraph">
              <wp:posOffset>1109527</wp:posOffset>
            </wp:positionV>
            <wp:extent cx="154305" cy="154305"/>
            <wp:effectExtent l="0" t="0" r="0" b="0"/>
            <wp:wrapNone/>
            <wp:docPr id="467" name="Grafik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98176" behindDoc="0" locked="0" layoutInCell="1" allowOverlap="1" wp14:anchorId="18D727B6" wp14:editId="111B3E39">
            <wp:simplePos x="0" y="0"/>
            <wp:positionH relativeFrom="column">
              <wp:posOffset>933450</wp:posOffset>
            </wp:positionH>
            <wp:positionV relativeFrom="paragraph">
              <wp:posOffset>874214</wp:posOffset>
            </wp:positionV>
            <wp:extent cx="438785" cy="536575"/>
            <wp:effectExtent l="0" t="0" r="0" b="0"/>
            <wp:wrapNone/>
            <wp:docPr id="468" name="Grafik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706368" behindDoc="0" locked="0" layoutInCell="1" allowOverlap="1" wp14:anchorId="5D2EC0A9" wp14:editId="65A1F6D3">
            <wp:simplePos x="0" y="0"/>
            <wp:positionH relativeFrom="column">
              <wp:posOffset>1057456</wp:posOffset>
            </wp:positionH>
            <wp:positionV relativeFrom="paragraph">
              <wp:posOffset>860425</wp:posOffset>
            </wp:positionV>
            <wp:extent cx="154305" cy="154305"/>
            <wp:effectExtent l="0" t="0" r="0" b="0"/>
            <wp:wrapNone/>
            <wp:docPr id="469" name="Grafik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99200" behindDoc="0" locked="0" layoutInCell="1" allowOverlap="1" wp14:anchorId="1186D7EB" wp14:editId="7D160EFC">
            <wp:simplePos x="0" y="0"/>
            <wp:positionH relativeFrom="column">
              <wp:posOffset>1080951</wp:posOffset>
            </wp:positionH>
            <wp:positionV relativeFrom="paragraph">
              <wp:posOffset>753745</wp:posOffset>
            </wp:positionV>
            <wp:extent cx="438785" cy="536575"/>
            <wp:effectExtent l="0" t="0" r="0" b="0"/>
            <wp:wrapNone/>
            <wp:docPr id="470" name="Grafik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705344" behindDoc="0" locked="0" layoutInCell="1" allowOverlap="1" wp14:anchorId="5249D7BA" wp14:editId="75E5CFE9">
            <wp:simplePos x="0" y="0"/>
            <wp:positionH relativeFrom="column">
              <wp:posOffset>1162775</wp:posOffset>
            </wp:positionH>
            <wp:positionV relativeFrom="paragraph">
              <wp:posOffset>1180828</wp:posOffset>
            </wp:positionV>
            <wp:extent cx="154305" cy="154305"/>
            <wp:effectExtent l="0" t="0" r="0" b="0"/>
            <wp:wrapNone/>
            <wp:docPr id="471" name="Grafik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04320" behindDoc="0" locked="0" layoutInCell="1" allowOverlap="1" wp14:anchorId="0C661994" wp14:editId="43F00706">
            <wp:simplePos x="0" y="0"/>
            <wp:positionH relativeFrom="column">
              <wp:posOffset>1385208</wp:posOffset>
            </wp:positionH>
            <wp:positionV relativeFrom="paragraph">
              <wp:posOffset>972185</wp:posOffset>
            </wp:positionV>
            <wp:extent cx="154305" cy="154305"/>
            <wp:effectExtent l="0" t="0" r="0" b="0"/>
            <wp:wrapNone/>
            <wp:docPr id="472" name="Grafik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03296" behindDoc="0" locked="0" layoutInCell="1" allowOverlap="1" wp14:anchorId="6A4A5D39" wp14:editId="41E75110">
            <wp:simplePos x="0" y="0"/>
            <wp:positionH relativeFrom="column">
              <wp:posOffset>919208</wp:posOffset>
            </wp:positionH>
            <wp:positionV relativeFrom="paragraph">
              <wp:posOffset>775970</wp:posOffset>
            </wp:positionV>
            <wp:extent cx="154305" cy="154305"/>
            <wp:effectExtent l="0" t="0" r="0" b="0"/>
            <wp:wrapNone/>
            <wp:docPr id="473" name="Grafik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02272" behindDoc="0" locked="0" layoutInCell="1" allowOverlap="1" wp14:anchorId="621DA83B" wp14:editId="26CBBBF9">
            <wp:simplePos x="0" y="0"/>
            <wp:positionH relativeFrom="column">
              <wp:posOffset>1212941</wp:posOffset>
            </wp:positionH>
            <wp:positionV relativeFrom="paragraph">
              <wp:posOffset>688884</wp:posOffset>
            </wp:positionV>
            <wp:extent cx="154305" cy="154305"/>
            <wp:effectExtent l="0" t="0" r="0" b="0"/>
            <wp:wrapNone/>
            <wp:docPr id="474" name="Grafik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01248" behindDoc="0" locked="0" layoutInCell="1" allowOverlap="1" wp14:anchorId="70F6FF71" wp14:editId="4EB296E6">
            <wp:simplePos x="0" y="0"/>
            <wp:positionH relativeFrom="column">
              <wp:posOffset>1167221</wp:posOffset>
            </wp:positionH>
            <wp:positionV relativeFrom="paragraph">
              <wp:posOffset>981710</wp:posOffset>
            </wp:positionV>
            <wp:extent cx="438785" cy="536575"/>
            <wp:effectExtent l="0" t="0" r="0" b="0"/>
            <wp:wrapNone/>
            <wp:docPr id="475" name="Grafik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700224" behindDoc="0" locked="0" layoutInCell="1" allowOverlap="1" wp14:anchorId="3453D158" wp14:editId="0E92E401">
            <wp:simplePos x="0" y="0"/>
            <wp:positionH relativeFrom="column">
              <wp:posOffset>1206410</wp:posOffset>
            </wp:positionH>
            <wp:positionV relativeFrom="paragraph">
              <wp:posOffset>622482</wp:posOffset>
            </wp:positionV>
            <wp:extent cx="438785" cy="536575"/>
            <wp:effectExtent l="0" t="0" r="0" b="0"/>
            <wp:wrapNone/>
            <wp:docPr id="476" name="Grafik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697152" behindDoc="0" locked="0" layoutInCell="1" allowOverlap="1" wp14:anchorId="3441B555" wp14:editId="57D655D8">
            <wp:simplePos x="0" y="0"/>
            <wp:positionH relativeFrom="column">
              <wp:posOffset>899432</wp:posOffset>
            </wp:positionH>
            <wp:positionV relativeFrom="paragraph">
              <wp:posOffset>525508</wp:posOffset>
            </wp:positionV>
            <wp:extent cx="438785" cy="536575"/>
            <wp:effectExtent l="0" t="0" r="0" b="0"/>
            <wp:wrapNone/>
            <wp:docPr id="477" name="Grafik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696128" behindDoc="0" locked="0" layoutInCell="1" allowOverlap="1" wp14:anchorId="54A822BF" wp14:editId="5149ED13">
            <wp:simplePos x="0" y="0"/>
            <wp:positionH relativeFrom="column">
              <wp:posOffset>742678</wp:posOffset>
            </wp:positionH>
            <wp:positionV relativeFrom="paragraph">
              <wp:posOffset>774065</wp:posOffset>
            </wp:positionV>
            <wp:extent cx="438785" cy="536575"/>
            <wp:effectExtent l="0" t="0" r="0" b="0"/>
            <wp:wrapNone/>
            <wp:docPr id="478" name="Grafik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692032" behindDoc="0" locked="0" layoutInCell="1" allowOverlap="1" wp14:anchorId="1C18DD21" wp14:editId="00E7EBB2">
            <wp:simplePos x="0" y="0"/>
            <wp:positionH relativeFrom="column">
              <wp:posOffset>1952988</wp:posOffset>
            </wp:positionH>
            <wp:positionV relativeFrom="paragraph">
              <wp:posOffset>1161415</wp:posOffset>
            </wp:positionV>
            <wp:extent cx="389890" cy="542290"/>
            <wp:effectExtent l="0" t="0" r="0" b="0"/>
            <wp:wrapNone/>
            <wp:docPr id="479" name="Grafik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91008" behindDoc="0" locked="0" layoutInCell="1" allowOverlap="1" wp14:anchorId="5C49C1B0" wp14:editId="1498555B">
            <wp:simplePos x="0" y="0"/>
            <wp:positionH relativeFrom="column">
              <wp:posOffset>1702344</wp:posOffset>
            </wp:positionH>
            <wp:positionV relativeFrom="paragraph">
              <wp:posOffset>55154</wp:posOffset>
            </wp:positionV>
            <wp:extent cx="389890" cy="542290"/>
            <wp:effectExtent l="0" t="0" r="0" b="0"/>
            <wp:wrapNone/>
            <wp:docPr id="480" name="Grafik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93056" behindDoc="0" locked="0" layoutInCell="1" allowOverlap="1" wp14:anchorId="330F4FE3" wp14:editId="6D788A68">
            <wp:simplePos x="0" y="0"/>
            <wp:positionH relativeFrom="margin">
              <wp:align>left</wp:align>
            </wp:positionH>
            <wp:positionV relativeFrom="paragraph">
              <wp:posOffset>703943</wp:posOffset>
            </wp:positionV>
            <wp:extent cx="389890" cy="542290"/>
            <wp:effectExtent l="0" t="0" r="0" b="0"/>
            <wp:wrapNone/>
            <wp:docPr id="481" name="Grafik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94080" behindDoc="0" locked="0" layoutInCell="1" allowOverlap="1" wp14:anchorId="4462BAE8" wp14:editId="1AA92B54">
            <wp:simplePos x="0" y="0"/>
            <wp:positionH relativeFrom="column">
              <wp:posOffset>293914</wp:posOffset>
            </wp:positionH>
            <wp:positionV relativeFrom="paragraph">
              <wp:posOffset>1494155</wp:posOffset>
            </wp:positionV>
            <wp:extent cx="389890" cy="542290"/>
            <wp:effectExtent l="0" t="0" r="0" b="0"/>
            <wp:wrapNone/>
            <wp:docPr id="482" name="Grafik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95104" behindDoc="0" locked="0" layoutInCell="1" allowOverlap="1" wp14:anchorId="66EFEF35" wp14:editId="1DB8BF37">
            <wp:simplePos x="0" y="0"/>
            <wp:positionH relativeFrom="column">
              <wp:posOffset>1273901</wp:posOffset>
            </wp:positionH>
            <wp:positionV relativeFrom="paragraph">
              <wp:posOffset>1749425</wp:posOffset>
            </wp:positionV>
            <wp:extent cx="389890" cy="542290"/>
            <wp:effectExtent l="0" t="0" r="0" b="0"/>
            <wp:wrapNone/>
            <wp:docPr id="483" name="Grafik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mc:AlternateContent>
          <mc:Choice Requires="wps">
            <w:drawing>
              <wp:anchor distT="0" distB="0" distL="114300" distR="114300" simplePos="0" relativeHeight="251689984" behindDoc="0" locked="0" layoutInCell="1" allowOverlap="1" wp14:anchorId="538C573A" wp14:editId="49FB3964">
                <wp:simplePos x="0" y="0"/>
                <wp:positionH relativeFrom="column">
                  <wp:posOffset>878205</wp:posOffset>
                </wp:positionH>
                <wp:positionV relativeFrom="paragraph">
                  <wp:posOffset>688159</wp:posOffset>
                </wp:positionV>
                <wp:extent cx="633549" cy="633549"/>
                <wp:effectExtent l="0" t="0" r="14605" b="14605"/>
                <wp:wrapNone/>
                <wp:docPr id="465" name="Ellipse 465"/>
                <wp:cNvGraphicFramePr/>
                <a:graphic xmlns:a="http://schemas.openxmlformats.org/drawingml/2006/main">
                  <a:graphicData uri="http://schemas.microsoft.com/office/word/2010/wordprocessingShape">
                    <wps:wsp>
                      <wps:cNvSpPr/>
                      <wps:spPr>
                        <a:xfrm>
                          <a:off x="0" y="0"/>
                          <a:ext cx="633549" cy="633549"/>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Ellipse 465" o:spid="_x0000_s1026" style="position:absolute;margin-left:69.15pt;margin-top:54.2pt;width:49.9pt;height:49.9pt;z-index:25168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" fillcolor="white [3201]" strokecolor="#f79646 [3209]" strokeweight="2pt"/>
            </w:pict>
          </mc:Fallback>
        </mc:AlternateContent>
      </w:r>
      <w:r>
        <w:rPr>
          <w:noProof/>
          <w:lang w:eastAsia="de-DE"/>
        </w:rPr>
        <mc:AlternateContent>
          <mc:Choice Requires="wps">
            <w:drawing>
              <wp:inline distT="0" distB="0" distL="0" distR="0" wp14:anchorId="45D58BB1" wp14:editId="2C5CE164">
                <wp:extent cx="2037806" cy="2037806"/>
                <wp:effectExtent l="0" t="0" r="19685" b="19685"/>
                <wp:docPr id="466" name="Ellipse 466"/>
                <wp:cNvGraphicFramePr/>
                <a:graphic xmlns:a="http://schemas.openxmlformats.org/drawingml/2006/main">
                  <a:graphicData uri="http://schemas.microsoft.com/office/word/2010/wordprocessingShape">
                    <wps:wsp>
                      <wps:cNvSpPr/>
                      <wps:spPr>
                        <a:xfrm>
                          <a:off x="0" y="0"/>
                          <a:ext cx="2037806" cy="2037806"/>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id="Ellipse 466" o:spid="_x0000_s1026" style="width:160.45pt;height:160.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" filled="f" strokecolor="#243f60 [1604]" strokeweight="2pt">
                <w10:anchorlock/>
              </v:oval>
            </w:pict>
          </mc:Fallback>
        </mc:AlternateContent>
      </w:r>
    </w:p>
    <w:p w:rsidR="00214B84" w:rsidRPr="00C028AA" w:rsidRDefault="00214B84" w:rsidP="00214B84">
      <w:pPr>
        <w:pStyle w:val="Marginaliegrau"/>
        <w:framePr w:wrap="around" w:x="8745" w:y="8642"/>
      </w:pPr>
      <w:r>
        <w:t>Bild des Autors</w:t>
      </w:r>
    </w:p>
    <w:p w:rsidR="00506241" w:rsidRDefault="00506241" w:rsidP="00DB742C">
      <w:pPr>
        <w:pStyle w:val="TextkrpernrauenTex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003A51" w:rsidRPr="00B51DE9" w:rsidTr="00421B4D">
        <w:trPr>
          <w:trHeight w:val="523"/>
        </w:trPr>
        <w:tc>
          <w:tcPr>
            <w:tcW w:w="2268" w:type="dxa"/>
            <w:tcBorders>
              <w:left w:val="single" w:sz="4" w:space="0" w:color="auto"/>
              <w:bottom w:val="single" w:sz="4" w:space="0" w:color="auto"/>
              <w:right w:val="single" w:sz="4" w:space="0" w:color="auto"/>
            </w:tcBorders>
            <w:shd w:val="clear" w:color="auto" w:fill="D9D9D9"/>
            <w:hideMark/>
          </w:tcPr>
          <w:p w:rsidR="00003A51" w:rsidRDefault="00003A51" w:rsidP="00421B4D">
            <w:pPr>
              <w:pStyle w:val="Tabelle6pt"/>
              <w:rPr>
                <w:color w:val="000000"/>
              </w:rPr>
            </w:pPr>
            <w:r>
              <w:lastRenderedPageBreak/>
              <w:t>Kompetenzbereich</w:t>
            </w:r>
          </w:p>
          <w:p w:rsidR="00003A51" w:rsidRDefault="00003A51" w:rsidP="00421B4D">
            <w:pPr>
              <w:pStyle w:val="TabelleKopflinks"/>
            </w:pPr>
            <w:r>
              <w:t>Kompetenzbereich 2</w:t>
            </w:r>
          </w:p>
          <w:p w:rsidR="00003A51" w:rsidRDefault="00003A51" w:rsidP="00421B4D">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003A51" w:rsidRDefault="00003A51" w:rsidP="00421B4D">
            <w:pPr>
              <w:pStyle w:val="Tabelle6pt"/>
              <w:rPr>
                <w:color w:val="000000"/>
              </w:rPr>
            </w:pPr>
            <w:r>
              <w:t>Lernfortschritt</w:t>
            </w:r>
          </w:p>
          <w:p w:rsidR="00003A51" w:rsidRDefault="00003A51" w:rsidP="00421B4D">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003A51" w:rsidRDefault="00003A51" w:rsidP="00421B4D">
            <w:pPr>
              <w:pStyle w:val="Tabelle6pt"/>
              <w:rPr>
                <w:color w:val="000000"/>
              </w:rPr>
            </w:pPr>
            <w:r>
              <w:t>Materialien/Titel</w:t>
            </w:r>
          </w:p>
          <w:p w:rsidR="00003A51" w:rsidRDefault="00003A51" w:rsidP="00421B4D">
            <w:pPr>
              <w:pStyle w:val="TabelleKopflinks"/>
            </w:pPr>
            <w:r>
              <w:t>Einstieg in die Elektrizitätslehre</w:t>
            </w:r>
            <w:r w:rsidR="00FF75C3">
              <w:t xml:space="preserve"> – Lösungen zu den Aufgaben</w:t>
            </w:r>
          </w:p>
        </w:tc>
        <w:tc>
          <w:tcPr>
            <w:tcW w:w="188" w:type="dxa"/>
            <w:vMerge w:val="restart"/>
            <w:tcBorders>
              <w:top w:val="nil"/>
              <w:left w:val="single" w:sz="4" w:space="0" w:color="auto"/>
              <w:bottom w:val="nil"/>
              <w:right w:val="single" w:sz="4" w:space="0" w:color="auto"/>
            </w:tcBorders>
            <w:shd w:val="clear" w:color="auto" w:fill="FFFFFF"/>
          </w:tcPr>
          <w:p w:rsidR="00003A51" w:rsidRPr="004B658C" w:rsidRDefault="00003A51" w:rsidP="00421B4D">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003A51" w:rsidRPr="00B51DE9" w:rsidRDefault="00003A51" w:rsidP="00421B4D">
            <w:pPr>
              <w:pStyle w:val="TabelleKopfmitte"/>
            </w:pPr>
            <w:r>
              <w:t>Physik</w:t>
            </w:r>
          </w:p>
          <w:p w:rsidR="00003A51" w:rsidRPr="00B51DE9" w:rsidRDefault="00003A51" w:rsidP="00003A51">
            <w:pPr>
              <w:pStyle w:val="TabelleKopfmitte"/>
              <w:rPr>
                <w:rFonts w:eastAsia="Calibri"/>
              </w:rPr>
            </w:pPr>
            <w:r>
              <w:t>Ph02</w:t>
            </w:r>
            <w:r w:rsidRPr="00B51DE9">
              <w:t>.01</w:t>
            </w:r>
            <w:r>
              <w:t>.06</w:t>
            </w:r>
          </w:p>
        </w:tc>
      </w:tr>
      <w:tr w:rsidR="00003A51" w:rsidRPr="00B51DE9" w:rsidTr="00421B4D">
        <w:tc>
          <w:tcPr>
            <w:tcW w:w="7348" w:type="dxa"/>
            <w:gridSpan w:val="3"/>
            <w:tcBorders>
              <w:left w:val="single" w:sz="4" w:space="0" w:color="auto"/>
              <w:right w:val="single" w:sz="4" w:space="0" w:color="auto"/>
            </w:tcBorders>
            <w:hideMark/>
          </w:tcPr>
          <w:p w:rsidR="00003A51" w:rsidRPr="004B658C" w:rsidRDefault="00003A51" w:rsidP="00421B4D">
            <w:pPr>
              <w:pStyle w:val="Tabelle6pt"/>
            </w:pPr>
            <w:r w:rsidRPr="004B658C">
              <w:t>Kompetenz:</w:t>
            </w:r>
          </w:p>
          <w:p w:rsidR="00003A51" w:rsidRDefault="00003A51" w:rsidP="00421B4D">
            <w:pPr>
              <w:pStyle w:val="Kopf8ptafz"/>
            </w:pPr>
            <w:r>
              <w:t>Ich kann den Aufbau eines Atoms beschreiben.</w:t>
            </w:r>
          </w:p>
          <w:p w:rsidR="00003A51" w:rsidRDefault="00003A51" w:rsidP="00421B4D">
            <w:pPr>
              <w:pStyle w:val="Kopf8ptafz"/>
            </w:pPr>
            <w:r>
              <w:t>Ich kann einige Eigenschaften eines Elektrons nennen.</w:t>
            </w:r>
          </w:p>
          <w:p w:rsidR="00003A51" w:rsidRDefault="00003A51" w:rsidP="00421B4D">
            <w:pPr>
              <w:pStyle w:val="Kopf8ptafz"/>
            </w:pPr>
            <w:r>
              <w:t>Ich kann den Ladungszustand von Protonen und Elektronen nennen.</w:t>
            </w:r>
          </w:p>
        </w:tc>
        <w:tc>
          <w:tcPr>
            <w:tcW w:w="188" w:type="dxa"/>
            <w:vMerge/>
            <w:tcBorders>
              <w:left w:val="single" w:sz="4" w:space="0" w:color="auto"/>
              <w:bottom w:val="nil"/>
              <w:right w:val="nil"/>
            </w:tcBorders>
            <w:vAlign w:val="center"/>
            <w:hideMark/>
          </w:tcPr>
          <w:p w:rsidR="00003A51" w:rsidRDefault="00003A51" w:rsidP="00421B4D">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03A51" w:rsidRPr="00B51DE9" w:rsidTr="00421B4D">
              <w:trPr>
                <w:trHeight w:val="284"/>
              </w:trPr>
              <w:tc>
                <w:tcPr>
                  <w:tcW w:w="2090" w:type="dxa"/>
                  <w:shd w:val="clear" w:color="auto" w:fill="D9D9D9" w:themeFill="background1" w:themeFillShade="D9"/>
                </w:tcPr>
                <w:p w:rsidR="00003A51" w:rsidRPr="00B51DE9" w:rsidRDefault="00003A51" w:rsidP="00421B4D">
                  <w:pPr>
                    <w:pStyle w:val="TabelleKopfmitte"/>
                  </w:pPr>
                  <w:r>
                    <w:t>Lösung</w:t>
                  </w:r>
                </w:p>
              </w:tc>
            </w:tr>
          </w:tbl>
          <w:p w:rsidR="00003A51" w:rsidRPr="00B51DE9" w:rsidRDefault="00003A51" w:rsidP="00421B4D">
            <w:pPr>
              <w:pStyle w:val="TabelleKopfmitte"/>
            </w:pPr>
          </w:p>
        </w:tc>
      </w:tr>
      <w:tr w:rsidR="00003A51" w:rsidRPr="00B51DE9" w:rsidTr="00421B4D">
        <w:tc>
          <w:tcPr>
            <w:tcW w:w="7348" w:type="dxa"/>
            <w:gridSpan w:val="3"/>
            <w:tcBorders>
              <w:left w:val="single" w:sz="4" w:space="0" w:color="auto"/>
              <w:right w:val="single" w:sz="4" w:space="0" w:color="auto"/>
            </w:tcBorders>
            <w:hideMark/>
          </w:tcPr>
          <w:p w:rsidR="00003A51" w:rsidRPr="004B658C" w:rsidRDefault="00003A51" w:rsidP="00421B4D">
            <w:pPr>
              <w:pStyle w:val="Tabelle6pt"/>
            </w:pPr>
            <w:r w:rsidRPr="004B658C">
              <w:t>Hauptbezug:</w:t>
            </w:r>
          </w:p>
          <w:p w:rsidR="00003A51" w:rsidRDefault="00003A51" w:rsidP="00421B4D">
            <w:pPr>
              <w:pStyle w:val="Kopf8ptafz"/>
            </w:pPr>
            <w:r>
              <w:t>Ich kann einfache physikalische Phänomene beschreiben und mit bekannten Zusammenhängen ve</w:t>
            </w:r>
            <w:r>
              <w:t>r</w:t>
            </w:r>
            <w:r>
              <w:t>gleichen.</w:t>
            </w:r>
          </w:p>
        </w:tc>
        <w:tc>
          <w:tcPr>
            <w:tcW w:w="188" w:type="dxa"/>
            <w:vMerge/>
            <w:tcBorders>
              <w:left w:val="single" w:sz="4" w:space="0" w:color="auto"/>
              <w:bottom w:val="nil"/>
              <w:right w:val="nil"/>
            </w:tcBorders>
            <w:vAlign w:val="center"/>
            <w:hideMark/>
          </w:tcPr>
          <w:p w:rsidR="00003A51" w:rsidRDefault="00003A51" w:rsidP="00421B4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003A51" w:rsidRPr="00B51DE9" w:rsidRDefault="00003A51" w:rsidP="00421B4D">
            <w:pPr>
              <w:pStyle w:val="TabelleKopfmitte"/>
            </w:pPr>
          </w:p>
        </w:tc>
      </w:tr>
      <w:tr w:rsidR="00003A51" w:rsidRPr="00B51DE9" w:rsidTr="00421B4D">
        <w:tc>
          <w:tcPr>
            <w:tcW w:w="7348" w:type="dxa"/>
            <w:gridSpan w:val="3"/>
            <w:tcBorders>
              <w:left w:val="single" w:sz="4" w:space="0" w:color="auto"/>
              <w:right w:val="single" w:sz="4" w:space="0" w:color="auto"/>
            </w:tcBorders>
            <w:tcMar>
              <w:bottom w:w="0" w:type="dxa"/>
            </w:tcMar>
            <w:hideMark/>
          </w:tcPr>
          <w:p w:rsidR="00003A51" w:rsidRDefault="00003A51" w:rsidP="00421B4D">
            <w:pPr>
              <w:pStyle w:val="Tabelle6pt"/>
            </w:pPr>
            <w:r>
              <w:t>Weitere Bezüge:</w:t>
            </w:r>
          </w:p>
          <w:p w:rsidR="00003A51" w:rsidRDefault="00003A51" w:rsidP="00421B4D">
            <w:pPr>
              <w:pStyle w:val="Kopf8ptafz"/>
              <w:numPr>
                <w:ilvl w:val="0"/>
                <w:numId w:val="0"/>
              </w:numPr>
            </w:pPr>
          </w:p>
        </w:tc>
        <w:tc>
          <w:tcPr>
            <w:tcW w:w="188" w:type="dxa"/>
            <w:vMerge/>
            <w:tcBorders>
              <w:left w:val="single" w:sz="4" w:space="0" w:color="auto"/>
              <w:bottom w:val="nil"/>
              <w:right w:val="nil"/>
            </w:tcBorders>
            <w:vAlign w:val="center"/>
            <w:hideMark/>
          </w:tcPr>
          <w:p w:rsidR="00003A51" w:rsidRDefault="00003A51" w:rsidP="00421B4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003A51" w:rsidRPr="00B51DE9" w:rsidRDefault="00003A51" w:rsidP="00421B4D">
            <w:pPr>
              <w:pStyle w:val="TabelleKopfmitte"/>
            </w:pPr>
          </w:p>
        </w:tc>
      </w:tr>
    </w:tbl>
    <w:p w:rsidR="00DB742C" w:rsidRDefault="00DB742C" w:rsidP="00BD1EE7">
      <w:pPr>
        <w:pStyle w:val="AufgabeEbene1"/>
        <w:numPr>
          <w:ilvl w:val="0"/>
          <w:numId w:val="71"/>
        </w:numPr>
      </w:pPr>
      <w:r>
        <w:t xml:space="preserve"> </w:t>
      </w:r>
    </w:p>
    <w:p w:rsidR="00DB742C" w:rsidRPr="007F3E93" w:rsidRDefault="00DB742C" w:rsidP="00DB742C">
      <w:pPr>
        <w:pStyle w:val="AufgabeEbene2"/>
      </w:pPr>
      <w:r>
        <w:rPr>
          <w14:scene3d>
            <w14:camera w14:prst="orthographicFront"/>
            <w14:lightRig w14:rig="threePt" w14:dir="t">
              <w14:rot w14:lat="0" w14:lon="0" w14:rev="0"/>
            </w14:lightRig>
          </w14:scene3d>
        </w:rPr>
        <w:t>Es gibt Protonen, Neutronen und Elektronen.</w:t>
      </w:r>
    </w:p>
    <w:p w:rsidR="00DB742C" w:rsidRPr="007F3E93" w:rsidRDefault="00DB742C" w:rsidP="00DB742C">
      <w:pPr>
        <w:pStyle w:val="AufgabeEbene2"/>
      </w:pPr>
      <w:r>
        <w:rPr>
          <w14:scene3d>
            <w14:camera w14:prst="orthographicFront"/>
            <w14:lightRig w14:rig="threePt" w14:dir="t">
              <w14:rot w14:lat="0" w14:lon="0" w14:rev="0"/>
            </w14:lightRig>
          </w14:scene3d>
        </w:rPr>
        <w:t>Ein Atom besteht aus Atomkern und Atomhülle</w:t>
      </w:r>
    </w:p>
    <w:p w:rsidR="00DB742C" w:rsidRPr="007F3E93" w:rsidRDefault="00DB742C" w:rsidP="00DB742C">
      <w:pPr>
        <w:pStyle w:val="AufgabeEbene2"/>
      </w:pPr>
      <w:r>
        <w:rPr>
          <w14:scene3d>
            <w14:camera w14:prst="orthographicFront"/>
            <w14:lightRig w14:rig="threePt" w14:dir="t">
              <w14:rot w14:lat="0" w14:lon="0" w14:rev="0"/>
            </w14:lightRig>
          </w14:scene3d>
        </w:rPr>
        <w:t>Protonen sind positiv geladen.</w:t>
      </w:r>
    </w:p>
    <w:p w:rsidR="00DB742C" w:rsidRDefault="00DB742C" w:rsidP="00DB742C">
      <w:pPr>
        <w:pStyle w:val="AufgabeEbene2"/>
        <w:numPr>
          <w:ilvl w:val="0"/>
          <w:numId w:val="0"/>
        </w:numPr>
        <w:ind w:left="567"/>
        <w:rPr>
          <w14:scene3d>
            <w14:camera w14:prst="orthographicFront"/>
            <w14:lightRig w14:rig="threePt" w14:dir="t">
              <w14:rot w14:lat="0" w14:lon="0" w14:rev="0"/>
            </w14:lightRig>
          </w14:scene3d>
        </w:rPr>
      </w:pPr>
      <w:r>
        <w:rPr>
          <w14:scene3d>
            <w14:camera w14:prst="orthographicFront"/>
            <w14:lightRig w14:rig="threePt" w14:dir="t">
              <w14:rot w14:lat="0" w14:lon="0" w14:rev="0"/>
            </w14:lightRig>
          </w14:scene3d>
        </w:rPr>
        <w:t>Neutronen sind neutral geladen.</w:t>
      </w:r>
    </w:p>
    <w:p w:rsidR="00DB742C" w:rsidRDefault="00DB742C" w:rsidP="00DB742C">
      <w:pPr>
        <w:pStyle w:val="AufgabeEbene2"/>
        <w:numPr>
          <w:ilvl w:val="0"/>
          <w:numId w:val="0"/>
        </w:numPr>
        <w:ind w:left="567"/>
        <w:rPr>
          <w14:scene3d>
            <w14:camera w14:prst="orthographicFront"/>
            <w14:lightRig w14:rig="threePt" w14:dir="t">
              <w14:rot w14:lat="0" w14:lon="0" w14:rev="0"/>
            </w14:lightRig>
          </w14:scene3d>
        </w:rPr>
      </w:pPr>
      <w:r>
        <w:rPr>
          <w14:scene3d>
            <w14:camera w14:prst="orthographicFront"/>
            <w14:lightRig w14:rig="threePt" w14:dir="t">
              <w14:rot w14:lat="0" w14:lon="0" w14:rev="0"/>
            </w14:lightRig>
          </w14:scene3d>
        </w:rPr>
        <w:t>Elektronen sind negativ geladen.</w:t>
      </w:r>
    </w:p>
    <w:p w:rsidR="00DB742C" w:rsidRDefault="00DB742C" w:rsidP="00DB742C">
      <w:pPr>
        <w:pStyle w:val="AufgabeEbene2"/>
      </w:pPr>
      <w:r>
        <w:t>Elektronen bewegen sich um den Atomkern herum.</w:t>
      </w:r>
    </w:p>
    <w:p w:rsidR="00DB742C" w:rsidRDefault="00DB742C" w:rsidP="00DB742C">
      <w:pPr>
        <w:pStyle w:val="AufgabeEbene2"/>
      </w:pPr>
      <w:r>
        <w:t>Ernest Rutherford veröffentlichte 1911 sein Atommodell.</w:t>
      </w:r>
    </w:p>
    <w:p w:rsidR="00DB742C" w:rsidRDefault="00DB742C" w:rsidP="00DB742C">
      <w:pPr>
        <w:pStyle w:val="AufgabeEbene2"/>
      </w:pPr>
      <w:r>
        <w:t>Die Anzahl der Protonen gibt an, um welches chemische Element es sich handelt.</w:t>
      </w:r>
    </w:p>
    <w:p w:rsidR="00DB742C" w:rsidRDefault="00DB742C" w:rsidP="00DB742C">
      <w:pPr>
        <w:pStyle w:val="AufgabeEbene2"/>
      </w:pPr>
      <w:r>
        <w:t>Ein vollständiges normales Atom ist neutral geladen.</w:t>
      </w:r>
    </w:p>
    <w:p w:rsidR="00DB742C" w:rsidRDefault="00DB742C" w:rsidP="00DB742C">
      <w:pPr>
        <w:pStyle w:val="AufgabeEbene2"/>
      </w:pPr>
      <w:r>
        <w:t>Die Anzahl von Protonen und Elektronen in einem vollständigen normalen Atom ist gleich groß.</w:t>
      </w:r>
    </w:p>
    <w:p w:rsidR="00DB742C" w:rsidRDefault="00DB742C" w:rsidP="00DB742C">
      <w:pPr>
        <w:pStyle w:val="AufgabeEbene2"/>
      </w:pPr>
      <w:r>
        <w:t>Von groß nach klein: Atom, Atomkern, Proton und Neutron, Elektron</w:t>
      </w:r>
    </w:p>
    <w:p w:rsidR="00506241" w:rsidRDefault="00506241" w:rsidP="00506241">
      <w:pPr>
        <w:pStyle w:val="AufgabeEbene2"/>
        <w:numPr>
          <w:ilvl w:val="0"/>
          <w:numId w:val="0"/>
        </w:numPr>
        <w:ind w:left="284"/>
      </w:pPr>
      <w:r>
        <w:br w:type="page"/>
      </w:r>
    </w:p>
    <w:p w:rsidR="00DB742C" w:rsidRDefault="00DB742C" w:rsidP="00B00DA4">
      <w:pPr>
        <w:pStyle w:val="AufgabeEbene1"/>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DB742C" w:rsidRPr="00A410C8" w:rsidTr="00421B4D">
        <w:tc>
          <w:tcPr>
            <w:tcW w:w="2457" w:type="dxa"/>
            <w:vMerge w:val="restart"/>
            <w:shd w:val="clear" w:color="auto" w:fill="D9D9D9" w:themeFill="background1" w:themeFillShade="D9"/>
            <w:vAlign w:val="bottom"/>
          </w:tcPr>
          <w:p w:rsidR="00DB742C" w:rsidRPr="00A410C8" w:rsidRDefault="00DB742C" w:rsidP="00421B4D">
            <w:pPr>
              <w:pStyle w:val="TabelleKopflinks"/>
            </w:pPr>
            <w:r>
              <w:t>Teilchen</w:t>
            </w:r>
          </w:p>
        </w:tc>
        <w:tc>
          <w:tcPr>
            <w:tcW w:w="4914" w:type="dxa"/>
            <w:gridSpan w:val="2"/>
            <w:shd w:val="clear" w:color="auto" w:fill="D9D9D9" w:themeFill="background1" w:themeFillShade="D9"/>
            <w:vAlign w:val="bottom"/>
          </w:tcPr>
          <w:p w:rsidR="00DB742C" w:rsidRPr="00A410C8" w:rsidRDefault="00DB742C" w:rsidP="00421B4D">
            <w:pPr>
              <w:pStyle w:val="TabelleKopflinks"/>
              <w:jc w:val="center"/>
            </w:pPr>
            <w:r>
              <w:t>Bewegungsmöglichkeit</w:t>
            </w:r>
          </w:p>
        </w:tc>
      </w:tr>
      <w:tr w:rsidR="00DB742C" w:rsidRPr="00A410C8" w:rsidTr="00421B4D">
        <w:tc>
          <w:tcPr>
            <w:tcW w:w="2457" w:type="dxa"/>
            <w:vMerge/>
            <w:shd w:val="clear" w:color="auto" w:fill="D9D9D9" w:themeFill="background1" w:themeFillShade="D9"/>
          </w:tcPr>
          <w:p w:rsidR="00DB742C" w:rsidRPr="00A410C8" w:rsidRDefault="00DB742C" w:rsidP="00421B4D">
            <w:pPr>
              <w:pStyle w:val="TabelleKopflinks"/>
            </w:pPr>
          </w:p>
        </w:tc>
        <w:tc>
          <w:tcPr>
            <w:tcW w:w="2457" w:type="dxa"/>
            <w:shd w:val="clear" w:color="auto" w:fill="D9D9D9" w:themeFill="background1" w:themeFillShade="D9"/>
          </w:tcPr>
          <w:p w:rsidR="00DB742C" w:rsidRPr="00A410C8" w:rsidRDefault="00DB742C" w:rsidP="00421B4D">
            <w:pPr>
              <w:pStyle w:val="TabelleKopflinks"/>
            </w:pPr>
            <w:r>
              <w:t>Beweglich</w:t>
            </w:r>
          </w:p>
        </w:tc>
        <w:tc>
          <w:tcPr>
            <w:tcW w:w="2457" w:type="dxa"/>
            <w:shd w:val="clear" w:color="auto" w:fill="D9D9D9" w:themeFill="background1" w:themeFillShade="D9"/>
          </w:tcPr>
          <w:p w:rsidR="00DB742C" w:rsidRPr="00A410C8" w:rsidRDefault="00DB742C" w:rsidP="00421B4D">
            <w:pPr>
              <w:pStyle w:val="TabelleKopflinks"/>
            </w:pPr>
            <w:r>
              <w:t>Statisch</w:t>
            </w:r>
          </w:p>
        </w:tc>
      </w:tr>
      <w:tr w:rsidR="00DB742C" w:rsidRPr="00A410C8" w:rsidTr="00421B4D">
        <w:tc>
          <w:tcPr>
            <w:tcW w:w="2457" w:type="dxa"/>
            <w:shd w:val="clear" w:color="auto" w:fill="auto"/>
          </w:tcPr>
          <w:p w:rsidR="00DB742C" w:rsidRPr="00A410C8" w:rsidRDefault="00DB742C" w:rsidP="00421B4D">
            <w:pPr>
              <w:pStyle w:val="Textkrper"/>
            </w:pPr>
            <w:r>
              <w:t>Proton</w:t>
            </w:r>
          </w:p>
        </w:tc>
        <w:tc>
          <w:tcPr>
            <w:tcW w:w="2457" w:type="dxa"/>
          </w:tcPr>
          <w:p w:rsidR="00DB742C" w:rsidRPr="00A410C8" w:rsidRDefault="00DB742C" w:rsidP="00421B4D">
            <w:pPr>
              <w:pStyle w:val="Textkrper"/>
            </w:pPr>
          </w:p>
        </w:tc>
        <w:tc>
          <w:tcPr>
            <w:tcW w:w="2457" w:type="dxa"/>
          </w:tcPr>
          <w:p w:rsidR="00DB742C" w:rsidRPr="00A410C8" w:rsidRDefault="00DB742C" w:rsidP="00421B4D">
            <w:pPr>
              <w:pStyle w:val="Textkrper"/>
            </w:pPr>
            <w:r>
              <w:t>X</w:t>
            </w:r>
          </w:p>
        </w:tc>
      </w:tr>
      <w:tr w:rsidR="00DB742C" w:rsidRPr="00A410C8" w:rsidTr="00421B4D">
        <w:tc>
          <w:tcPr>
            <w:tcW w:w="2457" w:type="dxa"/>
            <w:shd w:val="clear" w:color="auto" w:fill="auto"/>
          </w:tcPr>
          <w:p w:rsidR="00DB742C" w:rsidRPr="00A410C8" w:rsidRDefault="00DB742C" w:rsidP="00421B4D">
            <w:pPr>
              <w:pStyle w:val="Textkrper"/>
            </w:pPr>
            <w:r>
              <w:t>Neutron</w:t>
            </w:r>
          </w:p>
        </w:tc>
        <w:tc>
          <w:tcPr>
            <w:tcW w:w="2457" w:type="dxa"/>
          </w:tcPr>
          <w:p w:rsidR="00DB742C" w:rsidRPr="00A410C8" w:rsidRDefault="00DB742C" w:rsidP="00421B4D">
            <w:pPr>
              <w:pStyle w:val="Textkrper"/>
            </w:pPr>
          </w:p>
        </w:tc>
        <w:tc>
          <w:tcPr>
            <w:tcW w:w="2457" w:type="dxa"/>
          </w:tcPr>
          <w:p w:rsidR="00DB742C" w:rsidRPr="00A410C8" w:rsidRDefault="00DB742C" w:rsidP="00421B4D">
            <w:pPr>
              <w:pStyle w:val="Textkrper"/>
            </w:pPr>
            <w:r>
              <w:t>X</w:t>
            </w:r>
          </w:p>
        </w:tc>
      </w:tr>
      <w:tr w:rsidR="00DB742C" w:rsidRPr="00A410C8" w:rsidTr="00421B4D">
        <w:tc>
          <w:tcPr>
            <w:tcW w:w="2457" w:type="dxa"/>
            <w:shd w:val="clear" w:color="auto" w:fill="auto"/>
          </w:tcPr>
          <w:p w:rsidR="00DB742C" w:rsidRPr="00A410C8" w:rsidRDefault="00DB742C" w:rsidP="00421B4D">
            <w:pPr>
              <w:pStyle w:val="Textkrper"/>
            </w:pPr>
            <w:r>
              <w:t>Elektron</w:t>
            </w:r>
          </w:p>
        </w:tc>
        <w:tc>
          <w:tcPr>
            <w:tcW w:w="2457" w:type="dxa"/>
          </w:tcPr>
          <w:p w:rsidR="00DB742C" w:rsidRPr="00A410C8" w:rsidRDefault="00DB742C" w:rsidP="00421B4D">
            <w:pPr>
              <w:pStyle w:val="Textkrper"/>
            </w:pPr>
            <w:r>
              <w:t>X</w:t>
            </w:r>
          </w:p>
        </w:tc>
        <w:tc>
          <w:tcPr>
            <w:tcW w:w="2457" w:type="dxa"/>
          </w:tcPr>
          <w:p w:rsidR="00DB742C" w:rsidRPr="00A410C8" w:rsidRDefault="00DB742C" w:rsidP="00421B4D">
            <w:pPr>
              <w:pStyle w:val="Textkrper"/>
            </w:pPr>
          </w:p>
        </w:tc>
      </w:tr>
    </w:tbl>
    <w:p w:rsidR="00DB742C" w:rsidRDefault="00DB742C" w:rsidP="00DB742C">
      <w:pPr>
        <w:pStyle w:val="AufgabeEbene1"/>
      </w:pPr>
      <w:r>
        <w:rPr>
          <w:i/>
          <w:noProof/>
          <w:lang w:eastAsia="de-DE"/>
        </w:rPr>
        <mc:AlternateContent>
          <mc:Choice Requires="wps">
            <w:drawing>
              <wp:anchor distT="0" distB="0" distL="114300" distR="114300" simplePos="0" relativeHeight="251736064" behindDoc="0" locked="0" layoutInCell="1" allowOverlap="1" wp14:anchorId="5907BEDE" wp14:editId="1932264A">
                <wp:simplePos x="0" y="0"/>
                <wp:positionH relativeFrom="column">
                  <wp:posOffset>1543685</wp:posOffset>
                </wp:positionH>
                <wp:positionV relativeFrom="paragraph">
                  <wp:posOffset>258445</wp:posOffset>
                </wp:positionV>
                <wp:extent cx="346075" cy="254635"/>
                <wp:effectExtent l="0" t="0" r="73025" b="50165"/>
                <wp:wrapNone/>
                <wp:docPr id="494" name="Gerade Verbindung mit Pfeil 494"/>
                <wp:cNvGraphicFramePr/>
                <a:graphic xmlns:a="http://schemas.openxmlformats.org/drawingml/2006/main">
                  <a:graphicData uri="http://schemas.microsoft.com/office/word/2010/wordprocessingShape">
                    <wps:wsp>
                      <wps:cNvCnPr/>
                      <wps:spPr>
                        <a:xfrm>
                          <a:off x="0" y="0"/>
                          <a:ext cx="346075" cy="25463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494" o:spid="_x0000_s1026" type="#_x0000_t32" style="position:absolute;margin-left:121.55pt;margin-top:20.35pt;width:27.25pt;height:20.0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" strokecolor="#bc4542 [3045]">
                <v:stroke endarrow="block"/>
              </v:shape>
            </w:pict>
          </mc:Fallback>
        </mc:AlternateContent>
      </w:r>
      <w:r w:rsidRPr="000F66B2">
        <w:t>Atomhülle, Atomkern, Elektron, Neutron, Proton</w:t>
      </w:r>
      <w:r>
        <w:t>.</w:t>
      </w:r>
    </w:p>
    <w:p w:rsidR="00DB742C" w:rsidRDefault="00DB742C" w:rsidP="00DB742C">
      <w:pPr>
        <w:pStyle w:val="TextkrpernrauenText"/>
      </w:pPr>
      <w:r>
        <w:rPr>
          <w:noProof/>
          <w:lang w:eastAsia="de-DE"/>
        </w:rPr>
        <mc:AlternateContent>
          <mc:Choice Requires="wps">
            <w:drawing>
              <wp:anchor distT="0" distB="0" distL="114300" distR="114300" simplePos="0" relativeHeight="251735040" behindDoc="0" locked="0" layoutInCell="1" allowOverlap="1" wp14:anchorId="33F39DFB" wp14:editId="24006965">
                <wp:simplePos x="0" y="0"/>
                <wp:positionH relativeFrom="column">
                  <wp:posOffset>959485</wp:posOffset>
                </wp:positionH>
                <wp:positionV relativeFrom="paragraph">
                  <wp:posOffset>19685</wp:posOffset>
                </wp:positionV>
                <wp:extent cx="228600" cy="685800"/>
                <wp:effectExtent l="0" t="0" r="76200" b="57150"/>
                <wp:wrapNone/>
                <wp:docPr id="491" name="Gerade Verbindung mit Pfeil 491"/>
                <wp:cNvGraphicFramePr/>
                <a:graphic xmlns:a="http://schemas.openxmlformats.org/drawingml/2006/main">
                  <a:graphicData uri="http://schemas.microsoft.com/office/word/2010/wordprocessingShape">
                    <wps:wsp>
                      <wps:cNvCnPr/>
                      <wps:spPr>
                        <a:xfrm>
                          <a:off x="0" y="0"/>
                          <a:ext cx="228600" cy="68580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491" o:spid="_x0000_s1026" type="#_x0000_t32" style="position:absolute;margin-left:75.55pt;margin-top:1.55pt;width:18pt;height:54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" strokecolor="#bc4542 [3045]">
                <v:stroke endarrow="block"/>
              </v:shape>
            </w:pict>
          </mc:Fallback>
        </mc:AlternateContent>
      </w:r>
      <w:r>
        <w:rPr>
          <w:noProof/>
          <w:lang w:eastAsia="de-DE"/>
        </w:rPr>
        <mc:AlternateContent>
          <mc:Choice Requires="wps">
            <w:drawing>
              <wp:anchor distT="0" distB="0" distL="114300" distR="114300" simplePos="0" relativeHeight="251734016" behindDoc="0" locked="0" layoutInCell="1" allowOverlap="1" wp14:anchorId="3ED81EE9" wp14:editId="0426949C">
                <wp:simplePos x="0" y="0"/>
                <wp:positionH relativeFrom="column">
                  <wp:posOffset>266065</wp:posOffset>
                </wp:positionH>
                <wp:positionV relativeFrom="paragraph">
                  <wp:posOffset>1270</wp:posOffset>
                </wp:positionV>
                <wp:extent cx="64770" cy="476250"/>
                <wp:effectExtent l="19050" t="0" r="68580" b="57150"/>
                <wp:wrapNone/>
                <wp:docPr id="492" name="Gerade Verbindung mit Pfeil 492"/>
                <wp:cNvGraphicFramePr/>
                <a:graphic xmlns:a="http://schemas.openxmlformats.org/drawingml/2006/main">
                  <a:graphicData uri="http://schemas.microsoft.com/office/word/2010/wordprocessingShape">
                    <wps:wsp>
                      <wps:cNvCnPr/>
                      <wps:spPr>
                        <a:xfrm>
                          <a:off x="0" y="0"/>
                          <a:ext cx="64770" cy="47625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id="Gerade Verbindung mit Pfeil 492" o:spid="_x0000_s1026" type="#_x0000_t32" style="position:absolute;margin-left:20.95pt;margin-top:.1pt;width:5.1pt;height:37.5pt;z-index:2517340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" strokecolor="#bc4542 [3045]">
                <v:stroke endarrow="block"/>
              </v:shape>
            </w:pict>
          </mc:Fallback>
        </mc:AlternateContent>
      </w:r>
      <w:r>
        <w:rPr>
          <w:i/>
          <w:noProof/>
          <w:lang w:eastAsia="de-DE"/>
        </w:rPr>
        <mc:AlternateContent>
          <mc:Choice Requires="wps">
            <w:drawing>
              <wp:anchor distT="0" distB="0" distL="114300" distR="114300" simplePos="0" relativeHeight="251738112" behindDoc="0" locked="0" layoutInCell="1" allowOverlap="1" wp14:anchorId="571FCE7B" wp14:editId="7A412C28">
                <wp:simplePos x="0" y="0"/>
                <wp:positionH relativeFrom="column">
                  <wp:posOffset>1454875</wp:posOffset>
                </wp:positionH>
                <wp:positionV relativeFrom="paragraph">
                  <wp:posOffset>7076</wp:posOffset>
                </wp:positionV>
                <wp:extent cx="1018903" cy="809353"/>
                <wp:effectExtent l="38100" t="0" r="29210" b="48260"/>
                <wp:wrapNone/>
                <wp:docPr id="493" name="Gerade Verbindung mit Pfeil 493"/>
                <wp:cNvGraphicFramePr/>
                <a:graphic xmlns:a="http://schemas.openxmlformats.org/drawingml/2006/main">
                  <a:graphicData uri="http://schemas.microsoft.com/office/word/2010/wordprocessingShape">
                    <wps:wsp>
                      <wps:cNvCnPr/>
                      <wps:spPr>
                        <a:xfrm flipH="1">
                          <a:off x="0" y="0"/>
                          <a:ext cx="1018903" cy="809353"/>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493" o:spid="_x0000_s1026" type="#_x0000_t32" style="position:absolute;margin-left:114.55pt;margin-top:.55pt;width:80.25pt;height:63.75pt;flip:x;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" strokecolor="#bc4542 [3045]">
                <v:stroke endarrow="block"/>
              </v:shape>
            </w:pict>
          </mc:Fallback>
        </mc:AlternateContent>
      </w:r>
      <w:r>
        <w:rPr>
          <w:i/>
          <w:noProof/>
          <w:lang w:eastAsia="de-DE"/>
        </w:rPr>
        <mc:AlternateContent>
          <mc:Choice Requires="wps">
            <w:drawing>
              <wp:anchor distT="0" distB="0" distL="114300" distR="114300" simplePos="0" relativeHeight="251737088" behindDoc="0" locked="0" layoutInCell="1" allowOverlap="1" wp14:anchorId="3147F4D1" wp14:editId="3087BA30">
                <wp:simplePos x="0" y="0"/>
                <wp:positionH relativeFrom="column">
                  <wp:posOffset>1298121</wp:posOffset>
                </wp:positionH>
                <wp:positionV relativeFrom="paragraph">
                  <wp:posOffset>7076</wp:posOffset>
                </wp:positionV>
                <wp:extent cx="698863" cy="751114"/>
                <wp:effectExtent l="38100" t="0" r="25400" b="49530"/>
                <wp:wrapNone/>
                <wp:docPr id="495" name="Gerade Verbindung mit Pfeil 495"/>
                <wp:cNvGraphicFramePr/>
                <a:graphic xmlns:a="http://schemas.openxmlformats.org/drawingml/2006/main">
                  <a:graphicData uri="http://schemas.microsoft.com/office/word/2010/wordprocessingShape">
                    <wps:wsp>
                      <wps:cNvCnPr/>
                      <wps:spPr>
                        <a:xfrm flipH="1">
                          <a:off x="0" y="0"/>
                          <a:ext cx="698863" cy="751114"/>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495" o:spid="_x0000_s1026" type="#_x0000_t32" style="position:absolute;margin-left:102.2pt;margin-top:.55pt;width:55.05pt;height:59.15pt;flip:x;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" strokecolor="#bc4542 [3045]">
                <v:stroke endarrow="block"/>
              </v:shape>
            </w:pict>
          </mc:Fallback>
        </mc:AlternateContent>
      </w:r>
      <w:r>
        <w:rPr>
          <w:noProof/>
          <w:lang w:eastAsia="de-DE"/>
        </w:rPr>
        <w:drawing>
          <wp:anchor distT="0" distB="0" distL="114300" distR="114300" simplePos="0" relativeHeight="251732992" behindDoc="0" locked="0" layoutInCell="1" allowOverlap="1" wp14:anchorId="61FE891E" wp14:editId="7CDF4140">
            <wp:simplePos x="0" y="0"/>
            <wp:positionH relativeFrom="column">
              <wp:posOffset>354693</wp:posOffset>
            </wp:positionH>
            <wp:positionV relativeFrom="paragraph">
              <wp:posOffset>5896</wp:posOffset>
            </wp:positionV>
            <wp:extent cx="389890" cy="542290"/>
            <wp:effectExtent l="0" t="0" r="0" b="0"/>
            <wp:wrapNone/>
            <wp:docPr id="498" name="Grafik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31968" behindDoc="0" locked="0" layoutInCell="1" allowOverlap="1" wp14:anchorId="1BD73009" wp14:editId="295A7F72">
            <wp:simplePos x="0" y="0"/>
            <wp:positionH relativeFrom="column">
              <wp:posOffset>921023</wp:posOffset>
            </wp:positionH>
            <wp:positionV relativeFrom="paragraph">
              <wp:posOffset>1109527</wp:posOffset>
            </wp:positionV>
            <wp:extent cx="154305" cy="154305"/>
            <wp:effectExtent l="0" t="0" r="0" b="0"/>
            <wp:wrapNone/>
            <wp:docPr id="499" name="Grafik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22752" behindDoc="0" locked="0" layoutInCell="1" allowOverlap="1" wp14:anchorId="0FD7F868" wp14:editId="6B6165E6">
            <wp:simplePos x="0" y="0"/>
            <wp:positionH relativeFrom="column">
              <wp:posOffset>933450</wp:posOffset>
            </wp:positionH>
            <wp:positionV relativeFrom="paragraph">
              <wp:posOffset>874214</wp:posOffset>
            </wp:positionV>
            <wp:extent cx="438785" cy="536575"/>
            <wp:effectExtent l="0" t="0" r="0" b="0"/>
            <wp:wrapNone/>
            <wp:docPr id="504" name="Grafik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730944" behindDoc="0" locked="0" layoutInCell="1" allowOverlap="1" wp14:anchorId="128F2AA2" wp14:editId="196348EB">
            <wp:simplePos x="0" y="0"/>
            <wp:positionH relativeFrom="column">
              <wp:posOffset>1057456</wp:posOffset>
            </wp:positionH>
            <wp:positionV relativeFrom="paragraph">
              <wp:posOffset>860425</wp:posOffset>
            </wp:positionV>
            <wp:extent cx="154305" cy="154305"/>
            <wp:effectExtent l="0" t="0" r="0" b="0"/>
            <wp:wrapNone/>
            <wp:docPr id="505" name="Grafik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23776" behindDoc="0" locked="0" layoutInCell="1" allowOverlap="1" wp14:anchorId="10F11E77" wp14:editId="0D2A6C76">
            <wp:simplePos x="0" y="0"/>
            <wp:positionH relativeFrom="column">
              <wp:posOffset>1080951</wp:posOffset>
            </wp:positionH>
            <wp:positionV relativeFrom="paragraph">
              <wp:posOffset>753745</wp:posOffset>
            </wp:positionV>
            <wp:extent cx="438785" cy="536575"/>
            <wp:effectExtent l="0" t="0" r="0" b="0"/>
            <wp:wrapNone/>
            <wp:docPr id="506" name="Grafik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729920" behindDoc="0" locked="0" layoutInCell="1" allowOverlap="1" wp14:anchorId="2F8FAB4F" wp14:editId="35ABB145">
            <wp:simplePos x="0" y="0"/>
            <wp:positionH relativeFrom="column">
              <wp:posOffset>1162775</wp:posOffset>
            </wp:positionH>
            <wp:positionV relativeFrom="paragraph">
              <wp:posOffset>1180828</wp:posOffset>
            </wp:positionV>
            <wp:extent cx="154305" cy="154305"/>
            <wp:effectExtent l="0" t="0" r="0" b="0"/>
            <wp:wrapNone/>
            <wp:docPr id="507" name="Grafik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28896" behindDoc="0" locked="0" layoutInCell="1" allowOverlap="1" wp14:anchorId="16BC670E" wp14:editId="54CA4666">
            <wp:simplePos x="0" y="0"/>
            <wp:positionH relativeFrom="column">
              <wp:posOffset>1385208</wp:posOffset>
            </wp:positionH>
            <wp:positionV relativeFrom="paragraph">
              <wp:posOffset>972185</wp:posOffset>
            </wp:positionV>
            <wp:extent cx="154305" cy="154305"/>
            <wp:effectExtent l="0" t="0" r="0" b="0"/>
            <wp:wrapNone/>
            <wp:docPr id="508" name="Grafik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27872" behindDoc="0" locked="0" layoutInCell="1" allowOverlap="1" wp14:anchorId="6EFB8760" wp14:editId="4285634A">
            <wp:simplePos x="0" y="0"/>
            <wp:positionH relativeFrom="column">
              <wp:posOffset>919208</wp:posOffset>
            </wp:positionH>
            <wp:positionV relativeFrom="paragraph">
              <wp:posOffset>775970</wp:posOffset>
            </wp:positionV>
            <wp:extent cx="154305" cy="154305"/>
            <wp:effectExtent l="0" t="0" r="0" b="0"/>
            <wp:wrapNone/>
            <wp:docPr id="509" name="Grafik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26848" behindDoc="0" locked="0" layoutInCell="1" allowOverlap="1" wp14:anchorId="123ED9A3" wp14:editId="10300E32">
            <wp:simplePos x="0" y="0"/>
            <wp:positionH relativeFrom="column">
              <wp:posOffset>1212941</wp:posOffset>
            </wp:positionH>
            <wp:positionV relativeFrom="paragraph">
              <wp:posOffset>688884</wp:posOffset>
            </wp:positionV>
            <wp:extent cx="154305" cy="154305"/>
            <wp:effectExtent l="0" t="0" r="0" b="0"/>
            <wp:wrapNone/>
            <wp:docPr id="510" name="Grafik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25824" behindDoc="0" locked="0" layoutInCell="1" allowOverlap="1" wp14:anchorId="1E9D4EAF" wp14:editId="13E06419">
            <wp:simplePos x="0" y="0"/>
            <wp:positionH relativeFrom="column">
              <wp:posOffset>1167221</wp:posOffset>
            </wp:positionH>
            <wp:positionV relativeFrom="paragraph">
              <wp:posOffset>981710</wp:posOffset>
            </wp:positionV>
            <wp:extent cx="438785" cy="536575"/>
            <wp:effectExtent l="0" t="0" r="0" b="0"/>
            <wp:wrapNone/>
            <wp:docPr id="511" name="Grafik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724800" behindDoc="0" locked="0" layoutInCell="1" allowOverlap="1" wp14:anchorId="226CC25D" wp14:editId="416934DD">
            <wp:simplePos x="0" y="0"/>
            <wp:positionH relativeFrom="column">
              <wp:posOffset>1206410</wp:posOffset>
            </wp:positionH>
            <wp:positionV relativeFrom="paragraph">
              <wp:posOffset>622482</wp:posOffset>
            </wp:positionV>
            <wp:extent cx="438785" cy="536575"/>
            <wp:effectExtent l="0" t="0" r="0" b="0"/>
            <wp:wrapNone/>
            <wp:docPr id="928" name="Grafik 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721728" behindDoc="0" locked="0" layoutInCell="1" allowOverlap="1" wp14:anchorId="7C1DDC45" wp14:editId="2098490A">
            <wp:simplePos x="0" y="0"/>
            <wp:positionH relativeFrom="column">
              <wp:posOffset>899432</wp:posOffset>
            </wp:positionH>
            <wp:positionV relativeFrom="paragraph">
              <wp:posOffset>525508</wp:posOffset>
            </wp:positionV>
            <wp:extent cx="438785" cy="536575"/>
            <wp:effectExtent l="0" t="0" r="0" b="0"/>
            <wp:wrapNone/>
            <wp:docPr id="929" name="Grafik 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720704" behindDoc="0" locked="0" layoutInCell="1" allowOverlap="1" wp14:anchorId="0D36D5C9" wp14:editId="0BB428A2">
            <wp:simplePos x="0" y="0"/>
            <wp:positionH relativeFrom="column">
              <wp:posOffset>742678</wp:posOffset>
            </wp:positionH>
            <wp:positionV relativeFrom="paragraph">
              <wp:posOffset>774065</wp:posOffset>
            </wp:positionV>
            <wp:extent cx="438785" cy="536575"/>
            <wp:effectExtent l="0" t="0" r="0" b="0"/>
            <wp:wrapNone/>
            <wp:docPr id="930" name="Grafik 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716608" behindDoc="0" locked="0" layoutInCell="1" allowOverlap="1" wp14:anchorId="19879390" wp14:editId="0134C472">
            <wp:simplePos x="0" y="0"/>
            <wp:positionH relativeFrom="column">
              <wp:posOffset>1952988</wp:posOffset>
            </wp:positionH>
            <wp:positionV relativeFrom="paragraph">
              <wp:posOffset>1161415</wp:posOffset>
            </wp:positionV>
            <wp:extent cx="389890" cy="542290"/>
            <wp:effectExtent l="0" t="0" r="0" b="0"/>
            <wp:wrapNone/>
            <wp:docPr id="931" name="Grafik 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15584" behindDoc="0" locked="0" layoutInCell="1" allowOverlap="1" wp14:anchorId="606107AE" wp14:editId="057075E2">
            <wp:simplePos x="0" y="0"/>
            <wp:positionH relativeFrom="column">
              <wp:posOffset>1702344</wp:posOffset>
            </wp:positionH>
            <wp:positionV relativeFrom="paragraph">
              <wp:posOffset>55154</wp:posOffset>
            </wp:positionV>
            <wp:extent cx="389890" cy="542290"/>
            <wp:effectExtent l="0" t="0" r="0" b="0"/>
            <wp:wrapNone/>
            <wp:docPr id="932" name="Grafik 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17632" behindDoc="0" locked="0" layoutInCell="1" allowOverlap="1" wp14:anchorId="46670B9C" wp14:editId="7A353576">
            <wp:simplePos x="0" y="0"/>
            <wp:positionH relativeFrom="margin">
              <wp:align>left</wp:align>
            </wp:positionH>
            <wp:positionV relativeFrom="paragraph">
              <wp:posOffset>703943</wp:posOffset>
            </wp:positionV>
            <wp:extent cx="389890" cy="542290"/>
            <wp:effectExtent l="0" t="0" r="0" b="0"/>
            <wp:wrapNone/>
            <wp:docPr id="933" name="Grafik 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18656" behindDoc="0" locked="0" layoutInCell="1" allowOverlap="1" wp14:anchorId="6650EF3E" wp14:editId="49F715A2">
            <wp:simplePos x="0" y="0"/>
            <wp:positionH relativeFrom="column">
              <wp:posOffset>293914</wp:posOffset>
            </wp:positionH>
            <wp:positionV relativeFrom="paragraph">
              <wp:posOffset>1494155</wp:posOffset>
            </wp:positionV>
            <wp:extent cx="389890" cy="542290"/>
            <wp:effectExtent l="0" t="0" r="0" b="0"/>
            <wp:wrapNone/>
            <wp:docPr id="934" name="Grafik 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19680" behindDoc="0" locked="0" layoutInCell="1" allowOverlap="1" wp14:anchorId="2705C836" wp14:editId="23DE89B9">
            <wp:simplePos x="0" y="0"/>
            <wp:positionH relativeFrom="column">
              <wp:posOffset>1273901</wp:posOffset>
            </wp:positionH>
            <wp:positionV relativeFrom="paragraph">
              <wp:posOffset>1749425</wp:posOffset>
            </wp:positionV>
            <wp:extent cx="389890" cy="542290"/>
            <wp:effectExtent l="0" t="0" r="0" b="0"/>
            <wp:wrapNone/>
            <wp:docPr id="935" name="Grafik 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mc:AlternateContent>
          <mc:Choice Requires="wps">
            <w:drawing>
              <wp:anchor distT="0" distB="0" distL="114300" distR="114300" simplePos="0" relativeHeight="251714560" behindDoc="0" locked="0" layoutInCell="1" allowOverlap="1" wp14:anchorId="2B564A56" wp14:editId="286E8DB3">
                <wp:simplePos x="0" y="0"/>
                <wp:positionH relativeFrom="column">
                  <wp:posOffset>878205</wp:posOffset>
                </wp:positionH>
                <wp:positionV relativeFrom="paragraph">
                  <wp:posOffset>688159</wp:posOffset>
                </wp:positionV>
                <wp:extent cx="633549" cy="633549"/>
                <wp:effectExtent l="0" t="0" r="14605" b="14605"/>
                <wp:wrapNone/>
                <wp:docPr id="496" name="Ellipse 496"/>
                <wp:cNvGraphicFramePr/>
                <a:graphic xmlns:a="http://schemas.openxmlformats.org/drawingml/2006/main">
                  <a:graphicData uri="http://schemas.microsoft.com/office/word/2010/wordprocessingShape">
                    <wps:wsp>
                      <wps:cNvSpPr/>
                      <wps:spPr>
                        <a:xfrm>
                          <a:off x="0" y="0"/>
                          <a:ext cx="633549" cy="633549"/>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Ellipse 496" o:spid="_x0000_s1026" style="position:absolute;margin-left:69.15pt;margin-top:54.2pt;width:49.9pt;height:49.9pt;z-index:251714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" fillcolor="white [3201]" strokecolor="#f79646 [3209]" strokeweight="2pt"/>
            </w:pict>
          </mc:Fallback>
        </mc:AlternateContent>
      </w:r>
      <w:r>
        <w:rPr>
          <w:noProof/>
          <w:lang w:eastAsia="de-DE"/>
        </w:rPr>
        <mc:AlternateContent>
          <mc:Choice Requires="wps">
            <w:drawing>
              <wp:inline distT="0" distB="0" distL="0" distR="0" wp14:anchorId="343ED84E" wp14:editId="69FCFEBA">
                <wp:extent cx="2037806" cy="2037806"/>
                <wp:effectExtent l="0" t="0" r="19685" b="19685"/>
                <wp:docPr id="497" name="Ellipse 497"/>
                <wp:cNvGraphicFramePr/>
                <a:graphic xmlns:a="http://schemas.openxmlformats.org/drawingml/2006/main">
                  <a:graphicData uri="http://schemas.microsoft.com/office/word/2010/wordprocessingShape">
                    <wps:wsp>
                      <wps:cNvSpPr/>
                      <wps:spPr>
                        <a:xfrm>
                          <a:off x="0" y="0"/>
                          <a:ext cx="2037806" cy="2037806"/>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id="Ellipse 497" o:spid="_x0000_s1026" style="width:160.45pt;height:160.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" filled="f" strokecolor="#243f60 [1604]" strokeweight="2pt">
                <w10:anchorlock/>
              </v:oval>
            </w:pict>
          </mc:Fallback>
        </mc:AlternateContent>
      </w:r>
    </w:p>
    <w:p w:rsidR="00DB742C" w:rsidRDefault="00DB742C" w:rsidP="00DB742C">
      <w:pPr>
        <w:pStyle w:val="AufgabeEbene1"/>
      </w:pPr>
      <w:r>
        <w:t>Das Sauerstoffatom ist neutral geladen.</w:t>
      </w:r>
    </w:p>
    <w:p w:rsidR="00DB742C" w:rsidRDefault="00DB742C" w:rsidP="00DB742C">
      <w:pPr>
        <w:pStyle w:val="AufgabeEbene1"/>
      </w:pPr>
      <w:r>
        <w:t>Wenn e</w:t>
      </w:r>
      <w:r w:rsidR="00C2394E">
        <w:t>s sechs Protonen gibt, müssen auch sechs</w:t>
      </w:r>
      <w:r>
        <w:t xml:space="preserve"> Elektronen vorhanden sein.</w:t>
      </w:r>
    </w:p>
    <w:p w:rsidR="00DB742C" w:rsidRDefault="00DB742C" w:rsidP="00DB742C">
      <w:pPr>
        <w:pStyle w:val="AufgabeEbene1"/>
      </w:pPr>
      <w:r>
        <w:rPr>
          <w:i/>
          <w:noProof/>
          <w:lang w:eastAsia="de-DE"/>
        </w:rPr>
        <mc:AlternateContent>
          <mc:Choice Requires="wps">
            <w:drawing>
              <wp:anchor distT="0" distB="0" distL="114300" distR="114300" simplePos="0" relativeHeight="251759616" behindDoc="0" locked="0" layoutInCell="1" allowOverlap="1" wp14:anchorId="29C50FF8" wp14:editId="0802743D">
                <wp:simplePos x="0" y="0"/>
                <wp:positionH relativeFrom="column">
                  <wp:posOffset>984613</wp:posOffset>
                </wp:positionH>
                <wp:positionV relativeFrom="paragraph">
                  <wp:posOffset>210639</wp:posOffset>
                </wp:positionV>
                <wp:extent cx="228600" cy="685800"/>
                <wp:effectExtent l="0" t="0" r="76200" b="57150"/>
                <wp:wrapNone/>
                <wp:docPr id="936" name="Gerade Verbindung mit Pfeil 936"/>
                <wp:cNvGraphicFramePr/>
                <a:graphic xmlns:a="http://schemas.openxmlformats.org/drawingml/2006/main">
                  <a:graphicData uri="http://schemas.microsoft.com/office/word/2010/wordprocessingShape">
                    <wps:wsp>
                      <wps:cNvCnPr/>
                      <wps:spPr>
                        <a:xfrm>
                          <a:off x="0" y="0"/>
                          <a:ext cx="228600" cy="68580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936" o:spid="_x0000_s1026" type="#_x0000_t32" style="position:absolute;margin-left:77.55pt;margin-top:16.6pt;width:18pt;height:54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" strokecolor="#bc4542 [3045]">
                <v:stroke endarrow="block"/>
              </v:shape>
            </w:pict>
          </mc:Fallback>
        </mc:AlternateContent>
      </w:r>
      <w:r>
        <w:rPr>
          <w:i/>
          <w:noProof/>
          <w:lang w:eastAsia="de-DE"/>
        </w:rPr>
        <mc:AlternateContent>
          <mc:Choice Requires="wps">
            <w:drawing>
              <wp:anchor distT="0" distB="0" distL="114300" distR="114300" simplePos="0" relativeHeight="251758592" behindDoc="0" locked="0" layoutInCell="1" allowOverlap="1" wp14:anchorId="61320526" wp14:editId="56FC7D76">
                <wp:simplePos x="0" y="0"/>
                <wp:positionH relativeFrom="column">
                  <wp:posOffset>279219</wp:posOffset>
                </wp:positionH>
                <wp:positionV relativeFrom="paragraph">
                  <wp:posOffset>204107</wp:posOffset>
                </wp:positionV>
                <wp:extent cx="65314" cy="476794"/>
                <wp:effectExtent l="19050" t="0" r="68580" b="57150"/>
                <wp:wrapNone/>
                <wp:docPr id="937" name="Gerade Verbindung mit Pfeil 937"/>
                <wp:cNvGraphicFramePr/>
                <a:graphic xmlns:a="http://schemas.openxmlformats.org/drawingml/2006/main">
                  <a:graphicData uri="http://schemas.microsoft.com/office/word/2010/wordprocessingShape">
                    <wps:wsp>
                      <wps:cNvCnPr/>
                      <wps:spPr>
                        <a:xfrm>
                          <a:off x="0" y="0"/>
                          <a:ext cx="65314" cy="476794"/>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id="Gerade Verbindung mit Pfeil 937" o:spid="_x0000_s1026" type="#_x0000_t32" style="position:absolute;margin-left:22pt;margin-top:16.05pt;width:5.15pt;height:37.55pt;z-index:2517585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" strokecolor="#bc4542 [3045]">
                <v:stroke endarrow="block"/>
              </v:shape>
            </w:pict>
          </mc:Fallback>
        </mc:AlternateContent>
      </w:r>
      <w:r w:rsidRPr="000F66B2">
        <w:rPr>
          <w:i/>
        </w:rPr>
        <w:t>Atomhülle, Atomkern, Elektron, Neutron, Proton</w:t>
      </w:r>
      <w:r>
        <w:t>.</w:t>
      </w:r>
    </w:p>
    <w:p w:rsidR="00DB742C" w:rsidRDefault="00B93CE6" w:rsidP="00DB742C">
      <w:pPr>
        <w:pStyle w:val="TextkrpernrauenText"/>
      </w:pPr>
      <w:r>
        <w:rPr>
          <w:i/>
          <w:noProof/>
          <w:lang w:eastAsia="de-DE"/>
        </w:rPr>
        <mc:AlternateContent>
          <mc:Choice Requires="wps">
            <w:drawing>
              <wp:anchor distT="0" distB="0" distL="114300" distR="114300" simplePos="0" relativeHeight="251760640" behindDoc="0" locked="0" layoutInCell="1" allowOverlap="1" wp14:anchorId="2F65FEF8" wp14:editId="76F34788">
                <wp:simplePos x="0" y="0"/>
                <wp:positionH relativeFrom="column">
                  <wp:posOffset>1604010</wp:posOffset>
                </wp:positionH>
                <wp:positionV relativeFrom="paragraph">
                  <wp:posOffset>8255</wp:posOffset>
                </wp:positionV>
                <wp:extent cx="241300" cy="254635"/>
                <wp:effectExtent l="0" t="0" r="82550" b="50165"/>
                <wp:wrapNone/>
                <wp:docPr id="939" name="Gerade Verbindung mit Pfeil 939"/>
                <wp:cNvGraphicFramePr/>
                <a:graphic xmlns:a="http://schemas.openxmlformats.org/drawingml/2006/main">
                  <a:graphicData uri="http://schemas.microsoft.com/office/word/2010/wordprocessingShape">
                    <wps:wsp>
                      <wps:cNvCnPr/>
                      <wps:spPr>
                        <a:xfrm>
                          <a:off x="0" y="0"/>
                          <a:ext cx="241300" cy="25463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939" o:spid="_x0000_s1026" type="#_x0000_t32" style="position:absolute;margin-left:126.3pt;margin-top:.65pt;width:19pt;height:20.0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" strokecolor="#bc4542 [3045]">
                <v:stroke endarrow="block"/>
              </v:shape>
            </w:pict>
          </mc:Fallback>
        </mc:AlternateContent>
      </w:r>
      <w:r w:rsidR="00DB742C">
        <w:rPr>
          <w:i/>
          <w:noProof/>
          <w:lang w:eastAsia="de-DE"/>
        </w:rPr>
        <mc:AlternateContent>
          <mc:Choice Requires="wps">
            <w:drawing>
              <wp:anchor distT="0" distB="0" distL="114300" distR="114300" simplePos="0" relativeHeight="251762688" behindDoc="0" locked="0" layoutInCell="1" allowOverlap="1" wp14:anchorId="6E0C2BA2" wp14:editId="63F2D006">
                <wp:simplePos x="0" y="0"/>
                <wp:positionH relativeFrom="column">
                  <wp:posOffset>1454875</wp:posOffset>
                </wp:positionH>
                <wp:positionV relativeFrom="paragraph">
                  <wp:posOffset>7076</wp:posOffset>
                </wp:positionV>
                <wp:extent cx="1018903" cy="809353"/>
                <wp:effectExtent l="38100" t="0" r="29210" b="48260"/>
                <wp:wrapNone/>
                <wp:docPr id="938" name="Gerade Verbindung mit Pfeil 938"/>
                <wp:cNvGraphicFramePr/>
                <a:graphic xmlns:a="http://schemas.openxmlformats.org/drawingml/2006/main">
                  <a:graphicData uri="http://schemas.microsoft.com/office/word/2010/wordprocessingShape">
                    <wps:wsp>
                      <wps:cNvCnPr/>
                      <wps:spPr>
                        <a:xfrm flipH="1">
                          <a:off x="0" y="0"/>
                          <a:ext cx="1018903" cy="809353"/>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938" o:spid="_x0000_s1026" type="#_x0000_t32" style="position:absolute;margin-left:114.55pt;margin-top:.55pt;width:80.25pt;height:63.75pt;flip:x;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" strokecolor="#bc4542 [3045]">
                <v:stroke endarrow="block"/>
              </v:shape>
            </w:pict>
          </mc:Fallback>
        </mc:AlternateContent>
      </w:r>
      <w:r w:rsidR="00DB742C">
        <w:rPr>
          <w:i/>
          <w:noProof/>
          <w:lang w:eastAsia="de-DE"/>
        </w:rPr>
        <mc:AlternateContent>
          <mc:Choice Requires="wps">
            <w:drawing>
              <wp:anchor distT="0" distB="0" distL="114300" distR="114300" simplePos="0" relativeHeight="251761664" behindDoc="0" locked="0" layoutInCell="1" allowOverlap="1" wp14:anchorId="75235EDA" wp14:editId="68FAC7E1">
                <wp:simplePos x="0" y="0"/>
                <wp:positionH relativeFrom="column">
                  <wp:posOffset>1298121</wp:posOffset>
                </wp:positionH>
                <wp:positionV relativeFrom="paragraph">
                  <wp:posOffset>7076</wp:posOffset>
                </wp:positionV>
                <wp:extent cx="698863" cy="751114"/>
                <wp:effectExtent l="38100" t="0" r="25400" b="49530"/>
                <wp:wrapNone/>
                <wp:docPr id="940" name="Gerade Verbindung mit Pfeil 940"/>
                <wp:cNvGraphicFramePr/>
                <a:graphic xmlns:a="http://schemas.openxmlformats.org/drawingml/2006/main">
                  <a:graphicData uri="http://schemas.microsoft.com/office/word/2010/wordprocessingShape">
                    <wps:wsp>
                      <wps:cNvCnPr/>
                      <wps:spPr>
                        <a:xfrm flipH="1">
                          <a:off x="0" y="0"/>
                          <a:ext cx="698863" cy="751114"/>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940" o:spid="_x0000_s1026" type="#_x0000_t32" style="position:absolute;margin-left:102.2pt;margin-top:.55pt;width:55.05pt;height:59.15pt;flip:x;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" strokecolor="#bc4542 [3045]">
                <v:stroke endarrow="block"/>
              </v:shape>
            </w:pict>
          </mc:Fallback>
        </mc:AlternateContent>
      </w:r>
      <w:r w:rsidR="00DB742C">
        <w:rPr>
          <w:noProof/>
          <w:lang w:eastAsia="de-DE"/>
        </w:rPr>
        <w:drawing>
          <wp:anchor distT="0" distB="0" distL="114300" distR="114300" simplePos="0" relativeHeight="251757568" behindDoc="0" locked="0" layoutInCell="1" allowOverlap="1" wp14:anchorId="77D2F826" wp14:editId="7386BBD8">
            <wp:simplePos x="0" y="0"/>
            <wp:positionH relativeFrom="column">
              <wp:posOffset>354693</wp:posOffset>
            </wp:positionH>
            <wp:positionV relativeFrom="paragraph">
              <wp:posOffset>5896</wp:posOffset>
            </wp:positionV>
            <wp:extent cx="389890" cy="542290"/>
            <wp:effectExtent l="0" t="0" r="0" b="0"/>
            <wp:wrapNone/>
            <wp:docPr id="943" name="Grafik 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56544" behindDoc="0" locked="0" layoutInCell="1" allowOverlap="1" wp14:anchorId="12E138D8" wp14:editId="654E752F">
            <wp:simplePos x="0" y="0"/>
            <wp:positionH relativeFrom="column">
              <wp:posOffset>921023</wp:posOffset>
            </wp:positionH>
            <wp:positionV relativeFrom="paragraph">
              <wp:posOffset>1109527</wp:posOffset>
            </wp:positionV>
            <wp:extent cx="154305" cy="154305"/>
            <wp:effectExtent l="0" t="0" r="0" b="0"/>
            <wp:wrapNone/>
            <wp:docPr id="944" name="Grafik 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47328" behindDoc="0" locked="0" layoutInCell="1" allowOverlap="1" wp14:anchorId="0DF26731" wp14:editId="276D717C">
            <wp:simplePos x="0" y="0"/>
            <wp:positionH relativeFrom="column">
              <wp:posOffset>933450</wp:posOffset>
            </wp:positionH>
            <wp:positionV relativeFrom="paragraph">
              <wp:posOffset>874214</wp:posOffset>
            </wp:positionV>
            <wp:extent cx="438785" cy="536575"/>
            <wp:effectExtent l="0" t="0" r="0" b="0"/>
            <wp:wrapNone/>
            <wp:docPr id="945" name="Grafik 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sidR="00DB742C">
        <w:rPr>
          <w:noProof/>
          <w:lang w:eastAsia="de-DE"/>
        </w:rPr>
        <w:drawing>
          <wp:anchor distT="0" distB="0" distL="114300" distR="114300" simplePos="0" relativeHeight="251755520" behindDoc="0" locked="0" layoutInCell="1" allowOverlap="1" wp14:anchorId="2CA75BBE" wp14:editId="2B775C9E">
            <wp:simplePos x="0" y="0"/>
            <wp:positionH relativeFrom="column">
              <wp:posOffset>1057456</wp:posOffset>
            </wp:positionH>
            <wp:positionV relativeFrom="paragraph">
              <wp:posOffset>860425</wp:posOffset>
            </wp:positionV>
            <wp:extent cx="154305" cy="154305"/>
            <wp:effectExtent l="0" t="0" r="0" b="0"/>
            <wp:wrapNone/>
            <wp:docPr id="946" name="Grafik 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48352" behindDoc="0" locked="0" layoutInCell="1" allowOverlap="1" wp14:anchorId="1D28F603" wp14:editId="4772980C">
            <wp:simplePos x="0" y="0"/>
            <wp:positionH relativeFrom="column">
              <wp:posOffset>1080951</wp:posOffset>
            </wp:positionH>
            <wp:positionV relativeFrom="paragraph">
              <wp:posOffset>753745</wp:posOffset>
            </wp:positionV>
            <wp:extent cx="438785" cy="536575"/>
            <wp:effectExtent l="0" t="0" r="0" b="0"/>
            <wp:wrapNone/>
            <wp:docPr id="947" name="Grafik 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sidR="00DB742C">
        <w:rPr>
          <w:noProof/>
          <w:lang w:eastAsia="de-DE"/>
        </w:rPr>
        <w:drawing>
          <wp:anchor distT="0" distB="0" distL="114300" distR="114300" simplePos="0" relativeHeight="251754496" behindDoc="0" locked="0" layoutInCell="1" allowOverlap="1" wp14:anchorId="123FDEBA" wp14:editId="37503B4B">
            <wp:simplePos x="0" y="0"/>
            <wp:positionH relativeFrom="column">
              <wp:posOffset>1162775</wp:posOffset>
            </wp:positionH>
            <wp:positionV relativeFrom="paragraph">
              <wp:posOffset>1180828</wp:posOffset>
            </wp:positionV>
            <wp:extent cx="154305" cy="154305"/>
            <wp:effectExtent l="0" t="0" r="0" b="0"/>
            <wp:wrapNone/>
            <wp:docPr id="948" name="Grafik 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53472" behindDoc="0" locked="0" layoutInCell="1" allowOverlap="1" wp14:anchorId="1BFF8F27" wp14:editId="36239C04">
            <wp:simplePos x="0" y="0"/>
            <wp:positionH relativeFrom="column">
              <wp:posOffset>1385208</wp:posOffset>
            </wp:positionH>
            <wp:positionV relativeFrom="paragraph">
              <wp:posOffset>972185</wp:posOffset>
            </wp:positionV>
            <wp:extent cx="154305" cy="154305"/>
            <wp:effectExtent l="0" t="0" r="0" b="0"/>
            <wp:wrapNone/>
            <wp:docPr id="949" name="Grafik 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52448" behindDoc="0" locked="0" layoutInCell="1" allowOverlap="1" wp14:anchorId="0F251EEC" wp14:editId="1E1FF291">
            <wp:simplePos x="0" y="0"/>
            <wp:positionH relativeFrom="column">
              <wp:posOffset>919208</wp:posOffset>
            </wp:positionH>
            <wp:positionV relativeFrom="paragraph">
              <wp:posOffset>775970</wp:posOffset>
            </wp:positionV>
            <wp:extent cx="154305" cy="154305"/>
            <wp:effectExtent l="0" t="0" r="0" b="0"/>
            <wp:wrapNone/>
            <wp:docPr id="950" name="Grafik 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51424" behindDoc="0" locked="0" layoutInCell="1" allowOverlap="1" wp14:anchorId="4AA96C4F" wp14:editId="60ACDF0D">
            <wp:simplePos x="0" y="0"/>
            <wp:positionH relativeFrom="column">
              <wp:posOffset>1212941</wp:posOffset>
            </wp:positionH>
            <wp:positionV relativeFrom="paragraph">
              <wp:posOffset>688884</wp:posOffset>
            </wp:positionV>
            <wp:extent cx="154305" cy="154305"/>
            <wp:effectExtent l="0" t="0" r="0" b="0"/>
            <wp:wrapNone/>
            <wp:docPr id="951" name="Grafik 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50400" behindDoc="0" locked="0" layoutInCell="1" allowOverlap="1" wp14:anchorId="62F5D315" wp14:editId="0BAFB2E9">
            <wp:simplePos x="0" y="0"/>
            <wp:positionH relativeFrom="column">
              <wp:posOffset>1167221</wp:posOffset>
            </wp:positionH>
            <wp:positionV relativeFrom="paragraph">
              <wp:posOffset>981710</wp:posOffset>
            </wp:positionV>
            <wp:extent cx="438785" cy="536575"/>
            <wp:effectExtent l="0" t="0" r="0" b="0"/>
            <wp:wrapNone/>
            <wp:docPr id="952" name="Grafik 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sidR="00DB742C">
        <w:rPr>
          <w:noProof/>
          <w:lang w:eastAsia="de-DE"/>
        </w:rPr>
        <w:drawing>
          <wp:anchor distT="0" distB="0" distL="114300" distR="114300" simplePos="0" relativeHeight="251749376" behindDoc="0" locked="0" layoutInCell="1" allowOverlap="1" wp14:anchorId="6E6F45CC" wp14:editId="3DD582F1">
            <wp:simplePos x="0" y="0"/>
            <wp:positionH relativeFrom="column">
              <wp:posOffset>1206410</wp:posOffset>
            </wp:positionH>
            <wp:positionV relativeFrom="paragraph">
              <wp:posOffset>622482</wp:posOffset>
            </wp:positionV>
            <wp:extent cx="438785" cy="536575"/>
            <wp:effectExtent l="0" t="0" r="0" b="0"/>
            <wp:wrapNone/>
            <wp:docPr id="953" name="Grafik 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sidR="00DB742C">
        <w:rPr>
          <w:noProof/>
          <w:lang w:eastAsia="de-DE"/>
        </w:rPr>
        <w:drawing>
          <wp:anchor distT="0" distB="0" distL="114300" distR="114300" simplePos="0" relativeHeight="251746304" behindDoc="0" locked="0" layoutInCell="1" allowOverlap="1" wp14:anchorId="430D3DAE" wp14:editId="6E0405CA">
            <wp:simplePos x="0" y="0"/>
            <wp:positionH relativeFrom="column">
              <wp:posOffset>899432</wp:posOffset>
            </wp:positionH>
            <wp:positionV relativeFrom="paragraph">
              <wp:posOffset>525508</wp:posOffset>
            </wp:positionV>
            <wp:extent cx="438785" cy="536575"/>
            <wp:effectExtent l="0" t="0" r="0" b="0"/>
            <wp:wrapNone/>
            <wp:docPr id="954" name="Grafik 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sidR="00DB742C">
        <w:rPr>
          <w:noProof/>
          <w:lang w:eastAsia="de-DE"/>
        </w:rPr>
        <w:drawing>
          <wp:anchor distT="0" distB="0" distL="114300" distR="114300" simplePos="0" relativeHeight="251745280" behindDoc="0" locked="0" layoutInCell="1" allowOverlap="1" wp14:anchorId="2B5EFE76" wp14:editId="7654B3E1">
            <wp:simplePos x="0" y="0"/>
            <wp:positionH relativeFrom="column">
              <wp:posOffset>742678</wp:posOffset>
            </wp:positionH>
            <wp:positionV relativeFrom="paragraph">
              <wp:posOffset>774065</wp:posOffset>
            </wp:positionV>
            <wp:extent cx="438785" cy="536575"/>
            <wp:effectExtent l="0" t="0" r="0" b="0"/>
            <wp:wrapNone/>
            <wp:docPr id="955" name="Grafik 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sidR="00DB742C">
        <w:rPr>
          <w:noProof/>
          <w:lang w:eastAsia="de-DE"/>
        </w:rPr>
        <w:drawing>
          <wp:anchor distT="0" distB="0" distL="114300" distR="114300" simplePos="0" relativeHeight="251741184" behindDoc="0" locked="0" layoutInCell="1" allowOverlap="1" wp14:anchorId="2A85B5BA" wp14:editId="66996521">
            <wp:simplePos x="0" y="0"/>
            <wp:positionH relativeFrom="column">
              <wp:posOffset>1952988</wp:posOffset>
            </wp:positionH>
            <wp:positionV relativeFrom="paragraph">
              <wp:posOffset>1161415</wp:posOffset>
            </wp:positionV>
            <wp:extent cx="389890" cy="542290"/>
            <wp:effectExtent l="0" t="0" r="0" b="0"/>
            <wp:wrapNone/>
            <wp:docPr id="956" name="Grafik 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40160" behindDoc="0" locked="0" layoutInCell="1" allowOverlap="1" wp14:anchorId="25C9848C" wp14:editId="3EEEB55E">
            <wp:simplePos x="0" y="0"/>
            <wp:positionH relativeFrom="column">
              <wp:posOffset>1702344</wp:posOffset>
            </wp:positionH>
            <wp:positionV relativeFrom="paragraph">
              <wp:posOffset>55154</wp:posOffset>
            </wp:positionV>
            <wp:extent cx="389890" cy="542290"/>
            <wp:effectExtent l="0" t="0" r="0" b="0"/>
            <wp:wrapNone/>
            <wp:docPr id="958" name="Grafik 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42208" behindDoc="0" locked="0" layoutInCell="1" allowOverlap="1" wp14:anchorId="66B0AE10" wp14:editId="231290A1">
            <wp:simplePos x="0" y="0"/>
            <wp:positionH relativeFrom="margin">
              <wp:align>left</wp:align>
            </wp:positionH>
            <wp:positionV relativeFrom="paragraph">
              <wp:posOffset>703943</wp:posOffset>
            </wp:positionV>
            <wp:extent cx="389890" cy="542290"/>
            <wp:effectExtent l="0" t="0" r="0" b="0"/>
            <wp:wrapNone/>
            <wp:docPr id="32"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43232" behindDoc="0" locked="0" layoutInCell="1" allowOverlap="1" wp14:anchorId="1A432AC9" wp14:editId="1DCD20A3">
            <wp:simplePos x="0" y="0"/>
            <wp:positionH relativeFrom="column">
              <wp:posOffset>293914</wp:posOffset>
            </wp:positionH>
            <wp:positionV relativeFrom="paragraph">
              <wp:posOffset>1494155</wp:posOffset>
            </wp:positionV>
            <wp:extent cx="389890" cy="542290"/>
            <wp:effectExtent l="0" t="0" r="0" b="0"/>
            <wp:wrapNone/>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44256" behindDoc="0" locked="0" layoutInCell="1" allowOverlap="1" wp14:anchorId="6169C8DB" wp14:editId="324B69E1">
            <wp:simplePos x="0" y="0"/>
            <wp:positionH relativeFrom="column">
              <wp:posOffset>1273901</wp:posOffset>
            </wp:positionH>
            <wp:positionV relativeFrom="paragraph">
              <wp:posOffset>1749425</wp:posOffset>
            </wp:positionV>
            <wp:extent cx="389890" cy="542290"/>
            <wp:effectExtent l="0" t="0" r="0" b="0"/>
            <wp:wrapNone/>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mc:AlternateContent>
          <mc:Choice Requires="wps">
            <w:drawing>
              <wp:anchor distT="0" distB="0" distL="114300" distR="114300" simplePos="0" relativeHeight="251739136" behindDoc="0" locked="0" layoutInCell="1" allowOverlap="1" wp14:anchorId="12299AEF" wp14:editId="61296D28">
                <wp:simplePos x="0" y="0"/>
                <wp:positionH relativeFrom="column">
                  <wp:posOffset>878205</wp:posOffset>
                </wp:positionH>
                <wp:positionV relativeFrom="paragraph">
                  <wp:posOffset>688159</wp:posOffset>
                </wp:positionV>
                <wp:extent cx="633549" cy="633549"/>
                <wp:effectExtent l="0" t="0" r="14605" b="14605"/>
                <wp:wrapNone/>
                <wp:docPr id="941" name="Ellipse 941"/>
                <wp:cNvGraphicFramePr/>
                <a:graphic xmlns:a="http://schemas.openxmlformats.org/drawingml/2006/main">
                  <a:graphicData uri="http://schemas.microsoft.com/office/word/2010/wordprocessingShape">
                    <wps:wsp>
                      <wps:cNvSpPr/>
                      <wps:spPr>
                        <a:xfrm>
                          <a:off x="0" y="0"/>
                          <a:ext cx="633549" cy="633549"/>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Ellipse 941" o:spid="_x0000_s1026" style="position:absolute;margin-left:69.15pt;margin-top:54.2pt;width:49.9pt;height:49.9pt;z-index:2517391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" fillcolor="white [3201]" strokecolor="#f79646 [3209]" strokeweight="2pt"/>
            </w:pict>
          </mc:Fallback>
        </mc:AlternateContent>
      </w:r>
      <w:r w:rsidR="00DB742C">
        <w:rPr>
          <w:noProof/>
          <w:lang w:eastAsia="de-DE"/>
        </w:rPr>
        <mc:AlternateContent>
          <mc:Choice Requires="wps">
            <w:drawing>
              <wp:inline distT="0" distB="0" distL="0" distR="0" wp14:anchorId="0D4D896D" wp14:editId="729DD1AB">
                <wp:extent cx="2037806" cy="2037806"/>
                <wp:effectExtent l="0" t="0" r="19685" b="19685"/>
                <wp:docPr id="942" name="Ellipse 942"/>
                <wp:cNvGraphicFramePr/>
                <a:graphic xmlns:a="http://schemas.openxmlformats.org/drawingml/2006/main">
                  <a:graphicData uri="http://schemas.microsoft.com/office/word/2010/wordprocessingShape">
                    <wps:wsp>
                      <wps:cNvSpPr/>
                      <wps:spPr>
                        <a:xfrm>
                          <a:off x="0" y="0"/>
                          <a:ext cx="2037806" cy="2037806"/>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id="Ellipse 942" o:spid="_x0000_s1026" style="width:160.45pt;height:160.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" filled="f" strokecolor="#243f60 [1604]" strokeweight="2pt">
                <w10:anchorlock/>
              </v:oval>
            </w:pict>
          </mc:Fallback>
        </mc:AlternateContent>
      </w:r>
    </w:p>
    <w:p w:rsidR="00DB742C" w:rsidRDefault="00DB742C" w:rsidP="00DB742C">
      <w:pPr>
        <w:pStyle w:val="AufgabeEbene1"/>
      </w:pPr>
      <w:r>
        <w:t>Siehe 9.</w:t>
      </w:r>
    </w:p>
    <w:p w:rsidR="00DB742C" w:rsidRDefault="00DB742C" w:rsidP="00DB742C">
      <w:pPr>
        <w:pStyle w:val="AufgabeEbene1"/>
      </w:pPr>
      <w:r>
        <w:t>Das Sauerstoffatom ist neutral geladen.</w:t>
      </w:r>
    </w:p>
    <w:p w:rsidR="00DB742C" w:rsidRDefault="00DB742C" w:rsidP="00DB742C">
      <w:pPr>
        <w:pStyle w:val="AufgabeEbene1"/>
      </w:pPr>
      <w:r>
        <w:t>Protonen sind positiv geladen.</w:t>
      </w:r>
    </w:p>
    <w:p w:rsidR="00DB742C" w:rsidRDefault="00DB742C" w:rsidP="00DB742C">
      <w:pPr>
        <w:pStyle w:val="AufgabeEbene1"/>
        <w:numPr>
          <w:ilvl w:val="0"/>
          <w:numId w:val="0"/>
        </w:numPr>
        <w:ind w:left="284"/>
        <w:rPr>
          <w14:scene3d>
            <w14:camera w14:prst="orthographicFront"/>
            <w14:lightRig w14:rig="threePt" w14:dir="t">
              <w14:rot w14:lat="0" w14:lon="0" w14:rev="0"/>
            </w14:lightRig>
          </w14:scene3d>
        </w:rPr>
      </w:pPr>
      <w:r w:rsidRPr="007E411F">
        <w:rPr>
          <w14:scene3d>
            <w14:camera w14:prst="orthographicFront"/>
            <w14:lightRig w14:rig="threePt" w14:dir="t">
              <w14:rot w14:lat="0" w14:lon="0" w14:rev="0"/>
            </w14:lightRig>
          </w14:scene3d>
        </w:rPr>
        <w:t>Neutronen sind neutral geladen.</w:t>
      </w:r>
    </w:p>
    <w:p w:rsidR="00214B84" w:rsidRPr="00C028AA" w:rsidRDefault="00214B84" w:rsidP="00214B84">
      <w:pPr>
        <w:pStyle w:val="Marginaliegrau"/>
        <w:framePr w:wrap="around" w:x="8745"/>
      </w:pPr>
      <w:r>
        <w:t>Bilder des Autors</w:t>
      </w:r>
    </w:p>
    <w:p w:rsidR="00506241" w:rsidRDefault="00DB742C" w:rsidP="00DB742C">
      <w:pPr>
        <w:pStyle w:val="AufgabeEbene1"/>
        <w:numPr>
          <w:ilvl w:val="0"/>
          <w:numId w:val="0"/>
        </w:numPr>
        <w:ind w:left="284"/>
        <w:rPr>
          <w14:scene3d>
            <w14:camera w14:prst="orthographicFront"/>
            <w14:lightRig w14:rig="threePt" w14:dir="t">
              <w14:rot w14:lat="0" w14:lon="0" w14:rev="0"/>
            </w14:lightRig>
          </w14:scene3d>
        </w:rPr>
      </w:pPr>
      <w:r>
        <w:rPr>
          <w14:scene3d>
            <w14:camera w14:prst="orthographicFront"/>
            <w14:lightRig w14:rig="threePt" w14:dir="t">
              <w14:rot w14:lat="0" w14:lon="0" w14:rev="0"/>
            </w14:lightRig>
          </w14:scene3d>
        </w:rPr>
        <w:t>Elektronen sind negativ geladen.</w:t>
      </w:r>
      <w:r w:rsidR="00506241">
        <w:rPr>
          <w14:scene3d>
            <w14:camera w14:prst="orthographicFront"/>
            <w14:lightRig w14:rig="threePt" w14:dir="t">
              <w14:rot w14:lat="0" w14:lon="0" w14:rev="0"/>
            </w14:lightRig>
          </w14:scene3d>
        </w:rPr>
        <w:br w:type="page"/>
      </w:r>
    </w:p>
    <w:p w:rsidR="00DB742C" w:rsidRDefault="00DB742C" w:rsidP="00DB742C">
      <w:pPr>
        <w:pStyle w:val="AufgabeEbene1"/>
      </w:pPr>
      <w:r>
        <w:rPr>
          <w:noProof/>
          <w:lang w:eastAsia="de-DE"/>
        </w:rPr>
        <w:lastRenderedPageBreak/>
        <mc:AlternateContent>
          <mc:Choice Requires="wps">
            <w:drawing>
              <wp:anchor distT="0" distB="0" distL="114300" distR="114300" simplePos="0" relativeHeight="251784192" behindDoc="0" locked="0" layoutInCell="1" allowOverlap="1" wp14:anchorId="2B817A5E" wp14:editId="21403B8C">
                <wp:simplePos x="0" y="0"/>
                <wp:positionH relativeFrom="column">
                  <wp:posOffset>984250</wp:posOffset>
                </wp:positionH>
                <wp:positionV relativeFrom="paragraph">
                  <wp:posOffset>302260</wp:posOffset>
                </wp:positionV>
                <wp:extent cx="228600" cy="685800"/>
                <wp:effectExtent l="0" t="0" r="76200" b="57150"/>
                <wp:wrapNone/>
                <wp:docPr id="36" name="Gerade Verbindung mit Pfeil 36"/>
                <wp:cNvGraphicFramePr/>
                <a:graphic xmlns:a="http://schemas.openxmlformats.org/drawingml/2006/main">
                  <a:graphicData uri="http://schemas.microsoft.com/office/word/2010/wordprocessingShape">
                    <wps:wsp>
                      <wps:cNvCnPr/>
                      <wps:spPr>
                        <a:xfrm>
                          <a:off x="0" y="0"/>
                          <a:ext cx="228600" cy="68580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36" o:spid="_x0000_s1026" type="#_x0000_t32" style="position:absolute;margin-left:77.5pt;margin-top:23.8pt;width:18pt;height:54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" strokecolor="#bc4542 [3045]">
                <v:stroke endarrow="block"/>
              </v:shape>
            </w:pict>
          </mc:Fallback>
        </mc:AlternateContent>
      </w:r>
      <w:r>
        <w:rPr>
          <w:noProof/>
          <w:lang w:eastAsia="de-DE"/>
        </w:rPr>
        <mc:AlternateContent>
          <mc:Choice Requires="wps">
            <w:drawing>
              <wp:anchor distT="0" distB="0" distL="114300" distR="114300" simplePos="0" relativeHeight="251783168" behindDoc="0" locked="0" layoutInCell="1" allowOverlap="1" wp14:anchorId="383923B4" wp14:editId="031B92ED">
                <wp:simplePos x="0" y="0"/>
                <wp:positionH relativeFrom="column">
                  <wp:posOffset>266065</wp:posOffset>
                </wp:positionH>
                <wp:positionV relativeFrom="paragraph">
                  <wp:posOffset>283845</wp:posOffset>
                </wp:positionV>
                <wp:extent cx="64770" cy="476250"/>
                <wp:effectExtent l="19050" t="0" r="68580" b="57150"/>
                <wp:wrapNone/>
                <wp:docPr id="37" name="Gerade Verbindung mit Pfeil 37"/>
                <wp:cNvGraphicFramePr/>
                <a:graphic xmlns:a="http://schemas.openxmlformats.org/drawingml/2006/main">
                  <a:graphicData uri="http://schemas.microsoft.com/office/word/2010/wordprocessingShape">
                    <wps:wsp>
                      <wps:cNvCnPr/>
                      <wps:spPr>
                        <a:xfrm>
                          <a:off x="0" y="0"/>
                          <a:ext cx="64770" cy="47625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id="Gerade Verbindung mit Pfeil 37" o:spid="_x0000_s1026" type="#_x0000_t32" style="position:absolute;margin-left:20.95pt;margin-top:22.35pt;width:5.1pt;height:37.5pt;z-index:2517831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" strokecolor="#bc4542 [3045]">
                <v:stroke endarrow="block"/>
              </v:shape>
            </w:pict>
          </mc:Fallback>
        </mc:AlternateContent>
      </w:r>
      <w:r w:rsidRPr="000F66B2">
        <w:t>Atomhülle, Atomkern, Elektron, Neutron, Proton</w:t>
      </w:r>
      <w:r>
        <w:t>.</w:t>
      </w:r>
    </w:p>
    <w:p w:rsidR="00214B84" w:rsidRPr="00C028AA" w:rsidRDefault="00214B84" w:rsidP="00214B84">
      <w:pPr>
        <w:pStyle w:val="Marginaliegrau"/>
        <w:framePr w:wrap="around" w:x="8694" w:y="3221"/>
      </w:pPr>
      <w:r>
        <w:t>Bild des Autors</w:t>
      </w:r>
    </w:p>
    <w:p w:rsidR="00506241" w:rsidRDefault="00B93CE6" w:rsidP="00DB742C">
      <w:pPr>
        <w:pStyle w:val="TextkrpernrauenText"/>
      </w:pPr>
      <w:r>
        <w:rPr>
          <w:i/>
          <w:noProof/>
          <w:lang w:eastAsia="de-DE"/>
        </w:rPr>
        <mc:AlternateContent>
          <mc:Choice Requires="wps">
            <w:drawing>
              <wp:anchor distT="0" distB="0" distL="114300" distR="114300" simplePos="0" relativeHeight="251785216" behindDoc="0" locked="0" layoutInCell="1" allowOverlap="1" wp14:anchorId="5471AF93" wp14:editId="28697AB0">
                <wp:simplePos x="0" y="0"/>
                <wp:positionH relativeFrom="column">
                  <wp:posOffset>1566545</wp:posOffset>
                </wp:positionH>
                <wp:positionV relativeFrom="paragraph">
                  <wp:posOffset>-3175</wp:posOffset>
                </wp:positionV>
                <wp:extent cx="346075" cy="254635"/>
                <wp:effectExtent l="0" t="0" r="73025" b="50165"/>
                <wp:wrapNone/>
                <wp:docPr id="39" name="Gerade Verbindung mit Pfeil 39"/>
                <wp:cNvGraphicFramePr/>
                <a:graphic xmlns:a="http://schemas.openxmlformats.org/drawingml/2006/main">
                  <a:graphicData uri="http://schemas.microsoft.com/office/word/2010/wordprocessingShape">
                    <wps:wsp>
                      <wps:cNvCnPr/>
                      <wps:spPr>
                        <a:xfrm>
                          <a:off x="0" y="0"/>
                          <a:ext cx="346075" cy="25463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39" o:spid="_x0000_s1026" type="#_x0000_t32" style="position:absolute;margin-left:123.35pt;margin-top:-.25pt;width:27.25pt;height:20.05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" strokecolor="#bc4542 [3045]">
                <v:stroke endarrow="block"/>
              </v:shape>
            </w:pict>
          </mc:Fallback>
        </mc:AlternateContent>
      </w:r>
      <w:r w:rsidR="00DB742C">
        <w:rPr>
          <w:i/>
          <w:noProof/>
          <w:lang w:eastAsia="de-DE"/>
        </w:rPr>
        <mc:AlternateContent>
          <mc:Choice Requires="wps">
            <w:drawing>
              <wp:anchor distT="0" distB="0" distL="114300" distR="114300" simplePos="0" relativeHeight="251787264" behindDoc="0" locked="0" layoutInCell="1" allowOverlap="1" wp14:anchorId="71947512" wp14:editId="675C2A26">
                <wp:simplePos x="0" y="0"/>
                <wp:positionH relativeFrom="column">
                  <wp:posOffset>1454875</wp:posOffset>
                </wp:positionH>
                <wp:positionV relativeFrom="paragraph">
                  <wp:posOffset>7076</wp:posOffset>
                </wp:positionV>
                <wp:extent cx="1018903" cy="809353"/>
                <wp:effectExtent l="38100" t="0" r="29210" b="48260"/>
                <wp:wrapNone/>
                <wp:docPr id="38" name="Gerade Verbindung mit Pfeil 38"/>
                <wp:cNvGraphicFramePr/>
                <a:graphic xmlns:a="http://schemas.openxmlformats.org/drawingml/2006/main">
                  <a:graphicData uri="http://schemas.microsoft.com/office/word/2010/wordprocessingShape">
                    <wps:wsp>
                      <wps:cNvCnPr/>
                      <wps:spPr>
                        <a:xfrm flipH="1">
                          <a:off x="0" y="0"/>
                          <a:ext cx="1018903" cy="809353"/>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38" o:spid="_x0000_s1026" type="#_x0000_t32" style="position:absolute;margin-left:114.55pt;margin-top:.55pt;width:80.25pt;height:63.75pt;flip:x;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" strokecolor="#bc4542 [3045]">
                <v:stroke endarrow="block"/>
              </v:shape>
            </w:pict>
          </mc:Fallback>
        </mc:AlternateContent>
      </w:r>
      <w:r w:rsidR="00DB742C">
        <w:rPr>
          <w:i/>
          <w:noProof/>
          <w:lang w:eastAsia="de-DE"/>
        </w:rPr>
        <mc:AlternateContent>
          <mc:Choice Requires="wps">
            <w:drawing>
              <wp:anchor distT="0" distB="0" distL="114300" distR="114300" simplePos="0" relativeHeight="251786240" behindDoc="0" locked="0" layoutInCell="1" allowOverlap="1" wp14:anchorId="55C9E253" wp14:editId="3CFC60EB">
                <wp:simplePos x="0" y="0"/>
                <wp:positionH relativeFrom="column">
                  <wp:posOffset>1298121</wp:posOffset>
                </wp:positionH>
                <wp:positionV relativeFrom="paragraph">
                  <wp:posOffset>7076</wp:posOffset>
                </wp:positionV>
                <wp:extent cx="698863" cy="751114"/>
                <wp:effectExtent l="38100" t="0" r="25400" b="49530"/>
                <wp:wrapNone/>
                <wp:docPr id="40" name="Gerade Verbindung mit Pfeil 40"/>
                <wp:cNvGraphicFramePr/>
                <a:graphic xmlns:a="http://schemas.openxmlformats.org/drawingml/2006/main">
                  <a:graphicData uri="http://schemas.microsoft.com/office/word/2010/wordprocessingShape">
                    <wps:wsp>
                      <wps:cNvCnPr/>
                      <wps:spPr>
                        <a:xfrm flipH="1">
                          <a:off x="0" y="0"/>
                          <a:ext cx="698863" cy="751114"/>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40" o:spid="_x0000_s1026" type="#_x0000_t32" style="position:absolute;margin-left:102.2pt;margin-top:.55pt;width:55.05pt;height:59.15pt;flip:x;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" strokecolor="#bc4542 [3045]">
                <v:stroke endarrow="block"/>
              </v:shape>
            </w:pict>
          </mc:Fallback>
        </mc:AlternateContent>
      </w:r>
      <w:r w:rsidR="00DB742C">
        <w:rPr>
          <w:noProof/>
          <w:lang w:eastAsia="de-DE"/>
        </w:rPr>
        <w:drawing>
          <wp:anchor distT="0" distB="0" distL="114300" distR="114300" simplePos="0" relativeHeight="251782144" behindDoc="0" locked="0" layoutInCell="1" allowOverlap="1" wp14:anchorId="391EFE40" wp14:editId="750C9FC9">
            <wp:simplePos x="0" y="0"/>
            <wp:positionH relativeFrom="column">
              <wp:posOffset>354693</wp:posOffset>
            </wp:positionH>
            <wp:positionV relativeFrom="paragraph">
              <wp:posOffset>5896</wp:posOffset>
            </wp:positionV>
            <wp:extent cx="389890" cy="542290"/>
            <wp:effectExtent l="0" t="0" r="0" b="0"/>
            <wp:wrapNone/>
            <wp:docPr id="44" name="Grafik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81120" behindDoc="0" locked="0" layoutInCell="1" allowOverlap="1" wp14:anchorId="005AC740" wp14:editId="359AA503">
            <wp:simplePos x="0" y="0"/>
            <wp:positionH relativeFrom="column">
              <wp:posOffset>921023</wp:posOffset>
            </wp:positionH>
            <wp:positionV relativeFrom="paragraph">
              <wp:posOffset>1109527</wp:posOffset>
            </wp:positionV>
            <wp:extent cx="154305" cy="154305"/>
            <wp:effectExtent l="0" t="0" r="0" b="0"/>
            <wp:wrapNone/>
            <wp:docPr id="45" name="Grafik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71904" behindDoc="0" locked="0" layoutInCell="1" allowOverlap="1" wp14:anchorId="08B937DD" wp14:editId="44A0DDFF">
            <wp:simplePos x="0" y="0"/>
            <wp:positionH relativeFrom="column">
              <wp:posOffset>933450</wp:posOffset>
            </wp:positionH>
            <wp:positionV relativeFrom="paragraph">
              <wp:posOffset>874214</wp:posOffset>
            </wp:positionV>
            <wp:extent cx="438785" cy="536575"/>
            <wp:effectExtent l="0" t="0" r="0" b="0"/>
            <wp:wrapNone/>
            <wp:docPr id="46" name="Grafik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sidR="00DB742C">
        <w:rPr>
          <w:noProof/>
          <w:lang w:eastAsia="de-DE"/>
        </w:rPr>
        <w:drawing>
          <wp:anchor distT="0" distB="0" distL="114300" distR="114300" simplePos="0" relativeHeight="251780096" behindDoc="0" locked="0" layoutInCell="1" allowOverlap="1" wp14:anchorId="6A7148C4" wp14:editId="17016BD6">
            <wp:simplePos x="0" y="0"/>
            <wp:positionH relativeFrom="column">
              <wp:posOffset>1057456</wp:posOffset>
            </wp:positionH>
            <wp:positionV relativeFrom="paragraph">
              <wp:posOffset>860425</wp:posOffset>
            </wp:positionV>
            <wp:extent cx="154305" cy="154305"/>
            <wp:effectExtent l="0" t="0" r="0" b="0"/>
            <wp:wrapNone/>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72928" behindDoc="0" locked="0" layoutInCell="1" allowOverlap="1" wp14:anchorId="2C92A20C" wp14:editId="105F6DC5">
            <wp:simplePos x="0" y="0"/>
            <wp:positionH relativeFrom="column">
              <wp:posOffset>1080951</wp:posOffset>
            </wp:positionH>
            <wp:positionV relativeFrom="paragraph">
              <wp:posOffset>753745</wp:posOffset>
            </wp:positionV>
            <wp:extent cx="438785" cy="536575"/>
            <wp:effectExtent l="0" t="0" r="0" b="0"/>
            <wp:wrapNone/>
            <wp:docPr id="48" name="Grafik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sidR="00DB742C">
        <w:rPr>
          <w:noProof/>
          <w:lang w:eastAsia="de-DE"/>
        </w:rPr>
        <w:drawing>
          <wp:anchor distT="0" distB="0" distL="114300" distR="114300" simplePos="0" relativeHeight="251779072" behindDoc="0" locked="0" layoutInCell="1" allowOverlap="1" wp14:anchorId="3802D604" wp14:editId="5FD91AD0">
            <wp:simplePos x="0" y="0"/>
            <wp:positionH relativeFrom="column">
              <wp:posOffset>1162775</wp:posOffset>
            </wp:positionH>
            <wp:positionV relativeFrom="paragraph">
              <wp:posOffset>1180828</wp:posOffset>
            </wp:positionV>
            <wp:extent cx="154305" cy="154305"/>
            <wp:effectExtent l="0" t="0" r="0" b="0"/>
            <wp:wrapNone/>
            <wp:docPr id="49" name="Grafik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78048" behindDoc="0" locked="0" layoutInCell="1" allowOverlap="1" wp14:anchorId="26E682B8" wp14:editId="7431888F">
            <wp:simplePos x="0" y="0"/>
            <wp:positionH relativeFrom="column">
              <wp:posOffset>1385208</wp:posOffset>
            </wp:positionH>
            <wp:positionV relativeFrom="paragraph">
              <wp:posOffset>972185</wp:posOffset>
            </wp:positionV>
            <wp:extent cx="154305" cy="154305"/>
            <wp:effectExtent l="0" t="0" r="0" b="0"/>
            <wp:wrapNone/>
            <wp:docPr id="50" name="Grafi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77024" behindDoc="0" locked="0" layoutInCell="1" allowOverlap="1" wp14:anchorId="2B50CD3D" wp14:editId="55DE573B">
            <wp:simplePos x="0" y="0"/>
            <wp:positionH relativeFrom="column">
              <wp:posOffset>919208</wp:posOffset>
            </wp:positionH>
            <wp:positionV relativeFrom="paragraph">
              <wp:posOffset>775970</wp:posOffset>
            </wp:positionV>
            <wp:extent cx="154305" cy="154305"/>
            <wp:effectExtent l="0" t="0" r="0" b="0"/>
            <wp:wrapNone/>
            <wp:docPr id="51" name="Grafik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76000" behindDoc="0" locked="0" layoutInCell="1" allowOverlap="1" wp14:anchorId="4DC54381" wp14:editId="23BB9A3C">
            <wp:simplePos x="0" y="0"/>
            <wp:positionH relativeFrom="column">
              <wp:posOffset>1212941</wp:posOffset>
            </wp:positionH>
            <wp:positionV relativeFrom="paragraph">
              <wp:posOffset>688884</wp:posOffset>
            </wp:positionV>
            <wp:extent cx="154305" cy="154305"/>
            <wp:effectExtent l="0" t="0" r="0" b="0"/>
            <wp:wrapNone/>
            <wp:docPr id="52" name="Grafik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74976" behindDoc="0" locked="0" layoutInCell="1" allowOverlap="1" wp14:anchorId="6F18B8A0" wp14:editId="226FC13F">
            <wp:simplePos x="0" y="0"/>
            <wp:positionH relativeFrom="column">
              <wp:posOffset>1167221</wp:posOffset>
            </wp:positionH>
            <wp:positionV relativeFrom="paragraph">
              <wp:posOffset>981710</wp:posOffset>
            </wp:positionV>
            <wp:extent cx="438785" cy="536575"/>
            <wp:effectExtent l="0" t="0" r="0" b="0"/>
            <wp:wrapNone/>
            <wp:docPr id="54" name="Grafi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sidR="00DB742C">
        <w:rPr>
          <w:noProof/>
          <w:lang w:eastAsia="de-DE"/>
        </w:rPr>
        <w:drawing>
          <wp:anchor distT="0" distB="0" distL="114300" distR="114300" simplePos="0" relativeHeight="251773952" behindDoc="0" locked="0" layoutInCell="1" allowOverlap="1" wp14:anchorId="34554FC0" wp14:editId="47E145A0">
            <wp:simplePos x="0" y="0"/>
            <wp:positionH relativeFrom="column">
              <wp:posOffset>1206410</wp:posOffset>
            </wp:positionH>
            <wp:positionV relativeFrom="paragraph">
              <wp:posOffset>622482</wp:posOffset>
            </wp:positionV>
            <wp:extent cx="438785" cy="536575"/>
            <wp:effectExtent l="0" t="0" r="0" b="0"/>
            <wp:wrapNone/>
            <wp:docPr id="55" name="Grafik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sidR="00DB742C">
        <w:rPr>
          <w:noProof/>
          <w:lang w:eastAsia="de-DE"/>
        </w:rPr>
        <w:drawing>
          <wp:anchor distT="0" distB="0" distL="114300" distR="114300" simplePos="0" relativeHeight="251770880" behindDoc="0" locked="0" layoutInCell="1" allowOverlap="1" wp14:anchorId="2838F2E7" wp14:editId="2BCB5159">
            <wp:simplePos x="0" y="0"/>
            <wp:positionH relativeFrom="column">
              <wp:posOffset>899432</wp:posOffset>
            </wp:positionH>
            <wp:positionV relativeFrom="paragraph">
              <wp:posOffset>525508</wp:posOffset>
            </wp:positionV>
            <wp:extent cx="438785" cy="536575"/>
            <wp:effectExtent l="0" t="0" r="0" b="0"/>
            <wp:wrapNone/>
            <wp:docPr id="56" name="Grafik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sidR="00DB742C">
        <w:rPr>
          <w:noProof/>
          <w:lang w:eastAsia="de-DE"/>
        </w:rPr>
        <w:drawing>
          <wp:anchor distT="0" distB="0" distL="114300" distR="114300" simplePos="0" relativeHeight="251769856" behindDoc="0" locked="0" layoutInCell="1" allowOverlap="1" wp14:anchorId="31FC9D79" wp14:editId="4331F224">
            <wp:simplePos x="0" y="0"/>
            <wp:positionH relativeFrom="column">
              <wp:posOffset>742678</wp:posOffset>
            </wp:positionH>
            <wp:positionV relativeFrom="paragraph">
              <wp:posOffset>774065</wp:posOffset>
            </wp:positionV>
            <wp:extent cx="438785" cy="536575"/>
            <wp:effectExtent l="0" t="0" r="0" b="0"/>
            <wp:wrapNone/>
            <wp:docPr id="57" name="Grafik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sidR="00DB742C">
        <w:rPr>
          <w:noProof/>
          <w:lang w:eastAsia="de-DE"/>
        </w:rPr>
        <w:drawing>
          <wp:anchor distT="0" distB="0" distL="114300" distR="114300" simplePos="0" relativeHeight="251765760" behindDoc="0" locked="0" layoutInCell="1" allowOverlap="1" wp14:anchorId="6E2317FB" wp14:editId="535BEE45">
            <wp:simplePos x="0" y="0"/>
            <wp:positionH relativeFrom="column">
              <wp:posOffset>1952988</wp:posOffset>
            </wp:positionH>
            <wp:positionV relativeFrom="paragraph">
              <wp:posOffset>1161415</wp:posOffset>
            </wp:positionV>
            <wp:extent cx="389890" cy="542290"/>
            <wp:effectExtent l="0" t="0" r="0" b="0"/>
            <wp:wrapNone/>
            <wp:docPr id="58" name="Grafik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64736" behindDoc="0" locked="0" layoutInCell="1" allowOverlap="1" wp14:anchorId="08D0B119" wp14:editId="4926D25D">
            <wp:simplePos x="0" y="0"/>
            <wp:positionH relativeFrom="column">
              <wp:posOffset>1702344</wp:posOffset>
            </wp:positionH>
            <wp:positionV relativeFrom="paragraph">
              <wp:posOffset>55154</wp:posOffset>
            </wp:positionV>
            <wp:extent cx="389890" cy="542290"/>
            <wp:effectExtent l="0" t="0" r="0" b="0"/>
            <wp:wrapNone/>
            <wp:docPr id="59" name="Grafik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66784" behindDoc="0" locked="0" layoutInCell="1" allowOverlap="1" wp14:anchorId="71612228" wp14:editId="366859B5">
            <wp:simplePos x="0" y="0"/>
            <wp:positionH relativeFrom="margin">
              <wp:align>left</wp:align>
            </wp:positionH>
            <wp:positionV relativeFrom="paragraph">
              <wp:posOffset>703943</wp:posOffset>
            </wp:positionV>
            <wp:extent cx="389890" cy="542290"/>
            <wp:effectExtent l="0" t="0" r="0" b="0"/>
            <wp:wrapNone/>
            <wp:docPr id="60" name="Grafik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67808" behindDoc="0" locked="0" layoutInCell="1" allowOverlap="1" wp14:anchorId="5C465449" wp14:editId="111C6511">
            <wp:simplePos x="0" y="0"/>
            <wp:positionH relativeFrom="column">
              <wp:posOffset>293914</wp:posOffset>
            </wp:positionH>
            <wp:positionV relativeFrom="paragraph">
              <wp:posOffset>1494155</wp:posOffset>
            </wp:positionV>
            <wp:extent cx="389890" cy="542290"/>
            <wp:effectExtent l="0" t="0" r="0" b="0"/>
            <wp:wrapNone/>
            <wp:docPr id="61" name="Grafik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68832" behindDoc="0" locked="0" layoutInCell="1" allowOverlap="1" wp14:anchorId="095DE9E9" wp14:editId="72E353FA">
            <wp:simplePos x="0" y="0"/>
            <wp:positionH relativeFrom="column">
              <wp:posOffset>1273901</wp:posOffset>
            </wp:positionH>
            <wp:positionV relativeFrom="paragraph">
              <wp:posOffset>1749425</wp:posOffset>
            </wp:positionV>
            <wp:extent cx="389890" cy="542290"/>
            <wp:effectExtent l="0" t="0" r="0" b="0"/>
            <wp:wrapNone/>
            <wp:docPr id="62" name="Grafik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mc:AlternateContent>
          <mc:Choice Requires="wps">
            <w:drawing>
              <wp:anchor distT="0" distB="0" distL="114300" distR="114300" simplePos="0" relativeHeight="251763712" behindDoc="0" locked="0" layoutInCell="1" allowOverlap="1" wp14:anchorId="161990D7" wp14:editId="6DD634AF">
                <wp:simplePos x="0" y="0"/>
                <wp:positionH relativeFrom="column">
                  <wp:posOffset>878205</wp:posOffset>
                </wp:positionH>
                <wp:positionV relativeFrom="paragraph">
                  <wp:posOffset>688159</wp:posOffset>
                </wp:positionV>
                <wp:extent cx="633549" cy="633549"/>
                <wp:effectExtent l="0" t="0" r="14605" b="14605"/>
                <wp:wrapNone/>
                <wp:docPr id="42" name="Ellipse 42"/>
                <wp:cNvGraphicFramePr/>
                <a:graphic xmlns:a="http://schemas.openxmlformats.org/drawingml/2006/main">
                  <a:graphicData uri="http://schemas.microsoft.com/office/word/2010/wordprocessingShape">
                    <wps:wsp>
                      <wps:cNvSpPr/>
                      <wps:spPr>
                        <a:xfrm>
                          <a:off x="0" y="0"/>
                          <a:ext cx="633549" cy="633549"/>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Ellipse 42" o:spid="_x0000_s1026" style="position:absolute;margin-left:69.15pt;margin-top:54.2pt;width:49.9pt;height:49.9pt;z-index:2517637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" fillcolor="white [3201]" strokecolor="#f79646 [3209]" strokeweight="2pt"/>
            </w:pict>
          </mc:Fallback>
        </mc:AlternateContent>
      </w:r>
      <w:r w:rsidR="00DB742C">
        <w:rPr>
          <w:noProof/>
          <w:lang w:eastAsia="de-DE"/>
        </w:rPr>
        <mc:AlternateContent>
          <mc:Choice Requires="wps">
            <w:drawing>
              <wp:inline distT="0" distB="0" distL="0" distR="0" wp14:anchorId="4DB020B3" wp14:editId="78E34811">
                <wp:extent cx="2037806" cy="2037806"/>
                <wp:effectExtent l="0" t="0" r="19685" b="19685"/>
                <wp:docPr id="43" name="Ellipse 43"/>
                <wp:cNvGraphicFramePr/>
                <a:graphic xmlns:a="http://schemas.openxmlformats.org/drawingml/2006/main">
                  <a:graphicData uri="http://schemas.microsoft.com/office/word/2010/wordprocessingShape">
                    <wps:wsp>
                      <wps:cNvSpPr/>
                      <wps:spPr>
                        <a:xfrm>
                          <a:off x="0" y="0"/>
                          <a:ext cx="2037806" cy="2037806"/>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id="Ellipse 43" o:spid="_x0000_s1026" style="width:160.45pt;height:160.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" filled="f" strokecolor="#243f60 [1604]" strokeweight="2pt">
                <w10:anchorlock/>
              </v:oval>
            </w:pict>
          </mc:Fallback>
        </mc:AlternateContent>
      </w:r>
      <w:r w:rsidR="00506241">
        <w:br w:type="page"/>
      </w:r>
    </w:p>
    <w:p w:rsidR="00262CAF" w:rsidRPr="00262CAF" w:rsidRDefault="00784331" w:rsidP="00784331">
      <w:pPr>
        <w:pStyle w:val="berschrift1"/>
      </w:pPr>
      <w:r>
        <w:lastRenderedPageBreak/>
        <w:t>LT: Elektrostatik</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E5316" w:rsidRPr="00B51DE9" w:rsidTr="00421B4D">
        <w:trPr>
          <w:trHeight w:val="523"/>
        </w:trPr>
        <w:tc>
          <w:tcPr>
            <w:tcW w:w="2268" w:type="dxa"/>
            <w:tcBorders>
              <w:left w:val="single" w:sz="4" w:space="0" w:color="auto"/>
              <w:bottom w:val="single" w:sz="4" w:space="0" w:color="auto"/>
              <w:right w:val="single" w:sz="4" w:space="0" w:color="auto"/>
            </w:tcBorders>
            <w:shd w:val="clear" w:color="auto" w:fill="D9D9D9"/>
            <w:hideMark/>
          </w:tcPr>
          <w:p w:rsidR="003E5316" w:rsidRDefault="003E5316" w:rsidP="00421B4D">
            <w:pPr>
              <w:pStyle w:val="Tabelle6pt"/>
              <w:rPr>
                <w:color w:val="000000"/>
              </w:rPr>
            </w:pPr>
            <w:r>
              <w:t>Kompetenzbereich</w:t>
            </w:r>
          </w:p>
          <w:p w:rsidR="003E5316" w:rsidRDefault="003E5316" w:rsidP="00ED4D4D">
            <w:pPr>
              <w:pStyle w:val="TabelleKopflinks"/>
            </w:pPr>
            <w:r>
              <w:t xml:space="preserve">Kompetenzbereich </w:t>
            </w:r>
            <w:r w:rsidR="00ED4D4D">
              <w:t>2</w:t>
            </w:r>
          </w:p>
          <w:p w:rsidR="00ED4D4D" w:rsidRDefault="00ED4D4D" w:rsidP="00ED4D4D">
            <w:pPr>
              <w:pStyle w:val="TabelleKopflinks"/>
            </w:pPr>
            <w:r>
              <w:t>Kompetenzbereich 3</w:t>
            </w:r>
          </w:p>
          <w:p w:rsidR="00ED4D4D" w:rsidRDefault="00ED4D4D" w:rsidP="00ED4D4D">
            <w:pPr>
              <w:pStyle w:val="TabelleKopflinks"/>
            </w:pPr>
            <w:r>
              <w:t>Kompetenzbereich 4</w:t>
            </w:r>
          </w:p>
        </w:tc>
        <w:tc>
          <w:tcPr>
            <w:tcW w:w="851" w:type="dxa"/>
            <w:tcBorders>
              <w:left w:val="single" w:sz="4" w:space="0" w:color="auto"/>
              <w:bottom w:val="single" w:sz="4" w:space="0" w:color="auto"/>
              <w:right w:val="single" w:sz="4" w:space="0" w:color="auto"/>
            </w:tcBorders>
            <w:shd w:val="clear" w:color="auto" w:fill="D9D9D9"/>
            <w:hideMark/>
          </w:tcPr>
          <w:p w:rsidR="003E5316" w:rsidRDefault="003E5316" w:rsidP="00421B4D">
            <w:pPr>
              <w:pStyle w:val="Tabelle6pt"/>
              <w:rPr>
                <w:color w:val="000000"/>
              </w:rPr>
            </w:pPr>
            <w:r>
              <w:t>Lernfortschritt</w:t>
            </w:r>
          </w:p>
          <w:p w:rsidR="005C6207" w:rsidRDefault="003E5316" w:rsidP="005C6207">
            <w:pPr>
              <w:pStyle w:val="TabelleKopflinks"/>
            </w:pPr>
            <w:r>
              <w:t>LFS 1</w:t>
            </w:r>
            <w:r w:rsidR="00ED4D4D">
              <w:t>-3</w:t>
            </w:r>
            <w:r w:rsidR="005C6207">
              <w:t xml:space="preserve"> LFS 1</w:t>
            </w:r>
          </w:p>
          <w:p w:rsidR="003E5316" w:rsidRDefault="005C6207" w:rsidP="005C6207">
            <w:pPr>
              <w:pStyle w:val="TabelleKopflinks"/>
            </w:pPr>
            <w:r>
              <w:t>LFS 1-3</w:t>
            </w:r>
          </w:p>
        </w:tc>
        <w:tc>
          <w:tcPr>
            <w:tcW w:w="4229" w:type="dxa"/>
            <w:tcBorders>
              <w:left w:val="single" w:sz="4" w:space="0" w:color="auto"/>
              <w:bottom w:val="single" w:sz="4" w:space="0" w:color="auto"/>
              <w:right w:val="single" w:sz="4" w:space="0" w:color="auto"/>
            </w:tcBorders>
            <w:shd w:val="clear" w:color="auto" w:fill="D9D9D9"/>
            <w:hideMark/>
          </w:tcPr>
          <w:p w:rsidR="003E5316" w:rsidRDefault="003E5316" w:rsidP="00421B4D">
            <w:pPr>
              <w:pStyle w:val="Tabelle6pt"/>
              <w:rPr>
                <w:color w:val="000000"/>
              </w:rPr>
            </w:pPr>
            <w:r>
              <w:t>Materialien/Titel</w:t>
            </w:r>
          </w:p>
          <w:p w:rsidR="003E5316" w:rsidRDefault="005C6207" w:rsidP="00421B4D">
            <w:pPr>
              <w:pStyle w:val="TabelleKopflinks"/>
            </w:pPr>
            <w:r>
              <w:t>Elektrostatik</w:t>
            </w:r>
          </w:p>
        </w:tc>
        <w:tc>
          <w:tcPr>
            <w:tcW w:w="188" w:type="dxa"/>
            <w:vMerge w:val="restart"/>
            <w:tcBorders>
              <w:top w:val="nil"/>
              <w:left w:val="single" w:sz="4" w:space="0" w:color="auto"/>
              <w:bottom w:val="nil"/>
              <w:right w:val="single" w:sz="4" w:space="0" w:color="auto"/>
            </w:tcBorders>
            <w:shd w:val="clear" w:color="auto" w:fill="FFFFFF"/>
          </w:tcPr>
          <w:p w:rsidR="003E5316" w:rsidRPr="004B658C" w:rsidRDefault="003E5316" w:rsidP="00421B4D">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E5316" w:rsidRPr="00B51DE9" w:rsidRDefault="00E46BCB" w:rsidP="00421B4D">
            <w:pPr>
              <w:pStyle w:val="TabelleKopfmitte"/>
            </w:pPr>
            <w:r>
              <w:t>Physik</w:t>
            </w:r>
          </w:p>
          <w:p w:rsidR="003E5316" w:rsidRPr="00B51DE9" w:rsidRDefault="00E46BCB" w:rsidP="0091211D">
            <w:pPr>
              <w:pStyle w:val="TabelleKopfmitte"/>
              <w:rPr>
                <w:rFonts w:eastAsia="Calibri"/>
              </w:rPr>
            </w:pPr>
            <w:r>
              <w:t>Ph</w:t>
            </w:r>
            <w:r w:rsidR="003E5316" w:rsidRPr="00B51DE9">
              <w:t>0</w:t>
            </w:r>
            <w:r w:rsidR="0009618B">
              <w:t>2.0</w:t>
            </w:r>
            <w:r w:rsidR="0091211D">
              <w:t>1</w:t>
            </w:r>
            <w:r w:rsidR="0009618B">
              <w:t>.0</w:t>
            </w:r>
            <w:r w:rsidR="0091211D">
              <w:t>7</w:t>
            </w:r>
          </w:p>
        </w:tc>
      </w:tr>
      <w:tr w:rsidR="003E5316" w:rsidRPr="00B51DE9" w:rsidTr="00421B4D">
        <w:tc>
          <w:tcPr>
            <w:tcW w:w="7348" w:type="dxa"/>
            <w:gridSpan w:val="3"/>
            <w:tcBorders>
              <w:left w:val="single" w:sz="4" w:space="0" w:color="auto"/>
              <w:right w:val="single" w:sz="4" w:space="0" w:color="auto"/>
            </w:tcBorders>
            <w:hideMark/>
          </w:tcPr>
          <w:p w:rsidR="003E5316" w:rsidRPr="004B658C" w:rsidRDefault="003E5316" w:rsidP="00421B4D">
            <w:pPr>
              <w:pStyle w:val="Tabelle6pt"/>
            </w:pPr>
            <w:r w:rsidRPr="004B658C">
              <w:t>Kompetenz:</w:t>
            </w:r>
          </w:p>
          <w:p w:rsidR="003E5316" w:rsidRDefault="003E5316" w:rsidP="004652D2">
            <w:pPr>
              <w:pStyle w:val="Kopf8ptafz"/>
              <w:numPr>
                <w:ilvl w:val="0"/>
                <w:numId w:val="0"/>
              </w:numPr>
            </w:pPr>
          </w:p>
        </w:tc>
        <w:tc>
          <w:tcPr>
            <w:tcW w:w="188" w:type="dxa"/>
            <w:vMerge/>
            <w:tcBorders>
              <w:left w:val="single" w:sz="4" w:space="0" w:color="auto"/>
              <w:bottom w:val="nil"/>
              <w:right w:val="nil"/>
            </w:tcBorders>
            <w:vAlign w:val="center"/>
            <w:hideMark/>
          </w:tcPr>
          <w:p w:rsidR="003E5316" w:rsidRDefault="003E5316" w:rsidP="00421B4D">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E5316" w:rsidRPr="00B51DE9" w:rsidTr="00421B4D">
              <w:trPr>
                <w:trHeight w:val="284"/>
              </w:trPr>
              <w:tc>
                <w:tcPr>
                  <w:tcW w:w="2090" w:type="dxa"/>
                  <w:shd w:val="clear" w:color="auto" w:fill="auto"/>
                </w:tcPr>
                <w:p w:rsidR="003E5316" w:rsidRPr="00B51DE9" w:rsidRDefault="003E5316" w:rsidP="00421B4D">
                  <w:pPr>
                    <w:pStyle w:val="Textkrpermitte"/>
                  </w:pPr>
                  <w:r w:rsidRPr="00B51DE9">
                    <w:t>LernPROJEKT</w:t>
                  </w:r>
                </w:p>
              </w:tc>
            </w:tr>
            <w:tr w:rsidR="003E5316" w:rsidRPr="00B51DE9" w:rsidTr="00421B4D">
              <w:trPr>
                <w:trHeight w:val="284"/>
              </w:trPr>
              <w:tc>
                <w:tcPr>
                  <w:tcW w:w="2090" w:type="dxa"/>
                  <w:shd w:val="clear" w:color="auto" w:fill="D9D9D9" w:themeFill="background1" w:themeFillShade="D9"/>
                </w:tcPr>
                <w:p w:rsidR="003E5316" w:rsidRPr="00B51DE9" w:rsidRDefault="003E5316" w:rsidP="00421B4D">
                  <w:pPr>
                    <w:pStyle w:val="TabelleKopfmitte"/>
                  </w:pPr>
                  <w:r w:rsidRPr="00B51DE9">
                    <w:t>LernTHEMA</w:t>
                  </w:r>
                </w:p>
              </w:tc>
            </w:tr>
            <w:tr w:rsidR="003E5316" w:rsidRPr="00B51DE9" w:rsidTr="00421B4D">
              <w:trPr>
                <w:trHeight w:val="284"/>
              </w:trPr>
              <w:tc>
                <w:tcPr>
                  <w:tcW w:w="2090" w:type="dxa"/>
                </w:tcPr>
                <w:p w:rsidR="003E5316" w:rsidRPr="00B51DE9" w:rsidRDefault="003E5316" w:rsidP="00421B4D">
                  <w:pPr>
                    <w:pStyle w:val="Textkrpermitte"/>
                  </w:pPr>
                  <w:r w:rsidRPr="00B51DE9">
                    <w:t>LernSCHRITT</w:t>
                  </w:r>
                </w:p>
              </w:tc>
            </w:tr>
          </w:tbl>
          <w:p w:rsidR="003E5316" w:rsidRPr="00B51DE9" w:rsidRDefault="003E5316" w:rsidP="00421B4D">
            <w:pPr>
              <w:pStyle w:val="TabelleKopfmitte"/>
            </w:pPr>
          </w:p>
        </w:tc>
      </w:tr>
      <w:tr w:rsidR="003E5316" w:rsidRPr="00B51DE9" w:rsidTr="00421B4D">
        <w:tc>
          <w:tcPr>
            <w:tcW w:w="7348" w:type="dxa"/>
            <w:gridSpan w:val="3"/>
            <w:tcBorders>
              <w:left w:val="single" w:sz="4" w:space="0" w:color="auto"/>
              <w:right w:val="single" w:sz="4" w:space="0" w:color="auto"/>
            </w:tcBorders>
            <w:hideMark/>
          </w:tcPr>
          <w:p w:rsidR="003E5316" w:rsidRPr="004B658C" w:rsidRDefault="003E5316" w:rsidP="00421B4D">
            <w:pPr>
              <w:pStyle w:val="Tabelle6pt"/>
            </w:pPr>
            <w:r w:rsidRPr="004B658C">
              <w:t>Hauptbezug:</w:t>
            </w:r>
          </w:p>
          <w:p w:rsidR="003E5316" w:rsidRDefault="003E5316" w:rsidP="004652D2">
            <w:pPr>
              <w:pStyle w:val="Kopf8ptafz"/>
              <w:numPr>
                <w:ilvl w:val="0"/>
                <w:numId w:val="0"/>
              </w:numPr>
            </w:pPr>
          </w:p>
        </w:tc>
        <w:tc>
          <w:tcPr>
            <w:tcW w:w="188" w:type="dxa"/>
            <w:vMerge/>
            <w:tcBorders>
              <w:left w:val="single" w:sz="4" w:space="0" w:color="auto"/>
              <w:bottom w:val="nil"/>
              <w:right w:val="nil"/>
            </w:tcBorders>
            <w:vAlign w:val="center"/>
            <w:hideMark/>
          </w:tcPr>
          <w:p w:rsidR="003E5316" w:rsidRDefault="003E5316" w:rsidP="00421B4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E5316" w:rsidRPr="00B51DE9" w:rsidRDefault="003E5316" w:rsidP="00421B4D">
            <w:pPr>
              <w:pStyle w:val="TabelleKopfmitte"/>
            </w:pPr>
          </w:p>
        </w:tc>
      </w:tr>
      <w:tr w:rsidR="003E5316" w:rsidRPr="00B51DE9" w:rsidTr="00421B4D">
        <w:tc>
          <w:tcPr>
            <w:tcW w:w="7348" w:type="dxa"/>
            <w:gridSpan w:val="3"/>
            <w:tcBorders>
              <w:left w:val="single" w:sz="4" w:space="0" w:color="auto"/>
              <w:right w:val="single" w:sz="4" w:space="0" w:color="auto"/>
            </w:tcBorders>
            <w:tcMar>
              <w:bottom w:w="0" w:type="dxa"/>
            </w:tcMar>
            <w:hideMark/>
          </w:tcPr>
          <w:p w:rsidR="003E5316" w:rsidRDefault="003E5316" w:rsidP="00421B4D">
            <w:pPr>
              <w:pStyle w:val="Tabelle6pt"/>
            </w:pPr>
            <w:r>
              <w:t>Weitere Bezüge:</w:t>
            </w:r>
          </w:p>
          <w:p w:rsidR="003E5316" w:rsidRDefault="003E5316" w:rsidP="004652D2">
            <w:pPr>
              <w:pStyle w:val="Kopf8ptafz"/>
              <w:numPr>
                <w:ilvl w:val="0"/>
                <w:numId w:val="0"/>
              </w:numPr>
            </w:pPr>
          </w:p>
        </w:tc>
        <w:tc>
          <w:tcPr>
            <w:tcW w:w="188" w:type="dxa"/>
            <w:vMerge/>
            <w:tcBorders>
              <w:left w:val="single" w:sz="4" w:space="0" w:color="auto"/>
              <w:bottom w:val="nil"/>
              <w:right w:val="nil"/>
            </w:tcBorders>
            <w:vAlign w:val="center"/>
            <w:hideMark/>
          </w:tcPr>
          <w:p w:rsidR="003E5316" w:rsidRDefault="003E5316" w:rsidP="00421B4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E5316" w:rsidRPr="00B51DE9" w:rsidRDefault="003E5316" w:rsidP="00421B4D">
            <w:pPr>
              <w:pStyle w:val="TabelleKopfmitte"/>
            </w:pPr>
          </w:p>
        </w:tc>
      </w:tr>
    </w:tbl>
    <w:p w:rsidR="00A62EBE" w:rsidRDefault="00784331" w:rsidP="004623F0">
      <w:pPr>
        <w:pStyle w:val="berschrift1"/>
      </w:pPr>
      <w:r>
        <w:t>LS: geladene Körper</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09618B" w:rsidRPr="00B51DE9" w:rsidTr="00421B4D">
        <w:trPr>
          <w:trHeight w:val="523"/>
        </w:trPr>
        <w:tc>
          <w:tcPr>
            <w:tcW w:w="2268" w:type="dxa"/>
            <w:tcBorders>
              <w:left w:val="single" w:sz="4" w:space="0" w:color="auto"/>
              <w:bottom w:val="single" w:sz="4" w:space="0" w:color="auto"/>
              <w:right w:val="single" w:sz="4" w:space="0" w:color="auto"/>
            </w:tcBorders>
            <w:shd w:val="clear" w:color="auto" w:fill="D9D9D9"/>
            <w:hideMark/>
          </w:tcPr>
          <w:p w:rsidR="0009618B" w:rsidRDefault="0009618B" w:rsidP="00421B4D">
            <w:pPr>
              <w:pStyle w:val="Tabelle6pt"/>
              <w:rPr>
                <w:color w:val="000000"/>
              </w:rPr>
            </w:pPr>
            <w:r>
              <w:t>Kompetenzbereich</w:t>
            </w:r>
          </w:p>
          <w:p w:rsidR="0009618B" w:rsidRDefault="0009618B" w:rsidP="0009618B">
            <w:pPr>
              <w:pStyle w:val="TabelleKopflinks"/>
            </w:pPr>
            <w:r>
              <w:t>Kompetenzbereich 2</w:t>
            </w:r>
          </w:p>
          <w:p w:rsidR="0009618B" w:rsidRDefault="0009618B" w:rsidP="0009618B">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09618B" w:rsidRDefault="0009618B" w:rsidP="00421B4D">
            <w:pPr>
              <w:pStyle w:val="Tabelle6pt"/>
              <w:rPr>
                <w:color w:val="000000"/>
              </w:rPr>
            </w:pPr>
            <w:r>
              <w:t>Lernfortschritt</w:t>
            </w:r>
          </w:p>
          <w:p w:rsidR="0009618B" w:rsidRDefault="0009618B" w:rsidP="00E648D8">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09618B" w:rsidRDefault="0009618B" w:rsidP="00421B4D">
            <w:pPr>
              <w:pStyle w:val="Tabelle6pt"/>
              <w:rPr>
                <w:color w:val="000000"/>
              </w:rPr>
            </w:pPr>
            <w:r>
              <w:t>Materialien/Titel</w:t>
            </w:r>
          </w:p>
          <w:p w:rsidR="0009618B" w:rsidRDefault="0009618B" w:rsidP="00E36FE2">
            <w:pPr>
              <w:pStyle w:val="TabelleKopflinks"/>
            </w:pPr>
            <w:r>
              <w:t xml:space="preserve">Elektrostatik – </w:t>
            </w:r>
            <w:r w:rsidR="00E36FE2">
              <w:t>G</w:t>
            </w:r>
            <w:r>
              <w:t>eladene Körper</w:t>
            </w:r>
          </w:p>
        </w:tc>
        <w:tc>
          <w:tcPr>
            <w:tcW w:w="188" w:type="dxa"/>
            <w:vMerge w:val="restart"/>
            <w:tcBorders>
              <w:top w:val="nil"/>
              <w:left w:val="single" w:sz="4" w:space="0" w:color="auto"/>
              <w:bottom w:val="nil"/>
              <w:right w:val="single" w:sz="4" w:space="0" w:color="auto"/>
            </w:tcBorders>
            <w:shd w:val="clear" w:color="auto" w:fill="FFFFFF"/>
          </w:tcPr>
          <w:p w:rsidR="0009618B" w:rsidRPr="004B658C" w:rsidRDefault="0009618B" w:rsidP="00421B4D">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09618B" w:rsidRPr="00B51DE9" w:rsidRDefault="0009618B" w:rsidP="00421B4D">
            <w:pPr>
              <w:pStyle w:val="TabelleKopfmitte"/>
            </w:pPr>
            <w:r>
              <w:t>Physik</w:t>
            </w:r>
          </w:p>
          <w:p w:rsidR="0009618B" w:rsidRPr="00B51DE9" w:rsidRDefault="0009618B" w:rsidP="0091211D">
            <w:pPr>
              <w:pStyle w:val="TabelleKopfmitte"/>
              <w:rPr>
                <w:rFonts w:eastAsia="Calibri"/>
              </w:rPr>
            </w:pPr>
            <w:r>
              <w:t>Ph02</w:t>
            </w:r>
            <w:r w:rsidRPr="00B51DE9">
              <w:t>.0</w:t>
            </w:r>
            <w:r w:rsidR="0091211D">
              <w:t>1</w:t>
            </w:r>
            <w:r>
              <w:t>.0</w:t>
            </w:r>
            <w:r w:rsidR="0091211D">
              <w:t>8</w:t>
            </w:r>
          </w:p>
        </w:tc>
      </w:tr>
      <w:tr w:rsidR="00C25FA2" w:rsidRPr="00B51DE9" w:rsidTr="00421B4D">
        <w:tc>
          <w:tcPr>
            <w:tcW w:w="7348" w:type="dxa"/>
            <w:gridSpan w:val="3"/>
            <w:tcBorders>
              <w:left w:val="single" w:sz="4" w:space="0" w:color="auto"/>
              <w:right w:val="single" w:sz="4" w:space="0" w:color="auto"/>
            </w:tcBorders>
            <w:hideMark/>
          </w:tcPr>
          <w:p w:rsidR="00C25FA2" w:rsidRPr="004B658C" w:rsidRDefault="00C25FA2" w:rsidP="00C25FA2">
            <w:pPr>
              <w:pStyle w:val="Tabelle6pt"/>
            </w:pPr>
            <w:r w:rsidRPr="004B658C">
              <w:t>Kompetenz:</w:t>
            </w:r>
          </w:p>
          <w:p w:rsidR="00867312" w:rsidRDefault="00C25FA2" w:rsidP="00C25FA2">
            <w:pPr>
              <w:pStyle w:val="Kopf8ptafz"/>
            </w:pPr>
            <w:r>
              <w:t>Ich kann beschreiben, wie Körper elektrisch geladen werden.</w:t>
            </w:r>
          </w:p>
          <w:p w:rsidR="00C25FA2" w:rsidRDefault="00C25FA2" w:rsidP="00C25FA2">
            <w:pPr>
              <w:pStyle w:val="Kopf8ptafz"/>
            </w:pPr>
            <w:r>
              <w:t>Ich kann die elektrostatische Aufladung beschreiben.</w:t>
            </w:r>
          </w:p>
          <w:p w:rsidR="00C25FA2" w:rsidRDefault="00C25FA2" w:rsidP="00C25FA2">
            <w:pPr>
              <w:pStyle w:val="Kopf8ptafz"/>
            </w:pPr>
            <w:r>
              <w:t>Ich kann den Ladungsübergang durch Reibung beschreiben.</w:t>
            </w:r>
          </w:p>
          <w:p w:rsidR="00C25FA2" w:rsidRDefault="00C25FA2" w:rsidP="00C25FA2">
            <w:pPr>
              <w:pStyle w:val="Kopf8ptafz"/>
            </w:pPr>
            <w:r>
              <w:t>Ich kann ein Experiment nachvollziehen und beschreiben.</w:t>
            </w:r>
          </w:p>
        </w:tc>
        <w:tc>
          <w:tcPr>
            <w:tcW w:w="188" w:type="dxa"/>
            <w:vMerge/>
            <w:tcBorders>
              <w:left w:val="single" w:sz="4" w:space="0" w:color="auto"/>
              <w:bottom w:val="nil"/>
              <w:right w:val="nil"/>
            </w:tcBorders>
            <w:vAlign w:val="center"/>
            <w:hideMark/>
          </w:tcPr>
          <w:p w:rsidR="00C25FA2" w:rsidRDefault="00C25FA2" w:rsidP="00421B4D">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25FA2" w:rsidRPr="00B51DE9" w:rsidTr="00421B4D">
              <w:trPr>
                <w:trHeight w:val="284"/>
              </w:trPr>
              <w:tc>
                <w:tcPr>
                  <w:tcW w:w="2090" w:type="dxa"/>
                  <w:shd w:val="clear" w:color="auto" w:fill="auto"/>
                </w:tcPr>
                <w:p w:rsidR="00C25FA2" w:rsidRPr="00B51DE9" w:rsidRDefault="00C25FA2" w:rsidP="00421B4D">
                  <w:pPr>
                    <w:pStyle w:val="Textkrpermitte"/>
                  </w:pPr>
                  <w:r w:rsidRPr="00B51DE9">
                    <w:t>LernPROJEKT</w:t>
                  </w:r>
                </w:p>
              </w:tc>
            </w:tr>
            <w:tr w:rsidR="00C25FA2" w:rsidRPr="00B51DE9" w:rsidTr="00421B4D">
              <w:trPr>
                <w:trHeight w:val="284"/>
              </w:trPr>
              <w:tc>
                <w:tcPr>
                  <w:tcW w:w="2090" w:type="dxa"/>
                  <w:shd w:val="clear" w:color="auto" w:fill="auto"/>
                </w:tcPr>
                <w:p w:rsidR="00C25FA2" w:rsidRPr="00B51DE9" w:rsidRDefault="00C25FA2" w:rsidP="00421B4D">
                  <w:pPr>
                    <w:pStyle w:val="Textkrpermitte"/>
                  </w:pPr>
                  <w:r w:rsidRPr="00B51DE9">
                    <w:t>LernTHEMA</w:t>
                  </w:r>
                </w:p>
              </w:tc>
            </w:tr>
            <w:tr w:rsidR="00C25FA2" w:rsidRPr="00B51DE9" w:rsidTr="00421B4D">
              <w:trPr>
                <w:trHeight w:val="284"/>
              </w:trPr>
              <w:tc>
                <w:tcPr>
                  <w:tcW w:w="2090" w:type="dxa"/>
                  <w:shd w:val="clear" w:color="auto" w:fill="D9D9D9" w:themeFill="background1" w:themeFillShade="D9"/>
                </w:tcPr>
                <w:p w:rsidR="00C25FA2" w:rsidRPr="00B51DE9" w:rsidRDefault="00C25FA2" w:rsidP="00421B4D">
                  <w:pPr>
                    <w:pStyle w:val="TabelleKopfmitte"/>
                  </w:pPr>
                  <w:r w:rsidRPr="00B51DE9">
                    <w:t>LernSCHRITT</w:t>
                  </w:r>
                </w:p>
              </w:tc>
            </w:tr>
          </w:tbl>
          <w:p w:rsidR="00C25FA2" w:rsidRPr="00B51DE9" w:rsidRDefault="00C25FA2" w:rsidP="00421B4D">
            <w:pPr>
              <w:pStyle w:val="TabelleKopfmitte"/>
            </w:pPr>
          </w:p>
        </w:tc>
      </w:tr>
      <w:tr w:rsidR="00C25FA2" w:rsidRPr="00B51DE9" w:rsidTr="00421B4D">
        <w:tc>
          <w:tcPr>
            <w:tcW w:w="7348" w:type="dxa"/>
            <w:gridSpan w:val="3"/>
            <w:tcBorders>
              <w:left w:val="single" w:sz="4" w:space="0" w:color="auto"/>
              <w:right w:val="single" w:sz="4" w:space="0" w:color="auto"/>
            </w:tcBorders>
            <w:hideMark/>
          </w:tcPr>
          <w:p w:rsidR="00C25FA2" w:rsidRPr="004B658C" w:rsidRDefault="00C25FA2" w:rsidP="00C25FA2">
            <w:pPr>
              <w:pStyle w:val="Tabelle6pt"/>
            </w:pPr>
            <w:r w:rsidRPr="004B658C">
              <w:t>Hauptbezug:</w:t>
            </w:r>
          </w:p>
          <w:p w:rsidR="00C25FA2" w:rsidRDefault="00C25FA2" w:rsidP="00C25FA2">
            <w:pPr>
              <w:pStyle w:val="Kopf8ptafz"/>
            </w:pPr>
            <w:r>
              <w:t>Ich kann einfache physikalische Phänomene beschreiben und mit bekannten Zusammenhängen ve</w:t>
            </w:r>
            <w:r>
              <w:t>r</w:t>
            </w:r>
            <w:r>
              <w:t>gleichen.</w:t>
            </w:r>
          </w:p>
          <w:p w:rsidR="00C25FA2" w:rsidRDefault="00C25FA2" w:rsidP="00C25FA2">
            <w:pPr>
              <w:pStyle w:val="Kopf8ptafz"/>
            </w:pPr>
            <w:r>
              <w:t>Ich kann physikalische Arbeitsweisen nachvollziehen und beschreiben.</w:t>
            </w:r>
          </w:p>
        </w:tc>
        <w:tc>
          <w:tcPr>
            <w:tcW w:w="188" w:type="dxa"/>
            <w:vMerge/>
            <w:tcBorders>
              <w:left w:val="single" w:sz="4" w:space="0" w:color="auto"/>
              <w:bottom w:val="nil"/>
              <w:right w:val="nil"/>
            </w:tcBorders>
            <w:vAlign w:val="center"/>
            <w:hideMark/>
          </w:tcPr>
          <w:p w:rsidR="00C25FA2" w:rsidRDefault="00C25FA2" w:rsidP="00421B4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25FA2" w:rsidRPr="00B51DE9" w:rsidRDefault="00C25FA2" w:rsidP="00421B4D">
            <w:pPr>
              <w:pStyle w:val="TabelleKopfmitte"/>
            </w:pPr>
          </w:p>
        </w:tc>
      </w:tr>
      <w:tr w:rsidR="0009618B" w:rsidRPr="00B51DE9" w:rsidTr="00421B4D">
        <w:tc>
          <w:tcPr>
            <w:tcW w:w="7348" w:type="dxa"/>
            <w:gridSpan w:val="3"/>
            <w:tcBorders>
              <w:left w:val="single" w:sz="4" w:space="0" w:color="auto"/>
              <w:right w:val="single" w:sz="4" w:space="0" w:color="auto"/>
            </w:tcBorders>
            <w:tcMar>
              <w:bottom w:w="0" w:type="dxa"/>
            </w:tcMar>
            <w:hideMark/>
          </w:tcPr>
          <w:p w:rsidR="0009618B" w:rsidRDefault="0009618B" w:rsidP="00421B4D">
            <w:pPr>
              <w:pStyle w:val="Tabelle6pt"/>
            </w:pPr>
            <w:r>
              <w:t>Weitere Bezüge:</w:t>
            </w:r>
          </w:p>
          <w:p w:rsidR="0009618B" w:rsidRDefault="0009618B" w:rsidP="0009618B">
            <w:pPr>
              <w:pStyle w:val="Kopf8ptafz"/>
              <w:numPr>
                <w:ilvl w:val="0"/>
                <w:numId w:val="0"/>
              </w:numPr>
            </w:pPr>
          </w:p>
        </w:tc>
        <w:tc>
          <w:tcPr>
            <w:tcW w:w="188" w:type="dxa"/>
            <w:vMerge/>
            <w:tcBorders>
              <w:left w:val="single" w:sz="4" w:space="0" w:color="auto"/>
              <w:bottom w:val="nil"/>
              <w:right w:val="nil"/>
            </w:tcBorders>
            <w:vAlign w:val="center"/>
            <w:hideMark/>
          </w:tcPr>
          <w:p w:rsidR="0009618B" w:rsidRDefault="0009618B" w:rsidP="00421B4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09618B" w:rsidRPr="00B51DE9" w:rsidRDefault="0009618B" w:rsidP="00421B4D">
            <w:pPr>
              <w:pStyle w:val="TabelleKopfmitte"/>
            </w:pPr>
          </w:p>
        </w:tc>
      </w:tr>
    </w:tbl>
    <w:p w:rsidR="00B606F7" w:rsidRPr="00B606F7" w:rsidRDefault="00B606F7" w:rsidP="0087050F">
      <w:pPr>
        <w:pStyle w:val="berschrift3"/>
      </w:pPr>
      <w:r w:rsidRPr="00B606F7">
        <w:t>Lernschrittplanung</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606F7" w:rsidRPr="00B606F7" w:rsidTr="00421B4D">
        <w:trPr>
          <w:trHeight w:val="397"/>
        </w:trPr>
        <w:tc>
          <w:tcPr>
            <w:tcW w:w="1470" w:type="dxa"/>
            <w:shd w:val="clear" w:color="auto" w:fill="D9D9D9" w:themeFill="background1" w:themeFillShade="D9"/>
            <w:vAlign w:val="center"/>
          </w:tcPr>
          <w:p w:rsidR="00B606F7" w:rsidRPr="00B606F7" w:rsidRDefault="00B606F7" w:rsidP="00B606F7">
            <w:pPr>
              <w:pStyle w:val="Textkrper"/>
              <w:rPr>
                <w:b/>
              </w:rPr>
            </w:pPr>
            <w:r w:rsidRPr="00B606F7">
              <w:rPr>
                <w:b/>
              </w:rPr>
              <w:t>Phase</w:t>
            </w:r>
          </w:p>
        </w:tc>
        <w:tc>
          <w:tcPr>
            <w:tcW w:w="940" w:type="dxa"/>
            <w:shd w:val="clear" w:color="auto" w:fill="D9D9D9" w:themeFill="background1" w:themeFillShade="D9"/>
            <w:vAlign w:val="center"/>
          </w:tcPr>
          <w:p w:rsidR="00B606F7" w:rsidRPr="00B606F7" w:rsidRDefault="00B606F7" w:rsidP="00B606F7">
            <w:pPr>
              <w:pStyle w:val="Textkrper"/>
              <w:rPr>
                <w:b/>
              </w:rPr>
            </w:pPr>
            <w:r w:rsidRPr="00B606F7">
              <w:rPr>
                <w:b/>
              </w:rPr>
              <w:t>Zeit</w:t>
            </w:r>
          </w:p>
        </w:tc>
        <w:tc>
          <w:tcPr>
            <w:tcW w:w="4961" w:type="dxa"/>
            <w:shd w:val="clear" w:color="auto" w:fill="D9D9D9" w:themeFill="background1" w:themeFillShade="D9"/>
            <w:vAlign w:val="center"/>
          </w:tcPr>
          <w:p w:rsidR="00B606F7" w:rsidRPr="00B606F7" w:rsidRDefault="00B606F7" w:rsidP="00B606F7">
            <w:pPr>
              <w:pStyle w:val="Textkrper"/>
              <w:rPr>
                <w:b/>
              </w:rPr>
            </w:pPr>
            <w:r w:rsidRPr="00B606F7">
              <w:rPr>
                <w:b/>
              </w:rPr>
              <w:t>Aufgabe</w:t>
            </w:r>
          </w:p>
        </w:tc>
      </w:tr>
      <w:tr w:rsidR="00B606F7" w:rsidRPr="00B606F7" w:rsidTr="00421B4D">
        <w:trPr>
          <w:trHeight w:val="624"/>
        </w:trPr>
        <w:tc>
          <w:tcPr>
            <w:tcW w:w="1470" w:type="dxa"/>
            <w:shd w:val="clear" w:color="auto" w:fill="auto"/>
            <w:vAlign w:val="center"/>
          </w:tcPr>
          <w:p w:rsidR="00B606F7" w:rsidRPr="00B606F7" w:rsidRDefault="00B606F7" w:rsidP="00B606F7">
            <w:pPr>
              <w:pStyle w:val="Textkrper"/>
            </w:pPr>
            <w:r w:rsidRPr="00B606F7">
              <w:rPr>
                <w:noProof/>
              </w:rPr>
              <w:drawing>
                <wp:inline distT="0" distB="0" distL="0" distR="0" wp14:anchorId="3A5636F1" wp14:editId="18869578">
                  <wp:extent cx="212725" cy="318770"/>
                  <wp:effectExtent l="0" t="0" r="0" b="0"/>
                  <wp:docPr id="1221"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940" w:type="dxa"/>
            <w:shd w:val="clear" w:color="auto" w:fill="auto"/>
            <w:vAlign w:val="center"/>
          </w:tcPr>
          <w:p w:rsidR="00B606F7" w:rsidRPr="00B606F7" w:rsidRDefault="00B606F7" w:rsidP="00B606F7">
            <w:pPr>
              <w:pStyle w:val="Textkrper"/>
            </w:pPr>
          </w:p>
        </w:tc>
        <w:tc>
          <w:tcPr>
            <w:tcW w:w="4961" w:type="dxa"/>
            <w:shd w:val="clear" w:color="auto" w:fill="auto"/>
            <w:vAlign w:val="center"/>
          </w:tcPr>
          <w:p w:rsidR="00B606F7" w:rsidRPr="00B606F7" w:rsidRDefault="00B606F7" w:rsidP="00B606F7">
            <w:pPr>
              <w:pStyle w:val="Textkrper"/>
            </w:pPr>
            <w:r w:rsidRPr="00B606F7">
              <w:t>Beginn der Stunde</w:t>
            </w:r>
          </w:p>
        </w:tc>
      </w:tr>
      <w:tr w:rsidR="00B606F7" w:rsidRPr="00B606F7" w:rsidTr="00506241">
        <w:trPr>
          <w:trHeight w:val="607"/>
        </w:trPr>
        <w:tc>
          <w:tcPr>
            <w:tcW w:w="1470" w:type="dxa"/>
            <w:shd w:val="clear" w:color="auto" w:fill="auto"/>
            <w:vAlign w:val="center"/>
          </w:tcPr>
          <w:p w:rsidR="00B606F7" w:rsidRPr="00B606F7" w:rsidRDefault="00B606F7" w:rsidP="00B606F7">
            <w:pPr>
              <w:pStyle w:val="Textkrper"/>
            </w:pPr>
            <w:r w:rsidRPr="00B606F7">
              <w:rPr>
                <w:noProof/>
              </w:rPr>
              <w:drawing>
                <wp:inline distT="0" distB="0" distL="0" distR="0" wp14:anchorId="7E20CEDE" wp14:editId="4BAD1648">
                  <wp:extent cx="318770" cy="318770"/>
                  <wp:effectExtent l="0" t="0" r="0" b="0"/>
                  <wp:docPr id="3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B606F7" w:rsidRPr="00B606F7" w:rsidRDefault="00B606F7" w:rsidP="00B606F7">
            <w:pPr>
              <w:pStyle w:val="Textkrper"/>
            </w:pPr>
          </w:p>
        </w:tc>
        <w:tc>
          <w:tcPr>
            <w:tcW w:w="4961" w:type="dxa"/>
            <w:shd w:val="clear" w:color="auto" w:fill="auto"/>
            <w:vAlign w:val="center"/>
          </w:tcPr>
          <w:p w:rsidR="00B606F7" w:rsidRPr="00B606F7" w:rsidRDefault="00B606F7" w:rsidP="00B606F7">
            <w:pPr>
              <w:pStyle w:val="Textkrper"/>
            </w:pPr>
            <w:r w:rsidRPr="00B606F7">
              <w:t>Warm-up-Spiel mit Ballon</w:t>
            </w:r>
          </w:p>
        </w:tc>
      </w:tr>
      <w:tr w:rsidR="00B606F7" w:rsidRPr="00B606F7" w:rsidTr="00506241">
        <w:trPr>
          <w:trHeight w:val="631"/>
        </w:trPr>
        <w:tc>
          <w:tcPr>
            <w:tcW w:w="1470" w:type="dxa"/>
            <w:shd w:val="clear" w:color="auto" w:fill="auto"/>
            <w:vAlign w:val="center"/>
          </w:tcPr>
          <w:p w:rsidR="00B606F7" w:rsidRPr="00B606F7" w:rsidRDefault="00B606F7" w:rsidP="00B606F7">
            <w:pPr>
              <w:pStyle w:val="Textkrper"/>
            </w:pPr>
            <w:r w:rsidRPr="00B606F7">
              <w:rPr>
                <w:noProof/>
              </w:rPr>
              <w:drawing>
                <wp:inline distT="0" distB="0" distL="0" distR="0" wp14:anchorId="4A3C96C1" wp14:editId="117058B6">
                  <wp:extent cx="318770" cy="318770"/>
                  <wp:effectExtent l="0" t="0" r="0" b="0"/>
                  <wp:docPr id="122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B606F7" w:rsidRPr="00B606F7" w:rsidRDefault="00B606F7" w:rsidP="00B606F7">
            <w:pPr>
              <w:pStyle w:val="Textkrper"/>
            </w:pPr>
          </w:p>
        </w:tc>
        <w:tc>
          <w:tcPr>
            <w:tcW w:w="4961" w:type="dxa"/>
            <w:shd w:val="clear" w:color="auto" w:fill="auto"/>
            <w:vAlign w:val="center"/>
          </w:tcPr>
          <w:p w:rsidR="00B606F7" w:rsidRPr="00B606F7" w:rsidRDefault="00B606F7" w:rsidP="00B606F7">
            <w:pPr>
              <w:pStyle w:val="Textkrper"/>
            </w:pPr>
            <w:r w:rsidRPr="00B606F7">
              <w:t>Spielerische Wiederholung zum Atomaufbau mit Ballon</w:t>
            </w:r>
          </w:p>
        </w:tc>
      </w:tr>
      <w:tr w:rsidR="00B606F7" w:rsidRPr="00B606F7" w:rsidTr="00421B4D">
        <w:trPr>
          <w:trHeight w:val="624"/>
        </w:trPr>
        <w:tc>
          <w:tcPr>
            <w:tcW w:w="1470" w:type="dxa"/>
            <w:shd w:val="clear" w:color="auto" w:fill="auto"/>
            <w:vAlign w:val="center"/>
          </w:tcPr>
          <w:p w:rsidR="00B606F7" w:rsidRPr="00B606F7" w:rsidRDefault="00B606F7" w:rsidP="00B606F7">
            <w:pPr>
              <w:pStyle w:val="Textkrper"/>
            </w:pPr>
            <w:r w:rsidRPr="00B606F7">
              <w:rPr>
                <w:noProof/>
              </w:rPr>
              <w:drawing>
                <wp:inline distT="0" distB="0" distL="0" distR="0" wp14:anchorId="1E07F57E" wp14:editId="32619F2B">
                  <wp:extent cx="212725" cy="318770"/>
                  <wp:effectExtent l="0" t="0" r="0" b="0"/>
                  <wp:docPr id="1223"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940" w:type="dxa"/>
            <w:shd w:val="clear" w:color="auto" w:fill="auto"/>
            <w:vAlign w:val="center"/>
          </w:tcPr>
          <w:p w:rsidR="00B606F7" w:rsidRPr="00B606F7" w:rsidRDefault="00B606F7" w:rsidP="00B606F7">
            <w:pPr>
              <w:pStyle w:val="Textkrper"/>
            </w:pPr>
          </w:p>
        </w:tc>
        <w:tc>
          <w:tcPr>
            <w:tcW w:w="4961" w:type="dxa"/>
            <w:shd w:val="clear" w:color="auto" w:fill="auto"/>
            <w:vAlign w:val="center"/>
          </w:tcPr>
          <w:p w:rsidR="00B606F7" w:rsidRPr="00B606F7" w:rsidRDefault="00B606F7" w:rsidP="00B606F7">
            <w:pPr>
              <w:pStyle w:val="Textkrper"/>
            </w:pPr>
            <w:r w:rsidRPr="00B606F7">
              <w:t>Vorstellung des AO2</w:t>
            </w:r>
          </w:p>
        </w:tc>
      </w:tr>
      <w:tr w:rsidR="00B606F7" w:rsidRPr="00B606F7" w:rsidTr="00421B4D">
        <w:trPr>
          <w:trHeight w:val="624"/>
        </w:trPr>
        <w:tc>
          <w:tcPr>
            <w:tcW w:w="1470" w:type="dxa"/>
            <w:shd w:val="clear" w:color="auto" w:fill="auto"/>
            <w:vAlign w:val="center"/>
          </w:tcPr>
          <w:p w:rsidR="00B606F7" w:rsidRPr="00B606F7" w:rsidRDefault="00B606F7" w:rsidP="00B606F7">
            <w:pPr>
              <w:pStyle w:val="Textkrper"/>
            </w:pPr>
            <w:r w:rsidRPr="00B606F7">
              <w:rPr>
                <w:noProof/>
              </w:rPr>
              <w:drawing>
                <wp:inline distT="0" distB="0" distL="0" distR="0" wp14:anchorId="6623F788" wp14:editId="0CDBFE1E">
                  <wp:extent cx="648000" cy="320400"/>
                  <wp:effectExtent l="0" t="0" r="0" b="3810"/>
                  <wp:docPr id="122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B606F7" w:rsidRPr="00B606F7" w:rsidRDefault="00B606F7" w:rsidP="00B606F7">
            <w:pPr>
              <w:pStyle w:val="Textkrper"/>
            </w:pPr>
          </w:p>
        </w:tc>
        <w:tc>
          <w:tcPr>
            <w:tcW w:w="4961" w:type="dxa"/>
            <w:shd w:val="clear" w:color="auto" w:fill="auto"/>
            <w:vAlign w:val="center"/>
          </w:tcPr>
          <w:p w:rsidR="00B606F7" w:rsidRPr="00B606F7" w:rsidRDefault="00B606F7" w:rsidP="00B606F7">
            <w:pPr>
              <w:pStyle w:val="Textkrper"/>
            </w:pPr>
            <w:r w:rsidRPr="00B606F7">
              <w:t>Ladungsexperimente mit dem Ballon</w:t>
            </w:r>
          </w:p>
        </w:tc>
      </w:tr>
      <w:tr w:rsidR="00B606F7" w:rsidRPr="00B606F7" w:rsidTr="00421B4D">
        <w:trPr>
          <w:trHeight w:val="624"/>
        </w:trPr>
        <w:tc>
          <w:tcPr>
            <w:tcW w:w="1470" w:type="dxa"/>
            <w:shd w:val="clear" w:color="auto" w:fill="auto"/>
            <w:vAlign w:val="center"/>
          </w:tcPr>
          <w:p w:rsidR="00B606F7" w:rsidRPr="00B606F7" w:rsidRDefault="00B606F7" w:rsidP="00B606F7">
            <w:pPr>
              <w:pStyle w:val="Textkrper"/>
            </w:pPr>
            <w:r w:rsidRPr="00B606F7">
              <w:rPr>
                <w:noProof/>
              </w:rPr>
              <w:drawing>
                <wp:inline distT="0" distB="0" distL="0" distR="0" wp14:anchorId="6EB072FA" wp14:editId="0237D5DD">
                  <wp:extent cx="302701" cy="324000"/>
                  <wp:effectExtent l="0" t="0" r="2540" b="0"/>
                  <wp:docPr id="122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606F7" w:rsidRPr="00B606F7" w:rsidRDefault="00B606F7" w:rsidP="00B606F7">
            <w:pPr>
              <w:pStyle w:val="Textkrper"/>
            </w:pPr>
          </w:p>
        </w:tc>
        <w:tc>
          <w:tcPr>
            <w:tcW w:w="4961" w:type="dxa"/>
            <w:shd w:val="clear" w:color="auto" w:fill="auto"/>
            <w:vAlign w:val="center"/>
          </w:tcPr>
          <w:p w:rsidR="00B606F7" w:rsidRPr="00B606F7" w:rsidRDefault="00B606F7" w:rsidP="00B606F7">
            <w:pPr>
              <w:pStyle w:val="Textkrper"/>
            </w:pPr>
            <w:r w:rsidRPr="00B606F7">
              <w:t>Experiment protokollieren</w:t>
            </w:r>
          </w:p>
        </w:tc>
      </w:tr>
      <w:tr w:rsidR="00B606F7" w:rsidRPr="00B606F7" w:rsidTr="00421B4D">
        <w:trPr>
          <w:trHeight w:val="624"/>
        </w:trPr>
        <w:tc>
          <w:tcPr>
            <w:tcW w:w="1470" w:type="dxa"/>
            <w:shd w:val="clear" w:color="auto" w:fill="auto"/>
            <w:vAlign w:val="center"/>
          </w:tcPr>
          <w:p w:rsidR="00B606F7" w:rsidRPr="00B606F7" w:rsidRDefault="00B606F7" w:rsidP="00B606F7">
            <w:pPr>
              <w:pStyle w:val="Textkrper"/>
            </w:pPr>
            <w:r w:rsidRPr="00B606F7">
              <w:rPr>
                <w:noProof/>
              </w:rPr>
              <w:drawing>
                <wp:inline distT="0" distB="0" distL="0" distR="0" wp14:anchorId="3314281F" wp14:editId="275406E1">
                  <wp:extent cx="318770" cy="318770"/>
                  <wp:effectExtent l="0" t="0" r="0" b="0"/>
                  <wp:docPr id="122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B606F7" w:rsidRPr="00B606F7" w:rsidRDefault="00B606F7" w:rsidP="00B606F7">
            <w:pPr>
              <w:pStyle w:val="Textkrper"/>
            </w:pPr>
          </w:p>
        </w:tc>
        <w:tc>
          <w:tcPr>
            <w:tcW w:w="4961" w:type="dxa"/>
            <w:shd w:val="clear" w:color="auto" w:fill="auto"/>
            <w:vAlign w:val="center"/>
          </w:tcPr>
          <w:p w:rsidR="00B606F7" w:rsidRPr="00B606F7" w:rsidRDefault="00B606F7" w:rsidP="00B606F7">
            <w:pPr>
              <w:pStyle w:val="Textkrper"/>
            </w:pPr>
            <w:r w:rsidRPr="00B606F7">
              <w:t>Austausch der Ergebnisse</w:t>
            </w:r>
          </w:p>
        </w:tc>
      </w:tr>
      <w:tr w:rsidR="00B606F7" w:rsidRPr="00B606F7" w:rsidTr="00506241">
        <w:trPr>
          <w:trHeight w:val="453"/>
        </w:trPr>
        <w:tc>
          <w:tcPr>
            <w:tcW w:w="1470" w:type="dxa"/>
            <w:shd w:val="clear" w:color="auto" w:fill="auto"/>
            <w:vAlign w:val="center"/>
          </w:tcPr>
          <w:p w:rsidR="00B606F7" w:rsidRPr="00B606F7" w:rsidRDefault="00B606F7" w:rsidP="00B606F7">
            <w:pPr>
              <w:pStyle w:val="Textkrper"/>
            </w:pPr>
            <w:r w:rsidRPr="00B606F7">
              <w:rPr>
                <w:noProof/>
              </w:rPr>
              <w:drawing>
                <wp:inline distT="0" distB="0" distL="0" distR="0" wp14:anchorId="5D98B982" wp14:editId="47118CEA">
                  <wp:extent cx="302701" cy="324000"/>
                  <wp:effectExtent l="0" t="0" r="2540" b="0"/>
                  <wp:docPr id="122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606F7" w:rsidRPr="00B606F7" w:rsidRDefault="00B606F7" w:rsidP="00B606F7">
            <w:pPr>
              <w:pStyle w:val="Textkrper"/>
            </w:pPr>
          </w:p>
        </w:tc>
        <w:tc>
          <w:tcPr>
            <w:tcW w:w="4961" w:type="dxa"/>
            <w:shd w:val="clear" w:color="auto" w:fill="auto"/>
            <w:vAlign w:val="center"/>
          </w:tcPr>
          <w:p w:rsidR="00B606F7" w:rsidRPr="00B606F7" w:rsidRDefault="00B606F7" w:rsidP="00B606F7">
            <w:pPr>
              <w:pStyle w:val="Textkrper"/>
            </w:pPr>
            <w:r w:rsidRPr="00B606F7">
              <w:t>Wiederholungsaufgaben lösen und Experimente auswe</w:t>
            </w:r>
            <w:r w:rsidRPr="00B606F7">
              <w:t>r</w:t>
            </w:r>
            <w:r w:rsidRPr="00B606F7">
              <w:t>ten</w:t>
            </w:r>
          </w:p>
        </w:tc>
      </w:tr>
      <w:tr w:rsidR="00B606F7" w:rsidRPr="00B606F7" w:rsidTr="00421B4D">
        <w:trPr>
          <w:trHeight w:val="624"/>
        </w:trPr>
        <w:tc>
          <w:tcPr>
            <w:tcW w:w="1470" w:type="dxa"/>
            <w:shd w:val="clear" w:color="auto" w:fill="auto"/>
            <w:vAlign w:val="center"/>
          </w:tcPr>
          <w:p w:rsidR="00B606F7" w:rsidRPr="00B606F7" w:rsidRDefault="00B606F7" w:rsidP="00B606F7">
            <w:pPr>
              <w:pStyle w:val="Textkrper"/>
            </w:pPr>
            <w:r w:rsidRPr="00B606F7">
              <w:rPr>
                <w:noProof/>
              </w:rPr>
              <w:drawing>
                <wp:inline distT="0" distB="0" distL="0" distR="0" wp14:anchorId="0757BAF0" wp14:editId="4BAB3911">
                  <wp:extent cx="648000" cy="320400"/>
                  <wp:effectExtent l="0" t="0" r="0" b="3810"/>
                  <wp:docPr id="122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B606F7" w:rsidRPr="00B606F7" w:rsidRDefault="00B606F7" w:rsidP="00B606F7">
            <w:pPr>
              <w:pStyle w:val="Textkrper"/>
            </w:pPr>
          </w:p>
        </w:tc>
        <w:tc>
          <w:tcPr>
            <w:tcW w:w="4961" w:type="dxa"/>
            <w:shd w:val="clear" w:color="auto" w:fill="auto"/>
            <w:vAlign w:val="center"/>
          </w:tcPr>
          <w:p w:rsidR="00B606F7" w:rsidRPr="00B606F7" w:rsidRDefault="00B606F7" w:rsidP="00B606F7">
            <w:pPr>
              <w:pStyle w:val="Textkrper"/>
            </w:pPr>
            <w:r w:rsidRPr="00B606F7">
              <w:t>Aufgabenkontrolle, Tempoduett</w:t>
            </w:r>
          </w:p>
        </w:tc>
      </w:tr>
    </w:tbl>
    <w:p w:rsidR="00B606F7" w:rsidRPr="00B606F7" w:rsidRDefault="00B606F7" w:rsidP="0087050F">
      <w:pPr>
        <w:pStyle w:val="berschrift3"/>
      </w:pPr>
      <w:r w:rsidRPr="00B606F7">
        <w:lastRenderedPageBreak/>
        <w:t>Warm-up-Spiel</w:t>
      </w:r>
    </w:p>
    <w:p w:rsidR="00B606F7" w:rsidRPr="00B606F7" w:rsidRDefault="00B606F7" w:rsidP="0087050F">
      <w:pPr>
        <w:pStyle w:val="berschrift4"/>
      </w:pPr>
      <w:r w:rsidRPr="00B606F7">
        <w:t>Hochball</w:t>
      </w:r>
    </w:p>
    <w:p w:rsidR="00B606F7" w:rsidRPr="00476BF7" w:rsidRDefault="00B606F7" w:rsidP="00476BF7">
      <w:pPr>
        <w:pStyle w:val="Textkrper"/>
      </w:pPr>
      <w:r w:rsidRPr="00476BF7">
        <w:t>Material: Luftballone in drei Farben (rot, grün, blau)</w:t>
      </w:r>
    </w:p>
    <w:p w:rsidR="00B606F7" w:rsidRPr="00476BF7" w:rsidRDefault="00B606F7" w:rsidP="00476BF7">
      <w:pPr>
        <w:pStyle w:val="Textkrper"/>
      </w:pPr>
      <w:r w:rsidRPr="00476BF7">
        <w:t>Die Schüler</w:t>
      </w:r>
      <w:r w:rsidR="00867312" w:rsidRPr="00476BF7">
        <w:t>innen und Schüler</w:t>
      </w:r>
      <w:r w:rsidRPr="00476BF7">
        <w:t xml:space="preserve"> sollen gemeinsam die Luftballone in der Luft halten ohne die Ballone festzuhalten. Dabei kann die Anzahl der Ballone ständig gesteigert werden, bis schließlich für</w:t>
      </w:r>
      <w:r w:rsidR="00867312" w:rsidRPr="00476BF7">
        <w:t xml:space="preserve"> jede Schülerin und</w:t>
      </w:r>
      <w:r w:rsidRPr="00476BF7">
        <w:t xml:space="preserve"> jeden Schüler ein Ballon vorhanden ist.</w:t>
      </w:r>
    </w:p>
    <w:p w:rsidR="00B606F7" w:rsidRPr="00B606F7" w:rsidRDefault="00B606F7" w:rsidP="0087050F">
      <w:pPr>
        <w:pStyle w:val="berschrift4"/>
        <w:rPr>
          <w:lang w:val="en-US"/>
        </w:rPr>
      </w:pPr>
      <w:r w:rsidRPr="00B606F7">
        <w:rPr>
          <w:lang w:val="en-US"/>
        </w:rPr>
        <w:t>Varianten dazu:</w:t>
      </w:r>
    </w:p>
    <w:p w:rsidR="00B606F7" w:rsidRPr="00B606F7" w:rsidRDefault="00B606F7" w:rsidP="00B606F7">
      <w:pPr>
        <w:pStyle w:val="Textkrper"/>
        <w:rPr>
          <w:lang w:val="en-US"/>
        </w:rPr>
      </w:pPr>
      <w:r w:rsidRPr="002F56F9">
        <w:rPr>
          <w:lang w:val="en-US"/>
        </w:rPr>
        <w:t>www.spielfundus.de/spiele/luftballons/ballonhochhalten.htm</w:t>
      </w:r>
    </w:p>
    <w:p w:rsidR="00B606F7" w:rsidRPr="00B606F7" w:rsidRDefault="00B606F7" w:rsidP="00B606F7">
      <w:pPr>
        <w:pStyle w:val="Textkrper"/>
        <w:rPr>
          <w:lang w:val="en-US"/>
        </w:rPr>
      </w:pPr>
      <w:r w:rsidRPr="002F56F9">
        <w:rPr>
          <w:lang w:val="en-US"/>
        </w:rPr>
        <w:t>www.kooperationsspiele.net/?page_id=164</w:t>
      </w:r>
    </w:p>
    <w:p w:rsidR="00B606F7" w:rsidRPr="00B606F7" w:rsidRDefault="00B606F7" w:rsidP="00B606F7">
      <w:pPr>
        <w:pStyle w:val="Textkrper"/>
        <w:rPr>
          <w:lang w:val="en-US"/>
        </w:rPr>
      </w:pPr>
      <w:r w:rsidRPr="002F56F9">
        <w:rPr>
          <w:lang w:val="en-US"/>
        </w:rPr>
        <w:t>www.kooperationsspiele.net/?page_id=167</w:t>
      </w:r>
    </w:p>
    <w:p w:rsidR="00B606F7" w:rsidRPr="00B606F7" w:rsidRDefault="00B606F7" w:rsidP="0087050F">
      <w:pPr>
        <w:pStyle w:val="berschrift2"/>
      </w:pPr>
      <w:r w:rsidRPr="00B606F7">
        <w:t>Spielerische Wiederholung zum Atomaufbau</w:t>
      </w:r>
    </w:p>
    <w:p w:rsidR="009103A6" w:rsidRDefault="00B606F7" w:rsidP="00476BF7">
      <w:pPr>
        <w:pStyle w:val="Textkrper"/>
      </w:pPr>
      <w:r w:rsidRPr="00476BF7">
        <w:t>Die Schüler</w:t>
      </w:r>
      <w:r w:rsidR="00867312" w:rsidRPr="00476BF7">
        <w:t>innen und Schüler</w:t>
      </w:r>
      <w:r w:rsidRPr="00476BF7">
        <w:t xml:space="preserve"> sollen gemeinsam ein …-Atom (entsprechend der Anzahl der Schüler</w:t>
      </w:r>
      <w:r w:rsidR="00867312" w:rsidRPr="00476BF7">
        <w:t>innen und Schüler</w:t>
      </w:r>
      <w:r w:rsidRPr="00476BF7">
        <w:t xml:space="preserve"> und Ball</w:t>
      </w:r>
      <w:r w:rsidR="00165AE6" w:rsidRPr="00476BF7">
        <w:t>one) darstellen. Dabei stellen zum</w:t>
      </w:r>
      <w:r w:rsidRPr="00476BF7">
        <w:t xml:space="preserve"> B</w:t>
      </w:r>
      <w:r w:rsidR="00165AE6" w:rsidRPr="00476BF7">
        <w:t>eispiel</w:t>
      </w:r>
      <w:r w:rsidRPr="00476BF7">
        <w:t xml:space="preserve"> rote Ballone Protonen dar, grüne Neutronen und blaue Elektronen. (Wichtig ist, dass die Anzahl der roten und blauen Ballone gleich groß ist, damit am Ende modell</w:t>
      </w:r>
      <w:r w:rsidR="00E36FE2" w:rsidRPr="00476BF7">
        <w:t xml:space="preserve">haft ein neutral geladenes Atom </w:t>
      </w:r>
      <w:r w:rsidRPr="00476BF7">
        <w:t>dargestellt wird.)</w:t>
      </w:r>
    </w:p>
    <w:p w:rsidR="008052EF" w:rsidRDefault="008052EF" w:rsidP="00476BF7">
      <w:pPr>
        <w:pStyle w:val="Textkrper"/>
      </w:pPr>
    </w:p>
    <w:p w:rsidR="008052EF" w:rsidRPr="00476BF7" w:rsidRDefault="008052EF" w:rsidP="00476BF7">
      <w:pPr>
        <w:pStyle w:val="Textkrper"/>
        <w:sectPr w:rsidR="008052EF" w:rsidRPr="00476BF7" w:rsidSect="00BA1038">
          <w:headerReference w:type="default" r:id="rId82"/>
          <w:footerReference w:type="default" r:id="rId83"/>
          <w:pgSz w:w="11906" w:h="16838" w:code="9"/>
          <w:pgMar w:top="1418" w:right="3402" w:bottom="1134" w:left="1134" w:header="709" w:footer="709" w:gutter="0"/>
          <w:cols w:space="708"/>
          <w:docGrid w:linePitch="360"/>
        </w:sectPr>
      </w:pPr>
    </w:p>
    <w:tbl>
      <w:tblPr>
        <w:tblW w:w="1360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9214"/>
        <w:gridCol w:w="284"/>
        <w:gridCol w:w="1842"/>
      </w:tblGrid>
      <w:tr w:rsidR="009103A6" w:rsidRPr="00DE4890" w:rsidTr="00A56B02">
        <w:trPr>
          <w:trHeight w:val="544"/>
        </w:trPr>
        <w:tc>
          <w:tcPr>
            <w:tcW w:w="2268" w:type="dxa"/>
            <w:shd w:val="clear" w:color="auto" w:fill="D9D9D9" w:themeFill="background1" w:themeFillShade="D9"/>
          </w:tcPr>
          <w:p w:rsidR="009103A6" w:rsidRDefault="00E36FE2" w:rsidP="00A56B02">
            <w:pPr>
              <w:pStyle w:val="Tabelle6pt"/>
            </w:pPr>
            <w:r>
              <w:lastRenderedPageBreak/>
              <w:t>Lernfeld</w:t>
            </w:r>
          </w:p>
          <w:p w:rsidR="009103A6" w:rsidRPr="00DE4890" w:rsidRDefault="00E36FE2" w:rsidP="00A56B02">
            <w:pPr>
              <w:pStyle w:val="TabelleKopflinks"/>
            </w:pPr>
            <w:r>
              <w:t>LF 2</w:t>
            </w:r>
          </w:p>
        </w:tc>
        <w:tc>
          <w:tcPr>
            <w:tcW w:w="9214" w:type="dxa"/>
            <w:shd w:val="clear" w:color="auto" w:fill="D9D9D9" w:themeFill="background1" w:themeFillShade="D9"/>
          </w:tcPr>
          <w:p w:rsidR="009103A6" w:rsidRDefault="009103A6" w:rsidP="00A56B02">
            <w:pPr>
              <w:pStyle w:val="Tabelle6pt"/>
            </w:pPr>
            <w:r>
              <w:t>Kompetenzbereich/Leitidee</w:t>
            </w:r>
          </w:p>
          <w:p w:rsidR="009103A6" w:rsidRDefault="009103A6" w:rsidP="00A56B02">
            <w:pPr>
              <w:pStyle w:val="TabelleKopflinks"/>
            </w:pPr>
            <w:r>
              <w:t>Kompetenzbereich 2</w:t>
            </w:r>
          </w:p>
          <w:p w:rsidR="009103A6" w:rsidRPr="00DE4890" w:rsidRDefault="009103A6" w:rsidP="00A56B02">
            <w:pPr>
              <w:pStyle w:val="TabelleKopflinks"/>
            </w:pPr>
            <w:r>
              <w:t>Erkenntnisgewinnung</w:t>
            </w:r>
          </w:p>
        </w:tc>
        <w:tc>
          <w:tcPr>
            <w:tcW w:w="284" w:type="dxa"/>
            <w:tcBorders>
              <w:top w:val="nil"/>
              <w:bottom w:val="nil"/>
            </w:tcBorders>
            <w:shd w:val="clear" w:color="auto" w:fill="auto"/>
          </w:tcPr>
          <w:p w:rsidR="009103A6" w:rsidRPr="00DE4890" w:rsidRDefault="009103A6" w:rsidP="00A56B02">
            <w:pPr>
              <w:pStyle w:val="TabelleKopflinks"/>
            </w:pPr>
          </w:p>
        </w:tc>
        <w:tc>
          <w:tcPr>
            <w:tcW w:w="1842" w:type="dxa"/>
            <w:shd w:val="clear" w:color="auto" w:fill="D9D9D9" w:themeFill="background1" w:themeFillShade="D9"/>
          </w:tcPr>
          <w:p w:rsidR="009103A6" w:rsidRDefault="009103A6" w:rsidP="00A56B02">
            <w:pPr>
              <w:pStyle w:val="Tabelle6pt"/>
            </w:pPr>
            <w:r>
              <w:t>Lernwegeliste</w:t>
            </w:r>
          </w:p>
          <w:p w:rsidR="009103A6" w:rsidRPr="00DE4890" w:rsidRDefault="009103A6" w:rsidP="00A56B02">
            <w:pPr>
              <w:pStyle w:val="TabelleKopflinks"/>
            </w:pPr>
            <w:r>
              <w:t>Ph02.01.09</w:t>
            </w:r>
          </w:p>
        </w:tc>
      </w:tr>
    </w:tbl>
    <w:p w:rsidR="009103A6" w:rsidRPr="009103A6" w:rsidRDefault="00B93CE6" w:rsidP="009103A6">
      <w:pPr>
        <w:pStyle w:val="Textkrper"/>
        <w:sectPr w:rsidR="009103A6" w:rsidRPr="009103A6" w:rsidSect="00BA1038">
          <w:headerReference w:type="default" r:id="rId84"/>
          <w:pgSz w:w="16838" w:h="11906" w:orient="landscape" w:code="9"/>
          <w:pgMar w:top="1134" w:right="1418" w:bottom="1134" w:left="1134" w:header="709" w:footer="709" w:gutter="0"/>
          <w:cols w:space="708"/>
          <w:docGrid w:linePitch="360"/>
        </w:sectPr>
      </w:pPr>
      <w:r>
        <w:rPr>
          <w:noProof/>
        </w:rPr>
        <mc:AlternateContent>
          <mc:Choice Requires="wps">
            <w:drawing>
              <wp:anchor distT="0" distB="0" distL="114300" distR="114300" simplePos="0" relativeHeight="252332032" behindDoc="0" locked="0" layoutInCell="1" allowOverlap="1" wp14:anchorId="0284E896" wp14:editId="3FDB858E">
                <wp:simplePos x="0" y="0"/>
                <wp:positionH relativeFrom="column">
                  <wp:posOffset>-539115</wp:posOffset>
                </wp:positionH>
                <wp:positionV relativeFrom="paragraph">
                  <wp:posOffset>5281295</wp:posOffset>
                </wp:positionV>
                <wp:extent cx="9888399" cy="1403985"/>
                <wp:effectExtent l="0" t="0" r="0" b="0"/>
                <wp:wrapNone/>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88399" cy="1403985"/>
                        </a:xfrm>
                        <a:prstGeom prst="rect">
                          <a:avLst/>
                        </a:prstGeom>
                        <a:solidFill>
                          <a:schemeClr val="bg1">
                            <a:lumMod val="95000"/>
                          </a:schemeClr>
                        </a:solidFill>
                        <a:ln w="9525">
                          <a:noFill/>
                          <a:miter lim="800000"/>
                          <a:headEnd/>
                          <a:tailEnd/>
                        </a:ln>
                      </wps:spPr>
                      <wps:txbx>
                        <w:txbxContent>
                          <w:p w:rsidR="00A0081C" w:rsidRPr="00B93CE6" w:rsidRDefault="00A0081C">
                            <w:pPr>
                              <w:rPr>
                                <w:sz w:val="16"/>
                                <w:szCs w:val="16"/>
                              </w:rPr>
                            </w:pPr>
                            <w:r>
                              <w:rPr>
                                <w:sz w:val="16"/>
                                <w:szCs w:val="16"/>
                              </w:rPr>
                              <w:t>Quellen</w:t>
                            </w:r>
                            <w:r w:rsidRPr="00B93CE6">
                              <w:rPr>
                                <w:sz w:val="16"/>
                                <w:szCs w:val="16"/>
                              </w:rPr>
                              <w:t>:</w:t>
                            </w:r>
                          </w:p>
                          <w:p w:rsidR="00A0081C" w:rsidRDefault="00A0081C" w:rsidP="00E840B9">
                            <w:pPr>
                              <w:rPr>
                                <w:sz w:val="16"/>
                                <w:szCs w:val="16"/>
                              </w:rPr>
                            </w:pPr>
                            <w:r w:rsidRPr="008718EA">
                              <w:rPr>
                                <w:b/>
                                <w:sz w:val="16"/>
                                <w:szCs w:val="16"/>
                              </w:rPr>
                              <w:t xml:space="preserve">Aufbau </w:t>
                            </w:r>
                            <w:proofErr w:type="spellStart"/>
                            <w:r w:rsidRPr="008718EA">
                              <w:rPr>
                                <w:b/>
                                <w:sz w:val="16"/>
                                <w:szCs w:val="16"/>
                              </w:rPr>
                              <w:t>Laserdrucker.svg</w:t>
                            </w:r>
                            <w:proofErr w:type="spellEnd"/>
                            <w:r w:rsidRPr="008718EA">
                              <w:rPr>
                                <w:sz w:val="16"/>
                                <w:szCs w:val="16"/>
                              </w:rPr>
                              <w:t xml:space="preserve">, T. </w:t>
                            </w:r>
                            <w:proofErr w:type="spellStart"/>
                            <w:r w:rsidRPr="008718EA">
                              <w:rPr>
                                <w:sz w:val="16"/>
                                <w:szCs w:val="16"/>
                              </w:rPr>
                              <w:t>seppelt</w:t>
                            </w:r>
                            <w:proofErr w:type="spellEnd"/>
                            <w:r w:rsidRPr="008718EA">
                              <w:rPr>
                                <w:sz w:val="16"/>
                                <w:szCs w:val="16"/>
                              </w:rPr>
                              <w:t xml:space="preserve"> / http://de.wikipedia.org/wiki/Datei:Aufbau_Laserdrucker.svg/CC BY-SA 4.0, https://creativecommons.org/licenses/by-sa/4.0/deed.de, abgerufen am 19.08.2015.</w:t>
                            </w:r>
                            <w:r w:rsidRPr="00E840B9">
                              <w:rPr>
                                <w:sz w:val="16"/>
                                <w:szCs w:val="16"/>
                              </w:rPr>
                              <w:t xml:space="preserve"> </w:t>
                            </w:r>
                            <w:r>
                              <w:rPr>
                                <w:sz w:val="16"/>
                                <w:szCs w:val="16"/>
                              </w:rPr>
                              <w:t xml:space="preserve">Bearbeitet: </w:t>
                            </w:r>
                          </w:p>
                          <w:p w:rsidR="00A0081C" w:rsidRPr="008718EA" w:rsidRDefault="00A0081C" w:rsidP="008718EA">
                            <w:pPr>
                              <w:rPr>
                                <w:sz w:val="16"/>
                                <w:szCs w:val="16"/>
                              </w:rPr>
                            </w:pPr>
                            <w:r>
                              <w:rPr>
                                <w:sz w:val="16"/>
                                <w:szCs w:val="16"/>
                              </w:rPr>
                              <w:t>Pfeile eingefügt zur Veranschaulichung.</w:t>
                            </w:r>
                          </w:p>
                          <w:p w:rsidR="00A0081C" w:rsidRPr="008718EA" w:rsidRDefault="00A0081C" w:rsidP="00E840B9">
                            <w:pPr>
                              <w:rPr>
                                <w:sz w:val="16"/>
                                <w:szCs w:val="16"/>
                              </w:rPr>
                            </w:pPr>
                            <w:r w:rsidRPr="008718EA">
                              <w:rPr>
                                <w:b/>
                                <w:sz w:val="16"/>
                                <w:szCs w:val="16"/>
                              </w:rPr>
                              <w:t>Elektroskop</w:t>
                            </w:r>
                            <w:r w:rsidRPr="008718EA">
                              <w:rPr>
                                <w:sz w:val="16"/>
                                <w:szCs w:val="16"/>
                              </w:rPr>
                              <w:t xml:space="preserve">, </w:t>
                            </w:r>
                            <w:proofErr w:type="spellStart"/>
                            <w:r w:rsidRPr="008718EA">
                              <w:rPr>
                                <w:sz w:val="16"/>
                                <w:szCs w:val="16"/>
                              </w:rPr>
                              <w:t>Honina</w:t>
                            </w:r>
                            <w:proofErr w:type="spellEnd"/>
                            <w:r w:rsidRPr="008718EA">
                              <w:rPr>
                                <w:sz w:val="16"/>
                                <w:szCs w:val="16"/>
                              </w:rPr>
                              <w:t>, http://de.wikipedia.org/wiki/Elektroskop#mediaviewer/File:Elektroskop.PNG, CC BY-SA 3.0, http://creativecommons.org/licenses/by-sa/3.0/, abgerufen am 19.08.2015.</w:t>
                            </w:r>
                            <w:r>
                              <w:rPr>
                                <w:sz w:val="16"/>
                                <w:szCs w:val="16"/>
                              </w:rPr>
                              <w:t xml:space="preserve"> </w:t>
                            </w:r>
                          </w:p>
                          <w:p w:rsidR="00A0081C" w:rsidRDefault="00A0081C" w:rsidP="008718EA">
                            <w:pPr>
                              <w:rPr>
                                <w:sz w:val="16"/>
                                <w:szCs w:val="16"/>
                              </w:rPr>
                            </w:pPr>
                            <w:r w:rsidRPr="008718EA">
                              <w:rPr>
                                <w:b/>
                                <w:sz w:val="16"/>
                                <w:szCs w:val="16"/>
                              </w:rPr>
                              <w:t>Kräfte</w:t>
                            </w:r>
                            <w:r w:rsidRPr="008718EA">
                              <w:rPr>
                                <w:sz w:val="16"/>
                                <w:szCs w:val="16"/>
                              </w:rPr>
                              <w:t xml:space="preserve">, </w:t>
                            </w:r>
                            <w:r>
                              <w:rPr>
                                <w:sz w:val="16"/>
                                <w:szCs w:val="16"/>
                              </w:rPr>
                              <w:t>Bild des LS.</w:t>
                            </w:r>
                          </w:p>
                          <w:p w:rsidR="00A0081C" w:rsidRPr="008718EA" w:rsidRDefault="00A0081C" w:rsidP="008718EA">
                            <w:pPr>
                              <w:rPr>
                                <w:sz w:val="16"/>
                                <w:szCs w:val="16"/>
                              </w:rPr>
                            </w:pPr>
                            <w:r w:rsidRPr="008718EA">
                              <w:rPr>
                                <w:b/>
                                <w:sz w:val="16"/>
                                <w:szCs w:val="16"/>
                              </w:rPr>
                              <w:t>Kurzschluss</w:t>
                            </w:r>
                            <w:r w:rsidRPr="008718EA">
                              <w:rPr>
                                <w:sz w:val="16"/>
                                <w:szCs w:val="16"/>
                              </w:rPr>
                              <w:t>, Autor: https://de.wikipedia.org/wiki/Benutzer:MdE, http://commons.wikimedia.org/wiki/File:Kurzschluss_12V20A.jpg, CC BY-SA 3.0,https://creativecommons.org/</w:t>
                            </w:r>
                            <w:proofErr w:type="spellStart"/>
                            <w:r w:rsidRPr="008718EA">
                              <w:rPr>
                                <w:sz w:val="16"/>
                                <w:szCs w:val="16"/>
                              </w:rPr>
                              <w:t>licenses</w:t>
                            </w:r>
                            <w:proofErr w:type="spellEnd"/>
                            <w:r w:rsidRPr="008718EA">
                              <w:rPr>
                                <w:sz w:val="16"/>
                                <w:szCs w:val="16"/>
                              </w:rPr>
                              <w:t>/</w:t>
                            </w:r>
                            <w:proofErr w:type="spellStart"/>
                            <w:r w:rsidRPr="008718EA">
                              <w:rPr>
                                <w:sz w:val="16"/>
                                <w:szCs w:val="16"/>
                              </w:rPr>
                              <w:t>by-sa</w:t>
                            </w:r>
                            <w:proofErr w:type="spellEnd"/>
                            <w:r w:rsidRPr="008718EA">
                              <w:rPr>
                                <w:sz w:val="16"/>
                                <w:szCs w:val="16"/>
                              </w:rPr>
                              <w:t>/3.0/</w:t>
                            </w:r>
                            <w:proofErr w:type="spellStart"/>
                            <w:r w:rsidRPr="008718EA">
                              <w:rPr>
                                <w:sz w:val="16"/>
                                <w:szCs w:val="16"/>
                              </w:rPr>
                              <w:t>deed.en</w:t>
                            </w:r>
                            <w:proofErr w:type="spellEnd"/>
                            <w:r w:rsidRPr="008718EA">
                              <w:rPr>
                                <w:sz w:val="16"/>
                                <w:szCs w:val="16"/>
                              </w:rPr>
                              <w:t>, abgerufen am 19.08.2015.</w:t>
                            </w:r>
                          </w:p>
                          <w:p w:rsidR="00A0081C" w:rsidRPr="008718EA" w:rsidRDefault="00A0081C" w:rsidP="008718EA">
                            <w:pPr>
                              <w:rPr>
                                <w:sz w:val="16"/>
                                <w:szCs w:val="16"/>
                              </w:rPr>
                            </w:pPr>
                            <w:r w:rsidRPr="008718EA">
                              <w:rPr>
                                <w:b/>
                                <w:sz w:val="16"/>
                                <w:szCs w:val="16"/>
                              </w:rPr>
                              <w:t>Influenz</w:t>
                            </w:r>
                            <w:r w:rsidRPr="008718EA">
                              <w:rPr>
                                <w:sz w:val="16"/>
                                <w:szCs w:val="16"/>
                              </w:rPr>
                              <w:t>, Bism-H-9d, http://upload.wikimedia.org/wikipedia/commons/3/3d/Influenz.jpg, CC BY-SA 3.0, https://creativecommons.org/licenses/by-sa/3.0/deed.en, abgerufen am 19.08.2015.</w:t>
                            </w:r>
                          </w:p>
                        </w:txbxContent>
                      </wps:txbx>
                      <wps:bodyPr rot="0" vert="horz" wrap="square" lIns="0" tIns="45720" rIns="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feld 2" o:spid="_x0000_s1031" type="#_x0000_t202" style="position:absolute;left:0;text-align:left;margin-left:-42.45pt;margin-top:415.85pt;width:778.6pt;height:110.55pt;z-index:2523320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" fillcolor="#f2f2f2 [3052]" stroked="f">
                <v:textbox style="mso-fit-shape-to-text:t" inset="0,,0">
                  <w:txbxContent>
                    <w:p w:rsidR="00A0081C" w:rsidRPr="00B93CE6" w:rsidRDefault="00A0081C">
                      <w:pPr>
                        <w:rPr>
                          <w:sz w:val="16"/>
                          <w:szCs w:val="16"/>
                        </w:rPr>
                      </w:pPr>
                      <w:r>
                        <w:rPr>
                          <w:sz w:val="16"/>
                          <w:szCs w:val="16"/>
                        </w:rPr>
                        <w:t>Quellen</w:t>
                      </w:r>
                      <w:r w:rsidRPr="00B93CE6">
                        <w:rPr>
                          <w:sz w:val="16"/>
                          <w:szCs w:val="16"/>
                        </w:rPr>
                        <w:t>:</w:t>
                      </w:r>
                    </w:p>
                    <w:p w:rsidR="00A0081C" w:rsidRDefault="00A0081C" w:rsidP="00E840B9">
                      <w:pPr>
                        <w:rPr>
                          <w:sz w:val="16"/>
                          <w:szCs w:val="16"/>
                        </w:rPr>
                      </w:pPr>
                      <w:r w:rsidRPr="008718EA">
                        <w:rPr>
                          <w:b/>
                          <w:sz w:val="16"/>
                          <w:szCs w:val="16"/>
                        </w:rPr>
                        <w:t xml:space="preserve">Aufbau </w:t>
                      </w:r>
                      <w:proofErr w:type="spellStart"/>
                      <w:r w:rsidRPr="008718EA">
                        <w:rPr>
                          <w:b/>
                          <w:sz w:val="16"/>
                          <w:szCs w:val="16"/>
                        </w:rPr>
                        <w:t>Laserdrucker.svg</w:t>
                      </w:r>
                      <w:proofErr w:type="spellEnd"/>
                      <w:r w:rsidRPr="008718EA">
                        <w:rPr>
                          <w:sz w:val="16"/>
                          <w:szCs w:val="16"/>
                        </w:rPr>
                        <w:t xml:space="preserve">, T. </w:t>
                      </w:r>
                      <w:proofErr w:type="spellStart"/>
                      <w:r w:rsidRPr="008718EA">
                        <w:rPr>
                          <w:sz w:val="16"/>
                          <w:szCs w:val="16"/>
                        </w:rPr>
                        <w:t>seppelt</w:t>
                      </w:r>
                      <w:proofErr w:type="spellEnd"/>
                      <w:r w:rsidRPr="008718EA">
                        <w:rPr>
                          <w:sz w:val="16"/>
                          <w:szCs w:val="16"/>
                        </w:rPr>
                        <w:t xml:space="preserve"> / http://de.wikipedia.org/wiki/Datei:Aufbau_Laserdrucker.svg/CC BY-SA 4.0, https://creativecommons.org/licenses/by-sa/4.0/deed.de, abgerufen am 19.08.2015.</w:t>
                      </w:r>
                      <w:r w:rsidRPr="00E840B9">
                        <w:rPr>
                          <w:sz w:val="16"/>
                          <w:szCs w:val="16"/>
                        </w:rPr>
                        <w:t xml:space="preserve"> </w:t>
                      </w:r>
                      <w:r>
                        <w:rPr>
                          <w:sz w:val="16"/>
                          <w:szCs w:val="16"/>
                        </w:rPr>
                        <w:t xml:space="preserve">Bearbeitet: </w:t>
                      </w:r>
                    </w:p>
                    <w:p w:rsidR="00A0081C" w:rsidRPr="008718EA" w:rsidRDefault="00A0081C" w:rsidP="008718EA">
                      <w:pPr>
                        <w:rPr>
                          <w:sz w:val="16"/>
                          <w:szCs w:val="16"/>
                        </w:rPr>
                      </w:pPr>
                      <w:r>
                        <w:rPr>
                          <w:sz w:val="16"/>
                          <w:szCs w:val="16"/>
                        </w:rPr>
                        <w:t>Pfeile eingefügt zur Veranschaulichung.</w:t>
                      </w:r>
                    </w:p>
                    <w:p w:rsidR="00A0081C" w:rsidRPr="008718EA" w:rsidRDefault="00A0081C" w:rsidP="00E840B9">
                      <w:pPr>
                        <w:rPr>
                          <w:sz w:val="16"/>
                          <w:szCs w:val="16"/>
                        </w:rPr>
                      </w:pPr>
                      <w:r w:rsidRPr="008718EA">
                        <w:rPr>
                          <w:b/>
                          <w:sz w:val="16"/>
                          <w:szCs w:val="16"/>
                        </w:rPr>
                        <w:t>Elektroskop</w:t>
                      </w:r>
                      <w:r w:rsidRPr="008718EA">
                        <w:rPr>
                          <w:sz w:val="16"/>
                          <w:szCs w:val="16"/>
                        </w:rPr>
                        <w:t xml:space="preserve">, </w:t>
                      </w:r>
                      <w:proofErr w:type="spellStart"/>
                      <w:r w:rsidRPr="008718EA">
                        <w:rPr>
                          <w:sz w:val="16"/>
                          <w:szCs w:val="16"/>
                        </w:rPr>
                        <w:t>Honina</w:t>
                      </w:r>
                      <w:proofErr w:type="spellEnd"/>
                      <w:r w:rsidRPr="008718EA">
                        <w:rPr>
                          <w:sz w:val="16"/>
                          <w:szCs w:val="16"/>
                        </w:rPr>
                        <w:t>, http://de.wikipedia.org/wiki/Elektroskop#mediaviewer/File:Elektroskop.PNG, CC BY-SA 3.0, http://creativecommons.org/licenses/by-sa/3.0/, abgerufen am 19.08.2015.</w:t>
                      </w:r>
                      <w:r>
                        <w:rPr>
                          <w:sz w:val="16"/>
                          <w:szCs w:val="16"/>
                        </w:rPr>
                        <w:t xml:space="preserve"> </w:t>
                      </w:r>
                    </w:p>
                    <w:p w:rsidR="00A0081C" w:rsidRDefault="00A0081C" w:rsidP="008718EA">
                      <w:pPr>
                        <w:rPr>
                          <w:sz w:val="16"/>
                          <w:szCs w:val="16"/>
                        </w:rPr>
                      </w:pPr>
                      <w:r w:rsidRPr="008718EA">
                        <w:rPr>
                          <w:b/>
                          <w:sz w:val="16"/>
                          <w:szCs w:val="16"/>
                        </w:rPr>
                        <w:t>Kräfte</w:t>
                      </w:r>
                      <w:r w:rsidRPr="008718EA">
                        <w:rPr>
                          <w:sz w:val="16"/>
                          <w:szCs w:val="16"/>
                        </w:rPr>
                        <w:t xml:space="preserve">, </w:t>
                      </w:r>
                      <w:r>
                        <w:rPr>
                          <w:sz w:val="16"/>
                          <w:szCs w:val="16"/>
                        </w:rPr>
                        <w:t>Bild des LS.</w:t>
                      </w:r>
                    </w:p>
                    <w:p w:rsidR="00A0081C" w:rsidRPr="008718EA" w:rsidRDefault="00A0081C" w:rsidP="008718EA">
                      <w:pPr>
                        <w:rPr>
                          <w:sz w:val="16"/>
                          <w:szCs w:val="16"/>
                        </w:rPr>
                      </w:pPr>
                      <w:r w:rsidRPr="008718EA">
                        <w:rPr>
                          <w:b/>
                          <w:sz w:val="16"/>
                          <w:szCs w:val="16"/>
                        </w:rPr>
                        <w:t>Kurzschluss</w:t>
                      </w:r>
                      <w:r w:rsidRPr="008718EA">
                        <w:rPr>
                          <w:sz w:val="16"/>
                          <w:szCs w:val="16"/>
                        </w:rPr>
                        <w:t>, Autor: https://de.wikipedia.org/wiki/Benutzer:MdE, http://commons.wikimedia.org/wiki/File:Kurzschluss_12V20A.jpg, CC BY-SA 3.0,https://creativecommons.org/</w:t>
                      </w:r>
                      <w:proofErr w:type="spellStart"/>
                      <w:r w:rsidRPr="008718EA">
                        <w:rPr>
                          <w:sz w:val="16"/>
                          <w:szCs w:val="16"/>
                        </w:rPr>
                        <w:t>licenses</w:t>
                      </w:r>
                      <w:proofErr w:type="spellEnd"/>
                      <w:r w:rsidRPr="008718EA">
                        <w:rPr>
                          <w:sz w:val="16"/>
                          <w:szCs w:val="16"/>
                        </w:rPr>
                        <w:t>/</w:t>
                      </w:r>
                      <w:proofErr w:type="spellStart"/>
                      <w:r w:rsidRPr="008718EA">
                        <w:rPr>
                          <w:sz w:val="16"/>
                          <w:szCs w:val="16"/>
                        </w:rPr>
                        <w:t>by-sa</w:t>
                      </w:r>
                      <w:proofErr w:type="spellEnd"/>
                      <w:r w:rsidRPr="008718EA">
                        <w:rPr>
                          <w:sz w:val="16"/>
                          <w:szCs w:val="16"/>
                        </w:rPr>
                        <w:t>/3.0/</w:t>
                      </w:r>
                      <w:proofErr w:type="spellStart"/>
                      <w:r w:rsidRPr="008718EA">
                        <w:rPr>
                          <w:sz w:val="16"/>
                          <w:szCs w:val="16"/>
                        </w:rPr>
                        <w:t>deed.en</w:t>
                      </w:r>
                      <w:proofErr w:type="spellEnd"/>
                      <w:r w:rsidRPr="008718EA">
                        <w:rPr>
                          <w:sz w:val="16"/>
                          <w:szCs w:val="16"/>
                        </w:rPr>
                        <w:t>, abgerufen am 19.08.2015.</w:t>
                      </w:r>
                    </w:p>
                    <w:p w:rsidR="00A0081C" w:rsidRPr="008718EA" w:rsidRDefault="00A0081C" w:rsidP="008718EA">
                      <w:pPr>
                        <w:rPr>
                          <w:sz w:val="16"/>
                          <w:szCs w:val="16"/>
                        </w:rPr>
                      </w:pPr>
                      <w:r w:rsidRPr="008718EA">
                        <w:rPr>
                          <w:b/>
                          <w:sz w:val="16"/>
                          <w:szCs w:val="16"/>
                        </w:rPr>
                        <w:t>Influenz</w:t>
                      </w:r>
                      <w:r w:rsidRPr="008718EA">
                        <w:rPr>
                          <w:sz w:val="16"/>
                          <w:szCs w:val="16"/>
                        </w:rPr>
                        <w:t>, Bism-H-9d, http://upload.wikimedia.org/wikipedia/commons/3/3d/Influenz.jpg, CC BY-SA 3.0, https://creativecommons.org/licenses/by-sa/3.0/deed.en, abgerufen am 19.08.2015.</w:t>
                      </w:r>
                    </w:p>
                  </w:txbxContent>
                </v:textbox>
              </v:shape>
            </w:pict>
          </mc:Fallback>
        </mc:AlternateContent>
      </w:r>
      <w:r w:rsidR="005401FA">
        <w:rPr>
          <w:noProof/>
        </w:rPr>
        <w:drawing>
          <wp:inline distT="0" distB="0" distL="0" distR="0">
            <wp:extent cx="9390362" cy="5067877"/>
            <wp:effectExtent l="0" t="0" r="0" b="0"/>
            <wp:docPr id="1450" name="Grafik 1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O final.png"/>
                    <pic:cNvPicPr/>
                  </pic:nvPicPr>
                  <pic:blipFill>
                    <a:blip r:embed="rId85">
                      <a:extLst>
                        <a:ext uri="{28A0092B-C50C-407E-A947-70E740481C1C}">
                          <a14:useLocalDpi xmlns:a14="http://schemas.microsoft.com/office/drawing/2010/main" val="0"/>
                        </a:ext>
                      </a:extLst>
                    </a:blip>
                    <a:stretch>
                      <a:fillRect/>
                    </a:stretch>
                  </pic:blipFill>
                  <pic:spPr>
                    <a:xfrm>
                      <a:off x="0" y="0"/>
                      <a:ext cx="9394308" cy="5070006"/>
                    </a:xfrm>
                    <a:prstGeom prst="rect">
                      <a:avLst/>
                    </a:prstGeom>
                  </pic:spPr>
                </pic:pic>
              </a:graphicData>
            </a:graphic>
          </wp:inline>
        </w:drawing>
      </w:r>
    </w:p>
    <w:p w:rsidR="00B606F7" w:rsidRDefault="00B606F7" w:rsidP="0087050F">
      <w:pPr>
        <w:pStyle w:val="berschrift2"/>
      </w:pPr>
      <w:r w:rsidRPr="00B606F7">
        <w:lastRenderedPageBreak/>
        <w:t>Ladungsexperimente mit dem Ballon</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421B4D" w:rsidRPr="00B51DE9" w:rsidTr="00421B4D">
        <w:trPr>
          <w:trHeight w:val="523"/>
        </w:trPr>
        <w:tc>
          <w:tcPr>
            <w:tcW w:w="2268" w:type="dxa"/>
            <w:tcBorders>
              <w:left w:val="single" w:sz="4" w:space="0" w:color="auto"/>
              <w:bottom w:val="single" w:sz="4" w:space="0" w:color="auto"/>
              <w:right w:val="single" w:sz="4" w:space="0" w:color="auto"/>
            </w:tcBorders>
            <w:shd w:val="clear" w:color="auto" w:fill="D9D9D9"/>
            <w:hideMark/>
          </w:tcPr>
          <w:p w:rsidR="00421B4D" w:rsidRDefault="00421B4D" w:rsidP="00421B4D">
            <w:pPr>
              <w:pStyle w:val="Tabelle6pt"/>
              <w:rPr>
                <w:color w:val="000000"/>
              </w:rPr>
            </w:pPr>
            <w:r>
              <w:t>Kompetenzbereich</w:t>
            </w:r>
          </w:p>
          <w:p w:rsidR="00421B4D" w:rsidRDefault="00421B4D" w:rsidP="00487613">
            <w:pPr>
              <w:pStyle w:val="TabelleKopflinks"/>
            </w:pPr>
            <w:r>
              <w:t xml:space="preserve">Kompetenzbereich </w:t>
            </w:r>
            <w:r w:rsidR="00487613">
              <w:t>2</w:t>
            </w:r>
          </w:p>
          <w:p w:rsidR="00487613" w:rsidRDefault="00487613" w:rsidP="00487613">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421B4D" w:rsidRDefault="00421B4D" w:rsidP="00421B4D">
            <w:pPr>
              <w:pStyle w:val="Tabelle6pt"/>
              <w:rPr>
                <w:color w:val="000000"/>
              </w:rPr>
            </w:pPr>
            <w:r>
              <w:t>Lernfortschritt</w:t>
            </w:r>
          </w:p>
          <w:p w:rsidR="00421B4D" w:rsidRDefault="00421B4D" w:rsidP="00421B4D">
            <w:pPr>
              <w:pStyle w:val="TabelleKopflinks"/>
            </w:pPr>
            <w:r>
              <w:t>LFS 1</w:t>
            </w:r>
            <w:r w:rsidR="00E648D8">
              <w:t>+2</w:t>
            </w:r>
          </w:p>
        </w:tc>
        <w:tc>
          <w:tcPr>
            <w:tcW w:w="4229" w:type="dxa"/>
            <w:tcBorders>
              <w:left w:val="single" w:sz="4" w:space="0" w:color="auto"/>
              <w:bottom w:val="single" w:sz="4" w:space="0" w:color="auto"/>
              <w:right w:val="single" w:sz="4" w:space="0" w:color="auto"/>
            </w:tcBorders>
            <w:shd w:val="clear" w:color="auto" w:fill="D9D9D9"/>
            <w:hideMark/>
          </w:tcPr>
          <w:p w:rsidR="00421B4D" w:rsidRDefault="00421B4D" w:rsidP="00421B4D">
            <w:pPr>
              <w:pStyle w:val="Tabelle6pt"/>
              <w:rPr>
                <w:color w:val="000000"/>
              </w:rPr>
            </w:pPr>
            <w:r>
              <w:t>Materialien/Titel</w:t>
            </w:r>
          </w:p>
          <w:p w:rsidR="00421B4D" w:rsidRDefault="0091211D" w:rsidP="00E36FE2">
            <w:pPr>
              <w:pStyle w:val="TabelleKopflinks"/>
            </w:pPr>
            <w:r>
              <w:t xml:space="preserve">Elektrostatik – </w:t>
            </w:r>
            <w:r w:rsidR="00E36FE2">
              <w:t>G</w:t>
            </w:r>
            <w:r w:rsidR="002F56F9">
              <w:t>eladene Körper –</w:t>
            </w:r>
            <w:r>
              <w:t xml:space="preserve"> Ladungse</w:t>
            </w:r>
            <w:r>
              <w:t>x</w:t>
            </w:r>
            <w:r>
              <w:t>perimente</w:t>
            </w:r>
          </w:p>
        </w:tc>
        <w:tc>
          <w:tcPr>
            <w:tcW w:w="188" w:type="dxa"/>
            <w:vMerge w:val="restart"/>
            <w:tcBorders>
              <w:top w:val="nil"/>
              <w:left w:val="single" w:sz="4" w:space="0" w:color="auto"/>
              <w:bottom w:val="nil"/>
              <w:right w:val="single" w:sz="4" w:space="0" w:color="auto"/>
            </w:tcBorders>
            <w:shd w:val="clear" w:color="auto" w:fill="FFFFFF"/>
          </w:tcPr>
          <w:p w:rsidR="00421B4D" w:rsidRPr="004B658C" w:rsidRDefault="00421B4D" w:rsidP="00421B4D">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421B4D" w:rsidRPr="00B51DE9" w:rsidRDefault="0091211D" w:rsidP="00421B4D">
            <w:pPr>
              <w:pStyle w:val="TabelleKopfmitte"/>
            </w:pPr>
            <w:r>
              <w:t>Physik</w:t>
            </w:r>
          </w:p>
          <w:p w:rsidR="00421B4D" w:rsidRPr="00B51DE9" w:rsidRDefault="0091211D" w:rsidP="00AF5F75">
            <w:pPr>
              <w:pStyle w:val="TabelleKopfmitte"/>
              <w:rPr>
                <w:rFonts w:eastAsia="Calibri"/>
              </w:rPr>
            </w:pPr>
            <w:r>
              <w:t>Ph</w:t>
            </w:r>
            <w:r w:rsidR="00421B4D" w:rsidRPr="00B51DE9">
              <w:t>0</w:t>
            </w:r>
            <w:r>
              <w:t>2</w:t>
            </w:r>
            <w:r w:rsidR="00421B4D" w:rsidRPr="00B51DE9">
              <w:t>.01</w:t>
            </w:r>
            <w:r>
              <w:t>.</w:t>
            </w:r>
            <w:r w:rsidR="00AF5F75">
              <w:t>10</w:t>
            </w:r>
          </w:p>
        </w:tc>
      </w:tr>
      <w:tr w:rsidR="00421B4D" w:rsidRPr="00B51DE9" w:rsidTr="00421B4D">
        <w:tc>
          <w:tcPr>
            <w:tcW w:w="7348" w:type="dxa"/>
            <w:gridSpan w:val="3"/>
            <w:tcBorders>
              <w:left w:val="single" w:sz="4" w:space="0" w:color="auto"/>
              <w:right w:val="single" w:sz="4" w:space="0" w:color="auto"/>
            </w:tcBorders>
            <w:hideMark/>
          </w:tcPr>
          <w:p w:rsidR="00421B4D" w:rsidRPr="004B658C" w:rsidRDefault="00421B4D" w:rsidP="00421B4D">
            <w:pPr>
              <w:pStyle w:val="Tabelle6pt"/>
            </w:pPr>
            <w:r w:rsidRPr="004B658C">
              <w:t>Kompetenz:</w:t>
            </w:r>
          </w:p>
          <w:p w:rsidR="006C0DF0" w:rsidRDefault="006C0DF0" w:rsidP="006C0DF0">
            <w:pPr>
              <w:pStyle w:val="Kopf8ptafz"/>
            </w:pPr>
            <w:r>
              <w:t>Ich kann beschreiben, wie Körper elektrisch geladen werden. Ich kann die elektrostatische Aufladung beschreiben.</w:t>
            </w:r>
          </w:p>
          <w:p w:rsidR="006C0DF0" w:rsidRDefault="006C0DF0" w:rsidP="006C0DF0">
            <w:pPr>
              <w:pStyle w:val="Kopf8ptafz"/>
            </w:pPr>
            <w:r>
              <w:t>Ich kann den Ladungsübergang durch Reibung beschreiben.</w:t>
            </w:r>
          </w:p>
          <w:p w:rsidR="00421B4D" w:rsidRDefault="006C0DF0" w:rsidP="006C0DF0">
            <w:pPr>
              <w:pStyle w:val="Kopf8ptafz"/>
            </w:pPr>
            <w:r>
              <w:t>Ich kann ein Experiment nachvollziehen und beschreiben.</w:t>
            </w:r>
          </w:p>
        </w:tc>
        <w:tc>
          <w:tcPr>
            <w:tcW w:w="188" w:type="dxa"/>
            <w:vMerge/>
            <w:tcBorders>
              <w:left w:val="single" w:sz="4" w:space="0" w:color="auto"/>
              <w:bottom w:val="nil"/>
              <w:right w:val="nil"/>
            </w:tcBorders>
            <w:vAlign w:val="center"/>
            <w:hideMark/>
          </w:tcPr>
          <w:p w:rsidR="00421B4D" w:rsidRDefault="00421B4D" w:rsidP="00421B4D">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421B4D" w:rsidRPr="00B51DE9" w:rsidTr="00421B4D">
              <w:trPr>
                <w:trHeight w:val="284"/>
              </w:trPr>
              <w:tc>
                <w:tcPr>
                  <w:tcW w:w="2090" w:type="dxa"/>
                  <w:shd w:val="clear" w:color="auto" w:fill="auto"/>
                </w:tcPr>
                <w:p w:rsidR="00421B4D" w:rsidRPr="00B51DE9" w:rsidRDefault="00421B4D" w:rsidP="00421B4D">
                  <w:pPr>
                    <w:pStyle w:val="Textkrpermitte"/>
                  </w:pPr>
                  <w:r w:rsidRPr="00B51DE9">
                    <w:t>LernPROJEKT</w:t>
                  </w:r>
                </w:p>
              </w:tc>
            </w:tr>
            <w:tr w:rsidR="00421B4D" w:rsidRPr="00B51DE9" w:rsidTr="00421B4D">
              <w:trPr>
                <w:trHeight w:val="284"/>
              </w:trPr>
              <w:tc>
                <w:tcPr>
                  <w:tcW w:w="2090" w:type="dxa"/>
                  <w:shd w:val="clear" w:color="auto" w:fill="auto"/>
                </w:tcPr>
                <w:p w:rsidR="00421B4D" w:rsidRPr="00B51DE9" w:rsidRDefault="00421B4D" w:rsidP="00421B4D">
                  <w:pPr>
                    <w:pStyle w:val="Textkrpermitte"/>
                  </w:pPr>
                  <w:r w:rsidRPr="00B51DE9">
                    <w:t>LernTHEMA</w:t>
                  </w:r>
                </w:p>
              </w:tc>
            </w:tr>
            <w:tr w:rsidR="00421B4D" w:rsidRPr="00B51DE9" w:rsidTr="00421B4D">
              <w:trPr>
                <w:trHeight w:val="284"/>
              </w:trPr>
              <w:tc>
                <w:tcPr>
                  <w:tcW w:w="2090" w:type="dxa"/>
                  <w:shd w:val="clear" w:color="auto" w:fill="D9D9D9" w:themeFill="background1" w:themeFillShade="D9"/>
                </w:tcPr>
                <w:p w:rsidR="00421B4D" w:rsidRPr="00B51DE9" w:rsidRDefault="00421B4D" w:rsidP="00421B4D">
                  <w:pPr>
                    <w:pStyle w:val="TabelleKopfmitte"/>
                  </w:pPr>
                  <w:r w:rsidRPr="00B51DE9">
                    <w:t>LernSCHRITT</w:t>
                  </w:r>
                </w:p>
              </w:tc>
            </w:tr>
          </w:tbl>
          <w:p w:rsidR="00421B4D" w:rsidRPr="00B51DE9" w:rsidRDefault="00421B4D" w:rsidP="00421B4D">
            <w:pPr>
              <w:pStyle w:val="TabelleKopfmitte"/>
            </w:pPr>
          </w:p>
        </w:tc>
      </w:tr>
      <w:tr w:rsidR="00421B4D" w:rsidRPr="00B51DE9" w:rsidTr="00421B4D">
        <w:tc>
          <w:tcPr>
            <w:tcW w:w="7348" w:type="dxa"/>
            <w:gridSpan w:val="3"/>
            <w:tcBorders>
              <w:left w:val="single" w:sz="4" w:space="0" w:color="auto"/>
              <w:right w:val="single" w:sz="4" w:space="0" w:color="auto"/>
            </w:tcBorders>
            <w:hideMark/>
          </w:tcPr>
          <w:p w:rsidR="00421B4D" w:rsidRPr="004B658C" w:rsidRDefault="00421B4D" w:rsidP="00421B4D">
            <w:pPr>
              <w:pStyle w:val="Tabelle6pt"/>
            </w:pPr>
            <w:r w:rsidRPr="004B658C">
              <w:t>Hauptbezug:</w:t>
            </w:r>
          </w:p>
          <w:p w:rsidR="006C0DF0" w:rsidRDefault="006C0DF0" w:rsidP="006C0DF0">
            <w:pPr>
              <w:pStyle w:val="Kopf8ptafz"/>
            </w:pPr>
            <w:r>
              <w:t>Ich kann einfache physikalische Phänomene beschreiben und mit bekannten Zusammenhängen ve</w:t>
            </w:r>
            <w:r>
              <w:t>r</w:t>
            </w:r>
            <w:r>
              <w:t>gleichen.</w:t>
            </w:r>
          </w:p>
          <w:p w:rsidR="00421B4D" w:rsidRDefault="006C0DF0" w:rsidP="006C0DF0">
            <w:pPr>
              <w:pStyle w:val="Kopf8ptafz"/>
            </w:pPr>
            <w:r>
              <w:t>Ich kann physikalische Arbeitsweisen nachvollziehen und beschreiben.</w:t>
            </w:r>
          </w:p>
        </w:tc>
        <w:tc>
          <w:tcPr>
            <w:tcW w:w="188" w:type="dxa"/>
            <w:vMerge/>
            <w:tcBorders>
              <w:left w:val="single" w:sz="4" w:space="0" w:color="auto"/>
              <w:bottom w:val="nil"/>
              <w:right w:val="nil"/>
            </w:tcBorders>
            <w:vAlign w:val="center"/>
            <w:hideMark/>
          </w:tcPr>
          <w:p w:rsidR="00421B4D" w:rsidRDefault="00421B4D" w:rsidP="00421B4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421B4D" w:rsidRPr="00B51DE9" w:rsidRDefault="00421B4D" w:rsidP="00421B4D">
            <w:pPr>
              <w:pStyle w:val="TabelleKopfmitte"/>
            </w:pPr>
          </w:p>
        </w:tc>
      </w:tr>
      <w:tr w:rsidR="00421B4D" w:rsidRPr="00B51DE9" w:rsidTr="00421B4D">
        <w:tc>
          <w:tcPr>
            <w:tcW w:w="7348" w:type="dxa"/>
            <w:gridSpan w:val="3"/>
            <w:tcBorders>
              <w:left w:val="single" w:sz="4" w:space="0" w:color="auto"/>
              <w:right w:val="single" w:sz="4" w:space="0" w:color="auto"/>
            </w:tcBorders>
            <w:tcMar>
              <w:bottom w:w="0" w:type="dxa"/>
            </w:tcMar>
            <w:hideMark/>
          </w:tcPr>
          <w:p w:rsidR="00421B4D" w:rsidRDefault="00421B4D" w:rsidP="00421B4D">
            <w:pPr>
              <w:pStyle w:val="Tabelle6pt"/>
            </w:pPr>
            <w:r>
              <w:t>Weitere Bezüge:</w:t>
            </w:r>
          </w:p>
          <w:p w:rsidR="00421B4D" w:rsidRDefault="00421B4D" w:rsidP="006C0DF0">
            <w:pPr>
              <w:pStyle w:val="Kopf8ptafz"/>
              <w:numPr>
                <w:ilvl w:val="0"/>
                <w:numId w:val="0"/>
              </w:numPr>
            </w:pPr>
          </w:p>
        </w:tc>
        <w:tc>
          <w:tcPr>
            <w:tcW w:w="188" w:type="dxa"/>
            <w:vMerge/>
            <w:tcBorders>
              <w:left w:val="single" w:sz="4" w:space="0" w:color="auto"/>
              <w:bottom w:val="nil"/>
              <w:right w:val="nil"/>
            </w:tcBorders>
            <w:vAlign w:val="center"/>
            <w:hideMark/>
          </w:tcPr>
          <w:p w:rsidR="00421B4D" w:rsidRDefault="00421B4D" w:rsidP="00421B4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421B4D" w:rsidRPr="00B51DE9" w:rsidRDefault="00421B4D" w:rsidP="00421B4D">
            <w:pPr>
              <w:pStyle w:val="TabelleKopfmitte"/>
            </w:pPr>
          </w:p>
        </w:tc>
      </w:tr>
    </w:tbl>
    <w:p w:rsidR="000F695F" w:rsidRDefault="009103A6" w:rsidP="000F695F">
      <w:pPr>
        <w:pStyle w:val="berschrift3"/>
      </w:pPr>
      <w:r>
        <w:rPr>
          <w:noProof/>
          <w:sz w:val="24"/>
        </w:rPr>
        <w:drawing>
          <wp:anchor distT="0" distB="0" distL="114300" distR="114300" simplePos="0" relativeHeight="252268544" behindDoc="0" locked="0" layoutInCell="0" allowOverlap="1" wp14:anchorId="71B93130" wp14:editId="68A0F0C7">
            <wp:simplePos x="0" y="0"/>
            <wp:positionH relativeFrom="rightMargin">
              <wp:posOffset>828040</wp:posOffset>
            </wp:positionH>
            <wp:positionV relativeFrom="paragraph">
              <wp:posOffset>76200</wp:posOffset>
            </wp:positionV>
            <wp:extent cx="348615" cy="320040"/>
            <wp:effectExtent l="0" t="0" r="0" b="3810"/>
            <wp:wrapNone/>
            <wp:docPr id="167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267520" behindDoc="0" locked="0" layoutInCell="0" allowOverlap="1" wp14:anchorId="0141E32E" wp14:editId="57B509DE">
            <wp:simplePos x="0" y="0"/>
            <wp:positionH relativeFrom="rightMargin">
              <wp:posOffset>467995</wp:posOffset>
            </wp:positionH>
            <wp:positionV relativeFrom="paragraph">
              <wp:posOffset>76200</wp:posOffset>
            </wp:positionV>
            <wp:extent cx="349885" cy="320675"/>
            <wp:effectExtent l="0" t="0" r="0" b="3175"/>
            <wp:wrapNone/>
            <wp:docPr id="167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266496" behindDoc="0" locked="0" layoutInCell="0" allowOverlap="1" wp14:anchorId="57485F4B" wp14:editId="0E7C96CB">
            <wp:simplePos x="0" y="0"/>
            <wp:positionH relativeFrom="rightMargin">
              <wp:posOffset>107950</wp:posOffset>
            </wp:positionH>
            <wp:positionV relativeFrom="paragraph">
              <wp:posOffset>76200</wp:posOffset>
            </wp:positionV>
            <wp:extent cx="349885" cy="320675"/>
            <wp:effectExtent l="0" t="0" r="0" b="3175"/>
            <wp:wrapNone/>
            <wp:docPr id="1673" name="Grafik 1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2030976" behindDoc="0" locked="0" layoutInCell="0" allowOverlap="1" wp14:anchorId="5CB1955A" wp14:editId="23BB92F6">
            <wp:simplePos x="0" y="0"/>
            <wp:positionH relativeFrom="rightMargin">
              <wp:posOffset>107950</wp:posOffset>
            </wp:positionH>
            <wp:positionV relativeFrom="paragraph">
              <wp:posOffset>403860</wp:posOffset>
            </wp:positionV>
            <wp:extent cx="658495" cy="323850"/>
            <wp:effectExtent l="0" t="0" r="8255" b="0"/>
            <wp:wrapNone/>
            <wp:docPr id="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F695F">
        <w:t>Aufgaben:</w:t>
      </w:r>
    </w:p>
    <w:p w:rsidR="00B606F7" w:rsidRPr="00B606F7" w:rsidRDefault="00B606F7" w:rsidP="00B606F7">
      <w:pPr>
        <w:pStyle w:val="Textkrper"/>
      </w:pPr>
      <w:r w:rsidRPr="00B606F7">
        <w:t>Führen Sie in Partnerarbeit folgende Experimente aus. Machen Sie sich, jeder für sich alleine, Notizen zu den Experimenten.</w:t>
      </w:r>
    </w:p>
    <w:p w:rsidR="00B606F7" w:rsidRPr="00B606F7" w:rsidRDefault="00B606F7" w:rsidP="00BD1EE7">
      <w:pPr>
        <w:pStyle w:val="AufgabeEbene1"/>
        <w:numPr>
          <w:ilvl w:val="0"/>
          <w:numId w:val="19"/>
        </w:numPr>
      </w:pPr>
      <w:r w:rsidRPr="00B606F7">
        <w:t>Reiben Sie den Luftballon an Ihrer Kleidung. Bringen Sie dann den Luftballon in die Nähe von einigen Gegenständen in Ihrer Umgebung. Notieren Sie, was Ihnen auffällt.</w:t>
      </w:r>
    </w:p>
    <w:p w:rsidR="00B606F7" w:rsidRPr="00656402" w:rsidRDefault="00B606F7" w:rsidP="00656402">
      <w:pPr>
        <w:pStyle w:val="AufgabeLinie"/>
      </w:pPr>
      <w:r w:rsidRPr="00656402">
        <w:tab/>
      </w:r>
    </w:p>
    <w:p w:rsidR="00B606F7" w:rsidRPr="00656402" w:rsidRDefault="00B606F7" w:rsidP="00656402">
      <w:pPr>
        <w:pStyle w:val="AufgabeLinie"/>
      </w:pPr>
      <w:r w:rsidRPr="00656402">
        <w:tab/>
      </w:r>
    </w:p>
    <w:p w:rsidR="00B606F7" w:rsidRPr="00B606F7" w:rsidRDefault="00B606F7" w:rsidP="007C55FD">
      <w:pPr>
        <w:pStyle w:val="AufgabeEbene1"/>
      </w:pPr>
      <w:r w:rsidRPr="00B606F7">
        <w:t>Reiben Sie den Luftballon ausgiebig an Ihrer Kleidung (Mit Wolle oder Baumwolle geht es richtig gut.) und drücken Sie den Ballon leicht an die Wand. Lassen Sie den Ballon vorsichtig los und beobachten und notieren Sie das Verhalten des Ballons nach dem Loslassen.</w:t>
      </w:r>
    </w:p>
    <w:p w:rsidR="00B606F7" w:rsidRPr="00B606F7" w:rsidRDefault="00B606F7" w:rsidP="007C55FD">
      <w:pPr>
        <w:pStyle w:val="AufgabeLinie"/>
      </w:pPr>
      <w:r w:rsidRPr="00B606F7">
        <w:tab/>
      </w:r>
    </w:p>
    <w:p w:rsidR="00B606F7" w:rsidRPr="00B606F7" w:rsidRDefault="00B606F7" w:rsidP="007C55FD">
      <w:pPr>
        <w:pStyle w:val="AufgabeLinie"/>
      </w:pPr>
      <w:r w:rsidRPr="00B606F7">
        <w:tab/>
      </w:r>
    </w:p>
    <w:p w:rsidR="00B606F7" w:rsidRPr="00B606F7" w:rsidRDefault="00B606F7" w:rsidP="007C55FD">
      <w:pPr>
        <w:pStyle w:val="AufgabeEbene1"/>
      </w:pPr>
      <w:r w:rsidRPr="00B606F7">
        <w:t>Erzeugen Sie einige Papierschnipsel, indem Sie von einem Blatt Papier ein Stück abschneiden und dieses in kleine etwa 0,5 cm² große Stücke schneiden oder reißen. Streuen Sie die Papierschnipsel auf Ihren Tisch. Reiben Sie wieder den Luftballon an Ihrer Kleidung und nähern Sie den Luftballon langsam von oben Ihren Papierschni</w:t>
      </w:r>
      <w:r w:rsidRPr="00B606F7">
        <w:t>p</w:t>
      </w:r>
      <w:r w:rsidRPr="00B606F7">
        <w:t>seln. Beobachten und notieren Sie, was zu welchem Zeitpunkt mit den Papie</w:t>
      </w:r>
      <w:r w:rsidRPr="00B606F7">
        <w:t>r</w:t>
      </w:r>
      <w:r w:rsidRPr="00B606F7">
        <w:t>schnipseln passiert. Entsorgen Sie danach Ihre Papierschnipsel im Mülleimer.</w:t>
      </w:r>
    </w:p>
    <w:p w:rsidR="00B606F7" w:rsidRPr="00B606F7" w:rsidRDefault="00B606F7" w:rsidP="007C55FD">
      <w:pPr>
        <w:pStyle w:val="AufgabeLinie"/>
      </w:pPr>
      <w:r w:rsidRPr="00B606F7">
        <w:tab/>
      </w:r>
    </w:p>
    <w:p w:rsidR="006B5649" w:rsidRDefault="00B606F7" w:rsidP="007C55FD">
      <w:pPr>
        <w:pStyle w:val="AufgabeLinie"/>
      </w:pPr>
      <w:r w:rsidRPr="00B606F7">
        <w:tab/>
      </w:r>
      <w:r w:rsidR="006B5649">
        <w:br w:type="page"/>
      </w:r>
    </w:p>
    <w:p w:rsidR="00B606F7" w:rsidRPr="00B606F7" w:rsidRDefault="00B606F7" w:rsidP="007C55FD">
      <w:pPr>
        <w:pStyle w:val="berschrift3"/>
      </w:pPr>
      <w:r w:rsidRPr="00B606F7">
        <w:lastRenderedPageBreak/>
        <w:t>Experiment protokollieren</w:t>
      </w:r>
    </w:p>
    <w:p w:rsidR="00B606F7" w:rsidRPr="00B606F7" w:rsidRDefault="00B606F7" w:rsidP="00B606F7">
      <w:pPr>
        <w:pStyle w:val="Textkrper"/>
      </w:pPr>
      <w:r w:rsidRPr="00B606F7">
        <w:t>Suchen Sie sich eines der drei Experimente aus und protokollieren Sie es. Gliedern Sie Ihr Protokoll nach den folgenden Punkten.</w:t>
      </w:r>
      <w:r w:rsidRPr="00B606F7">
        <w:rPr>
          <w:noProof/>
        </w:rPr>
        <w:drawing>
          <wp:anchor distT="0" distB="0" distL="114300" distR="114300" simplePos="0" relativeHeight="252032000" behindDoc="0" locked="0" layoutInCell="0" allowOverlap="1" wp14:anchorId="6E01A51B" wp14:editId="5027F06C">
            <wp:simplePos x="0" y="0"/>
            <wp:positionH relativeFrom="rightMargin">
              <wp:posOffset>107950</wp:posOffset>
            </wp:positionH>
            <wp:positionV relativeFrom="paragraph">
              <wp:posOffset>0</wp:posOffset>
            </wp:positionV>
            <wp:extent cx="302701" cy="324000"/>
            <wp:effectExtent l="0" t="0" r="2540" b="0"/>
            <wp:wrapNone/>
            <wp:docPr id="123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606F7" w:rsidRPr="00656402" w:rsidRDefault="00B606F7" w:rsidP="00656402">
      <w:pPr>
        <w:pStyle w:val="AufgabeLinie"/>
      </w:pPr>
      <w:r w:rsidRPr="00B606F7">
        <w:t xml:space="preserve">Benötigtes Material: </w:t>
      </w:r>
      <w:r w:rsidRPr="00656402">
        <w:tab/>
      </w:r>
    </w:p>
    <w:p w:rsidR="00B606F7" w:rsidRPr="00656402" w:rsidRDefault="00B606F7" w:rsidP="00656402">
      <w:pPr>
        <w:pStyle w:val="AufgabeLinie"/>
      </w:pPr>
      <w:r w:rsidRPr="00656402">
        <w:t xml:space="preserve">Versuchsaufbau (Skizze): </w:t>
      </w:r>
      <w:r w:rsidRPr="00656402">
        <w:tab/>
      </w:r>
    </w:p>
    <w:p w:rsidR="00B606F7" w:rsidRPr="00656402" w:rsidRDefault="00B606F7" w:rsidP="00656402">
      <w:pPr>
        <w:pStyle w:val="AufgabeLinie"/>
      </w:pPr>
      <w:r w:rsidRPr="00656402">
        <w:t xml:space="preserve">Versuchsdurchführung: </w:t>
      </w:r>
      <w:r w:rsidRPr="00656402">
        <w:tab/>
      </w:r>
    </w:p>
    <w:p w:rsidR="00B606F7" w:rsidRPr="00656402" w:rsidRDefault="00B606F7" w:rsidP="00656402">
      <w:pPr>
        <w:pStyle w:val="AufgabeLinie"/>
      </w:pPr>
      <w:r w:rsidRPr="00656402">
        <w:tab/>
      </w:r>
    </w:p>
    <w:p w:rsidR="00B606F7" w:rsidRPr="00656402" w:rsidRDefault="00B606F7" w:rsidP="00656402">
      <w:pPr>
        <w:pStyle w:val="AufgabeLinie"/>
      </w:pPr>
      <w:r w:rsidRPr="00656402">
        <w:t xml:space="preserve">Beobachtungen: </w:t>
      </w:r>
      <w:r w:rsidRPr="00656402">
        <w:tab/>
      </w:r>
    </w:p>
    <w:p w:rsidR="00B606F7" w:rsidRPr="00656402" w:rsidRDefault="00B606F7" w:rsidP="00656402">
      <w:pPr>
        <w:pStyle w:val="AufgabeLinie"/>
      </w:pPr>
      <w:r w:rsidRPr="00656402">
        <w:tab/>
      </w:r>
    </w:p>
    <w:p w:rsidR="00B606F7" w:rsidRPr="00656402" w:rsidRDefault="00B606F7" w:rsidP="00656402">
      <w:pPr>
        <w:pStyle w:val="AufgabeLinie"/>
      </w:pPr>
      <w:r w:rsidRPr="00656402">
        <w:t xml:space="preserve">Ergebnis: </w:t>
      </w:r>
      <w:r w:rsidRPr="00656402">
        <w:tab/>
      </w:r>
    </w:p>
    <w:p w:rsidR="00B606F7" w:rsidRPr="00B606F7" w:rsidRDefault="00B606F7" w:rsidP="00656402">
      <w:pPr>
        <w:pStyle w:val="AufgabeLinie"/>
      </w:pPr>
      <w:r w:rsidRPr="00656402">
        <w:tab/>
      </w:r>
    </w:p>
    <w:p w:rsidR="00B606F7" w:rsidRPr="00B606F7" w:rsidRDefault="00B606F7" w:rsidP="007C55FD">
      <w:pPr>
        <w:pStyle w:val="berschrift2"/>
      </w:pPr>
      <w:r w:rsidRPr="00B606F7">
        <w:t>Austausch der Ergebnisse</w:t>
      </w:r>
      <w:r w:rsidRPr="00B606F7">
        <w:rPr>
          <w:noProof/>
        </w:rPr>
        <w:drawing>
          <wp:anchor distT="0" distB="0" distL="114300" distR="114300" simplePos="0" relativeHeight="252033024" behindDoc="0" locked="0" layoutInCell="0" allowOverlap="1" wp14:anchorId="273F4391" wp14:editId="410FCD78">
            <wp:simplePos x="0" y="0"/>
            <wp:positionH relativeFrom="rightMargin">
              <wp:posOffset>107950</wp:posOffset>
            </wp:positionH>
            <wp:positionV relativeFrom="paragraph">
              <wp:posOffset>0</wp:posOffset>
            </wp:positionV>
            <wp:extent cx="323850" cy="323850"/>
            <wp:effectExtent l="0" t="0" r="0" b="0"/>
            <wp:wrapNone/>
            <wp:docPr id="123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606F7" w:rsidRPr="00B606F7" w:rsidRDefault="00B606F7" w:rsidP="00B606F7">
      <w:pPr>
        <w:pStyle w:val="Textkrper"/>
      </w:pPr>
      <w:r w:rsidRPr="00B606F7">
        <w:t>Bei den Beobachtungen ist alles was die Schüler</w:t>
      </w:r>
      <w:r w:rsidR="00867312">
        <w:t>innen und Schüler</w:t>
      </w:r>
      <w:r w:rsidRPr="00B606F7">
        <w:t xml:space="preserve"> zum Experiment beobachtet haben erstmal richtig. Sie sollen motiviert werden alles was sie gesehen haben aufzuschreiben. Dabei sollte möglichst wenig in Stichpunkten gearbeitet werden. Je nach Fähigkeiten der Schüler</w:t>
      </w:r>
      <w:r w:rsidR="00867312">
        <w:t>innen und Schüler</w:t>
      </w:r>
      <w:r w:rsidRPr="00B606F7">
        <w:t xml:space="preserve"> könnte ein Schreibstil in Halbsätzen oder ganzen Sätze angestrebt werden.</w:t>
      </w:r>
    </w:p>
    <w:p w:rsidR="006B5649" w:rsidRDefault="00B606F7" w:rsidP="00B606F7">
      <w:pPr>
        <w:pStyle w:val="Textkrper"/>
      </w:pPr>
      <w:r w:rsidRPr="00B606F7">
        <w:t>Zu dem Zeitpunkt reicht es, wenn durch die Wirkung des geladenen Ballons gefolgert wird, dass sich der Ballon durch die Reibung elektrisch aufgeladen hat. Die Schüler</w:t>
      </w:r>
      <w:r w:rsidR="00867312">
        <w:t>innen und Schüler</w:t>
      </w:r>
      <w:r w:rsidRPr="00B606F7">
        <w:t xml:space="preserve"> haben also Reibungselektrizität produziert.</w:t>
      </w:r>
      <w:r w:rsidR="006B5649">
        <w:br w:type="page"/>
      </w:r>
    </w:p>
    <w:p w:rsidR="00B606F7" w:rsidRPr="00B606F7" w:rsidRDefault="00B606F7" w:rsidP="007C55FD">
      <w:pPr>
        <w:pStyle w:val="berschrift2"/>
      </w:pPr>
      <w:r w:rsidRPr="00B606F7">
        <w:lastRenderedPageBreak/>
        <w:t>Wiederholungsaufgaben lösen und Experimente auswerten</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36101" w:rsidRPr="00B51DE9" w:rsidTr="00F52FBA">
        <w:trPr>
          <w:trHeight w:val="523"/>
        </w:trPr>
        <w:tc>
          <w:tcPr>
            <w:tcW w:w="2268" w:type="dxa"/>
            <w:tcBorders>
              <w:left w:val="single" w:sz="4" w:space="0" w:color="auto"/>
              <w:bottom w:val="single" w:sz="4" w:space="0" w:color="auto"/>
              <w:right w:val="single" w:sz="4" w:space="0" w:color="auto"/>
            </w:tcBorders>
            <w:shd w:val="clear" w:color="auto" w:fill="D9D9D9"/>
            <w:hideMark/>
          </w:tcPr>
          <w:p w:rsidR="00336101" w:rsidRDefault="00336101" w:rsidP="00F52FBA">
            <w:pPr>
              <w:pStyle w:val="Tabelle6pt"/>
              <w:rPr>
                <w:color w:val="000000"/>
              </w:rPr>
            </w:pPr>
            <w:r>
              <w:t>Kompetenzbereich</w:t>
            </w:r>
          </w:p>
          <w:p w:rsidR="00336101" w:rsidRDefault="00336101" w:rsidP="00336101">
            <w:pPr>
              <w:pStyle w:val="TabelleKopflinks"/>
            </w:pPr>
            <w:r>
              <w:t>Kompetenzbereich 2</w:t>
            </w:r>
          </w:p>
          <w:p w:rsidR="00336101" w:rsidRDefault="00336101" w:rsidP="00336101">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336101" w:rsidRDefault="00336101" w:rsidP="00F52FBA">
            <w:pPr>
              <w:pStyle w:val="Tabelle6pt"/>
              <w:rPr>
                <w:color w:val="000000"/>
              </w:rPr>
            </w:pPr>
            <w:r>
              <w:t>Lernfortschritt</w:t>
            </w:r>
          </w:p>
          <w:p w:rsidR="00336101" w:rsidRDefault="00336101" w:rsidP="00F52FBA">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336101" w:rsidRDefault="00336101" w:rsidP="00F52FBA">
            <w:pPr>
              <w:pStyle w:val="Tabelle6pt"/>
              <w:rPr>
                <w:color w:val="000000"/>
              </w:rPr>
            </w:pPr>
            <w:r>
              <w:t>Materialien/Titel</w:t>
            </w:r>
          </w:p>
          <w:p w:rsidR="00336101" w:rsidRDefault="00336101" w:rsidP="00F52FBA">
            <w:pPr>
              <w:pStyle w:val="TabelleKopflinks"/>
            </w:pPr>
            <w:r>
              <w:t>Elektrostatik – geladene Körper – Experiment auswerten</w:t>
            </w:r>
          </w:p>
        </w:tc>
        <w:tc>
          <w:tcPr>
            <w:tcW w:w="188" w:type="dxa"/>
            <w:vMerge w:val="restart"/>
            <w:tcBorders>
              <w:top w:val="nil"/>
              <w:left w:val="single" w:sz="4" w:space="0" w:color="auto"/>
              <w:bottom w:val="nil"/>
              <w:right w:val="single" w:sz="4" w:space="0" w:color="auto"/>
            </w:tcBorders>
            <w:shd w:val="clear" w:color="auto" w:fill="FFFFFF"/>
          </w:tcPr>
          <w:p w:rsidR="00336101" w:rsidRPr="004B658C" w:rsidRDefault="00336101" w:rsidP="00F52FBA">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36101" w:rsidRPr="00B51DE9" w:rsidRDefault="00336101" w:rsidP="00F52FBA">
            <w:pPr>
              <w:pStyle w:val="TabelleKopfmitte"/>
            </w:pPr>
            <w:r>
              <w:t>Physik</w:t>
            </w:r>
          </w:p>
          <w:p w:rsidR="00336101" w:rsidRPr="00B51DE9" w:rsidRDefault="00336101" w:rsidP="00AF5F75">
            <w:pPr>
              <w:pStyle w:val="TabelleKopfmitte"/>
              <w:rPr>
                <w:rFonts w:eastAsia="Calibri"/>
              </w:rPr>
            </w:pPr>
            <w:r>
              <w:t>Ph</w:t>
            </w:r>
            <w:r w:rsidRPr="00B51DE9">
              <w:t>0</w:t>
            </w:r>
            <w:r>
              <w:t>2</w:t>
            </w:r>
            <w:r w:rsidRPr="00B51DE9">
              <w:t>.01</w:t>
            </w:r>
            <w:r>
              <w:t>.</w:t>
            </w:r>
            <w:r w:rsidR="00AF5F75">
              <w:t>11</w:t>
            </w:r>
          </w:p>
        </w:tc>
      </w:tr>
      <w:tr w:rsidR="00096D89" w:rsidRPr="00B51DE9" w:rsidTr="00F52FBA">
        <w:tc>
          <w:tcPr>
            <w:tcW w:w="7348" w:type="dxa"/>
            <w:gridSpan w:val="3"/>
            <w:tcBorders>
              <w:left w:val="single" w:sz="4" w:space="0" w:color="auto"/>
              <w:right w:val="single" w:sz="4" w:space="0" w:color="auto"/>
            </w:tcBorders>
            <w:hideMark/>
          </w:tcPr>
          <w:p w:rsidR="00096D89" w:rsidRPr="004B658C" w:rsidRDefault="00096D89" w:rsidP="00F52FBA">
            <w:pPr>
              <w:pStyle w:val="Tabelle6pt"/>
            </w:pPr>
            <w:r w:rsidRPr="004B658C">
              <w:t>Kompetenz:</w:t>
            </w:r>
          </w:p>
          <w:p w:rsidR="00867312" w:rsidRDefault="00096D89" w:rsidP="00F52FBA">
            <w:pPr>
              <w:pStyle w:val="Kopf8ptafz"/>
            </w:pPr>
            <w:r>
              <w:t xml:space="preserve">Ich kann beschreiben, wie Körper elektrisch geladen werden. </w:t>
            </w:r>
          </w:p>
          <w:p w:rsidR="00096D89" w:rsidRDefault="00096D89" w:rsidP="00F52FBA">
            <w:pPr>
              <w:pStyle w:val="Kopf8ptafz"/>
            </w:pPr>
            <w:r>
              <w:t>Ich kann die elektrostatische Aufladung beschreiben.</w:t>
            </w:r>
          </w:p>
          <w:p w:rsidR="00096D89" w:rsidRDefault="00096D89" w:rsidP="00E648D8">
            <w:pPr>
              <w:pStyle w:val="Kopf8ptafz"/>
            </w:pPr>
            <w:r>
              <w:t>Ich kann den Ladungsübergang durch Reibung beschreiben.</w:t>
            </w:r>
          </w:p>
        </w:tc>
        <w:tc>
          <w:tcPr>
            <w:tcW w:w="188" w:type="dxa"/>
            <w:vMerge/>
            <w:tcBorders>
              <w:left w:val="single" w:sz="4" w:space="0" w:color="auto"/>
              <w:bottom w:val="nil"/>
              <w:right w:val="nil"/>
            </w:tcBorders>
            <w:vAlign w:val="center"/>
            <w:hideMark/>
          </w:tcPr>
          <w:p w:rsidR="00096D89" w:rsidRDefault="00096D89" w:rsidP="00F52FBA">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96D89" w:rsidRPr="00B51DE9" w:rsidTr="00F52FBA">
              <w:trPr>
                <w:trHeight w:val="284"/>
              </w:trPr>
              <w:tc>
                <w:tcPr>
                  <w:tcW w:w="2090" w:type="dxa"/>
                  <w:shd w:val="clear" w:color="auto" w:fill="auto"/>
                </w:tcPr>
                <w:p w:rsidR="00096D89" w:rsidRPr="00B51DE9" w:rsidRDefault="00096D89" w:rsidP="00F52FBA">
                  <w:pPr>
                    <w:pStyle w:val="Textkrpermitte"/>
                  </w:pPr>
                  <w:r w:rsidRPr="00B51DE9">
                    <w:t>LernPROJEKT</w:t>
                  </w:r>
                </w:p>
              </w:tc>
            </w:tr>
            <w:tr w:rsidR="00096D89" w:rsidRPr="00B51DE9" w:rsidTr="00F52FBA">
              <w:trPr>
                <w:trHeight w:val="284"/>
              </w:trPr>
              <w:tc>
                <w:tcPr>
                  <w:tcW w:w="2090" w:type="dxa"/>
                  <w:shd w:val="clear" w:color="auto" w:fill="auto"/>
                </w:tcPr>
                <w:p w:rsidR="00096D89" w:rsidRPr="00B51DE9" w:rsidRDefault="00096D89" w:rsidP="00F52FBA">
                  <w:pPr>
                    <w:pStyle w:val="Textkrpermitte"/>
                  </w:pPr>
                  <w:r w:rsidRPr="00B51DE9">
                    <w:t>LernTHEMA</w:t>
                  </w:r>
                </w:p>
              </w:tc>
            </w:tr>
            <w:tr w:rsidR="00096D89" w:rsidRPr="00B51DE9" w:rsidTr="00F52FBA">
              <w:trPr>
                <w:trHeight w:val="284"/>
              </w:trPr>
              <w:tc>
                <w:tcPr>
                  <w:tcW w:w="2090" w:type="dxa"/>
                  <w:shd w:val="clear" w:color="auto" w:fill="D9D9D9" w:themeFill="background1" w:themeFillShade="D9"/>
                </w:tcPr>
                <w:p w:rsidR="00096D89" w:rsidRPr="00B51DE9" w:rsidRDefault="00096D89" w:rsidP="00F52FBA">
                  <w:pPr>
                    <w:pStyle w:val="TabelleKopfmitte"/>
                  </w:pPr>
                  <w:r w:rsidRPr="00B51DE9">
                    <w:t>LernSCHRITT</w:t>
                  </w:r>
                </w:p>
              </w:tc>
            </w:tr>
          </w:tbl>
          <w:p w:rsidR="00096D89" w:rsidRPr="00B51DE9" w:rsidRDefault="00096D89" w:rsidP="00F52FBA">
            <w:pPr>
              <w:pStyle w:val="TabelleKopfmitte"/>
            </w:pPr>
          </w:p>
        </w:tc>
      </w:tr>
      <w:tr w:rsidR="00096D89" w:rsidRPr="00B51DE9" w:rsidTr="00F52FBA">
        <w:tc>
          <w:tcPr>
            <w:tcW w:w="7348" w:type="dxa"/>
            <w:gridSpan w:val="3"/>
            <w:tcBorders>
              <w:left w:val="single" w:sz="4" w:space="0" w:color="auto"/>
              <w:right w:val="single" w:sz="4" w:space="0" w:color="auto"/>
            </w:tcBorders>
            <w:hideMark/>
          </w:tcPr>
          <w:p w:rsidR="00096D89" w:rsidRPr="004B658C" w:rsidRDefault="00096D89" w:rsidP="00F52FBA">
            <w:pPr>
              <w:pStyle w:val="Tabelle6pt"/>
            </w:pPr>
            <w:r w:rsidRPr="004B658C">
              <w:t>Hauptbezug:</w:t>
            </w:r>
          </w:p>
          <w:p w:rsidR="00096D89" w:rsidRDefault="00096D89" w:rsidP="00E648D8">
            <w:pPr>
              <w:pStyle w:val="Kopf8ptafz"/>
            </w:pPr>
            <w:r>
              <w:t>Ich kann einfache physikalische Phänomene beschreiben und mit bekannten Zusammenhängen ve</w:t>
            </w:r>
            <w:r>
              <w:t>r</w:t>
            </w:r>
            <w:r>
              <w:t>gleichen.</w:t>
            </w:r>
          </w:p>
        </w:tc>
        <w:tc>
          <w:tcPr>
            <w:tcW w:w="188" w:type="dxa"/>
            <w:vMerge/>
            <w:tcBorders>
              <w:left w:val="single" w:sz="4" w:space="0" w:color="auto"/>
              <w:bottom w:val="nil"/>
              <w:right w:val="nil"/>
            </w:tcBorders>
            <w:vAlign w:val="center"/>
            <w:hideMark/>
          </w:tcPr>
          <w:p w:rsidR="00096D89" w:rsidRDefault="00096D89"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096D89" w:rsidRPr="00B51DE9" w:rsidRDefault="00096D89" w:rsidP="00F52FBA">
            <w:pPr>
              <w:pStyle w:val="TabelleKopfmitte"/>
            </w:pPr>
          </w:p>
        </w:tc>
      </w:tr>
      <w:tr w:rsidR="00336101" w:rsidRPr="00B51DE9" w:rsidTr="00F52FBA">
        <w:tc>
          <w:tcPr>
            <w:tcW w:w="7348" w:type="dxa"/>
            <w:gridSpan w:val="3"/>
            <w:tcBorders>
              <w:left w:val="single" w:sz="4" w:space="0" w:color="auto"/>
              <w:right w:val="single" w:sz="4" w:space="0" w:color="auto"/>
            </w:tcBorders>
            <w:tcMar>
              <w:bottom w:w="0" w:type="dxa"/>
            </w:tcMar>
            <w:hideMark/>
          </w:tcPr>
          <w:p w:rsidR="00336101" w:rsidRDefault="00336101" w:rsidP="00F52FBA">
            <w:pPr>
              <w:pStyle w:val="Tabelle6pt"/>
            </w:pPr>
            <w:r>
              <w:t>Weitere Bezüge:</w:t>
            </w:r>
          </w:p>
          <w:p w:rsidR="00336101" w:rsidRDefault="00336101" w:rsidP="00AF5F75">
            <w:pPr>
              <w:pStyle w:val="Kopf8ptafz"/>
              <w:numPr>
                <w:ilvl w:val="0"/>
                <w:numId w:val="0"/>
              </w:numPr>
            </w:pPr>
          </w:p>
        </w:tc>
        <w:tc>
          <w:tcPr>
            <w:tcW w:w="188" w:type="dxa"/>
            <w:vMerge/>
            <w:tcBorders>
              <w:left w:val="single" w:sz="4" w:space="0" w:color="auto"/>
              <w:bottom w:val="nil"/>
              <w:right w:val="nil"/>
            </w:tcBorders>
            <w:vAlign w:val="center"/>
            <w:hideMark/>
          </w:tcPr>
          <w:p w:rsidR="00336101" w:rsidRDefault="00336101"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36101" w:rsidRPr="00B51DE9" w:rsidRDefault="00336101" w:rsidP="00F52FBA">
            <w:pPr>
              <w:pStyle w:val="TabelleKopfmitte"/>
            </w:pPr>
          </w:p>
        </w:tc>
      </w:tr>
    </w:tbl>
    <w:p w:rsidR="00B00DA4" w:rsidRDefault="00B00DA4" w:rsidP="00B00DA4">
      <w:pPr>
        <w:pStyle w:val="berschrift3"/>
      </w:pPr>
      <w:r>
        <w:t>Vorgehen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00DA4" w:rsidRPr="00DE4890" w:rsidTr="00C23A5E">
        <w:trPr>
          <w:trHeight w:val="397"/>
        </w:trPr>
        <w:tc>
          <w:tcPr>
            <w:tcW w:w="1470" w:type="dxa"/>
            <w:shd w:val="clear" w:color="auto" w:fill="D9D9D9" w:themeFill="background1" w:themeFillShade="D9"/>
            <w:vAlign w:val="center"/>
          </w:tcPr>
          <w:p w:rsidR="00B00DA4" w:rsidRPr="00DE4890" w:rsidRDefault="00B00DA4" w:rsidP="00C23A5E">
            <w:pPr>
              <w:pStyle w:val="TabelleKopfmitte"/>
            </w:pPr>
            <w:r>
              <w:t>Phase</w:t>
            </w:r>
          </w:p>
        </w:tc>
        <w:tc>
          <w:tcPr>
            <w:tcW w:w="940" w:type="dxa"/>
            <w:shd w:val="clear" w:color="auto" w:fill="D9D9D9" w:themeFill="background1" w:themeFillShade="D9"/>
            <w:vAlign w:val="center"/>
          </w:tcPr>
          <w:p w:rsidR="00B00DA4" w:rsidRPr="00DE4890" w:rsidRDefault="00B00DA4" w:rsidP="00C23A5E">
            <w:pPr>
              <w:pStyle w:val="TabelleKopfmitte"/>
            </w:pPr>
            <w:r>
              <w:t>Zeit</w:t>
            </w:r>
          </w:p>
        </w:tc>
        <w:tc>
          <w:tcPr>
            <w:tcW w:w="4961" w:type="dxa"/>
            <w:shd w:val="clear" w:color="auto" w:fill="D9D9D9" w:themeFill="background1" w:themeFillShade="D9"/>
            <w:vAlign w:val="center"/>
          </w:tcPr>
          <w:p w:rsidR="00B00DA4" w:rsidRPr="00DE4890" w:rsidRDefault="00B00DA4" w:rsidP="00C23A5E">
            <w:pPr>
              <w:pStyle w:val="TabelleKopfmitte"/>
            </w:pPr>
            <w:r>
              <w:t>Aufgabe</w:t>
            </w:r>
          </w:p>
        </w:tc>
      </w:tr>
      <w:tr w:rsidR="00B00DA4" w:rsidRPr="00DE4890" w:rsidTr="00C23A5E">
        <w:trPr>
          <w:trHeight w:val="624"/>
        </w:trPr>
        <w:tc>
          <w:tcPr>
            <w:tcW w:w="1470" w:type="dxa"/>
            <w:shd w:val="clear" w:color="auto" w:fill="auto"/>
            <w:vAlign w:val="center"/>
          </w:tcPr>
          <w:p w:rsidR="00B00DA4" w:rsidRPr="00F0156F" w:rsidRDefault="00B00DA4" w:rsidP="00C23A5E">
            <w:pPr>
              <w:pStyle w:val="Textkrpermitte"/>
            </w:pPr>
            <w:r w:rsidRPr="00FC0F56">
              <w:rPr>
                <w:noProof/>
              </w:rPr>
              <w:drawing>
                <wp:inline distT="0" distB="0" distL="0" distR="0" wp14:anchorId="164A4C7D" wp14:editId="3B650D5C">
                  <wp:extent cx="302701" cy="324000"/>
                  <wp:effectExtent l="0" t="0" r="2540" b="0"/>
                  <wp:docPr id="168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00DA4" w:rsidRPr="00DE4890" w:rsidRDefault="00B00DA4" w:rsidP="00C23A5E">
            <w:pPr>
              <w:pStyle w:val="Textkrper"/>
            </w:pPr>
          </w:p>
        </w:tc>
        <w:tc>
          <w:tcPr>
            <w:tcW w:w="4961" w:type="dxa"/>
            <w:shd w:val="clear" w:color="auto" w:fill="auto"/>
            <w:vAlign w:val="center"/>
          </w:tcPr>
          <w:p w:rsidR="00B00DA4" w:rsidRPr="00DE4890" w:rsidRDefault="00B00DA4" w:rsidP="00B00DA4">
            <w:pPr>
              <w:pStyle w:val="Textkrper"/>
              <w:rPr>
                <w:noProof/>
              </w:rPr>
            </w:pPr>
            <w:r>
              <w:rPr>
                <w:noProof/>
              </w:rPr>
              <w:t>Wählen Sie aus den Aufgaben 1) – 4) die zu Ihnen passenden Aufgaben (Durchdringungstiefe) aus und bearbeiten Sie die ausgewählten Aufgaben schriftlich. Notieren Sie bei Unklarheiten offene Fragen.</w:t>
            </w:r>
          </w:p>
        </w:tc>
      </w:tr>
      <w:tr w:rsidR="00B00DA4" w:rsidRPr="00DE4890" w:rsidTr="00C23A5E">
        <w:trPr>
          <w:trHeight w:val="624"/>
        </w:trPr>
        <w:tc>
          <w:tcPr>
            <w:tcW w:w="1470" w:type="dxa"/>
            <w:shd w:val="clear" w:color="auto" w:fill="auto"/>
            <w:vAlign w:val="center"/>
          </w:tcPr>
          <w:p w:rsidR="00B00DA4" w:rsidRPr="00F0156F" w:rsidRDefault="00B00DA4" w:rsidP="00C23A5E">
            <w:pPr>
              <w:pStyle w:val="Textkrpermitte"/>
            </w:pPr>
            <w:r w:rsidRPr="00F0156F">
              <w:rPr>
                <w:noProof/>
              </w:rPr>
              <w:drawing>
                <wp:inline distT="0" distB="0" distL="0" distR="0" wp14:anchorId="2EBE53DF" wp14:editId="56A4567F">
                  <wp:extent cx="648000" cy="320400"/>
                  <wp:effectExtent l="0" t="0" r="0" b="3810"/>
                  <wp:docPr id="169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B00DA4" w:rsidRPr="00DE4890" w:rsidRDefault="00B00DA4" w:rsidP="00C23A5E">
            <w:pPr>
              <w:pStyle w:val="Textkrper"/>
            </w:pPr>
          </w:p>
        </w:tc>
        <w:tc>
          <w:tcPr>
            <w:tcW w:w="4961" w:type="dxa"/>
            <w:shd w:val="clear" w:color="auto" w:fill="auto"/>
            <w:vAlign w:val="center"/>
          </w:tcPr>
          <w:p w:rsidR="00B00DA4" w:rsidRPr="00DE4890" w:rsidRDefault="00B00DA4" w:rsidP="00B00DA4">
            <w:pPr>
              <w:pStyle w:val="Textkrper"/>
              <w:rPr>
                <w:noProof/>
              </w:rPr>
            </w:pPr>
            <w:r>
              <w:rPr>
                <w:noProof/>
              </w:rPr>
              <w:t>Nachdem Sie die Aufgaben 1) – 4) gelöst haben, finden Sie</w:t>
            </w:r>
            <w:r w:rsidR="00867312">
              <w:rPr>
                <w:noProof/>
              </w:rPr>
              <w:t xml:space="preserve"> eine Partnerin oder</w:t>
            </w:r>
            <w:r>
              <w:rPr>
                <w:noProof/>
              </w:rPr>
              <w:t xml:space="preserve"> einen Partner mit Hilfe der Lerntempoduett-Methode. Vergleichen Sie Ihre Lösung mit</w:t>
            </w:r>
            <w:r w:rsidR="00867312">
              <w:rPr>
                <w:noProof/>
              </w:rPr>
              <w:t xml:space="preserve"> Ihrer Partnerin oder</w:t>
            </w:r>
            <w:r>
              <w:rPr>
                <w:noProof/>
              </w:rPr>
              <w:t xml:space="preserve"> Ihrem Partner und lösen Sie gegebenenfalls offene Fragen.</w:t>
            </w:r>
          </w:p>
        </w:tc>
      </w:tr>
    </w:tbl>
    <w:p w:rsidR="000F695F" w:rsidRDefault="000F695F" w:rsidP="000F695F">
      <w:pPr>
        <w:pStyle w:val="berschrift3"/>
      </w:pPr>
      <w:r>
        <w:t>Aufgaben:</w:t>
      </w:r>
      <w:r>
        <w:rPr>
          <w:noProof/>
          <w:sz w:val="24"/>
        </w:rPr>
        <w:drawing>
          <wp:anchor distT="0" distB="0" distL="114300" distR="114300" simplePos="0" relativeHeight="252272640" behindDoc="0" locked="0" layoutInCell="0" allowOverlap="1" wp14:anchorId="799720B9" wp14:editId="35CF4A33">
            <wp:simplePos x="0" y="0"/>
            <wp:positionH relativeFrom="rightMargin">
              <wp:posOffset>828040</wp:posOffset>
            </wp:positionH>
            <wp:positionV relativeFrom="paragraph">
              <wp:posOffset>0</wp:posOffset>
            </wp:positionV>
            <wp:extent cx="349200" cy="320400"/>
            <wp:effectExtent l="0" t="0" r="0" b="3810"/>
            <wp:wrapNone/>
            <wp:docPr id="167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271616" behindDoc="0" locked="0" layoutInCell="0" allowOverlap="1" wp14:anchorId="6C5E5D11" wp14:editId="7B254D82">
            <wp:simplePos x="0" y="0"/>
            <wp:positionH relativeFrom="rightMargin">
              <wp:posOffset>467995</wp:posOffset>
            </wp:positionH>
            <wp:positionV relativeFrom="paragraph">
              <wp:posOffset>0</wp:posOffset>
            </wp:positionV>
            <wp:extent cx="349885" cy="320675"/>
            <wp:effectExtent l="0" t="0" r="0" b="3175"/>
            <wp:wrapNone/>
            <wp:docPr id="167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270592" behindDoc="0" locked="0" layoutInCell="0" allowOverlap="1" wp14:anchorId="611B697D" wp14:editId="73AAC496">
            <wp:simplePos x="0" y="0"/>
            <wp:positionH relativeFrom="rightMargin">
              <wp:posOffset>107950</wp:posOffset>
            </wp:positionH>
            <wp:positionV relativeFrom="paragraph">
              <wp:posOffset>0</wp:posOffset>
            </wp:positionV>
            <wp:extent cx="349885" cy="320675"/>
            <wp:effectExtent l="0" t="0" r="0" b="3175"/>
            <wp:wrapNone/>
            <wp:docPr id="1676" name="Grafik 1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606F7" w:rsidRPr="00B606F7" w:rsidRDefault="00B606F7" w:rsidP="00BD1EE7">
      <w:pPr>
        <w:pStyle w:val="AufgabeEbene1"/>
        <w:numPr>
          <w:ilvl w:val="0"/>
          <w:numId w:val="20"/>
        </w:numPr>
      </w:pPr>
      <w:r w:rsidRPr="00B606F7">
        <w:t>Aufgaben zur Wiederholung</w:t>
      </w:r>
      <w:r w:rsidRPr="00B606F7">
        <w:rPr>
          <w:noProof/>
          <w:lang w:eastAsia="de-DE"/>
        </w:rPr>
        <w:drawing>
          <wp:anchor distT="0" distB="0" distL="114300" distR="114300" simplePos="0" relativeHeight="252034048" behindDoc="0" locked="0" layoutInCell="0" allowOverlap="1" wp14:anchorId="7944A912" wp14:editId="5A171E09">
            <wp:simplePos x="0" y="0"/>
            <wp:positionH relativeFrom="rightMargin">
              <wp:posOffset>107950</wp:posOffset>
            </wp:positionH>
            <wp:positionV relativeFrom="paragraph">
              <wp:posOffset>0</wp:posOffset>
            </wp:positionV>
            <wp:extent cx="302701" cy="324000"/>
            <wp:effectExtent l="0" t="0" r="2540" b="0"/>
            <wp:wrapNone/>
            <wp:docPr id="123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B00DA4">
        <w:t>:</w:t>
      </w:r>
    </w:p>
    <w:p w:rsidR="00B606F7" w:rsidRPr="00B606F7" w:rsidRDefault="00B606F7" w:rsidP="00A46393">
      <w:pPr>
        <w:pStyle w:val="AufgabeEbene2"/>
      </w:pPr>
      <w:r w:rsidRPr="00B606F7">
        <w:t>Nennen Sie die drei Teilchenarten.</w:t>
      </w:r>
    </w:p>
    <w:p w:rsidR="00B606F7" w:rsidRPr="00B606F7" w:rsidRDefault="00B606F7" w:rsidP="00A46393">
      <w:pPr>
        <w:pStyle w:val="AufgabeEbene2"/>
      </w:pPr>
      <w:r w:rsidRPr="00B606F7">
        <w:t>Nennen Sie den Ladungszustand der drei Teilchenarten.</w:t>
      </w:r>
    </w:p>
    <w:p w:rsidR="00B606F7" w:rsidRPr="00B606F7" w:rsidRDefault="00B606F7" w:rsidP="00A46393">
      <w:pPr>
        <w:pStyle w:val="AufgabeEbene2"/>
      </w:pPr>
      <w:r w:rsidRPr="00B606F7">
        <w:t>Nennen Sie die Teilchenart, die sich um die anderen herum bewegt.</w:t>
      </w:r>
    </w:p>
    <w:p w:rsidR="00B606F7" w:rsidRPr="00B606F7" w:rsidRDefault="00B606F7" w:rsidP="00A46393">
      <w:pPr>
        <w:pStyle w:val="AufgabeEbene2"/>
      </w:pPr>
      <w:r w:rsidRPr="00B606F7">
        <w:t>Nennen Sie die Teilchenarten, die sich nicht bewegen können.</w:t>
      </w:r>
    </w:p>
    <w:p w:rsidR="00B606F7" w:rsidRPr="00B606F7" w:rsidRDefault="00B606F7" w:rsidP="00A46393">
      <w:pPr>
        <w:pStyle w:val="AufgabeEbene2"/>
      </w:pPr>
      <w:r w:rsidRPr="00B606F7">
        <w:t>Nennen Sie den Ladungszustand, in dem sich ein normales vollständiges Atom befindet.</w:t>
      </w:r>
    </w:p>
    <w:p w:rsidR="00B606F7" w:rsidRPr="00B606F7" w:rsidRDefault="00B606F7" w:rsidP="00A46393">
      <w:pPr>
        <w:pStyle w:val="AufgabeEbene2"/>
      </w:pPr>
      <w:r w:rsidRPr="00B606F7">
        <w:t>Beschreiben Sie das Verhältnis von Protonen und Elektronen in einem normalen vollständigen Atom.</w:t>
      </w:r>
    </w:p>
    <w:p w:rsidR="00B606F7" w:rsidRPr="00B606F7" w:rsidRDefault="00B606F7" w:rsidP="00AF5F75">
      <w:pPr>
        <w:pStyle w:val="AufgabeEbene1"/>
      </w:pPr>
      <w:r w:rsidRPr="00B606F7">
        <w:rPr>
          <w:noProof/>
          <w:lang w:eastAsia="de-DE"/>
        </w:rPr>
        <w:drawing>
          <wp:anchor distT="0" distB="0" distL="114300" distR="114300" simplePos="0" relativeHeight="251799552" behindDoc="0" locked="0" layoutInCell="0" allowOverlap="1" wp14:anchorId="43E81AE8" wp14:editId="3A5D15BE">
            <wp:simplePos x="0" y="0"/>
            <wp:positionH relativeFrom="rightMargin">
              <wp:posOffset>107950</wp:posOffset>
            </wp:positionH>
            <wp:positionV relativeFrom="paragraph">
              <wp:posOffset>0</wp:posOffset>
            </wp:positionV>
            <wp:extent cx="345440" cy="323850"/>
            <wp:effectExtent l="0" t="0" r="0" b="0"/>
            <wp:wrapNone/>
            <wp:docPr id="124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606F7">
        <w:t>Wie wird ein Ballon elektrisch geladen? Skizzieren Sie die Ereignisse vor, während und nach dem Reiben. Zeichnen Sie dazu jeweils den Stoff und den Ballon exempl</w:t>
      </w:r>
      <w:r w:rsidRPr="00B606F7">
        <w:t>a</w:t>
      </w:r>
      <w:r w:rsidRPr="00B606F7">
        <w:t xml:space="preserve">risch mit ungefähr 10 bis 20 Teilchen. </w:t>
      </w:r>
    </w:p>
    <w:p w:rsidR="00B606F7" w:rsidRPr="00B606F7" w:rsidRDefault="00B606F7" w:rsidP="00AF5F75">
      <w:pPr>
        <w:pStyle w:val="AufgabeEbene1"/>
      </w:pPr>
      <w:r w:rsidRPr="00B606F7">
        <w:rPr>
          <w:noProof/>
          <w:lang w:eastAsia="de-DE"/>
        </w:rPr>
        <w:drawing>
          <wp:anchor distT="0" distB="0" distL="114300" distR="114300" simplePos="0" relativeHeight="251800576" behindDoc="0" locked="0" layoutInCell="0" allowOverlap="1" wp14:anchorId="2017DD3D" wp14:editId="4E8F1E03">
            <wp:simplePos x="0" y="0"/>
            <wp:positionH relativeFrom="rightMargin">
              <wp:posOffset>107950</wp:posOffset>
            </wp:positionH>
            <wp:positionV relativeFrom="paragraph">
              <wp:posOffset>0</wp:posOffset>
            </wp:positionV>
            <wp:extent cx="345440" cy="323850"/>
            <wp:effectExtent l="0" t="0" r="0" b="0"/>
            <wp:wrapNone/>
            <wp:docPr id="124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606F7">
        <w:t>Skizzieren Sie den Ladevorgang eines Ballons durch Reiben mit einem Stück Stoff. Zeichen Sie in die Zeichnungen jeweils Protonen und Elektronen ein. Die Neutronen sind für die Elektrotechnik nicht von Bedeutung. Füllen Sie unter den Bildern auch den Lückentext aus.</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1134"/>
        <w:gridCol w:w="3118"/>
        <w:gridCol w:w="3119"/>
      </w:tblGrid>
      <w:tr w:rsidR="00B606F7" w:rsidRPr="00B606F7" w:rsidTr="00421B4D">
        <w:tc>
          <w:tcPr>
            <w:tcW w:w="1134" w:type="dxa"/>
            <w:vMerge w:val="restart"/>
            <w:shd w:val="clear" w:color="auto" w:fill="auto"/>
            <w:vAlign w:val="center"/>
          </w:tcPr>
          <w:p w:rsidR="00B606F7" w:rsidRPr="00B606F7" w:rsidRDefault="00B606F7" w:rsidP="00C2394E">
            <w:pPr>
              <w:pStyle w:val="Textkrper"/>
              <w:jc w:val="left"/>
              <w:rPr>
                <w:rFonts w:eastAsiaTheme="minorHAnsi"/>
              </w:rPr>
            </w:pPr>
            <w:r w:rsidRPr="00B606F7">
              <w:rPr>
                <w:rFonts w:eastAsiaTheme="minorHAnsi"/>
              </w:rPr>
              <w:lastRenderedPageBreak/>
              <w:t>Vor dem Reiben</w:t>
            </w:r>
          </w:p>
        </w:tc>
        <w:tc>
          <w:tcPr>
            <w:tcW w:w="3118" w:type="dxa"/>
            <w:vAlign w:val="center"/>
          </w:tcPr>
          <w:p w:rsidR="00B606F7" w:rsidRPr="00B606F7" w:rsidRDefault="00B606F7" w:rsidP="00B606F7">
            <w:pPr>
              <w:pStyle w:val="Textkrper"/>
              <w:rPr>
                <w:rFonts w:eastAsiaTheme="minorHAnsi"/>
              </w:rPr>
            </w:pPr>
            <w:r w:rsidRPr="00B606F7">
              <w:rPr>
                <w:noProof/>
              </w:rPr>
              <w:drawing>
                <wp:inline distT="0" distB="0" distL="0" distR="0" wp14:anchorId="0C5E0501" wp14:editId="0DF2ACF1">
                  <wp:extent cx="1705233" cy="2403389"/>
                  <wp:effectExtent l="0" t="0" r="0" b="0"/>
                  <wp:docPr id="1243" name="Grafik 1243"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b="28342"/>
                          <a:stretch/>
                        </pic:blipFill>
                        <pic:spPr bwMode="auto">
                          <a:xfrm>
                            <a:off x="0" y="0"/>
                            <a:ext cx="1706750" cy="240552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19" w:type="dxa"/>
            <w:vAlign w:val="center"/>
          </w:tcPr>
          <w:p w:rsidR="00B606F7" w:rsidRPr="00B606F7" w:rsidRDefault="00B606F7" w:rsidP="00B606F7">
            <w:pPr>
              <w:pStyle w:val="Textkrper"/>
              <w:rPr>
                <w:rFonts w:eastAsiaTheme="minorHAnsi"/>
              </w:rPr>
            </w:pPr>
            <w:r w:rsidRPr="00B606F7">
              <w:rPr>
                <w:noProof/>
              </w:rPr>
              <w:drawing>
                <wp:inline distT="0" distB="0" distL="0" distR="0" wp14:anchorId="31E14828" wp14:editId="2A99FF9F">
                  <wp:extent cx="2391038" cy="1195519"/>
                  <wp:effectExtent l="7303" t="0" r="0" b="0"/>
                  <wp:docPr id="1244" name="Grafik 1244" descr="C:\Users\M\Desktop\roll-36697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Desktop\roll-36697_1280.pn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rot="16200000">
                            <a:off x="0" y="0"/>
                            <a:ext cx="2391041" cy="1195520"/>
                          </a:xfrm>
                          <a:prstGeom prst="rect">
                            <a:avLst/>
                          </a:prstGeom>
                          <a:noFill/>
                          <a:ln>
                            <a:noFill/>
                          </a:ln>
                        </pic:spPr>
                      </pic:pic>
                    </a:graphicData>
                  </a:graphic>
                </wp:inline>
              </w:drawing>
            </w:r>
          </w:p>
        </w:tc>
      </w:tr>
      <w:tr w:rsidR="00B606F7" w:rsidRPr="00B606F7" w:rsidTr="00656402">
        <w:tc>
          <w:tcPr>
            <w:tcW w:w="1134" w:type="dxa"/>
            <w:vMerge/>
            <w:tcBorders>
              <w:bottom w:val="single" w:sz="4" w:space="0" w:color="auto"/>
            </w:tcBorders>
            <w:shd w:val="clear" w:color="auto" w:fill="auto"/>
          </w:tcPr>
          <w:p w:rsidR="00B606F7" w:rsidRPr="00B606F7" w:rsidRDefault="00B606F7" w:rsidP="00B606F7">
            <w:pPr>
              <w:pStyle w:val="Textkrper"/>
              <w:rPr>
                <w:rFonts w:eastAsiaTheme="minorHAnsi"/>
              </w:rPr>
            </w:pPr>
          </w:p>
        </w:tc>
        <w:tc>
          <w:tcPr>
            <w:tcW w:w="3118" w:type="dxa"/>
            <w:tcBorders>
              <w:bottom w:val="single" w:sz="4" w:space="0" w:color="auto"/>
            </w:tcBorders>
          </w:tcPr>
          <w:p w:rsidR="00B606F7" w:rsidRPr="00B606F7" w:rsidRDefault="00656402" w:rsidP="00DB1B55">
            <w:pPr>
              <w:pStyle w:val="AufgabeLckentext"/>
              <w:ind w:left="0"/>
              <w:jc w:val="left"/>
            </w:pPr>
            <w:r>
              <w:t xml:space="preserve">Der Ballon ist </w:t>
            </w:r>
            <w:r w:rsidR="00B606F7" w:rsidRPr="00B606F7">
              <w:t>__________________ geladen</w:t>
            </w:r>
          </w:p>
        </w:tc>
        <w:tc>
          <w:tcPr>
            <w:tcW w:w="3119" w:type="dxa"/>
            <w:tcBorders>
              <w:bottom w:val="single" w:sz="4" w:space="0" w:color="auto"/>
            </w:tcBorders>
          </w:tcPr>
          <w:p w:rsidR="00B606F7" w:rsidRPr="00B606F7" w:rsidRDefault="00B606F7" w:rsidP="00DB1B55">
            <w:pPr>
              <w:pStyle w:val="AufgabeLinie"/>
              <w:ind w:left="0"/>
              <w:jc w:val="left"/>
            </w:pPr>
            <w:r w:rsidRPr="00B606F7">
              <w:t>Der Stoff ist ___________________ geladen.</w:t>
            </w:r>
          </w:p>
        </w:tc>
      </w:tr>
      <w:tr w:rsidR="00B606F7" w:rsidRPr="00B606F7" w:rsidTr="00421B4D">
        <w:tc>
          <w:tcPr>
            <w:tcW w:w="1134" w:type="dxa"/>
            <w:tcBorders>
              <w:left w:val="nil"/>
              <w:bottom w:val="single" w:sz="4" w:space="0" w:color="auto"/>
              <w:right w:val="nil"/>
            </w:tcBorders>
            <w:shd w:val="clear" w:color="auto" w:fill="auto"/>
          </w:tcPr>
          <w:p w:rsidR="00B606F7" w:rsidRPr="00B606F7" w:rsidRDefault="00B606F7" w:rsidP="00B606F7">
            <w:pPr>
              <w:pStyle w:val="Textkrper"/>
              <w:rPr>
                <w:rFonts w:eastAsiaTheme="minorHAnsi"/>
              </w:rPr>
            </w:pPr>
          </w:p>
        </w:tc>
        <w:tc>
          <w:tcPr>
            <w:tcW w:w="3118" w:type="dxa"/>
            <w:tcBorders>
              <w:left w:val="nil"/>
              <w:bottom w:val="single" w:sz="4" w:space="0" w:color="auto"/>
              <w:right w:val="nil"/>
            </w:tcBorders>
          </w:tcPr>
          <w:p w:rsidR="00B606F7" w:rsidRPr="00B606F7" w:rsidRDefault="00B606F7" w:rsidP="00B606F7">
            <w:pPr>
              <w:pStyle w:val="Textkrper"/>
              <w:rPr>
                <w:rFonts w:eastAsiaTheme="minorHAnsi"/>
              </w:rPr>
            </w:pPr>
          </w:p>
        </w:tc>
        <w:tc>
          <w:tcPr>
            <w:tcW w:w="3119" w:type="dxa"/>
            <w:tcBorders>
              <w:left w:val="nil"/>
              <w:bottom w:val="single" w:sz="4" w:space="0" w:color="auto"/>
              <w:right w:val="nil"/>
            </w:tcBorders>
          </w:tcPr>
          <w:p w:rsidR="00B606F7" w:rsidRPr="00B606F7" w:rsidRDefault="00B606F7" w:rsidP="00B606F7">
            <w:pPr>
              <w:pStyle w:val="Textkrper"/>
              <w:rPr>
                <w:rFonts w:eastAsiaTheme="minorHAnsi"/>
              </w:rPr>
            </w:pPr>
          </w:p>
        </w:tc>
      </w:tr>
      <w:tr w:rsidR="00B606F7" w:rsidRPr="00B606F7" w:rsidTr="00656402">
        <w:trPr>
          <w:trHeight w:val="3558"/>
        </w:trPr>
        <w:tc>
          <w:tcPr>
            <w:tcW w:w="1134" w:type="dxa"/>
            <w:vMerge w:val="restart"/>
            <w:tcBorders>
              <w:top w:val="single" w:sz="4" w:space="0" w:color="auto"/>
            </w:tcBorders>
            <w:shd w:val="clear" w:color="auto" w:fill="auto"/>
            <w:vAlign w:val="center"/>
          </w:tcPr>
          <w:p w:rsidR="00B606F7" w:rsidRPr="00B606F7" w:rsidRDefault="00B606F7" w:rsidP="00C2394E">
            <w:pPr>
              <w:pStyle w:val="Textkrper"/>
              <w:jc w:val="left"/>
              <w:rPr>
                <w:rFonts w:eastAsiaTheme="minorHAnsi"/>
              </w:rPr>
            </w:pPr>
            <w:r w:rsidRPr="00B606F7">
              <w:rPr>
                <w:rFonts w:eastAsiaTheme="minorHAnsi"/>
              </w:rPr>
              <w:t>Während des Re</w:t>
            </w:r>
            <w:r w:rsidRPr="00B606F7">
              <w:rPr>
                <w:rFonts w:eastAsiaTheme="minorHAnsi"/>
              </w:rPr>
              <w:t>i</w:t>
            </w:r>
            <w:r w:rsidRPr="00B606F7">
              <w:rPr>
                <w:rFonts w:eastAsiaTheme="minorHAnsi"/>
              </w:rPr>
              <w:t>bens</w:t>
            </w:r>
          </w:p>
        </w:tc>
        <w:tc>
          <w:tcPr>
            <w:tcW w:w="6237" w:type="dxa"/>
            <w:gridSpan w:val="2"/>
            <w:tcBorders>
              <w:top w:val="single" w:sz="4" w:space="0" w:color="auto"/>
            </w:tcBorders>
          </w:tcPr>
          <w:p w:rsidR="00B606F7" w:rsidRPr="00B606F7" w:rsidRDefault="00B606F7" w:rsidP="00B606F7">
            <w:pPr>
              <w:pStyle w:val="Textkrper"/>
              <w:rPr>
                <w:rFonts w:eastAsiaTheme="minorHAnsi"/>
              </w:rPr>
            </w:pPr>
            <w:r w:rsidRPr="00B606F7">
              <w:rPr>
                <w:noProof/>
              </w:rPr>
              <w:drawing>
                <wp:anchor distT="0" distB="0" distL="114300" distR="114300" simplePos="0" relativeHeight="251801600" behindDoc="0" locked="0" layoutInCell="1" allowOverlap="1" wp14:anchorId="0165AAB4" wp14:editId="34527D54">
                  <wp:simplePos x="0" y="0"/>
                  <wp:positionH relativeFrom="column">
                    <wp:posOffset>338524</wp:posOffset>
                  </wp:positionH>
                  <wp:positionV relativeFrom="paragraph">
                    <wp:posOffset>-53340</wp:posOffset>
                  </wp:positionV>
                  <wp:extent cx="1705233" cy="2403389"/>
                  <wp:effectExtent l="0" t="0" r="0" b="0"/>
                  <wp:wrapNone/>
                  <wp:docPr id="1245" name="Grafik 1245"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b="28342"/>
                          <a:stretch/>
                        </pic:blipFill>
                        <pic:spPr bwMode="auto">
                          <a:xfrm>
                            <a:off x="0" y="0"/>
                            <a:ext cx="1705233" cy="240338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606F7">
              <w:rPr>
                <w:rFonts w:eastAsiaTheme="minorHAnsi"/>
              </w:rPr>
              <w:tab/>
            </w:r>
            <w:r w:rsidRPr="00B606F7">
              <w:rPr>
                <w:rFonts w:eastAsiaTheme="minorHAnsi"/>
              </w:rPr>
              <w:tab/>
            </w:r>
            <w:r w:rsidRPr="00B606F7">
              <w:rPr>
                <w:rFonts w:eastAsiaTheme="minorHAnsi"/>
              </w:rPr>
              <w:tab/>
            </w:r>
            <w:r w:rsidRPr="00B606F7">
              <w:rPr>
                <w:noProof/>
              </w:rPr>
              <w:drawing>
                <wp:inline distT="0" distB="0" distL="0" distR="0" wp14:anchorId="5B9EE1BB" wp14:editId="7946BCC4">
                  <wp:extent cx="2391038" cy="1195519"/>
                  <wp:effectExtent l="7303" t="0" r="0" b="0"/>
                  <wp:docPr id="1246" name="Grafik 1246" descr="C:\Users\M\Desktop\roll-36697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Desktop\roll-36697_1280.pn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rot="16200000">
                            <a:off x="0" y="0"/>
                            <a:ext cx="2391038" cy="1195519"/>
                          </a:xfrm>
                          <a:prstGeom prst="rect">
                            <a:avLst/>
                          </a:prstGeom>
                          <a:noFill/>
                          <a:ln>
                            <a:noFill/>
                          </a:ln>
                        </pic:spPr>
                      </pic:pic>
                    </a:graphicData>
                  </a:graphic>
                </wp:inline>
              </w:drawing>
            </w:r>
          </w:p>
        </w:tc>
      </w:tr>
      <w:tr w:rsidR="00B606F7" w:rsidRPr="00B606F7" w:rsidTr="00421B4D">
        <w:tc>
          <w:tcPr>
            <w:tcW w:w="1134" w:type="dxa"/>
            <w:vMerge/>
            <w:shd w:val="clear" w:color="auto" w:fill="auto"/>
          </w:tcPr>
          <w:p w:rsidR="00B606F7" w:rsidRPr="00B606F7" w:rsidRDefault="00B606F7" w:rsidP="00B606F7">
            <w:pPr>
              <w:pStyle w:val="Textkrper"/>
              <w:rPr>
                <w:rFonts w:eastAsiaTheme="minorHAnsi"/>
              </w:rPr>
            </w:pPr>
          </w:p>
        </w:tc>
        <w:tc>
          <w:tcPr>
            <w:tcW w:w="6237" w:type="dxa"/>
            <w:gridSpan w:val="2"/>
          </w:tcPr>
          <w:p w:rsidR="00B606F7" w:rsidRPr="00B606F7" w:rsidRDefault="00B606F7" w:rsidP="00656402">
            <w:pPr>
              <w:pStyle w:val="AufgabeLckentext"/>
              <w:ind w:left="0"/>
            </w:pPr>
            <w:r w:rsidRPr="00B606F7">
              <w:t>Einige ______________________________________________________ wandern beim Reiben vom Stoff zum Ballon.</w:t>
            </w:r>
          </w:p>
        </w:tc>
      </w:tr>
      <w:tr w:rsidR="00B606F7" w:rsidRPr="00B606F7" w:rsidTr="00421B4D">
        <w:tc>
          <w:tcPr>
            <w:tcW w:w="1134" w:type="dxa"/>
            <w:vMerge/>
            <w:shd w:val="clear" w:color="auto" w:fill="auto"/>
          </w:tcPr>
          <w:p w:rsidR="00B606F7" w:rsidRPr="00B606F7" w:rsidRDefault="00B606F7" w:rsidP="00B606F7">
            <w:pPr>
              <w:pStyle w:val="Textkrper"/>
              <w:rPr>
                <w:rFonts w:eastAsiaTheme="minorHAnsi"/>
              </w:rPr>
            </w:pPr>
          </w:p>
        </w:tc>
        <w:tc>
          <w:tcPr>
            <w:tcW w:w="3118" w:type="dxa"/>
          </w:tcPr>
          <w:p w:rsidR="00B606F7" w:rsidRPr="00B606F7" w:rsidRDefault="00B606F7" w:rsidP="00656402">
            <w:pPr>
              <w:pStyle w:val="AufgabeLinie"/>
              <w:ind w:left="0"/>
            </w:pPr>
            <w:r w:rsidRPr="00B606F7">
              <w:t>Der Ballon nimmt</w:t>
            </w:r>
            <w:r w:rsidR="00490003">
              <w:t xml:space="preserve"> die ________________________</w:t>
            </w:r>
            <w:r w:rsidR="00656402">
              <w:t xml:space="preserve"> </w:t>
            </w:r>
            <w:r w:rsidRPr="00B606F7">
              <w:t>auf.</w:t>
            </w:r>
          </w:p>
        </w:tc>
        <w:tc>
          <w:tcPr>
            <w:tcW w:w="3119" w:type="dxa"/>
          </w:tcPr>
          <w:p w:rsidR="00B606F7" w:rsidRPr="00B606F7" w:rsidRDefault="00B606F7" w:rsidP="00656402">
            <w:pPr>
              <w:pStyle w:val="AufgabeLckentext"/>
              <w:ind w:left="0"/>
            </w:pPr>
            <w:r w:rsidRPr="00B606F7">
              <w:t>Der Stoff gibt einige _________________________ ab.</w:t>
            </w:r>
          </w:p>
        </w:tc>
      </w:tr>
      <w:tr w:rsidR="00B606F7" w:rsidRPr="00B606F7" w:rsidTr="00421B4D">
        <w:tc>
          <w:tcPr>
            <w:tcW w:w="1134" w:type="dxa"/>
            <w:vMerge/>
            <w:tcBorders>
              <w:bottom w:val="single" w:sz="4" w:space="0" w:color="auto"/>
            </w:tcBorders>
            <w:shd w:val="clear" w:color="auto" w:fill="auto"/>
          </w:tcPr>
          <w:p w:rsidR="00B606F7" w:rsidRPr="00B606F7" w:rsidRDefault="00B606F7" w:rsidP="00B606F7">
            <w:pPr>
              <w:pStyle w:val="Textkrper"/>
              <w:rPr>
                <w:rFonts w:eastAsiaTheme="minorHAnsi"/>
              </w:rPr>
            </w:pPr>
          </w:p>
        </w:tc>
        <w:tc>
          <w:tcPr>
            <w:tcW w:w="6237" w:type="dxa"/>
            <w:gridSpan w:val="2"/>
            <w:tcBorders>
              <w:bottom w:val="single" w:sz="4" w:space="0" w:color="auto"/>
            </w:tcBorders>
          </w:tcPr>
          <w:p w:rsidR="00B606F7" w:rsidRPr="00B606F7" w:rsidRDefault="00B606F7" w:rsidP="00656402">
            <w:pPr>
              <w:pStyle w:val="AufgabeLinie"/>
              <w:ind w:left="0"/>
            </w:pPr>
            <w:r w:rsidRPr="00B606F7">
              <w:t>Die ___________________________________ bleiben an Ort und Stelle.</w:t>
            </w:r>
          </w:p>
        </w:tc>
      </w:tr>
    </w:tbl>
    <w:p w:rsidR="00FF04BE" w:rsidRPr="00964AB6" w:rsidRDefault="00FF04BE" w:rsidP="00FF04BE">
      <w:pPr>
        <w:pStyle w:val="Marginaliegrau"/>
        <w:framePr w:wrap="around" w:x="8912" w:y="2963"/>
      </w:pPr>
      <w:r>
        <w:t>Bilder des Autors</w:t>
      </w:r>
    </w:p>
    <w:p w:rsidR="00656402" w:rsidRDefault="00656402">
      <w:r>
        <w:br w:type="page"/>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1134"/>
        <w:gridCol w:w="3118"/>
        <w:gridCol w:w="3119"/>
      </w:tblGrid>
      <w:tr w:rsidR="00B606F7" w:rsidRPr="00B606F7" w:rsidTr="00C2394E">
        <w:tc>
          <w:tcPr>
            <w:tcW w:w="1134" w:type="dxa"/>
            <w:shd w:val="clear" w:color="auto" w:fill="auto"/>
            <w:vAlign w:val="center"/>
          </w:tcPr>
          <w:p w:rsidR="00B606F7" w:rsidRPr="00B606F7" w:rsidRDefault="00B606F7" w:rsidP="00C2394E">
            <w:pPr>
              <w:pStyle w:val="Textkrper"/>
              <w:jc w:val="left"/>
              <w:rPr>
                <w:rFonts w:eastAsiaTheme="minorHAnsi"/>
              </w:rPr>
            </w:pPr>
            <w:r w:rsidRPr="00B606F7">
              <w:rPr>
                <w:rFonts w:eastAsiaTheme="minorHAnsi"/>
              </w:rPr>
              <w:lastRenderedPageBreak/>
              <w:t>Nach dem Reiben</w:t>
            </w:r>
          </w:p>
        </w:tc>
        <w:tc>
          <w:tcPr>
            <w:tcW w:w="3118" w:type="dxa"/>
            <w:vAlign w:val="center"/>
          </w:tcPr>
          <w:p w:rsidR="00B606F7" w:rsidRPr="00B606F7" w:rsidRDefault="00B606F7" w:rsidP="00B606F7">
            <w:pPr>
              <w:pStyle w:val="Textkrper"/>
              <w:rPr>
                <w:rFonts w:eastAsiaTheme="minorHAnsi"/>
              </w:rPr>
            </w:pPr>
            <w:r w:rsidRPr="00B606F7">
              <w:rPr>
                <w:noProof/>
              </w:rPr>
              <w:drawing>
                <wp:inline distT="0" distB="0" distL="0" distR="0" wp14:anchorId="41114FAC" wp14:editId="502A599E">
                  <wp:extent cx="1705233" cy="2403389"/>
                  <wp:effectExtent l="0" t="0" r="0" b="0"/>
                  <wp:docPr id="1247" name="Grafik 1247"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b="28342"/>
                          <a:stretch/>
                        </pic:blipFill>
                        <pic:spPr bwMode="auto">
                          <a:xfrm>
                            <a:off x="0" y="0"/>
                            <a:ext cx="1706750" cy="240552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19" w:type="dxa"/>
            <w:vAlign w:val="center"/>
          </w:tcPr>
          <w:p w:rsidR="00B606F7" w:rsidRPr="00B606F7" w:rsidRDefault="00B606F7" w:rsidP="00B606F7">
            <w:pPr>
              <w:pStyle w:val="Textkrper"/>
              <w:rPr>
                <w:rFonts w:eastAsiaTheme="minorHAnsi"/>
              </w:rPr>
            </w:pPr>
            <w:r w:rsidRPr="00B606F7">
              <w:rPr>
                <w:noProof/>
              </w:rPr>
              <w:drawing>
                <wp:inline distT="0" distB="0" distL="0" distR="0" wp14:anchorId="03BCDDF7" wp14:editId="7F9BFEDB">
                  <wp:extent cx="2391038" cy="1195519"/>
                  <wp:effectExtent l="7303" t="0" r="0" b="0"/>
                  <wp:docPr id="14" name="Grafik 14" descr="C:\Users\M\Desktop\roll-36697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Desktop\roll-36697_1280.pn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rot="16200000">
                            <a:off x="0" y="0"/>
                            <a:ext cx="2391041" cy="1195520"/>
                          </a:xfrm>
                          <a:prstGeom prst="rect">
                            <a:avLst/>
                          </a:prstGeom>
                          <a:noFill/>
                          <a:ln>
                            <a:noFill/>
                          </a:ln>
                        </pic:spPr>
                      </pic:pic>
                    </a:graphicData>
                  </a:graphic>
                </wp:inline>
              </w:drawing>
            </w:r>
          </w:p>
        </w:tc>
      </w:tr>
      <w:tr w:rsidR="00B606F7" w:rsidRPr="00B606F7" w:rsidTr="00421B4D">
        <w:tc>
          <w:tcPr>
            <w:tcW w:w="1134" w:type="dxa"/>
            <w:vMerge/>
            <w:shd w:val="clear" w:color="auto" w:fill="auto"/>
          </w:tcPr>
          <w:p w:rsidR="00B606F7" w:rsidRPr="00B606F7" w:rsidRDefault="00B606F7" w:rsidP="00B606F7">
            <w:pPr>
              <w:pStyle w:val="Textkrper"/>
              <w:rPr>
                <w:rFonts w:eastAsiaTheme="minorHAnsi"/>
              </w:rPr>
            </w:pPr>
          </w:p>
        </w:tc>
        <w:tc>
          <w:tcPr>
            <w:tcW w:w="3118" w:type="dxa"/>
          </w:tcPr>
          <w:p w:rsidR="00490003" w:rsidRDefault="00B606F7" w:rsidP="00656402">
            <w:pPr>
              <w:pStyle w:val="AufgabeLinie"/>
              <w:ind w:left="0"/>
            </w:pPr>
            <w:r w:rsidRPr="00B606F7">
              <w:t xml:space="preserve">Nach dem Reiben hat der Ballon mehr _____________________ als __________________________. </w:t>
            </w:r>
          </w:p>
          <w:p w:rsidR="00B606F7" w:rsidRPr="00B606F7" w:rsidRDefault="00B606F7" w:rsidP="00656402">
            <w:pPr>
              <w:pStyle w:val="AufgabeLinie"/>
              <w:ind w:left="0"/>
            </w:pPr>
            <w:r w:rsidRPr="00B606F7">
              <w:t>Er ist somit __________________.</w:t>
            </w:r>
          </w:p>
        </w:tc>
        <w:tc>
          <w:tcPr>
            <w:tcW w:w="3119" w:type="dxa"/>
          </w:tcPr>
          <w:p w:rsidR="00656402" w:rsidRDefault="00B606F7" w:rsidP="00656402">
            <w:pPr>
              <w:pStyle w:val="AufgabeLckentext"/>
              <w:ind w:left="0"/>
            </w:pPr>
            <w:r w:rsidRPr="00B606F7">
              <w:t xml:space="preserve">Nach dem Reiben hat der Stoff weniger __________________ als __________________________. </w:t>
            </w:r>
          </w:p>
          <w:p w:rsidR="00B606F7" w:rsidRPr="00B606F7" w:rsidRDefault="00B606F7" w:rsidP="00656402">
            <w:pPr>
              <w:pStyle w:val="AufgabeLinie"/>
              <w:ind w:left="0"/>
            </w:pPr>
            <w:r w:rsidRPr="00B606F7">
              <w:t>E</w:t>
            </w:r>
            <w:r w:rsidR="00656402">
              <w:t>r ist somit __________________.</w:t>
            </w:r>
          </w:p>
        </w:tc>
      </w:tr>
    </w:tbl>
    <w:p w:rsidR="00B606F7" w:rsidRPr="00B606F7" w:rsidRDefault="00B606F7" w:rsidP="00AF5F75">
      <w:pPr>
        <w:pStyle w:val="AufgabeEbene1"/>
      </w:pPr>
      <w:r w:rsidRPr="00B606F7">
        <w:rPr>
          <w:noProof/>
          <w:lang w:eastAsia="de-DE"/>
        </w:rPr>
        <w:drawing>
          <wp:anchor distT="0" distB="0" distL="114300" distR="114300" simplePos="0" relativeHeight="251802624" behindDoc="0" locked="0" layoutInCell="0" allowOverlap="1" wp14:anchorId="2C0DCC46" wp14:editId="2862518E">
            <wp:simplePos x="0" y="0"/>
            <wp:positionH relativeFrom="rightMargin">
              <wp:posOffset>107950</wp:posOffset>
            </wp:positionH>
            <wp:positionV relativeFrom="paragraph">
              <wp:posOffset>0</wp:posOffset>
            </wp:positionV>
            <wp:extent cx="345440" cy="323850"/>
            <wp:effectExtent l="0" t="0" r="0" b="0"/>
            <wp:wrapNone/>
            <wp:docPr id="124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606F7">
        <w:t>Erstellen Sie eine Bildergeschichte, wie sich durch Reibung die Gegenstände aufl</w:t>
      </w:r>
      <w:r w:rsidRPr="00B606F7">
        <w:t>a</w:t>
      </w:r>
      <w:r w:rsidRPr="00B606F7">
        <w:t>den lassen. Füllen Sie den Lückentext aus und skizzieren Sie in die Bilder die Prot</w:t>
      </w:r>
      <w:r w:rsidRPr="00B606F7">
        <w:t>o</w:t>
      </w:r>
      <w:r w:rsidRPr="00B606F7">
        <w:t>nen und Elektronen.</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1134"/>
        <w:gridCol w:w="3118"/>
        <w:gridCol w:w="3119"/>
      </w:tblGrid>
      <w:tr w:rsidR="00B606F7" w:rsidRPr="00B606F7" w:rsidTr="00421B4D">
        <w:tc>
          <w:tcPr>
            <w:tcW w:w="1134" w:type="dxa"/>
            <w:vMerge w:val="restart"/>
            <w:shd w:val="clear" w:color="auto" w:fill="auto"/>
            <w:vAlign w:val="center"/>
          </w:tcPr>
          <w:p w:rsidR="00B606F7" w:rsidRPr="00B606F7" w:rsidRDefault="00B606F7" w:rsidP="00C2394E">
            <w:pPr>
              <w:pStyle w:val="Textkrper"/>
              <w:jc w:val="left"/>
              <w:rPr>
                <w:rFonts w:eastAsiaTheme="minorHAnsi"/>
              </w:rPr>
            </w:pPr>
            <w:r w:rsidRPr="00B606F7">
              <w:rPr>
                <w:rFonts w:eastAsiaTheme="minorHAnsi"/>
              </w:rPr>
              <w:t>Vor dem Reiben</w:t>
            </w:r>
          </w:p>
        </w:tc>
        <w:tc>
          <w:tcPr>
            <w:tcW w:w="3118" w:type="dxa"/>
            <w:vAlign w:val="center"/>
          </w:tcPr>
          <w:p w:rsidR="00B606F7" w:rsidRPr="00B606F7" w:rsidRDefault="00B606F7" w:rsidP="00656402">
            <w:pPr>
              <w:pStyle w:val="AufgabeLinie"/>
              <w:ind w:left="0"/>
            </w:pPr>
            <w:r w:rsidRPr="00B606F7">
              <w:t xml:space="preserve">Der Ballon ist vor dem Reiben elektrisch neutral geladen. Das heißt, dass er </w:t>
            </w:r>
            <w:r w:rsidR="00012FDD">
              <w:t>genauso viele</w:t>
            </w:r>
            <w:r w:rsidRPr="00B606F7">
              <w:t xml:space="preserve"> Elek</w:t>
            </w:r>
            <w:r w:rsidRPr="00B606F7">
              <w:t>t</w:t>
            </w:r>
            <w:r w:rsidRPr="00B606F7">
              <w:t>ronen wie Protonen besitzt.</w:t>
            </w:r>
          </w:p>
          <w:p w:rsidR="00656402" w:rsidRPr="00B606F7" w:rsidRDefault="00656402" w:rsidP="00490003">
            <w:pPr>
              <w:pStyle w:val="Textkrper"/>
              <w:jc w:val="left"/>
              <w:rPr>
                <w:rFonts w:eastAsiaTheme="minorHAnsi"/>
              </w:rPr>
            </w:pPr>
          </w:p>
          <w:p w:rsidR="00B606F7" w:rsidRPr="00B606F7" w:rsidRDefault="00C2394E" w:rsidP="00656402">
            <w:pPr>
              <w:pStyle w:val="AufgabeLinie"/>
              <w:ind w:left="0"/>
            </w:pPr>
            <w:r>
              <w:t>Zeichnen Sie in den Ballon sechs</w:t>
            </w:r>
            <w:r w:rsidR="00B606F7" w:rsidRPr="00B606F7">
              <w:t xml:space="preserve"> Protonen mit rot ein.</w:t>
            </w:r>
          </w:p>
          <w:p w:rsidR="00B606F7" w:rsidRPr="00B606F7" w:rsidRDefault="00B606F7" w:rsidP="00656402">
            <w:pPr>
              <w:pStyle w:val="AufgabeLinie"/>
              <w:ind w:left="0"/>
            </w:pPr>
            <w:r w:rsidRPr="00B606F7">
              <w:t>Wie viele Elektronen besitzt dann der Ballon? ___________________</w:t>
            </w:r>
          </w:p>
          <w:p w:rsidR="00B606F7" w:rsidRPr="00B606F7" w:rsidRDefault="00B606F7" w:rsidP="00656402">
            <w:pPr>
              <w:pStyle w:val="AufgabeLinie"/>
              <w:ind w:left="0"/>
            </w:pPr>
            <w:r w:rsidRPr="00B606F7">
              <w:t>Zeichnen Sie diese Elektronen mit blau in den Ballon ein.</w:t>
            </w:r>
          </w:p>
        </w:tc>
        <w:tc>
          <w:tcPr>
            <w:tcW w:w="3119" w:type="dxa"/>
          </w:tcPr>
          <w:p w:rsidR="00B606F7" w:rsidRPr="00B606F7" w:rsidRDefault="00B606F7" w:rsidP="00656402">
            <w:pPr>
              <w:pStyle w:val="AufgabeLckentext"/>
              <w:ind w:left="0"/>
            </w:pPr>
            <w:r w:rsidRPr="00B606F7">
              <w:t>Der Stoff besitzt am Anfang g</w:t>
            </w:r>
            <w:r w:rsidRPr="00B606F7">
              <w:t>e</w:t>
            </w:r>
            <w:r w:rsidRPr="00B606F7">
              <w:t>nauso viele Elektronen wie Prot</w:t>
            </w:r>
            <w:r w:rsidRPr="00B606F7">
              <w:t>o</w:t>
            </w:r>
            <w:r w:rsidRPr="00B606F7">
              <w:t>nen. Wie ist der Stoff dann gel</w:t>
            </w:r>
            <w:r w:rsidRPr="00B606F7">
              <w:t>a</w:t>
            </w:r>
            <w:r w:rsidRPr="00B606F7">
              <w:t>den? Er ist _________________ geladen.</w:t>
            </w:r>
          </w:p>
          <w:p w:rsidR="00B606F7" w:rsidRPr="00B606F7" w:rsidRDefault="00C2394E" w:rsidP="00656402">
            <w:pPr>
              <w:pStyle w:val="AufgabeLckentext"/>
              <w:ind w:left="0"/>
            </w:pPr>
            <w:r>
              <w:t>Zeichnen Sie in den Stoff sechs</w:t>
            </w:r>
            <w:r w:rsidR="00B606F7" w:rsidRPr="00B606F7">
              <w:t xml:space="preserve"> Protonen mit rot ein.</w:t>
            </w:r>
          </w:p>
          <w:p w:rsidR="00B606F7" w:rsidRPr="00B606F7" w:rsidRDefault="00B606F7" w:rsidP="00656402">
            <w:pPr>
              <w:pStyle w:val="AufgabeLckentext"/>
              <w:ind w:left="0"/>
            </w:pPr>
            <w:r w:rsidRPr="00B606F7">
              <w:t>Wie viele Elektronen besitzt dann der Stoff? ___________________</w:t>
            </w:r>
          </w:p>
          <w:p w:rsidR="00B606F7" w:rsidRPr="00B606F7" w:rsidRDefault="00B606F7" w:rsidP="00656402">
            <w:pPr>
              <w:pStyle w:val="AufgabeLckentext"/>
              <w:ind w:left="0"/>
            </w:pPr>
            <w:r w:rsidRPr="00B606F7">
              <w:t>Zeichnen Sie diese Elektronen mit blau in den Stoff ein.</w:t>
            </w:r>
          </w:p>
        </w:tc>
      </w:tr>
      <w:tr w:rsidR="00B606F7" w:rsidRPr="00B606F7" w:rsidTr="00421B4D">
        <w:tc>
          <w:tcPr>
            <w:tcW w:w="1134" w:type="dxa"/>
            <w:vMerge/>
            <w:shd w:val="clear" w:color="auto" w:fill="auto"/>
            <w:vAlign w:val="center"/>
          </w:tcPr>
          <w:p w:rsidR="00B606F7" w:rsidRPr="00B606F7" w:rsidRDefault="00B606F7" w:rsidP="00B606F7">
            <w:pPr>
              <w:pStyle w:val="Textkrper"/>
              <w:rPr>
                <w:rFonts w:eastAsiaTheme="minorHAnsi"/>
              </w:rPr>
            </w:pPr>
          </w:p>
        </w:tc>
        <w:tc>
          <w:tcPr>
            <w:tcW w:w="3118" w:type="dxa"/>
            <w:vAlign w:val="center"/>
          </w:tcPr>
          <w:p w:rsidR="00B606F7" w:rsidRPr="00B606F7" w:rsidRDefault="00B606F7" w:rsidP="00B606F7">
            <w:pPr>
              <w:pStyle w:val="Textkrper"/>
              <w:rPr>
                <w:rFonts w:eastAsiaTheme="minorHAnsi"/>
              </w:rPr>
            </w:pPr>
            <w:r w:rsidRPr="00B606F7">
              <w:rPr>
                <w:noProof/>
              </w:rPr>
              <w:drawing>
                <wp:inline distT="0" distB="0" distL="0" distR="0" wp14:anchorId="444457CA" wp14:editId="0CE8A89E">
                  <wp:extent cx="1705233" cy="2403389"/>
                  <wp:effectExtent l="0" t="0" r="0" b="0"/>
                  <wp:docPr id="15" name="Grafik 15"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b="28342"/>
                          <a:stretch/>
                        </pic:blipFill>
                        <pic:spPr bwMode="auto">
                          <a:xfrm>
                            <a:off x="0" y="0"/>
                            <a:ext cx="1706750" cy="240552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19" w:type="dxa"/>
            <w:vAlign w:val="center"/>
          </w:tcPr>
          <w:p w:rsidR="00B606F7" w:rsidRDefault="00B606F7" w:rsidP="00B606F7">
            <w:pPr>
              <w:pStyle w:val="Textkrper"/>
              <w:rPr>
                <w:rFonts w:eastAsiaTheme="minorHAnsi"/>
              </w:rPr>
            </w:pPr>
            <w:r w:rsidRPr="00B606F7">
              <w:rPr>
                <w:noProof/>
              </w:rPr>
              <w:drawing>
                <wp:inline distT="0" distB="0" distL="0" distR="0" wp14:anchorId="54996CC5" wp14:editId="1CEEA453">
                  <wp:extent cx="2391038" cy="1195519"/>
                  <wp:effectExtent l="7303" t="0" r="0" b="0"/>
                  <wp:docPr id="16" name="Grafik 16" descr="C:\Users\M\Desktop\roll-36697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Desktop\roll-36697_1280.pn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rot="16200000">
                            <a:off x="0" y="0"/>
                            <a:ext cx="2391041" cy="1195520"/>
                          </a:xfrm>
                          <a:prstGeom prst="rect">
                            <a:avLst/>
                          </a:prstGeom>
                          <a:noFill/>
                          <a:ln>
                            <a:noFill/>
                          </a:ln>
                        </pic:spPr>
                      </pic:pic>
                    </a:graphicData>
                  </a:graphic>
                </wp:inline>
              </w:drawing>
            </w:r>
          </w:p>
          <w:p w:rsidR="002077E6" w:rsidRPr="00B606F7" w:rsidRDefault="002077E6" w:rsidP="00B606F7">
            <w:pPr>
              <w:pStyle w:val="Textkrper"/>
              <w:rPr>
                <w:rFonts w:eastAsiaTheme="minorHAnsi"/>
              </w:rPr>
            </w:pPr>
          </w:p>
        </w:tc>
      </w:tr>
    </w:tbl>
    <w:p w:rsidR="00FF04BE" w:rsidRPr="00964AB6" w:rsidRDefault="00FF04BE" w:rsidP="00FF04BE">
      <w:pPr>
        <w:pStyle w:val="Marginaliegrau"/>
        <w:framePr w:wrap="around" w:x="8979" w:y="368"/>
      </w:pPr>
      <w:r>
        <w:t>Bilder des Autors</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1134"/>
        <w:gridCol w:w="3118"/>
        <w:gridCol w:w="3119"/>
      </w:tblGrid>
      <w:tr w:rsidR="00B606F7" w:rsidRPr="00B606F7" w:rsidTr="002077E6">
        <w:tc>
          <w:tcPr>
            <w:tcW w:w="1134" w:type="dxa"/>
            <w:tcBorders>
              <w:top w:val="nil"/>
              <w:left w:val="nil"/>
              <w:bottom w:val="single" w:sz="4" w:space="0" w:color="auto"/>
              <w:right w:val="nil"/>
            </w:tcBorders>
            <w:shd w:val="clear" w:color="auto" w:fill="auto"/>
          </w:tcPr>
          <w:p w:rsidR="00B606F7" w:rsidRPr="00B606F7" w:rsidRDefault="00B606F7" w:rsidP="00B606F7">
            <w:pPr>
              <w:pStyle w:val="Textkrper"/>
              <w:rPr>
                <w:rFonts w:eastAsiaTheme="minorHAnsi"/>
              </w:rPr>
            </w:pPr>
          </w:p>
        </w:tc>
        <w:tc>
          <w:tcPr>
            <w:tcW w:w="3118" w:type="dxa"/>
            <w:tcBorders>
              <w:top w:val="nil"/>
              <w:left w:val="nil"/>
              <w:bottom w:val="single" w:sz="4" w:space="0" w:color="auto"/>
              <w:right w:val="nil"/>
            </w:tcBorders>
          </w:tcPr>
          <w:p w:rsidR="00B606F7" w:rsidRPr="00B606F7" w:rsidRDefault="00B606F7" w:rsidP="00B606F7">
            <w:pPr>
              <w:pStyle w:val="Textkrper"/>
              <w:rPr>
                <w:rFonts w:eastAsiaTheme="minorHAnsi"/>
              </w:rPr>
            </w:pPr>
          </w:p>
        </w:tc>
        <w:tc>
          <w:tcPr>
            <w:tcW w:w="3119" w:type="dxa"/>
            <w:tcBorders>
              <w:top w:val="nil"/>
              <w:left w:val="nil"/>
              <w:bottom w:val="single" w:sz="4" w:space="0" w:color="auto"/>
              <w:right w:val="nil"/>
            </w:tcBorders>
          </w:tcPr>
          <w:p w:rsidR="00B606F7" w:rsidRPr="00B606F7" w:rsidRDefault="00B606F7" w:rsidP="00B606F7">
            <w:pPr>
              <w:pStyle w:val="Textkrper"/>
              <w:rPr>
                <w:rFonts w:eastAsiaTheme="minorHAnsi"/>
              </w:rPr>
            </w:pPr>
          </w:p>
        </w:tc>
      </w:tr>
      <w:tr w:rsidR="00B606F7" w:rsidRPr="00B606F7" w:rsidTr="002077E6">
        <w:trPr>
          <w:trHeight w:val="3108"/>
        </w:trPr>
        <w:tc>
          <w:tcPr>
            <w:tcW w:w="1134" w:type="dxa"/>
            <w:vMerge w:val="restart"/>
            <w:tcBorders>
              <w:left w:val="single" w:sz="4" w:space="0" w:color="auto"/>
              <w:right w:val="single" w:sz="4" w:space="0" w:color="auto"/>
            </w:tcBorders>
            <w:shd w:val="clear" w:color="auto" w:fill="auto"/>
            <w:vAlign w:val="center"/>
          </w:tcPr>
          <w:p w:rsidR="00B606F7" w:rsidRPr="00B606F7" w:rsidRDefault="00B606F7" w:rsidP="00C2394E">
            <w:pPr>
              <w:pStyle w:val="Textkrper"/>
              <w:jc w:val="left"/>
              <w:rPr>
                <w:rFonts w:eastAsiaTheme="minorHAnsi"/>
              </w:rPr>
            </w:pPr>
            <w:r w:rsidRPr="00B606F7">
              <w:rPr>
                <w:rFonts w:eastAsiaTheme="minorHAnsi"/>
              </w:rPr>
              <w:t>Während des Re</w:t>
            </w:r>
            <w:r w:rsidRPr="00B606F7">
              <w:rPr>
                <w:rFonts w:eastAsiaTheme="minorHAnsi"/>
              </w:rPr>
              <w:t>i</w:t>
            </w:r>
            <w:r w:rsidRPr="00B606F7">
              <w:rPr>
                <w:rFonts w:eastAsiaTheme="minorHAnsi"/>
              </w:rPr>
              <w:t>bens</w:t>
            </w:r>
          </w:p>
        </w:tc>
        <w:tc>
          <w:tcPr>
            <w:tcW w:w="6237" w:type="dxa"/>
            <w:gridSpan w:val="2"/>
            <w:tcBorders>
              <w:left w:val="single" w:sz="4" w:space="0" w:color="auto"/>
              <w:bottom w:val="single" w:sz="4" w:space="0" w:color="auto"/>
              <w:right w:val="single" w:sz="4" w:space="0" w:color="auto"/>
            </w:tcBorders>
          </w:tcPr>
          <w:p w:rsidR="00B606F7" w:rsidRPr="00B606F7" w:rsidRDefault="00B606F7" w:rsidP="00656402">
            <w:pPr>
              <w:pStyle w:val="AufgabeLckentext"/>
              <w:ind w:left="0"/>
            </w:pPr>
            <w:r w:rsidRPr="00B606F7">
              <w:t>Von den drei Teilchenarten können sich nur die ____________________ bewegen. Die Protonen bleiben immer an Ort und Stelle. Zeichnen Sie die Protonen an dieselbe Stelle wie vor dem Reiben.</w:t>
            </w:r>
          </w:p>
          <w:p w:rsidR="00B606F7" w:rsidRPr="00B606F7" w:rsidRDefault="00B606F7" w:rsidP="00656402">
            <w:pPr>
              <w:pStyle w:val="AufgabeLckentext"/>
              <w:ind w:left="0"/>
            </w:pPr>
            <w:r w:rsidRPr="00B606F7">
              <w:t xml:space="preserve">Beim Reiben wandern einige ___________________________________ vom Stoff zum Ballon. Zeichnen Sie die Elektronen vom Ballon wieder in den Ballon ein. Zeichnen Sie </w:t>
            </w:r>
            <w:r w:rsidR="00C2394E">
              <w:t>drei</w:t>
            </w:r>
            <w:r w:rsidRPr="00B606F7">
              <w:t xml:space="preserve"> E</w:t>
            </w:r>
            <w:r w:rsidR="00C2394E">
              <w:t>lektronen in den Stoff ein und drei</w:t>
            </w:r>
            <w:r w:rsidRPr="00B606F7">
              <w:t xml:space="preserve"> Elektronen, die sich vom Stoff in den Ballon bewegen. Die Bewegung könnte mit einem Pfeil gekennzeichnet werden.</w:t>
            </w:r>
          </w:p>
        </w:tc>
      </w:tr>
      <w:tr w:rsidR="00B606F7" w:rsidRPr="00B606F7" w:rsidTr="00421B4D">
        <w:tc>
          <w:tcPr>
            <w:tcW w:w="1134" w:type="dxa"/>
            <w:vMerge/>
            <w:tcBorders>
              <w:left w:val="single" w:sz="4" w:space="0" w:color="auto"/>
              <w:right w:val="single" w:sz="4" w:space="0" w:color="auto"/>
            </w:tcBorders>
            <w:shd w:val="clear" w:color="auto" w:fill="auto"/>
            <w:vAlign w:val="center"/>
          </w:tcPr>
          <w:p w:rsidR="00B606F7" w:rsidRPr="00B606F7" w:rsidRDefault="00B606F7" w:rsidP="00B606F7">
            <w:pPr>
              <w:pStyle w:val="Textkrper"/>
              <w:rPr>
                <w:rFonts w:eastAsiaTheme="minorHAnsi"/>
              </w:rPr>
            </w:pPr>
          </w:p>
        </w:tc>
        <w:tc>
          <w:tcPr>
            <w:tcW w:w="6237" w:type="dxa"/>
            <w:gridSpan w:val="2"/>
            <w:tcBorders>
              <w:top w:val="single" w:sz="4" w:space="0" w:color="auto"/>
              <w:left w:val="single" w:sz="4" w:space="0" w:color="auto"/>
            </w:tcBorders>
          </w:tcPr>
          <w:p w:rsidR="00B606F7" w:rsidRPr="00B606F7" w:rsidRDefault="00B606F7" w:rsidP="00B606F7">
            <w:pPr>
              <w:pStyle w:val="Textkrper"/>
              <w:rPr>
                <w:rFonts w:eastAsiaTheme="minorHAnsi"/>
              </w:rPr>
            </w:pPr>
            <w:r w:rsidRPr="00B606F7">
              <w:rPr>
                <w:noProof/>
              </w:rPr>
              <w:drawing>
                <wp:anchor distT="0" distB="0" distL="114300" distR="114300" simplePos="0" relativeHeight="251803648" behindDoc="0" locked="0" layoutInCell="1" allowOverlap="1" wp14:anchorId="74BDD778" wp14:editId="32001872">
                  <wp:simplePos x="0" y="0"/>
                  <wp:positionH relativeFrom="column">
                    <wp:posOffset>338524</wp:posOffset>
                  </wp:positionH>
                  <wp:positionV relativeFrom="paragraph">
                    <wp:posOffset>-53340</wp:posOffset>
                  </wp:positionV>
                  <wp:extent cx="1705233" cy="2403389"/>
                  <wp:effectExtent l="0" t="0" r="0" b="0"/>
                  <wp:wrapNone/>
                  <wp:docPr id="17" name="Grafik 17"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b="28342"/>
                          <a:stretch/>
                        </pic:blipFill>
                        <pic:spPr bwMode="auto">
                          <a:xfrm>
                            <a:off x="0" y="0"/>
                            <a:ext cx="1705233" cy="240338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606F7">
              <w:rPr>
                <w:rFonts w:eastAsiaTheme="minorHAnsi"/>
              </w:rPr>
              <w:tab/>
            </w:r>
            <w:r w:rsidRPr="00B606F7">
              <w:rPr>
                <w:rFonts w:eastAsiaTheme="minorHAnsi"/>
              </w:rPr>
              <w:tab/>
            </w:r>
            <w:r w:rsidRPr="00B606F7">
              <w:rPr>
                <w:rFonts w:eastAsiaTheme="minorHAnsi"/>
              </w:rPr>
              <w:tab/>
            </w:r>
            <w:r w:rsidRPr="00B606F7">
              <w:rPr>
                <w:noProof/>
              </w:rPr>
              <w:drawing>
                <wp:inline distT="0" distB="0" distL="0" distR="0" wp14:anchorId="48B69F03" wp14:editId="20FF0883">
                  <wp:extent cx="2391038" cy="1195519"/>
                  <wp:effectExtent l="7303" t="0" r="0" b="0"/>
                  <wp:docPr id="18" name="Grafik 18" descr="C:\Users\M\Desktop\roll-36697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Desktop\roll-36697_1280.pn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rot="16200000">
                            <a:off x="0" y="0"/>
                            <a:ext cx="2391038" cy="1195519"/>
                          </a:xfrm>
                          <a:prstGeom prst="rect">
                            <a:avLst/>
                          </a:prstGeom>
                          <a:noFill/>
                          <a:ln>
                            <a:noFill/>
                          </a:ln>
                        </pic:spPr>
                      </pic:pic>
                    </a:graphicData>
                  </a:graphic>
                </wp:inline>
              </w:drawing>
            </w:r>
          </w:p>
        </w:tc>
      </w:tr>
    </w:tbl>
    <w:p w:rsidR="00656402" w:rsidRDefault="00656402">
      <w:r>
        <w:br w:type="page"/>
      </w:r>
    </w:p>
    <w:p w:rsidR="00D963EE" w:rsidRPr="00964AB6" w:rsidRDefault="00D963EE" w:rsidP="00D963EE">
      <w:pPr>
        <w:pStyle w:val="Marginaliegrau"/>
        <w:framePr w:wrap="around" w:x="8911" w:y="4129"/>
      </w:pPr>
      <w:r>
        <w:lastRenderedPageBreak/>
        <w:t>Bilder des Autors</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1134"/>
        <w:gridCol w:w="3118"/>
        <w:gridCol w:w="3119"/>
      </w:tblGrid>
      <w:tr w:rsidR="00B606F7" w:rsidRPr="00B606F7" w:rsidTr="00656402">
        <w:tc>
          <w:tcPr>
            <w:tcW w:w="1134" w:type="dxa"/>
            <w:vMerge w:val="restart"/>
            <w:tcBorders>
              <w:top w:val="single" w:sz="4" w:space="0" w:color="auto"/>
              <w:left w:val="single" w:sz="4" w:space="0" w:color="auto"/>
              <w:right w:val="single" w:sz="4" w:space="0" w:color="auto"/>
            </w:tcBorders>
            <w:shd w:val="clear" w:color="auto" w:fill="auto"/>
            <w:vAlign w:val="center"/>
          </w:tcPr>
          <w:p w:rsidR="00B606F7" w:rsidRPr="00B606F7" w:rsidRDefault="00B606F7" w:rsidP="00C2394E">
            <w:pPr>
              <w:pStyle w:val="Textkrper"/>
              <w:jc w:val="left"/>
              <w:rPr>
                <w:rFonts w:eastAsiaTheme="minorHAnsi"/>
              </w:rPr>
            </w:pPr>
            <w:r w:rsidRPr="00B606F7">
              <w:rPr>
                <w:rFonts w:eastAsiaTheme="minorHAnsi"/>
              </w:rPr>
              <w:t>Nach dem Reiben</w:t>
            </w:r>
          </w:p>
        </w:tc>
        <w:tc>
          <w:tcPr>
            <w:tcW w:w="3118" w:type="dxa"/>
            <w:tcBorders>
              <w:top w:val="single" w:sz="4" w:space="0" w:color="auto"/>
              <w:left w:val="single" w:sz="4" w:space="0" w:color="auto"/>
              <w:right w:val="single" w:sz="4" w:space="0" w:color="auto"/>
            </w:tcBorders>
          </w:tcPr>
          <w:p w:rsidR="00B606F7" w:rsidRPr="00B606F7" w:rsidRDefault="00B606F7" w:rsidP="002250A5">
            <w:pPr>
              <w:pStyle w:val="AufgabeLinie"/>
              <w:ind w:left="0"/>
            </w:pPr>
            <w:r w:rsidRPr="00B606F7">
              <w:t>Zählen Sie die Elektronen, die nach dem Reiben im Ballon sind: _____. Zählen Sie die Protonen im Ballon: __________</w:t>
            </w:r>
          </w:p>
          <w:p w:rsidR="00B606F7" w:rsidRPr="00B606F7" w:rsidRDefault="00B606F7" w:rsidP="002250A5">
            <w:pPr>
              <w:pStyle w:val="AufgabeLinie"/>
            </w:pPr>
          </w:p>
          <w:p w:rsidR="00B606F7" w:rsidRPr="00B606F7" w:rsidRDefault="00B606F7" w:rsidP="002250A5">
            <w:pPr>
              <w:pStyle w:val="AufgabeLinie"/>
              <w:ind w:left="0"/>
            </w:pPr>
            <w:r w:rsidRPr="00B606F7">
              <w:t>Zeichnen Sie die Protonen und Elektronen in den Ballon ein.</w:t>
            </w:r>
          </w:p>
          <w:p w:rsidR="00B606F7" w:rsidRPr="00B606F7" w:rsidRDefault="00B606F7" w:rsidP="002250A5">
            <w:pPr>
              <w:pStyle w:val="AufgabeLinie"/>
            </w:pPr>
          </w:p>
          <w:p w:rsidR="00B606F7" w:rsidRPr="00B606F7" w:rsidRDefault="00B606F7" w:rsidP="002250A5">
            <w:pPr>
              <w:pStyle w:val="AufgabeLinie"/>
              <w:ind w:left="0"/>
            </w:pPr>
            <w:r w:rsidRPr="00B606F7">
              <w:t>Da es mehr ___________________ als ____________________ gibt, herrscht im Ballon ein Elektrone</w:t>
            </w:r>
            <w:r w:rsidRPr="00B606F7">
              <w:t>n</w:t>
            </w:r>
            <w:r w:rsidRPr="00B606F7">
              <w:t>überschuss. Der Ballon ist also _____________________ geladen.</w:t>
            </w:r>
          </w:p>
        </w:tc>
        <w:tc>
          <w:tcPr>
            <w:tcW w:w="3119" w:type="dxa"/>
            <w:tcBorders>
              <w:top w:val="single" w:sz="4" w:space="0" w:color="auto"/>
              <w:left w:val="single" w:sz="4" w:space="0" w:color="auto"/>
              <w:right w:val="single" w:sz="4" w:space="0" w:color="auto"/>
            </w:tcBorders>
          </w:tcPr>
          <w:p w:rsidR="00B606F7" w:rsidRPr="00B606F7" w:rsidRDefault="00B606F7" w:rsidP="002250A5">
            <w:pPr>
              <w:pStyle w:val="AufgabeLckentext"/>
              <w:ind w:left="0"/>
            </w:pPr>
            <w:r w:rsidRPr="00B606F7">
              <w:t>Zählen Sie die Elektronen, die nach dem Reiben im Stoff sind: _____. Zählen Sie die Protonen im Stoff: __________</w:t>
            </w:r>
          </w:p>
          <w:p w:rsidR="00B606F7" w:rsidRPr="00B606F7" w:rsidRDefault="00B606F7" w:rsidP="00490003">
            <w:pPr>
              <w:pStyle w:val="Textkrper"/>
              <w:spacing w:before="60" w:line="360" w:lineRule="auto"/>
              <w:jc w:val="left"/>
              <w:rPr>
                <w:rFonts w:eastAsiaTheme="minorHAnsi"/>
              </w:rPr>
            </w:pPr>
          </w:p>
          <w:p w:rsidR="00B606F7" w:rsidRPr="00B606F7" w:rsidRDefault="00B606F7" w:rsidP="002250A5">
            <w:pPr>
              <w:pStyle w:val="AufgabeLckentext"/>
              <w:ind w:left="0"/>
            </w:pPr>
            <w:r w:rsidRPr="00B606F7">
              <w:t>Zeichnen Sie die Protonen und Elektronen wieder in den Stoff ein.</w:t>
            </w:r>
          </w:p>
          <w:p w:rsidR="00B606F7" w:rsidRPr="00B606F7" w:rsidRDefault="00B606F7" w:rsidP="00490003">
            <w:pPr>
              <w:pStyle w:val="Textkrper"/>
              <w:spacing w:before="60" w:line="360" w:lineRule="auto"/>
              <w:jc w:val="left"/>
              <w:rPr>
                <w:rFonts w:eastAsiaTheme="minorHAnsi"/>
              </w:rPr>
            </w:pPr>
          </w:p>
          <w:p w:rsidR="00B606F7" w:rsidRPr="00B606F7" w:rsidRDefault="00B606F7" w:rsidP="002250A5">
            <w:pPr>
              <w:pStyle w:val="AufgabeLckentext"/>
              <w:ind w:left="0"/>
            </w:pPr>
            <w:r w:rsidRPr="00B606F7">
              <w:t>Da es weniger _________________ als ____________________ gibt, herrscht im Ballon ein Elektr</w:t>
            </w:r>
            <w:r w:rsidRPr="00B606F7">
              <w:t>o</w:t>
            </w:r>
            <w:r w:rsidRPr="00B606F7">
              <w:t>nenmangel. Der Ballon ist also _____________________ geladen.</w:t>
            </w:r>
          </w:p>
        </w:tc>
      </w:tr>
      <w:tr w:rsidR="00B606F7" w:rsidRPr="00B606F7" w:rsidTr="00421B4D">
        <w:tc>
          <w:tcPr>
            <w:tcW w:w="1134" w:type="dxa"/>
            <w:vMerge/>
            <w:shd w:val="clear" w:color="auto" w:fill="auto"/>
          </w:tcPr>
          <w:p w:rsidR="00B606F7" w:rsidRPr="00B606F7" w:rsidRDefault="00B606F7" w:rsidP="00B606F7">
            <w:pPr>
              <w:pStyle w:val="Textkrper"/>
              <w:rPr>
                <w:rFonts w:eastAsiaTheme="minorHAnsi"/>
              </w:rPr>
            </w:pPr>
          </w:p>
        </w:tc>
        <w:tc>
          <w:tcPr>
            <w:tcW w:w="3118" w:type="dxa"/>
            <w:vAlign w:val="center"/>
          </w:tcPr>
          <w:p w:rsidR="00B606F7" w:rsidRPr="00B606F7" w:rsidRDefault="00B606F7" w:rsidP="00B606F7">
            <w:pPr>
              <w:pStyle w:val="Textkrper"/>
              <w:rPr>
                <w:rFonts w:eastAsiaTheme="minorHAnsi"/>
              </w:rPr>
            </w:pPr>
            <w:r w:rsidRPr="00B606F7">
              <w:rPr>
                <w:noProof/>
              </w:rPr>
              <w:drawing>
                <wp:inline distT="0" distB="0" distL="0" distR="0" wp14:anchorId="1B78A384" wp14:editId="7E25B007">
                  <wp:extent cx="1705233" cy="2403389"/>
                  <wp:effectExtent l="0" t="0" r="0" b="0"/>
                  <wp:docPr id="1249" name="Grafik 1249"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b="28342"/>
                          <a:stretch/>
                        </pic:blipFill>
                        <pic:spPr bwMode="auto">
                          <a:xfrm>
                            <a:off x="0" y="0"/>
                            <a:ext cx="1706750" cy="240552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19" w:type="dxa"/>
            <w:vAlign w:val="center"/>
          </w:tcPr>
          <w:p w:rsidR="00B606F7" w:rsidRPr="00B606F7" w:rsidRDefault="00B606F7" w:rsidP="00B606F7">
            <w:pPr>
              <w:pStyle w:val="Textkrper"/>
              <w:rPr>
                <w:rFonts w:eastAsiaTheme="minorHAnsi"/>
              </w:rPr>
            </w:pPr>
            <w:r w:rsidRPr="00B606F7">
              <w:rPr>
                <w:noProof/>
              </w:rPr>
              <w:drawing>
                <wp:inline distT="0" distB="0" distL="0" distR="0" wp14:anchorId="06DEFBC6" wp14:editId="336D9EBE">
                  <wp:extent cx="2391038" cy="1195519"/>
                  <wp:effectExtent l="7303" t="0" r="0" b="0"/>
                  <wp:docPr id="1250" name="Grafik 1250" descr="C:\Users\M\Desktop\roll-36697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Desktop\roll-36697_1280.pn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rot="16200000">
                            <a:off x="0" y="0"/>
                            <a:ext cx="2391041" cy="1195520"/>
                          </a:xfrm>
                          <a:prstGeom prst="rect">
                            <a:avLst/>
                          </a:prstGeom>
                          <a:noFill/>
                          <a:ln>
                            <a:noFill/>
                          </a:ln>
                        </pic:spPr>
                      </pic:pic>
                    </a:graphicData>
                  </a:graphic>
                </wp:inline>
              </w:drawing>
            </w:r>
          </w:p>
        </w:tc>
      </w:tr>
    </w:tbl>
    <w:p w:rsidR="002250A5" w:rsidRDefault="002250A5"/>
    <w:p w:rsidR="002250A5" w:rsidRDefault="002250A5">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A46393" w:rsidRPr="00B51DE9" w:rsidTr="00F52FBA">
        <w:trPr>
          <w:trHeight w:val="523"/>
        </w:trPr>
        <w:tc>
          <w:tcPr>
            <w:tcW w:w="2268" w:type="dxa"/>
            <w:tcBorders>
              <w:left w:val="single" w:sz="4" w:space="0" w:color="auto"/>
              <w:bottom w:val="single" w:sz="4" w:space="0" w:color="auto"/>
              <w:right w:val="single" w:sz="4" w:space="0" w:color="auto"/>
            </w:tcBorders>
            <w:shd w:val="clear" w:color="auto" w:fill="D9D9D9"/>
            <w:hideMark/>
          </w:tcPr>
          <w:p w:rsidR="00A46393" w:rsidRDefault="00A46393" w:rsidP="00F52FBA">
            <w:pPr>
              <w:pStyle w:val="Tabelle6pt"/>
              <w:rPr>
                <w:color w:val="000000"/>
              </w:rPr>
            </w:pPr>
            <w:r>
              <w:lastRenderedPageBreak/>
              <w:t>Kompetenzbereich</w:t>
            </w:r>
          </w:p>
          <w:p w:rsidR="00A46393" w:rsidRDefault="00A46393" w:rsidP="00F52FBA">
            <w:pPr>
              <w:pStyle w:val="TabelleKopflinks"/>
            </w:pPr>
            <w:r>
              <w:t>Kompetenzbereich 2</w:t>
            </w:r>
          </w:p>
          <w:p w:rsidR="00A46393" w:rsidRDefault="00A46393" w:rsidP="00F52FBA">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A46393" w:rsidRDefault="00A46393" w:rsidP="00F52FBA">
            <w:pPr>
              <w:pStyle w:val="Tabelle6pt"/>
              <w:rPr>
                <w:color w:val="000000"/>
              </w:rPr>
            </w:pPr>
            <w:r>
              <w:t>Lernfortschritt</w:t>
            </w:r>
          </w:p>
          <w:p w:rsidR="00A46393" w:rsidRDefault="00A46393" w:rsidP="00F52FBA">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A46393" w:rsidRDefault="00A46393" w:rsidP="00F52FBA">
            <w:pPr>
              <w:pStyle w:val="Tabelle6pt"/>
              <w:rPr>
                <w:color w:val="000000"/>
              </w:rPr>
            </w:pPr>
            <w:r>
              <w:t>Materialien/Titel</w:t>
            </w:r>
          </w:p>
          <w:p w:rsidR="00A46393" w:rsidRDefault="00E36FE2" w:rsidP="00F52FBA">
            <w:pPr>
              <w:pStyle w:val="TabelleKopflinks"/>
            </w:pPr>
            <w:r>
              <w:t>Elektrostatik – G</w:t>
            </w:r>
            <w:r w:rsidR="00A46393">
              <w:t>eladene Körper – Hilfestellu</w:t>
            </w:r>
            <w:r w:rsidR="00A46393">
              <w:t>n</w:t>
            </w:r>
            <w:r w:rsidR="00A46393">
              <w:t>g</w:t>
            </w:r>
            <w:r w:rsidR="00AC430F">
              <w:t>en zu den Aufgaben</w:t>
            </w:r>
          </w:p>
        </w:tc>
        <w:tc>
          <w:tcPr>
            <w:tcW w:w="188" w:type="dxa"/>
            <w:vMerge w:val="restart"/>
            <w:tcBorders>
              <w:top w:val="nil"/>
              <w:left w:val="single" w:sz="4" w:space="0" w:color="auto"/>
              <w:bottom w:val="nil"/>
              <w:right w:val="single" w:sz="4" w:space="0" w:color="auto"/>
            </w:tcBorders>
            <w:shd w:val="clear" w:color="auto" w:fill="FFFFFF"/>
          </w:tcPr>
          <w:p w:rsidR="00A46393" w:rsidRPr="004B658C" w:rsidRDefault="00A46393" w:rsidP="00F52FBA">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46393" w:rsidRPr="00B51DE9" w:rsidRDefault="00A46393" w:rsidP="00F52FBA">
            <w:pPr>
              <w:pStyle w:val="TabelleKopfmitte"/>
            </w:pPr>
            <w:r>
              <w:t>Physik</w:t>
            </w:r>
          </w:p>
          <w:p w:rsidR="00A46393" w:rsidRPr="00B51DE9" w:rsidRDefault="00A46393" w:rsidP="00D447F8">
            <w:pPr>
              <w:pStyle w:val="TabelleKopfmitte"/>
              <w:rPr>
                <w:rFonts w:eastAsia="Calibri"/>
              </w:rPr>
            </w:pPr>
            <w:r>
              <w:t>Ph02</w:t>
            </w:r>
            <w:r w:rsidRPr="00B51DE9">
              <w:t>.01</w:t>
            </w:r>
            <w:r>
              <w:t>.</w:t>
            </w:r>
            <w:r w:rsidR="00D447F8">
              <w:t>12</w:t>
            </w:r>
          </w:p>
        </w:tc>
      </w:tr>
      <w:tr w:rsidR="00D447F8" w:rsidRPr="00B51DE9" w:rsidTr="00F52FBA">
        <w:tc>
          <w:tcPr>
            <w:tcW w:w="7348" w:type="dxa"/>
            <w:gridSpan w:val="3"/>
            <w:tcBorders>
              <w:left w:val="single" w:sz="4" w:space="0" w:color="auto"/>
              <w:right w:val="single" w:sz="4" w:space="0" w:color="auto"/>
            </w:tcBorders>
            <w:hideMark/>
          </w:tcPr>
          <w:p w:rsidR="00D447F8" w:rsidRPr="004B658C" w:rsidRDefault="00D447F8" w:rsidP="00F52FBA">
            <w:pPr>
              <w:pStyle w:val="Tabelle6pt"/>
            </w:pPr>
            <w:r w:rsidRPr="004B658C">
              <w:t>Kompetenz:</w:t>
            </w:r>
          </w:p>
          <w:p w:rsidR="00867312" w:rsidRDefault="00D447F8" w:rsidP="00F52FBA">
            <w:pPr>
              <w:pStyle w:val="Kopf8ptafz"/>
            </w:pPr>
            <w:r>
              <w:t>Ich kann beschreiben, wie Körper elektrisch geladen werden.</w:t>
            </w:r>
          </w:p>
          <w:p w:rsidR="00D447F8" w:rsidRDefault="00D447F8" w:rsidP="00F52FBA">
            <w:pPr>
              <w:pStyle w:val="Kopf8ptafz"/>
            </w:pPr>
            <w:r>
              <w:t>Ich kann die elektrostatische Aufladung beschreiben.</w:t>
            </w:r>
          </w:p>
          <w:p w:rsidR="00D447F8" w:rsidRDefault="00D447F8" w:rsidP="00E648D8">
            <w:pPr>
              <w:pStyle w:val="Kopf8ptafz"/>
            </w:pPr>
            <w:r>
              <w:t>Ich kann den Ladungsübergang durch Reibung beschreiben.</w:t>
            </w:r>
          </w:p>
        </w:tc>
        <w:tc>
          <w:tcPr>
            <w:tcW w:w="188" w:type="dxa"/>
            <w:vMerge/>
            <w:tcBorders>
              <w:left w:val="single" w:sz="4" w:space="0" w:color="auto"/>
              <w:bottom w:val="nil"/>
              <w:right w:val="nil"/>
            </w:tcBorders>
            <w:vAlign w:val="center"/>
            <w:hideMark/>
          </w:tcPr>
          <w:p w:rsidR="00D447F8" w:rsidRDefault="00D447F8" w:rsidP="00F52FBA">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447F8" w:rsidRPr="00B51DE9" w:rsidTr="00F52FBA">
              <w:trPr>
                <w:trHeight w:val="284"/>
              </w:trPr>
              <w:tc>
                <w:tcPr>
                  <w:tcW w:w="2090" w:type="dxa"/>
                  <w:shd w:val="clear" w:color="auto" w:fill="D9D9D9" w:themeFill="background1" w:themeFillShade="D9"/>
                </w:tcPr>
                <w:p w:rsidR="00D447F8" w:rsidRPr="00B51DE9" w:rsidRDefault="00D447F8" w:rsidP="00F52FBA">
                  <w:pPr>
                    <w:pStyle w:val="TabelleKopfmitte"/>
                  </w:pPr>
                  <w:r>
                    <w:t>Hilfestellung</w:t>
                  </w:r>
                </w:p>
              </w:tc>
            </w:tr>
          </w:tbl>
          <w:p w:rsidR="00D447F8" w:rsidRPr="00B51DE9" w:rsidRDefault="00D447F8" w:rsidP="00F52FBA">
            <w:pPr>
              <w:pStyle w:val="TabelleKopfmitte"/>
            </w:pPr>
          </w:p>
        </w:tc>
      </w:tr>
      <w:tr w:rsidR="00D447F8" w:rsidRPr="00B51DE9" w:rsidTr="00F52FBA">
        <w:tc>
          <w:tcPr>
            <w:tcW w:w="7348" w:type="dxa"/>
            <w:gridSpan w:val="3"/>
            <w:tcBorders>
              <w:left w:val="single" w:sz="4" w:space="0" w:color="auto"/>
              <w:right w:val="single" w:sz="4" w:space="0" w:color="auto"/>
            </w:tcBorders>
            <w:hideMark/>
          </w:tcPr>
          <w:p w:rsidR="00D447F8" w:rsidRPr="004B658C" w:rsidRDefault="00D447F8" w:rsidP="00F52FBA">
            <w:pPr>
              <w:pStyle w:val="Tabelle6pt"/>
            </w:pPr>
            <w:r w:rsidRPr="004B658C">
              <w:t>Hauptbezug:</w:t>
            </w:r>
          </w:p>
          <w:p w:rsidR="00D447F8" w:rsidRDefault="00D447F8" w:rsidP="00E648D8">
            <w:pPr>
              <w:pStyle w:val="Kopf8ptafz"/>
            </w:pPr>
            <w:r>
              <w:t>Ich kann einfache physikalische Phänomene beschreiben und mit bekannten Zusammenhängen ve</w:t>
            </w:r>
            <w:r>
              <w:t>r</w:t>
            </w:r>
            <w:r>
              <w:t>gleichen.</w:t>
            </w:r>
          </w:p>
        </w:tc>
        <w:tc>
          <w:tcPr>
            <w:tcW w:w="188" w:type="dxa"/>
            <w:vMerge/>
            <w:tcBorders>
              <w:left w:val="single" w:sz="4" w:space="0" w:color="auto"/>
              <w:bottom w:val="nil"/>
              <w:right w:val="nil"/>
            </w:tcBorders>
            <w:vAlign w:val="center"/>
            <w:hideMark/>
          </w:tcPr>
          <w:p w:rsidR="00D447F8" w:rsidRDefault="00D447F8"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447F8" w:rsidRPr="00B51DE9" w:rsidRDefault="00D447F8" w:rsidP="00F52FBA">
            <w:pPr>
              <w:pStyle w:val="TabelleKopfmitte"/>
            </w:pPr>
          </w:p>
        </w:tc>
      </w:tr>
      <w:tr w:rsidR="00A46393" w:rsidRPr="00B51DE9" w:rsidTr="00F52FBA">
        <w:tc>
          <w:tcPr>
            <w:tcW w:w="7348" w:type="dxa"/>
            <w:gridSpan w:val="3"/>
            <w:tcBorders>
              <w:left w:val="single" w:sz="4" w:space="0" w:color="auto"/>
              <w:right w:val="single" w:sz="4" w:space="0" w:color="auto"/>
            </w:tcBorders>
            <w:tcMar>
              <w:bottom w:w="0" w:type="dxa"/>
            </w:tcMar>
            <w:hideMark/>
          </w:tcPr>
          <w:p w:rsidR="00A46393" w:rsidRDefault="00A46393" w:rsidP="00F52FBA">
            <w:pPr>
              <w:pStyle w:val="Tabelle6pt"/>
            </w:pPr>
            <w:r>
              <w:t>Weitere Bezüge:</w:t>
            </w:r>
          </w:p>
          <w:p w:rsidR="00A46393" w:rsidRDefault="00A46393" w:rsidP="00F52FBA">
            <w:pPr>
              <w:pStyle w:val="Kopf8ptafz"/>
              <w:numPr>
                <w:ilvl w:val="0"/>
                <w:numId w:val="0"/>
              </w:numPr>
            </w:pPr>
          </w:p>
        </w:tc>
        <w:tc>
          <w:tcPr>
            <w:tcW w:w="188" w:type="dxa"/>
            <w:vMerge/>
            <w:tcBorders>
              <w:left w:val="single" w:sz="4" w:space="0" w:color="auto"/>
              <w:bottom w:val="nil"/>
              <w:right w:val="nil"/>
            </w:tcBorders>
            <w:vAlign w:val="center"/>
            <w:hideMark/>
          </w:tcPr>
          <w:p w:rsidR="00A46393" w:rsidRDefault="00A46393"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A46393" w:rsidRPr="00B51DE9" w:rsidRDefault="00A46393" w:rsidP="00F52FBA">
            <w:pPr>
              <w:pStyle w:val="TabelleKopfmitte"/>
            </w:pPr>
          </w:p>
        </w:tc>
      </w:tr>
    </w:tbl>
    <w:p w:rsidR="00B606F7" w:rsidRPr="00B606F7" w:rsidRDefault="00B606F7" w:rsidP="00BD1EE7">
      <w:pPr>
        <w:pStyle w:val="AufgabeEbene1"/>
        <w:numPr>
          <w:ilvl w:val="0"/>
          <w:numId w:val="21"/>
        </w:numPr>
      </w:pPr>
      <w:r w:rsidRPr="00B606F7">
        <w:t>Sehen Sie in Ihren Unterlagen der letzten Stunde nach. Sie haben diese Fragen b</w:t>
      </w:r>
      <w:r w:rsidRPr="00B606F7">
        <w:t>e</w:t>
      </w:r>
      <w:r w:rsidRPr="00B606F7">
        <w:t>reits beantwortet.</w:t>
      </w:r>
    </w:p>
    <w:p w:rsidR="00B606F7" w:rsidRPr="00B606F7" w:rsidRDefault="00B606F7" w:rsidP="00A46393">
      <w:pPr>
        <w:pStyle w:val="AufgabeEbene1"/>
      </w:pPr>
      <w:r w:rsidRPr="00B606F7">
        <w:t>Wenn Sie überhaupt nicht wissen, wie Sie anfangen sollen, sehen Sie sich die Aufg</w:t>
      </w:r>
      <w:r w:rsidRPr="00B606F7">
        <w:t>a</w:t>
      </w:r>
      <w:r w:rsidR="002077E6">
        <w:t xml:space="preserve">be </w:t>
      </w:r>
      <w:r w:rsidRPr="00B606F7">
        <w:t>3) kurz an.</w:t>
      </w:r>
    </w:p>
    <w:p w:rsidR="00B606F7" w:rsidRPr="00B606F7" w:rsidRDefault="00B606F7" w:rsidP="00A46393">
      <w:pPr>
        <w:pStyle w:val="AufgabeEbene1"/>
      </w:pPr>
      <w:r w:rsidRPr="00B606F7">
        <w:t>Vor dem Reiben sind der Ballon und der Stoff neutral geladen, das heißt Sie haben gleich viele Protonen und Elektronen.</w:t>
      </w:r>
    </w:p>
    <w:p w:rsidR="00B606F7" w:rsidRPr="00B606F7" w:rsidRDefault="00B606F7" w:rsidP="00D447F8">
      <w:pPr>
        <w:pStyle w:val="AufgabeText"/>
      </w:pPr>
      <w:r w:rsidRPr="00B606F7">
        <w:t>Während des Reibens wandern einige Elektronen vom Stoff zum Ballon.</w:t>
      </w:r>
    </w:p>
    <w:p w:rsidR="00B606F7" w:rsidRPr="00B606F7" w:rsidRDefault="00B606F7" w:rsidP="00D447F8">
      <w:pPr>
        <w:pStyle w:val="AufgabeText"/>
      </w:pPr>
      <w:r w:rsidRPr="00B606F7">
        <w:t>Nach dem Reiben hat der Ballon mehr Elektronen als Protonen.</w:t>
      </w:r>
    </w:p>
    <w:p w:rsidR="00B606F7" w:rsidRDefault="00B606F7" w:rsidP="00D447F8">
      <w:pPr>
        <w:pStyle w:val="AufgabeEbene1"/>
      </w:pPr>
      <w:r w:rsidRPr="00B606F7">
        <w:t xml:space="preserve">Vor dem Reiben besitzt der Ballon genauso viele Protonen wie </w:t>
      </w:r>
      <w:r w:rsidR="00C2394E">
        <w:t>Elektronen. Es sind beides mal sechs</w:t>
      </w:r>
      <w:r w:rsidRPr="00B606F7">
        <w:t xml:space="preserve"> Stück. Damit ist der Ballon neutral geladen. Beim Stoff sieht es g</w:t>
      </w:r>
      <w:r w:rsidRPr="00B606F7">
        <w:t>e</w:t>
      </w:r>
      <w:r w:rsidRPr="00B606F7">
        <w:t>na</w:t>
      </w:r>
      <w:r w:rsidR="00C2394E">
        <w:t>uso aus. Er besitzt sowohl sechs</w:t>
      </w:r>
      <w:r w:rsidRPr="00B606F7">
        <w:t xml:space="preserve"> Protonen als auch </w:t>
      </w:r>
      <w:r w:rsidR="00C2394E">
        <w:t>sechs</w:t>
      </w:r>
      <w:r w:rsidRPr="00B606F7">
        <w:t xml:space="preserve"> Elektronen. Er ist damit auch neutral geladen.</w:t>
      </w:r>
    </w:p>
    <w:p w:rsidR="00476BF7" w:rsidRPr="00476BF7" w:rsidRDefault="00476BF7" w:rsidP="00476BF7">
      <w:pPr>
        <w:pStyle w:val="AufgabeText"/>
      </w:pPr>
    </w:p>
    <w:p w:rsidR="00B606F7" w:rsidRPr="00B606F7" w:rsidRDefault="00B606F7" w:rsidP="00D447F8">
      <w:pPr>
        <w:pStyle w:val="AufgabeText"/>
      </w:pPr>
      <w:r w:rsidRPr="00B606F7">
        <w:t>Während des Reibens bewegen sich nur die Elektronen vom Stoff zum Ballon. Die Protonen können sich nämlich gar nicht bewegen.</w:t>
      </w:r>
    </w:p>
    <w:p w:rsidR="00476BF7" w:rsidRDefault="00476BF7" w:rsidP="00D447F8">
      <w:pPr>
        <w:pStyle w:val="AufgabeText"/>
      </w:pPr>
    </w:p>
    <w:p w:rsidR="003205B2" w:rsidRDefault="00B606F7" w:rsidP="00D447F8">
      <w:pPr>
        <w:pStyle w:val="AufgabeText"/>
      </w:pPr>
      <w:r w:rsidRPr="00B606F7">
        <w:t>So sind nach dem Reiben mehr Elektronen im Ballon. Im Ballon befinden sich mehr Elektronen als Protonen. Die Elektronen sind in der Überzahl, es herrscht Elektr</w:t>
      </w:r>
      <w:r w:rsidRPr="00B606F7">
        <w:t>o</w:t>
      </w:r>
      <w:r w:rsidRPr="00B606F7">
        <w:t>nenüberschuss. Da die Elektronen negativ geladen sind, ist dann auch der Ballon n</w:t>
      </w:r>
      <w:r w:rsidRPr="00B606F7">
        <w:t>e</w:t>
      </w:r>
      <w:r w:rsidRPr="00B606F7">
        <w:t>gativ geladen. Im Stoff gibt es weniger Elektronen als Protonen. Es herrscht dann ein Elektronenmangel. Da dann weniger negativ geladene Elektronen als positiv gelad</w:t>
      </w:r>
      <w:r w:rsidRPr="00B606F7">
        <w:t>e</w:t>
      </w:r>
      <w:r w:rsidRPr="00B606F7">
        <w:t>ne Protonnen im Stoff vorhanden sind, ist der Stoff positiv geladen.</w:t>
      </w:r>
      <w:r w:rsidR="003205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447F8" w:rsidRPr="00B51DE9" w:rsidTr="00F52FBA">
        <w:trPr>
          <w:trHeight w:val="523"/>
        </w:trPr>
        <w:tc>
          <w:tcPr>
            <w:tcW w:w="2268" w:type="dxa"/>
            <w:tcBorders>
              <w:left w:val="single" w:sz="4" w:space="0" w:color="auto"/>
              <w:bottom w:val="single" w:sz="4" w:space="0" w:color="auto"/>
              <w:right w:val="single" w:sz="4" w:space="0" w:color="auto"/>
            </w:tcBorders>
            <w:shd w:val="clear" w:color="auto" w:fill="D9D9D9"/>
            <w:hideMark/>
          </w:tcPr>
          <w:p w:rsidR="00D447F8" w:rsidRDefault="00D447F8" w:rsidP="00F52FBA">
            <w:pPr>
              <w:pStyle w:val="Tabelle6pt"/>
              <w:rPr>
                <w:color w:val="000000"/>
              </w:rPr>
            </w:pPr>
            <w:r>
              <w:lastRenderedPageBreak/>
              <w:t>Kompetenzbereich</w:t>
            </w:r>
          </w:p>
          <w:p w:rsidR="00D447F8" w:rsidRDefault="00D447F8" w:rsidP="00F52FBA">
            <w:pPr>
              <w:pStyle w:val="TabelleKopflinks"/>
            </w:pPr>
            <w:r>
              <w:t>Kompetenzbereich 2</w:t>
            </w:r>
          </w:p>
          <w:p w:rsidR="00D447F8" w:rsidRDefault="00D447F8" w:rsidP="00F52FBA">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D447F8" w:rsidRDefault="00D447F8" w:rsidP="00F52FBA">
            <w:pPr>
              <w:pStyle w:val="Tabelle6pt"/>
              <w:rPr>
                <w:color w:val="000000"/>
              </w:rPr>
            </w:pPr>
            <w:r>
              <w:t>Lernfortschritt</w:t>
            </w:r>
          </w:p>
          <w:p w:rsidR="00D447F8" w:rsidRDefault="00D447F8" w:rsidP="00F52FBA">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D447F8" w:rsidRDefault="00D447F8" w:rsidP="00F52FBA">
            <w:pPr>
              <w:pStyle w:val="Tabelle6pt"/>
              <w:rPr>
                <w:color w:val="000000"/>
              </w:rPr>
            </w:pPr>
            <w:r>
              <w:t>Materialien/Titel</w:t>
            </w:r>
          </w:p>
          <w:p w:rsidR="00D447F8" w:rsidRDefault="00161E8C" w:rsidP="00D447F8">
            <w:pPr>
              <w:pStyle w:val="TabelleKopflinks"/>
            </w:pPr>
            <w:r>
              <w:t>Elektrostatik – G</w:t>
            </w:r>
            <w:r w:rsidR="00D447F8">
              <w:t>eladene Körper – Lösung</w:t>
            </w:r>
            <w:r w:rsidR="00AC430F">
              <w:t>en zu den Aufgaben</w:t>
            </w:r>
          </w:p>
        </w:tc>
        <w:tc>
          <w:tcPr>
            <w:tcW w:w="188" w:type="dxa"/>
            <w:vMerge w:val="restart"/>
            <w:tcBorders>
              <w:top w:val="nil"/>
              <w:left w:val="single" w:sz="4" w:space="0" w:color="auto"/>
              <w:bottom w:val="nil"/>
              <w:right w:val="single" w:sz="4" w:space="0" w:color="auto"/>
            </w:tcBorders>
            <w:shd w:val="clear" w:color="auto" w:fill="FFFFFF"/>
          </w:tcPr>
          <w:p w:rsidR="00D447F8" w:rsidRPr="004B658C" w:rsidRDefault="00D447F8" w:rsidP="00F52FBA">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447F8" w:rsidRPr="00B51DE9" w:rsidRDefault="00D447F8" w:rsidP="00F52FBA">
            <w:pPr>
              <w:pStyle w:val="TabelleKopfmitte"/>
            </w:pPr>
            <w:r>
              <w:t>Physik</w:t>
            </w:r>
          </w:p>
          <w:p w:rsidR="00D447F8" w:rsidRPr="00B51DE9" w:rsidRDefault="00D447F8" w:rsidP="00D447F8">
            <w:pPr>
              <w:pStyle w:val="TabelleKopfmitte"/>
              <w:rPr>
                <w:rFonts w:eastAsia="Calibri"/>
              </w:rPr>
            </w:pPr>
            <w:r>
              <w:t>Ph02</w:t>
            </w:r>
            <w:r w:rsidRPr="00B51DE9">
              <w:t>.01</w:t>
            </w:r>
            <w:r>
              <w:t>.13</w:t>
            </w:r>
          </w:p>
        </w:tc>
      </w:tr>
      <w:tr w:rsidR="00D447F8" w:rsidRPr="00B51DE9" w:rsidTr="00F52FBA">
        <w:tc>
          <w:tcPr>
            <w:tcW w:w="7348" w:type="dxa"/>
            <w:gridSpan w:val="3"/>
            <w:tcBorders>
              <w:left w:val="single" w:sz="4" w:space="0" w:color="auto"/>
              <w:right w:val="single" w:sz="4" w:space="0" w:color="auto"/>
            </w:tcBorders>
            <w:hideMark/>
          </w:tcPr>
          <w:p w:rsidR="00D447F8" w:rsidRPr="004B658C" w:rsidRDefault="00D447F8" w:rsidP="00F52FBA">
            <w:pPr>
              <w:pStyle w:val="Tabelle6pt"/>
            </w:pPr>
            <w:r w:rsidRPr="004B658C">
              <w:t>Kompetenz:</w:t>
            </w:r>
          </w:p>
          <w:p w:rsidR="00D447F8" w:rsidRDefault="00D447F8" w:rsidP="00F52FBA">
            <w:pPr>
              <w:pStyle w:val="Kopf8ptafz"/>
            </w:pPr>
            <w:r>
              <w:t>Ich kann beschreiben, wie Körper elektrisch geladen werden. Ich kann die elektrostatische Aufladung beschreiben.</w:t>
            </w:r>
          </w:p>
          <w:p w:rsidR="00D447F8" w:rsidRDefault="00D447F8" w:rsidP="00E648D8">
            <w:pPr>
              <w:pStyle w:val="Kopf8ptafz"/>
            </w:pPr>
            <w:r>
              <w:t>Ich kann den Ladungsübergang durch Reibung beschreiben.</w:t>
            </w:r>
          </w:p>
        </w:tc>
        <w:tc>
          <w:tcPr>
            <w:tcW w:w="188" w:type="dxa"/>
            <w:vMerge/>
            <w:tcBorders>
              <w:left w:val="single" w:sz="4" w:space="0" w:color="auto"/>
              <w:bottom w:val="nil"/>
              <w:right w:val="nil"/>
            </w:tcBorders>
            <w:vAlign w:val="center"/>
            <w:hideMark/>
          </w:tcPr>
          <w:p w:rsidR="00D447F8" w:rsidRDefault="00D447F8" w:rsidP="00F52FBA">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447F8" w:rsidRPr="00B51DE9" w:rsidTr="00F52FBA">
              <w:trPr>
                <w:trHeight w:val="284"/>
              </w:trPr>
              <w:tc>
                <w:tcPr>
                  <w:tcW w:w="2090" w:type="dxa"/>
                  <w:shd w:val="clear" w:color="auto" w:fill="D9D9D9" w:themeFill="background1" w:themeFillShade="D9"/>
                </w:tcPr>
                <w:p w:rsidR="00D447F8" w:rsidRPr="00B51DE9" w:rsidRDefault="00D447F8" w:rsidP="00F52FBA">
                  <w:pPr>
                    <w:pStyle w:val="TabelleKopfmitte"/>
                  </w:pPr>
                  <w:r>
                    <w:t>Lösung</w:t>
                  </w:r>
                </w:p>
              </w:tc>
            </w:tr>
          </w:tbl>
          <w:p w:rsidR="00D447F8" w:rsidRPr="00B51DE9" w:rsidRDefault="00D447F8" w:rsidP="00F52FBA">
            <w:pPr>
              <w:pStyle w:val="TabelleKopfmitte"/>
            </w:pPr>
          </w:p>
        </w:tc>
      </w:tr>
      <w:tr w:rsidR="00D447F8" w:rsidRPr="00B51DE9" w:rsidTr="00F52FBA">
        <w:tc>
          <w:tcPr>
            <w:tcW w:w="7348" w:type="dxa"/>
            <w:gridSpan w:val="3"/>
            <w:tcBorders>
              <w:left w:val="single" w:sz="4" w:space="0" w:color="auto"/>
              <w:right w:val="single" w:sz="4" w:space="0" w:color="auto"/>
            </w:tcBorders>
            <w:hideMark/>
          </w:tcPr>
          <w:p w:rsidR="00D447F8" w:rsidRPr="004B658C" w:rsidRDefault="00D447F8" w:rsidP="00F52FBA">
            <w:pPr>
              <w:pStyle w:val="Tabelle6pt"/>
            </w:pPr>
            <w:r w:rsidRPr="004B658C">
              <w:t>Hauptbezug:</w:t>
            </w:r>
          </w:p>
          <w:p w:rsidR="00D447F8" w:rsidRDefault="00D447F8" w:rsidP="00E648D8">
            <w:pPr>
              <w:pStyle w:val="Kopf8ptafz"/>
            </w:pPr>
            <w:r>
              <w:t>Ich kann einfache physikalische Phänomene beschreiben und mit bekannten Zusammenhängen ve</w:t>
            </w:r>
            <w:r>
              <w:t>r</w:t>
            </w:r>
            <w:r>
              <w:t>gleichen.</w:t>
            </w:r>
          </w:p>
        </w:tc>
        <w:tc>
          <w:tcPr>
            <w:tcW w:w="188" w:type="dxa"/>
            <w:vMerge/>
            <w:tcBorders>
              <w:left w:val="single" w:sz="4" w:space="0" w:color="auto"/>
              <w:bottom w:val="nil"/>
              <w:right w:val="nil"/>
            </w:tcBorders>
            <w:vAlign w:val="center"/>
            <w:hideMark/>
          </w:tcPr>
          <w:p w:rsidR="00D447F8" w:rsidRDefault="00D447F8"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447F8" w:rsidRPr="00B51DE9" w:rsidRDefault="00D447F8" w:rsidP="00F52FBA">
            <w:pPr>
              <w:pStyle w:val="TabelleKopfmitte"/>
            </w:pPr>
          </w:p>
        </w:tc>
      </w:tr>
      <w:tr w:rsidR="00D447F8" w:rsidRPr="00B51DE9" w:rsidTr="00F52FBA">
        <w:tc>
          <w:tcPr>
            <w:tcW w:w="7348" w:type="dxa"/>
            <w:gridSpan w:val="3"/>
            <w:tcBorders>
              <w:left w:val="single" w:sz="4" w:space="0" w:color="auto"/>
              <w:right w:val="single" w:sz="4" w:space="0" w:color="auto"/>
            </w:tcBorders>
            <w:tcMar>
              <w:bottom w:w="0" w:type="dxa"/>
            </w:tcMar>
            <w:hideMark/>
          </w:tcPr>
          <w:p w:rsidR="00D447F8" w:rsidRDefault="00D447F8" w:rsidP="00F52FBA">
            <w:pPr>
              <w:pStyle w:val="Tabelle6pt"/>
            </w:pPr>
            <w:r>
              <w:t>Weitere Bezüge:</w:t>
            </w:r>
          </w:p>
          <w:p w:rsidR="00D447F8" w:rsidRDefault="00D447F8" w:rsidP="00F52FBA">
            <w:pPr>
              <w:pStyle w:val="Kopf8ptafz"/>
              <w:numPr>
                <w:ilvl w:val="0"/>
                <w:numId w:val="0"/>
              </w:numPr>
            </w:pPr>
          </w:p>
        </w:tc>
        <w:tc>
          <w:tcPr>
            <w:tcW w:w="188" w:type="dxa"/>
            <w:vMerge/>
            <w:tcBorders>
              <w:left w:val="single" w:sz="4" w:space="0" w:color="auto"/>
              <w:bottom w:val="nil"/>
              <w:right w:val="nil"/>
            </w:tcBorders>
            <w:vAlign w:val="center"/>
            <w:hideMark/>
          </w:tcPr>
          <w:p w:rsidR="00D447F8" w:rsidRDefault="00D447F8"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447F8" w:rsidRPr="00B51DE9" w:rsidRDefault="00D447F8" w:rsidP="00F52FBA">
            <w:pPr>
              <w:pStyle w:val="TabelleKopfmitte"/>
            </w:pPr>
          </w:p>
        </w:tc>
      </w:tr>
    </w:tbl>
    <w:p w:rsidR="00B606F7" w:rsidRPr="00B606F7" w:rsidRDefault="00B606F7" w:rsidP="00BD1EE7">
      <w:pPr>
        <w:pStyle w:val="AufgabeEbene1"/>
        <w:numPr>
          <w:ilvl w:val="0"/>
          <w:numId w:val="22"/>
        </w:numPr>
      </w:pPr>
      <w:r w:rsidRPr="00B606F7">
        <w:t>Wiederholungsaufgaben</w:t>
      </w:r>
    </w:p>
    <w:p w:rsidR="00B606F7" w:rsidRPr="00B606F7" w:rsidRDefault="00B606F7" w:rsidP="00CB7B3C">
      <w:pPr>
        <w:pStyle w:val="AufgabeEbene2"/>
      </w:pPr>
      <w:r w:rsidRPr="00B606F7">
        <w:t>Es gibt Protonen, Neutronen und Elektronen</w:t>
      </w:r>
    </w:p>
    <w:p w:rsidR="00B606F7" w:rsidRPr="00B606F7" w:rsidRDefault="00B606F7" w:rsidP="00CB7B3C">
      <w:pPr>
        <w:pStyle w:val="AufgabeEbene2"/>
      </w:pPr>
      <w:r w:rsidRPr="00B606F7">
        <w:t>Protonen sind positiv geladen, Neutronen neutral und Elektronen negativ.</w:t>
      </w:r>
    </w:p>
    <w:p w:rsidR="00B606F7" w:rsidRPr="00B606F7" w:rsidRDefault="00B606F7" w:rsidP="00CB7B3C">
      <w:pPr>
        <w:pStyle w:val="AufgabeEbene2"/>
      </w:pPr>
      <w:r w:rsidRPr="00B606F7">
        <w:t>Nur die Elektronen können sich bewegen. Sie bewegen sich normalerweise um den Atomkern, der aus Protonen und Neutronen besteht.</w:t>
      </w:r>
    </w:p>
    <w:p w:rsidR="00B606F7" w:rsidRPr="00B606F7" w:rsidRDefault="00B606F7" w:rsidP="00CB7B3C">
      <w:pPr>
        <w:pStyle w:val="AufgabeEbene2"/>
      </w:pPr>
      <w:r w:rsidRPr="00B606F7">
        <w:t>Die Protonen und Neutronen können sich nicht bewegen. Sie bilden den Ato</w:t>
      </w:r>
      <w:r w:rsidRPr="00B606F7">
        <w:t>m</w:t>
      </w:r>
      <w:r w:rsidRPr="00B606F7">
        <w:t>kern und sind nicht beweglich.</w:t>
      </w:r>
    </w:p>
    <w:p w:rsidR="00B606F7" w:rsidRPr="00B606F7" w:rsidRDefault="00B606F7" w:rsidP="00CB7B3C">
      <w:pPr>
        <w:pStyle w:val="AufgabeEbene2"/>
      </w:pPr>
      <w:r w:rsidRPr="00B606F7">
        <w:t>Ein vollständiges Atom ist im Normalzustand neutral geladen.</w:t>
      </w:r>
    </w:p>
    <w:p w:rsidR="00B606F7" w:rsidRPr="00B606F7" w:rsidRDefault="00B606F7" w:rsidP="00CB7B3C">
      <w:pPr>
        <w:pStyle w:val="AufgabeEbene2"/>
      </w:pPr>
      <w:r w:rsidRPr="00B606F7">
        <w:t>In einem vollständigen neutral geladenen Atom befinden sich gleich viele Prot</w:t>
      </w:r>
      <w:r w:rsidRPr="00B606F7">
        <w:t>o</w:t>
      </w:r>
      <w:r w:rsidRPr="00B606F7">
        <w:t>nen wie Elektronen.</w:t>
      </w:r>
    </w:p>
    <w:p w:rsidR="00B606F7" w:rsidRPr="00B606F7" w:rsidRDefault="00B606F7" w:rsidP="00CB7B3C">
      <w:pPr>
        <w:pStyle w:val="AufgabeEbene1"/>
      </w:pPr>
      <w:r w:rsidRPr="00B606F7">
        <w:rPr>
          <w:noProof/>
          <w:lang w:eastAsia="de-DE"/>
        </w:rPr>
        <w:drawing>
          <wp:anchor distT="0" distB="0" distL="114300" distR="114300" simplePos="0" relativeHeight="251811840" behindDoc="0" locked="0" layoutInCell="1" allowOverlap="1" wp14:anchorId="0C3810C3" wp14:editId="5DE7CC6C">
            <wp:simplePos x="0" y="0"/>
            <wp:positionH relativeFrom="column">
              <wp:posOffset>1377315</wp:posOffset>
            </wp:positionH>
            <wp:positionV relativeFrom="paragraph">
              <wp:posOffset>267970</wp:posOffset>
            </wp:positionV>
            <wp:extent cx="438785" cy="536575"/>
            <wp:effectExtent l="0" t="0" r="0" b="0"/>
            <wp:wrapNone/>
            <wp:docPr id="1256" name="Grafik 1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t xml:space="preserve"> </w:t>
      </w:r>
    </w:p>
    <w:tbl>
      <w:tblPr>
        <w:tblStyle w:val="Tabellenraster"/>
        <w:tblW w:w="7371" w:type="dxa"/>
        <w:jc w:val="center"/>
        <w:tblLayout w:type="fixed"/>
        <w:tblCellMar>
          <w:top w:w="57" w:type="dxa"/>
          <w:bottom w:w="57" w:type="dxa"/>
        </w:tblCellMar>
        <w:tblLook w:val="04A0" w:firstRow="1" w:lastRow="0" w:firstColumn="1" w:lastColumn="0" w:noHBand="0" w:noVBand="1"/>
      </w:tblPr>
      <w:tblGrid>
        <w:gridCol w:w="1134"/>
        <w:gridCol w:w="3118"/>
        <w:gridCol w:w="3119"/>
      </w:tblGrid>
      <w:tr w:rsidR="00B606F7" w:rsidRPr="00B606F7" w:rsidTr="002077E6">
        <w:trPr>
          <w:jc w:val="center"/>
        </w:trPr>
        <w:tc>
          <w:tcPr>
            <w:tcW w:w="1134" w:type="dxa"/>
            <w:vMerge w:val="restart"/>
            <w:shd w:val="clear" w:color="auto" w:fill="auto"/>
            <w:vAlign w:val="center"/>
          </w:tcPr>
          <w:p w:rsidR="00B606F7" w:rsidRPr="00B606F7" w:rsidRDefault="00B606F7" w:rsidP="00C2394E">
            <w:pPr>
              <w:pStyle w:val="Textkrper"/>
              <w:jc w:val="left"/>
              <w:rPr>
                <w:rFonts w:eastAsiaTheme="minorHAnsi"/>
              </w:rPr>
            </w:pPr>
            <w:r w:rsidRPr="00B606F7">
              <w:rPr>
                <w:rFonts w:eastAsiaTheme="minorHAnsi"/>
              </w:rPr>
              <w:t>Vor dem Reiben</w:t>
            </w:r>
          </w:p>
        </w:tc>
        <w:tc>
          <w:tcPr>
            <w:tcW w:w="3118" w:type="dxa"/>
            <w:vAlign w:val="center"/>
          </w:tcPr>
          <w:p w:rsidR="00B606F7" w:rsidRPr="00B606F7" w:rsidRDefault="00B606F7" w:rsidP="00B606F7">
            <w:pPr>
              <w:pStyle w:val="Textkrper"/>
              <w:rPr>
                <w:rFonts w:eastAsiaTheme="minorHAnsi"/>
              </w:rPr>
            </w:pPr>
            <w:r w:rsidRPr="00B606F7">
              <w:rPr>
                <w:noProof/>
              </w:rPr>
              <w:drawing>
                <wp:anchor distT="0" distB="0" distL="114300" distR="114300" simplePos="0" relativeHeight="251810816" behindDoc="0" locked="0" layoutInCell="1" allowOverlap="1" wp14:anchorId="3F722FE4" wp14:editId="1AA40397">
                  <wp:simplePos x="0" y="0"/>
                  <wp:positionH relativeFrom="column">
                    <wp:posOffset>875665</wp:posOffset>
                  </wp:positionH>
                  <wp:positionV relativeFrom="paragraph">
                    <wp:posOffset>607060</wp:posOffset>
                  </wp:positionV>
                  <wp:extent cx="438785" cy="536575"/>
                  <wp:effectExtent l="0" t="0" r="0" b="0"/>
                  <wp:wrapNone/>
                  <wp:docPr id="1257" name="Grafik 1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09792" behindDoc="0" locked="0" layoutInCell="1" allowOverlap="1" wp14:anchorId="212A6F74" wp14:editId="7402866F">
                  <wp:simplePos x="0" y="0"/>
                  <wp:positionH relativeFrom="column">
                    <wp:posOffset>1316355</wp:posOffset>
                  </wp:positionH>
                  <wp:positionV relativeFrom="paragraph">
                    <wp:posOffset>847090</wp:posOffset>
                  </wp:positionV>
                  <wp:extent cx="438785" cy="536575"/>
                  <wp:effectExtent l="0" t="0" r="0" b="0"/>
                  <wp:wrapNone/>
                  <wp:docPr id="1258" name="Grafik 1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15936" behindDoc="0" locked="0" layoutInCell="1" allowOverlap="1" wp14:anchorId="1FEC539A" wp14:editId="484FF76A">
                  <wp:simplePos x="0" y="0"/>
                  <wp:positionH relativeFrom="column">
                    <wp:posOffset>1028065</wp:posOffset>
                  </wp:positionH>
                  <wp:positionV relativeFrom="paragraph">
                    <wp:posOffset>64135</wp:posOffset>
                  </wp:positionV>
                  <wp:extent cx="389890" cy="542290"/>
                  <wp:effectExtent l="0" t="0" r="0" b="0"/>
                  <wp:wrapNone/>
                  <wp:docPr id="1259" name="Grafik 1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12864" behindDoc="0" locked="0" layoutInCell="1" allowOverlap="1" wp14:anchorId="3ED36763" wp14:editId="4F321E8D">
                  <wp:simplePos x="0" y="0"/>
                  <wp:positionH relativeFrom="column">
                    <wp:posOffset>222250</wp:posOffset>
                  </wp:positionH>
                  <wp:positionV relativeFrom="paragraph">
                    <wp:posOffset>1271270</wp:posOffset>
                  </wp:positionV>
                  <wp:extent cx="438785" cy="536575"/>
                  <wp:effectExtent l="0" t="0" r="0" b="0"/>
                  <wp:wrapNone/>
                  <wp:docPr id="1260" name="Grafik 1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14912" behindDoc="0" locked="0" layoutInCell="1" allowOverlap="1" wp14:anchorId="50CADC0A" wp14:editId="11685D27">
                  <wp:simplePos x="0" y="0"/>
                  <wp:positionH relativeFrom="column">
                    <wp:posOffset>953770</wp:posOffset>
                  </wp:positionH>
                  <wp:positionV relativeFrom="paragraph">
                    <wp:posOffset>1596390</wp:posOffset>
                  </wp:positionV>
                  <wp:extent cx="438785" cy="536575"/>
                  <wp:effectExtent l="0" t="0" r="0" b="0"/>
                  <wp:wrapNone/>
                  <wp:docPr id="1261" name="Grafik 1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20032" behindDoc="0" locked="0" layoutInCell="1" allowOverlap="1" wp14:anchorId="6BCA5BC2" wp14:editId="4D2F2354">
                  <wp:simplePos x="0" y="0"/>
                  <wp:positionH relativeFrom="column">
                    <wp:posOffset>1315720</wp:posOffset>
                  </wp:positionH>
                  <wp:positionV relativeFrom="paragraph">
                    <wp:posOffset>459740</wp:posOffset>
                  </wp:positionV>
                  <wp:extent cx="389890" cy="542290"/>
                  <wp:effectExtent l="0" t="0" r="0" b="0"/>
                  <wp:wrapNone/>
                  <wp:docPr id="1262" name="Grafik 1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16960" behindDoc="0" locked="0" layoutInCell="1" allowOverlap="1" wp14:anchorId="246B1F1D" wp14:editId="3C956DF5">
                  <wp:simplePos x="0" y="0"/>
                  <wp:positionH relativeFrom="column">
                    <wp:posOffset>568325</wp:posOffset>
                  </wp:positionH>
                  <wp:positionV relativeFrom="paragraph">
                    <wp:posOffset>1498600</wp:posOffset>
                  </wp:positionV>
                  <wp:extent cx="389890" cy="542290"/>
                  <wp:effectExtent l="0" t="0" r="0" b="0"/>
                  <wp:wrapNone/>
                  <wp:docPr id="459" name="Grafik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17984" behindDoc="0" locked="0" layoutInCell="1" allowOverlap="1" wp14:anchorId="4BA8225A" wp14:editId="0C3AA214">
                  <wp:simplePos x="0" y="0"/>
                  <wp:positionH relativeFrom="column">
                    <wp:posOffset>177165</wp:posOffset>
                  </wp:positionH>
                  <wp:positionV relativeFrom="paragraph">
                    <wp:posOffset>899795</wp:posOffset>
                  </wp:positionV>
                  <wp:extent cx="389890" cy="542290"/>
                  <wp:effectExtent l="0" t="0" r="0" b="0"/>
                  <wp:wrapNone/>
                  <wp:docPr id="460" name="Grafik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13888" behindDoc="0" locked="0" layoutInCell="1" allowOverlap="1" wp14:anchorId="40688267" wp14:editId="045F788C">
                  <wp:simplePos x="0" y="0"/>
                  <wp:positionH relativeFrom="column">
                    <wp:posOffset>220345</wp:posOffset>
                  </wp:positionH>
                  <wp:positionV relativeFrom="paragraph">
                    <wp:posOffset>468630</wp:posOffset>
                  </wp:positionV>
                  <wp:extent cx="438785" cy="536575"/>
                  <wp:effectExtent l="0" t="0" r="0" b="0"/>
                  <wp:wrapNone/>
                  <wp:docPr id="1263" name="Grafik 1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19008" behindDoc="0" locked="0" layoutInCell="1" allowOverlap="1" wp14:anchorId="5DA03F24" wp14:editId="67A32F54">
                  <wp:simplePos x="0" y="0"/>
                  <wp:positionH relativeFrom="column">
                    <wp:posOffset>1317625</wp:posOffset>
                  </wp:positionH>
                  <wp:positionV relativeFrom="paragraph">
                    <wp:posOffset>1249045</wp:posOffset>
                  </wp:positionV>
                  <wp:extent cx="389890" cy="542290"/>
                  <wp:effectExtent l="0" t="0" r="0" b="0"/>
                  <wp:wrapNone/>
                  <wp:docPr id="461" name="Grafik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08768" behindDoc="0" locked="0" layoutInCell="1" allowOverlap="1" wp14:anchorId="7A5B8EE4" wp14:editId="2585B7D1">
                  <wp:simplePos x="0" y="0"/>
                  <wp:positionH relativeFrom="column">
                    <wp:posOffset>250190</wp:posOffset>
                  </wp:positionH>
                  <wp:positionV relativeFrom="paragraph">
                    <wp:posOffset>90805</wp:posOffset>
                  </wp:positionV>
                  <wp:extent cx="389890" cy="542290"/>
                  <wp:effectExtent l="0" t="0" r="0" b="0"/>
                  <wp:wrapNone/>
                  <wp:docPr id="1264" name="Grafik 1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inline distT="0" distB="0" distL="0" distR="0" wp14:anchorId="15E9917D" wp14:editId="3C7F239B">
                  <wp:extent cx="1705233" cy="2403389"/>
                  <wp:effectExtent l="0" t="0" r="0" b="0"/>
                  <wp:docPr id="1265" name="Grafik 1265"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b="28342"/>
                          <a:stretch/>
                        </pic:blipFill>
                        <pic:spPr bwMode="auto">
                          <a:xfrm>
                            <a:off x="0" y="0"/>
                            <a:ext cx="1706750" cy="240552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19" w:type="dxa"/>
            <w:vAlign w:val="center"/>
          </w:tcPr>
          <w:p w:rsidR="00B606F7" w:rsidRPr="00B606F7" w:rsidRDefault="00A0081C" w:rsidP="00B606F7">
            <w:pPr>
              <w:pStyle w:val="Textkrper"/>
              <w:rPr>
                <w:rFonts w:eastAsiaTheme="minorHAnsi"/>
              </w:rPr>
            </w:pPr>
            <w:r>
              <w:rPr>
                <w:rFonts w:eastAsiaTheme="minorHAnsi"/>
                <w:noProof/>
              </w:rPr>
              <w:drawing>
                <wp:inline distT="0" distB="0" distL="0" distR="0">
                  <wp:extent cx="1194717" cy="2590586"/>
                  <wp:effectExtent l="0" t="0" r="5715" b="0"/>
                  <wp:docPr id="53" name="Grafik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ome auf  Tuch.png"/>
                          <pic:cNvPicPr/>
                        </pic:nvPicPr>
                        <pic:blipFill>
                          <a:blip r:embed="rId88">
                            <a:extLst>
                              <a:ext uri="{28A0092B-C50C-407E-A947-70E740481C1C}">
                                <a14:useLocalDpi xmlns:a14="http://schemas.microsoft.com/office/drawing/2010/main" val="0"/>
                              </a:ext>
                            </a:extLst>
                          </a:blip>
                          <a:stretch>
                            <a:fillRect/>
                          </a:stretch>
                        </pic:blipFill>
                        <pic:spPr>
                          <a:xfrm>
                            <a:off x="0" y="0"/>
                            <a:ext cx="1194717" cy="2590586"/>
                          </a:xfrm>
                          <a:prstGeom prst="rect">
                            <a:avLst/>
                          </a:prstGeom>
                        </pic:spPr>
                      </pic:pic>
                    </a:graphicData>
                  </a:graphic>
                </wp:inline>
              </w:drawing>
            </w:r>
          </w:p>
        </w:tc>
      </w:tr>
      <w:tr w:rsidR="00B606F7" w:rsidRPr="00B606F7" w:rsidTr="002077E6">
        <w:trPr>
          <w:jc w:val="center"/>
        </w:trPr>
        <w:tc>
          <w:tcPr>
            <w:tcW w:w="1134" w:type="dxa"/>
            <w:vMerge/>
            <w:shd w:val="clear" w:color="auto" w:fill="auto"/>
          </w:tcPr>
          <w:p w:rsidR="00B606F7" w:rsidRPr="00B606F7" w:rsidRDefault="00B606F7" w:rsidP="00B606F7">
            <w:pPr>
              <w:pStyle w:val="Textkrper"/>
              <w:rPr>
                <w:rFonts w:eastAsiaTheme="minorHAnsi"/>
              </w:rPr>
            </w:pPr>
          </w:p>
        </w:tc>
        <w:tc>
          <w:tcPr>
            <w:tcW w:w="3118" w:type="dxa"/>
          </w:tcPr>
          <w:p w:rsidR="00B606F7" w:rsidRPr="00B606F7" w:rsidRDefault="00B606F7" w:rsidP="00B606F7">
            <w:pPr>
              <w:pStyle w:val="Textkrper"/>
              <w:rPr>
                <w:rFonts w:eastAsiaTheme="minorHAnsi"/>
              </w:rPr>
            </w:pPr>
            <w:r w:rsidRPr="00B606F7">
              <w:rPr>
                <w:rFonts w:eastAsiaTheme="minorHAnsi"/>
              </w:rPr>
              <w:t>Der Ballon ist neutral geladen</w:t>
            </w:r>
          </w:p>
        </w:tc>
        <w:tc>
          <w:tcPr>
            <w:tcW w:w="3119" w:type="dxa"/>
          </w:tcPr>
          <w:p w:rsidR="00B606F7" w:rsidRPr="00B606F7" w:rsidRDefault="00B606F7" w:rsidP="00B606F7">
            <w:pPr>
              <w:pStyle w:val="Textkrper"/>
              <w:rPr>
                <w:rFonts w:eastAsiaTheme="minorHAnsi"/>
              </w:rPr>
            </w:pPr>
            <w:r w:rsidRPr="00B606F7">
              <w:rPr>
                <w:rFonts w:eastAsiaTheme="minorHAnsi"/>
              </w:rPr>
              <w:t>Der Stoff ist neutral geladen.</w:t>
            </w:r>
          </w:p>
        </w:tc>
      </w:tr>
    </w:tbl>
    <w:p w:rsidR="00D963EE" w:rsidRPr="00964AB6" w:rsidRDefault="00D963EE" w:rsidP="00D963EE">
      <w:pPr>
        <w:pStyle w:val="Marginaliegrau"/>
        <w:framePr w:wrap="around" w:x="8862" w:y="172"/>
      </w:pPr>
      <w:r>
        <w:t>Bilder des Autors</w:t>
      </w:r>
    </w:p>
    <w:p w:rsidR="002077E6" w:rsidRDefault="002077E6">
      <w:r>
        <w:br w:type="page"/>
      </w:r>
    </w:p>
    <w:tbl>
      <w:tblPr>
        <w:tblStyle w:val="Tabellenraster"/>
        <w:tblW w:w="7371" w:type="dxa"/>
        <w:jc w:val="center"/>
        <w:tblLayout w:type="fixed"/>
        <w:tblCellMar>
          <w:top w:w="57" w:type="dxa"/>
          <w:bottom w:w="57" w:type="dxa"/>
        </w:tblCellMar>
        <w:tblLook w:val="04A0" w:firstRow="1" w:lastRow="0" w:firstColumn="1" w:lastColumn="0" w:noHBand="0" w:noVBand="1"/>
      </w:tblPr>
      <w:tblGrid>
        <w:gridCol w:w="1134"/>
        <w:gridCol w:w="3118"/>
        <w:gridCol w:w="3119"/>
      </w:tblGrid>
      <w:tr w:rsidR="00B606F7" w:rsidRPr="00B606F7" w:rsidTr="00476BF7">
        <w:trPr>
          <w:jc w:val="center"/>
        </w:trPr>
        <w:tc>
          <w:tcPr>
            <w:tcW w:w="1134" w:type="dxa"/>
            <w:vMerge w:val="restart"/>
            <w:tcBorders>
              <w:top w:val="single" w:sz="4" w:space="0" w:color="auto"/>
            </w:tcBorders>
            <w:shd w:val="clear" w:color="auto" w:fill="auto"/>
            <w:vAlign w:val="center"/>
          </w:tcPr>
          <w:p w:rsidR="00B606F7" w:rsidRPr="00B606F7" w:rsidRDefault="00B606F7" w:rsidP="00C2394E">
            <w:pPr>
              <w:pStyle w:val="Textkrper"/>
              <w:jc w:val="left"/>
              <w:rPr>
                <w:rFonts w:eastAsiaTheme="minorHAnsi"/>
              </w:rPr>
            </w:pPr>
            <w:r w:rsidRPr="00B606F7">
              <w:rPr>
                <w:rFonts w:eastAsiaTheme="minorHAnsi"/>
              </w:rPr>
              <w:lastRenderedPageBreak/>
              <w:t>Während des Re</w:t>
            </w:r>
            <w:r w:rsidRPr="00B606F7">
              <w:rPr>
                <w:rFonts w:eastAsiaTheme="minorHAnsi"/>
              </w:rPr>
              <w:t>i</w:t>
            </w:r>
            <w:r w:rsidRPr="00B606F7">
              <w:rPr>
                <w:rFonts w:eastAsiaTheme="minorHAnsi"/>
              </w:rPr>
              <w:t>bens</w:t>
            </w:r>
          </w:p>
        </w:tc>
        <w:tc>
          <w:tcPr>
            <w:tcW w:w="6237" w:type="dxa"/>
            <w:gridSpan w:val="2"/>
            <w:tcBorders>
              <w:top w:val="single" w:sz="4" w:space="0" w:color="auto"/>
            </w:tcBorders>
          </w:tcPr>
          <w:p w:rsidR="00B606F7" w:rsidRPr="00B606F7" w:rsidRDefault="00B606F7" w:rsidP="00B606F7">
            <w:pPr>
              <w:pStyle w:val="Textkrper"/>
              <w:rPr>
                <w:rFonts w:eastAsiaTheme="minorHAnsi"/>
              </w:rPr>
            </w:pPr>
            <w:r w:rsidRPr="00B606F7">
              <w:rPr>
                <w:noProof/>
              </w:rPr>
              <w:drawing>
                <wp:anchor distT="0" distB="0" distL="114300" distR="114300" simplePos="0" relativeHeight="251853824" behindDoc="0" locked="0" layoutInCell="1" allowOverlap="1" wp14:anchorId="2973C4B4" wp14:editId="594DED3A">
                  <wp:simplePos x="0" y="0"/>
                  <wp:positionH relativeFrom="column">
                    <wp:posOffset>989330</wp:posOffset>
                  </wp:positionH>
                  <wp:positionV relativeFrom="paragraph">
                    <wp:posOffset>775335</wp:posOffset>
                  </wp:positionV>
                  <wp:extent cx="389890" cy="542290"/>
                  <wp:effectExtent l="0" t="0" r="0" b="0"/>
                  <wp:wrapNone/>
                  <wp:docPr id="1280" name="Grafik 1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37440" behindDoc="0" locked="0" layoutInCell="1" allowOverlap="1" wp14:anchorId="1D92C0FC" wp14:editId="22024124">
                  <wp:simplePos x="0" y="0"/>
                  <wp:positionH relativeFrom="column">
                    <wp:posOffset>814705</wp:posOffset>
                  </wp:positionH>
                  <wp:positionV relativeFrom="paragraph">
                    <wp:posOffset>591820</wp:posOffset>
                  </wp:positionV>
                  <wp:extent cx="438785" cy="536575"/>
                  <wp:effectExtent l="0" t="0" r="0" b="0"/>
                  <wp:wrapNone/>
                  <wp:docPr id="1281" name="Grafik 1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mc:AlternateContent>
                <mc:Choice Requires="wps">
                  <w:drawing>
                    <wp:anchor distT="0" distB="0" distL="114300" distR="114300" simplePos="0" relativeHeight="251858944" behindDoc="0" locked="0" layoutInCell="1" allowOverlap="1" wp14:anchorId="4B89C164" wp14:editId="7ECD05D2">
                      <wp:simplePos x="0" y="0"/>
                      <wp:positionH relativeFrom="column">
                        <wp:posOffset>1263015</wp:posOffset>
                      </wp:positionH>
                      <wp:positionV relativeFrom="paragraph">
                        <wp:posOffset>766445</wp:posOffset>
                      </wp:positionV>
                      <wp:extent cx="438150" cy="163195"/>
                      <wp:effectExtent l="19050" t="57150" r="19050" b="65405"/>
                      <wp:wrapNone/>
                      <wp:docPr id="1216" name="Pfeil nach links 1216"/>
                      <wp:cNvGraphicFramePr/>
                      <a:graphic xmlns:a="http://schemas.openxmlformats.org/drawingml/2006/main">
                        <a:graphicData uri="http://schemas.microsoft.com/office/word/2010/wordprocessingShape">
                          <wps:wsp>
                            <wps:cNvSpPr/>
                            <wps:spPr>
                              <a:xfrm rot="20472594">
                                <a:off x="0" y="0"/>
                                <a:ext cx="438150" cy="163195"/>
                              </a:xfrm>
                              <a:prstGeom prst="lef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Pfeil nach links 1216" o:spid="_x0000_s1026" type="#_x0000_t66" style="position:absolute;margin-left:99.45pt;margin-top:60.35pt;width:34.5pt;height:12.85pt;rotation:-1231428fd;z-index:2518589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" adj="4023" fillcolor="#9bbb59 [3206]" strokecolor="#4e6128 [1606]" strokeweight="2pt"/>
                  </w:pict>
                </mc:Fallback>
              </mc:AlternateContent>
            </w:r>
            <w:r w:rsidRPr="00B606F7">
              <w:rPr>
                <w:noProof/>
              </w:rPr>
              <w:drawing>
                <wp:anchor distT="0" distB="0" distL="114300" distR="114300" simplePos="0" relativeHeight="251838464" behindDoc="0" locked="0" layoutInCell="1" allowOverlap="1" wp14:anchorId="1A654A18" wp14:editId="3AD8377C">
                  <wp:simplePos x="0" y="0"/>
                  <wp:positionH relativeFrom="column">
                    <wp:posOffset>1640840</wp:posOffset>
                  </wp:positionH>
                  <wp:positionV relativeFrom="paragraph">
                    <wp:posOffset>686435</wp:posOffset>
                  </wp:positionV>
                  <wp:extent cx="438785" cy="536575"/>
                  <wp:effectExtent l="0" t="0" r="0" b="0"/>
                  <wp:wrapNone/>
                  <wp:docPr id="1282" name="Grafik 1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55872" behindDoc="0" locked="0" layoutInCell="1" allowOverlap="1" wp14:anchorId="13D575CD" wp14:editId="7F150692">
                  <wp:simplePos x="0" y="0"/>
                  <wp:positionH relativeFrom="column">
                    <wp:posOffset>1724660</wp:posOffset>
                  </wp:positionH>
                  <wp:positionV relativeFrom="paragraph">
                    <wp:posOffset>1138555</wp:posOffset>
                  </wp:positionV>
                  <wp:extent cx="389890" cy="542290"/>
                  <wp:effectExtent l="0" t="0" r="0" b="0"/>
                  <wp:wrapNone/>
                  <wp:docPr id="1283" name="Grafik 1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49728" behindDoc="0" locked="0" layoutInCell="1" allowOverlap="1" wp14:anchorId="64AA0BB8" wp14:editId="6A907545">
                  <wp:simplePos x="0" y="0"/>
                  <wp:positionH relativeFrom="column">
                    <wp:posOffset>1588135</wp:posOffset>
                  </wp:positionH>
                  <wp:positionV relativeFrom="paragraph">
                    <wp:posOffset>483235</wp:posOffset>
                  </wp:positionV>
                  <wp:extent cx="389890" cy="542290"/>
                  <wp:effectExtent l="0" t="0" r="0" b="0"/>
                  <wp:wrapNone/>
                  <wp:docPr id="1284" name="Grafik 1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mc:AlternateContent>
                <mc:Choice Requires="wps">
                  <w:drawing>
                    <wp:anchor distT="0" distB="0" distL="114300" distR="114300" simplePos="0" relativeHeight="251859968" behindDoc="0" locked="0" layoutInCell="1" allowOverlap="1" wp14:anchorId="42EFD9B1" wp14:editId="067F3E49">
                      <wp:simplePos x="0" y="0"/>
                      <wp:positionH relativeFrom="column">
                        <wp:posOffset>1395095</wp:posOffset>
                      </wp:positionH>
                      <wp:positionV relativeFrom="paragraph">
                        <wp:posOffset>1414145</wp:posOffset>
                      </wp:positionV>
                      <wp:extent cx="438150" cy="163195"/>
                      <wp:effectExtent l="19050" t="57150" r="19050" b="65405"/>
                      <wp:wrapNone/>
                      <wp:docPr id="1217" name="Pfeil nach links 1217"/>
                      <wp:cNvGraphicFramePr/>
                      <a:graphic xmlns:a="http://schemas.openxmlformats.org/drawingml/2006/main">
                        <a:graphicData uri="http://schemas.microsoft.com/office/word/2010/wordprocessingShape">
                          <wps:wsp>
                            <wps:cNvSpPr/>
                            <wps:spPr>
                              <a:xfrm rot="20472594">
                                <a:off x="0" y="0"/>
                                <a:ext cx="438150" cy="163195"/>
                              </a:xfrm>
                              <a:prstGeom prst="lef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links 1217" o:spid="_x0000_s1026" type="#_x0000_t66" style="position:absolute;margin-left:109.85pt;margin-top:111.35pt;width:34.5pt;height:12.85pt;rotation:-1231428fd;z-index:2518599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" adj="4023" fillcolor="#9bbb59 [3206]" strokecolor="#4e6128 [1606]" strokeweight="2pt"/>
                  </w:pict>
                </mc:Fallback>
              </mc:AlternateContent>
            </w:r>
            <w:r w:rsidRPr="00B606F7">
              <w:rPr>
                <w:noProof/>
              </w:rPr>
              <w:drawing>
                <wp:anchor distT="0" distB="0" distL="114300" distR="114300" simplePos="0" relativeHeight="251846656" behindDoc="0" locked="0" layoutInCell="1" allowOverlap="1" wp14:anchorId="5A8527F9" wp14:editId="415B50CD">
                  <wp:simplePos x="0" y="0"/>
                  <wp:positionH relativeFrom="column">
                    <wp:posOffset>1483360</wp:posOffset>
                  </wp:positionH>
                  <wp:positionV relativeFrom="paragraph">
                    <wp:posOffset>1547495</wp:posOffset>
                  </wp:positionV>
                  <wp:extent cx="389890" cy="542290"/>
                  <wp:effectExtent l="0" t="0" r="0" b="0"/>
                  <wp:wrapNone/>
                  <wp:docPr id="1285" name="Grafik 1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mc:AlternateContent>
                <mc:Choice Requires="wps">
                  <w:drawing>
                    <wp:anchor distT="0" distB="0" distL="114300" distR="114300" simplePos="0" relativeHeight="251857920" behindDoc="0" locked="0" layoutInCell="1" allowOverlap="1" wp14:anchorId="67379E0A" wp14:editId="5BB6D01B">
                      <wp:simplePos x="0" y="0"/>
                      <wp:positionH relativeFrom="column">
                        <wp:posOffset>1267460</wp:posOffset>
                      </wp:positionH>
                      <wp:positionV relativeFrom="paragraph">
                        <wp:posOffset>457372</wp:posOffset>
                      </wp:positionV>
                      <wp:extent cx="438665" cy="163727"/>
                      <wp:effectExtent l="19050" t="57150" r="19050" b="65405"/>
                      <wp:wrapNone/>
                      <wp:docPr id="1218" name="Pfeil nach links 1218"/>
                      <wp:cNvGraphicFramePr/>
                      <a:graphic xmlns:a="http://schemas.openxmlformats.org/drawingml/2006/main">
                        <a:graphicData uri="http://schemas.microsoft.com/office/word/2010/wordprocessingShape">
                          <wps:wsp>
                            <wps:cNvSpPr/>
                            <wps:spPr>
                              <a:xfrm rot="20472594">
                                <a:off x="0" y="0"/>
                                <a:ext cx="438665" cy="163727"/>
                              </a:xfrm>
                              <a:prstGeom prst="lef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links 1218" o:spid="_x0000_s1026" type="#_x0000_t66" style="position:absolute;margin-left:99.8pt;margin-top:36pt;width:34.55pt;height:12.9pt;rotation:-1231428fd;z-index:2518579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" adj="4031" fillcolor="#9bbb59 [3206]" strokecolor="#4e6128 [1606]" strokeweight="2pt"/>
                  </w:pict>
                </mc:Fallback>
              </mc:AlternateContent>
            </w:r>
            <w:r w:rsidRPr="00B606F7">
              <w:rPr>
                <w:noProof/>
              </w:rPr>
              <w:drawing>
                <wp:anchor distT="0" distB="0" distL="114300" distR="114300" simplePos="0" relativeHeight="251848704" behindDoc="0" locked="0" layoutInCell="1" allowOverlap="1" wp14:anchorId="0F5A79EC" wp14:editId="1D040B9B">
                  <wp:simplePos x="0" y="0"/>
                  <wp:positionH relativeFrom="column">
                    <wp:posOffset>1588770</wp:posOffset>
                  </wp:positionH>
                  <wp:positionV relativeFrom="paragraph">
                    <wp:posOffset>204470</wp:posOffset>
                  </wp:positionV>
                  <wp:extent cx="389890" cy="542290"/>
                  <wp:effectExtent l="0" t="0" r="0" b="0"/>
                  <wp:wrapNone/>
                  <wp:docPr id="1286" name="Grafik 1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52800" behindDoc="0" locked="0" layoutInCell="1" allowOverlap="1" wp14:anchorId="3F3E0DFA" wp14:editId="4AAB1366">
                  <wp:simplePos x="0" y="0"/>
                  <wp:positionH relativeFrom="column">
                    <wp:posOffset>2080895</wp:posOffset>
                  </wp:positionH>
                  <wp:positionV relativeFrom="paragraph">
                    <wp:posOffset>1423035</wp:posOffset>
                  </wp:positionV>
                  <wp:extent cx="389890" cy="542290"/>
                  <wp:effectExtent l="0" t="0" r="0" b="0"/>
                  <wp:wrapNone/>
                  <wp:docPr id="1287" name="Grafik 1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54848" behindDoc="0" locked="0" layoutInCell="1" allowOverlap="1" wp14:anchorId="20141942" wp14:editId="3E19AD5A">
                  <wp:simplePos x="0" y="0"/>
                  <wp:positionH relativeFrom="column">
                    <wp:posOffset>1805305</wp:posOffset>
                  </wp:positionH>
                  <wp:positionV relativeFrom="paragraph">
                    <wp:posOffset>1724025</wp:posOffset>
                  </wp:positionV>
                  <wp:extent cx="389890" cy="542290"/>
                  <wp:effectExtent l="0" t="0" r="0" b="0"/>
                  <wp:wrapNone/>
                  <wp:docPr id="1288" name="Grafik 1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51776" behindDoc="0" locked="0" layoutInCell="1" allowOverlap="1" wp14:anchorId="7A1C2E42" wp14:editId="26278EA4">
                  <wp:simplePos x="0" y="0"/>
                  <wp:positionH relativeFrom="column">
                    <wp:posOffset>2083435</wp:posOffset>
                  </wp:positionH>
                  <wp:positionV relativeFrom="paragraph">
                    <wp:posOffset>657225</wp:posOffset>
                  </wp:positionV>
                  <wp:extent cx="389890" cy="542290"/>
                  <wp:effectExtent l="0" t="0" r="0" b="0"/>
                  <wp:wrapNone/>
                  <wp:docPr id="1289" name="Grafik 1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47680" behindDoc="0" locked="0" layoutInCell="1" allowOverlap="1" wp14:anchorId="5697FC5F" wp14:editId="1FB9BDB4">
                  <wp:simplePos x="0" y="0"/>
                  <wp:positionH relativeFrom="column">
                    <wp:posOffset>812800</wp:posOffset>
                  </wp:positionH>
                  <wp:positionV relativeFrom="paragraph">
                    <wp:posOffset>1534160</wp:posOffset>
                  </wp:positionV>
                  <wp:extent cx="389890" cy="542290"/>
                  <wp:effectExtent l="0" t="0" r="0" b="0"/>
                  <wp:wrapNone/>
                  <wp:docPr id="1290" name="Grafik 1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45632" behindDoc="0" locked="0" layoutInCell="1" allowOverlap="1" wp14:anchorId="33AF592A" wp14:editId="68FC71A1">
                  <wp:simplePos x="0" y="0"/>
                  <wp:positionH relativeFrom="column">
                    <wp:posOffset>246380</wp:posOffset>
                  </wp:positionH>
                  <wp:positionV relativeFrom="paragraph">
                    <wp:posOffset>746760</wp:posOffset>
                  </wp:positionV>
                  <wp:extent cx="389890" cy="542290"/>
                  <wp:effectExtent l="0" t="0" r="0" b="0"/>
                  <wp:wrapNone/>
                  <wp:docPr id="1291" name="Grafik 1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56896" behindDoc="0" locked="0" layoutInCell="1" allowOverlap="1" wp14:anchorId="37A0115E" wp14:editId="12C721DC">
                  <wp:simplePos x="0" y="0"/>
                  <wp:positionH relativeFrom="column">
                    <wp:posOffset>602615</wp:posOffset>
                  </wp:positionH>
                  <wp:positionV relativeFrom="paragraph">
                    <wp:posOffset>-16510</wp:posOffset>
                  </wp:positionV>
                  <wp:extent cx="389890" cy="542290"/>
                  <wp:effectExtent l="0" t="0" r="0" b="0"/>
                  <wp:wrapNone/>
                  <wp:docPr id="1292" name="Grafik 1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43584" behindDoc="0" locked="0" layoutInCell="1" allowOverlap="1" wp14:anchorId="7C6ABF2C" wp14:editId="2634FB6A">
                  <wp:simplePos x="0" y="0"/>
                  <wp:positionH relativeFrom="column">
                    <wp:posOffset>1433195</wp:posOffset>
                  </wp:positionH>
                  <wp:positionV relativeFrom="paragraph">
                    <wp:posOffset>892175</wp:posOffset>
                  </wp:positionV>
                  <wp:extent cx="438785" cy="536575"/>
                  <wp:effectExtent l="0" t="0" r="0" b="0"/>
                  <wp:wrapNone/>
                  <wp:docPr id="1293" name="Grafik 1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44608" behindDoc="0" locked="0" layoutInCell="1" allowOverlap="1" wp14:anchorId="599DD1B8" wp14:editId="1683733C">
                  <wp:simplePos x="0" y="0"/>
                  <wp:positionH relativeFrom="column">
                    <wp:posOffset>1801495</wp:posOffset>
                  </wp:positionH>
                  <wp:positionV relativeFrom="paragraph">
                    <wp:posOffset>1488440</wp:posOffset>
                  </wp:positionV>
                  <wp:extent cx="438785" cy="536575"/>
                  <wp:effectExtent l="0" t="0" r="0" b="0"/>
                  <wp:wrapNone/>
                  <wp:docPr id="1294" name="Grafik 1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41536" behindDoc="0" locked="0" layoutInCell="1" allowOverlap="1" wp14:anchorId="4BE89425" wp14:editId="348836FE">
                  <wp:simplePos x="0" y="0"/>
                  <wp:positionH relativeFrom="column">
                    <wp:posOffset>1993265</wp:posOffset>
                  </wp:positionH>
                  <wp:positionV relativeFrom="paragraph">
                    <wp:posOffset>890270</wp:posOffset>
                  </wp:positionV>
                  <wp:extent cx="438785" cy="536575"/>
                  <wp:effectExtent l="0" t="0" r="0" b="0"/>
                  <wp:wrapNone/>
                  <wp:docPr id="1295" name="Grafik 1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42560" behindDoc="0" locked="0" layoutInCell="1" allowOverlap="1" wp14:anchorId="68B28929" wp14:editId="2444D066">
                  <wp:simplePos x="0" y="0"/>
                  <wp:positionH relativeFrom="column">
                    <wp:posOffset>1805940</wp:posOffset>
                  </wp:positionH>
                  <wp:positionV relativeFrom="paragraph">
                    <wp:posOffset>429895</wp:posOffset>
                  </wp:positionV>
                  <wp:extent cx="438785" cy="536575"/>
                  <wp:effectExtent l="0" t="0" r="0" b="0"/>
                  <wp:wrapNone/>
                  <wp:docPr id="1296" name="Grafik 1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40512" behindDoc="0" locked="0" layoutInCell="1" allowOverlap="1" wp14:anchorId="7EFB9F1C" wp14:editId="1613EF02">
                  <wp:simplePos x="0" y="0"/>
                  <wp:positionH relativeFrom="column">
                    <wp:posOffset>1871980</wp:posOffset>
                  </wp:positionH>
                  <wp:positionV relativeFrom="paragraph">
                    <wp:posOffset>1960245</wp:posOffset>
                  </wp:positionV>
                  <wp:extent cx="438785" cy="536575"/>
                  <wp:effectExtent l="0" t="0" r="0" b="0"/>
                  <wp:wrapNone/>
                  <wp:docPr id="1297" name="Grafik 1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36416" behindDoc="0" locked="0" layoutInCell="1" allowOverlap="1" wp14:anchorId="15C4E08B" wp14:editId="3CE6EC8B">
                  <wp:simplePos x="0" y="0"/>
                  <wp:positionH relativeFrom="column">
                    <wp:posOffset>1249680</wp:posOffset>
                  </wp:positionH>
                  <wp:positionV relativeFrom="paragraph">
                    <wp:posOffset>1640840</wp:posOffset>
                  </wp:positionV>
                  <wp:extent cx="438785" cy="536575"/>
                  <wp:effectExtent l="0" t="0" r="0" b="0"/>
                  <wp:wrapNone/>
                  <wp:docPr id="1298" name="Grafik 1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34368" behindDoc="0" locked="0" layoutInCell="1" allowOverlap="1" wp14:anchorId="020D653E" wp14:editId="56F1BFB5">
                  <wp:simplePos x="0" y="0"/>
                  <wp:positionH relativeFrom="column">
                    <wp:posOffset>506095</wp:posOffset>
                  </wp:positionH>
                  <wp:positionV relativeFrom="paragraph">
                    <wp:posOffset>1184910</wp:posOffset>
                  </wp:positionV>
                  <wp:extent cx="438785" cy="536575"/>
                  <wp:effectExtent l="0" t="0" r="0" b="0"/>
                  <wp:wrapNone/>
                  <wp:docPr id="1299" name="Grafik 1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33344" behindDoc="0" locked="0" layoutInCell="1" allowOverlap="1" wp14:anchorId="135467D6" wp14:editId="2820487F">
                  <wp:simplePos x="0" y="0"/>
                  <wp:positionH relativeFrom="column">
                    <wp:posOffset>429260</wp:posOffset>
                  </wp:positionH>
                  <wp:positionV relativeFrom="paragraph">
                    <wp:posOffset>274955</wp:posOffset>
                  </wp:positionV>
                  <wp:extent cx="438785" cy="536575"/>
                  <wp:effectExtent l="0" t="0" r="0" b="0"/>
                  <wp:wrapNone/>
                  <wp:docPr id="1300" name="Grafik 1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07744" behindDoc="0" locked="0" layoutInCell="1" allowOverlap="1" wp14:anchorId="7989FC1C" wp14:editId="3D99C56B">
                  <wp:simplePos x="0" y="0"/>
                  <wp:positionH relativeFrom="column">
                    <wp:posOffset>338524</wp:posOffset>
                  </wp:positionH>
                  <wp:positionV relativeFrom="paragraph">
                    <wp:posOffset>-53340</wp:posOffset>
                  </wp:positionV>
                  <wp:extent cx="1705233" cy="2403389"/>
                  <wp:effectExtent l="0" t="0" r="0" b="0"/>
                  <wp:wrapNone/>
                  <wp:docPr id="1301" name="Grafik 1301"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b="28342"/>
                          <a:stretch/>
                        </pic:blipFill>
                        <pic:spPr bwMode="auto">
                          <a:xfrm>
                            <a:off x="0" y="0"/>
                            <a:ext cx="1705233" cy="240338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606F7">
              <w:rPr>
                <w:rFonts w:eastAsiaTheme="minorHAnsi"/>
              </w:rPr>
              <w:tab/>
            </w:r>
            <w:r w:rsidRPr="00B606F7">
              <w:rPr>
                <w:rFonts w:eastAsiaTheme="minorHAnsi"/>
              </w:rPr>
              <w:tab/>
            </w:r>
            <w:r w:rsidRPr="00B606F7">
              <w:rPr>
                <w:rFonts w:eastAsiaTheme="minorHAnsi"/>
              </w:rPr>
              <w:tab/>
            </w:r>
            <w:r w:rsidRPr="00B606F7">
              <w:rPr>
                <w:noProof/>
              </w:rPr>
              <w:drawing>
                <wp:inline distT="0" distB="0" distL="0" distR="0" wp14:anchorId="4F376E77" wp14:editId="1C95A7D8">
                  <wp:extent cx="2391038" cy="1195519"/>
                  <wp:effectExtent l="7303" t="0" r="0" b="0"/>
                  <wp:docPr id="1302" name="Grafik 1302" descr="C:\Users\M\Desktop\roll-36697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Desktop\roll-36697_1280.pn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rot="16200000">
                            <a:off x="0" y="0"/>
                            <a:ext cx="2391038" cy="1195519"/>
                          </a:xfrm>
                          <a:prstGeom prst="rect">
                            <a:avLst/>
                          </a:prstGeom>
                          <a:noFill/>
                          <a:ln>
                            <a:noFill/>
                          </a:ln>
                        </pic:spPr>
                      </pic:pic>
                    </a:graphicData>
                  </a:graphic>
                </wp:inline>
              </w:drawing>
            </w:r>
          </w:p>
        </w:tc>
      </w:tr>
      <w:tr w:rsidR="00B606F7" w:rsidRPr="00B606F7" w:rsidTr="00476BF7">
        <w:trPr>
          <w:jc w:val="center"/>
        </w:trPr>
        <w:tc>
          <w:tcPr>
            <w:tcW w:w="1134" w:type="dxa"/>
            <w:vMerge/>
            <w:shd w:val="clear" w:color="auto" w:fill="auto"/>
          </w:tcPr>
          <w:p w:rsidR="00B606F7" w:rsidRPr="00B606F7" w:rsidRDefault="00B606F7" w:rsidP="00476BF7">
            <w:pPr>
              <w:pStyle w:val="Textkrper"/>
              <w:jc w:val="left"/>
              <w:rPr>
                <w:rFonts w:eastAsiaTheme="minorHAnsi"/>
              </w:rPr>
            </w:pPr>
          </w:p>
        </w:tc>
        <w:tc>
          <w:tcPr>
            <w:tcW w:w="6237" w:type="dxa"/>
            <w:gridSpan w:val="2"/>
          </w:tcPr>
          <w:p w:rsidR="00B606F7" w:rsidRPr="00B606F7" w:rsidRDefault="00B606F7" w:rsidP="00B606F7">
            <w:pPr>
              <w:pStyle w:val="Textkrper"/>
              <w:rPr>
                <w:rFonts w:eastAsiaTheme="minorHAnsi"/>
              </w:rPr>
            </w:pPr>
            <w:r w:rsidRPr="00B606F7">
              <w:rPr>
                <w:rFonts w:eastAsiaTheme="minorHAnsi"/>
              </w:rPr>
              <w:t>Einige Elektronen wandern beim Reiben vom Stoff zum Ballon.</w:t>
            </w:r>
          </w:p>
        </w:tc>
      </w:tr>
      <w:tr w:rsidR="00B606F7" w:rsidRPr="00B606F7" w:rsidTr="00476BF7">
        <w:trPr>
          <w:jc w:val="center"/>
        </w:trPr>
        <w:tc>
          <w:tcPr>
            <w:tcW w:w="1134" w:type="dxa"/>
            <w:tcBorders>
              <w:left w:val="nil"/>
              <w:right w:val="nil"/>
            </w:tcBorders>
            <w:shd w:val="clear" w:color="auto" w:fill="auto"/>
          </w:tcPr>
          <w:p w:rsidR="00B606F7" w:rsidRPr="00B606F7" w:rsidRDefault="00B606F7" w:rsidP="00476BF7">
            <w:pPr>
              <w:pStyle w:val="Textkrper"/>
              <w:jc w:val="left"/>
              <w:rPr>
                <w:rFonts w:eastAsiaTheme="minorHAnsi"/>
              </w:rPr>
            </w:pPr>
          </w:p>
        </w:tc>
        <w:tc>
          <w:tcPr>
            <w:tcW w:w="3118" w:type="dxa"/>
            <w:tcBorders>
              <w:left w:val="nil"/>
              <w:right w:val="nil"/>
            </w:tcBorders>
          </w:tcPr>
          <w:p w:rsidR="00B606F7" w:rsidRPr="00B606F7" w:rsidRDefault="00B606F7" w:rsidP="00B606F7">
            <w:pPr>
              <w:pStyle w:val="Textkrper"/>
              <w:rPr>
                <w:rFonts w:eastAsiaTheme="minorHAnsi"/>
              </w:rPr>
            </w:pPr>
          </w:p>
        </w:tc>
        <w:tc>
          <w:tcPr>
            <w:tcW w:w="3119" w:type="dxa"/>
            <w:tcBorders>
              <w:left w:val="nil"/>
              <w:right w:val="nil"/>
            </w:tcBorders>
          </w:tcPr>
          <w:p w:rsidR="00B606F7" w:rsidRPr="00B606F7" w:rsidRDefault="00B606F7" w:rsidP="00B606F7">
            <w:pPr>
              <w:pStyle w:val="Textkrper"/>
              <w:rPr>
                <w:rFonts w:eastAsiaTheme="minorHAnsi"/>
              </w:rPr>
            </w:pPr>
          </w:p>
        </w:tc>
      </w:tr>
      <w:tr w:rsidR="00B606F7" w:rsidRPr="00B606F7" w:rsidTr="00476BF7">
        <w:trPr>
          <w:jc w:val="center"/>
        </w:trPr>
        <w:tc>
          <w:tcPr>
            <w:tcW w:w="1134" w:type="dxa"/>
            <w:vMerge w:val="restart"/>
            <w:shd w:val="clear" w:color="auto" w:fill="auto"/>
            <w:vAlign w:val="center"/>
          </w:tcPr>
          <w:p w:rsidR="00B606F7" w:rsidRPr="00B606F7" w:rsidRDefault="00B606F7" w:rsidP="00476BF7">
            <w:pPr>
              <w:pStyle w:val="Textkrper"/>
              <w:jc w:val="center"/>
              <w:rPr>
                <w:rFonts w:eastAsiaTheme="minorHAnsi"/>
              </w:rPr>
            </w:pPr>
            <w:r w:rsidRPr="00B606F7">
              <w:rPr>
                <w:rFonts w:eastAsiaTheme="minorHAnsi"/>
              </w:rPr>
              <w:t>Nach dem Reiben</w:t>
            </w:r>
          </w:p>
        </w:tc>
        <w:tc>
          <w:tcPr>
            <w:tcW w:w="3118" w:type="dxa"/>
            <w:vAlign w:val="center"/>
          </w:tcPr>
          <w:p w:rsidR="00B606F7" w:rsidRPr="00B606F7" w:rsidRDefault="00B606F7" w:rsidP="00B606F7">
            <w:pPr>
              <w:pStyle w:val="Textkrper"/>
              <w:rPr>
                <w:rFonts w:eastAsiaTheme="minorHAnsi"/>
              </w:rPr>
            </w:pPr>
            <w:r w:rsidRPr="00B606F7">
              <w:rPr>
                <w:noProof/>
              </w:rPr>
              <w:drawing>
                <wp:anchor distT="0" distB="0" distL="114300" distR="114300" simplePos="0" relativeHeight="251880448" behindDoc="0" locked="0" layoutInCell="1" allowOverlap="1" wp14:anchorId="3454D06D" wp14:editId="34CCBFF6">
                  <wp:simplePos x="0" y="0"/>
                  <wp:positionH relativeFrom="column">
                    <wp:posOffset>1004570</wp:posOffset>
                  </wp:positionH>
                  <wp:positionV relativeFrom="paragraph">
                    <wp:posOffset>1534160</wp:posOffset>
                  </wp:positionV>
                  <wp:extent cx="438785" cy="536575"/>
                  <wp:effectExtent l="0" t="0" r="0" b="0"/>
                  <wp:wrapNone/>
                  <wp:docPr id="1303" name="Grafik 1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74304" behindDoc="0" locked="0" layoutInCell="1" allowOverlap="1" wp14:anchorId="2DED1C75" wp14:editId="7C69710B">
                  <wp:simplePos x="0" y="0"/>
                  <wp:positionH relativeFrom="column">
                    <wp:posOffset>597535</wp:posOffset>
                  </wp:positionH>
                  <wp:positionV relativeFrom="paragraph">
                    <wp:posOffset>5080</wp:posOffset>
                  </wp:positionV>
                  <wp:extent cx="438785" cy="536575"/>
                  <wp:effectExtent l="0" t="0" r="0" b="0"/>
                  <wp:wrapNone/>
                  <wp:docPr id="1304" name="Grafik 1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77376" behindDoc="0" locked="0" layoutInCell="1" allowOverlap="1" wp14:anchorId="7422AA34" wp14:editId="70E88CCA">
                  <wp:simplePos x="0" y="0"/>
                  <wp:positionH relativeFrom="column">
                    <wp:posOffset>1270635</wp:posOffset>
                  </wp:positionH>
                  <wp:positionV relativeFrom="paragraph">
                    <wp:posOffset>836930</wp:posOffset>
                  </wp:positionV>
                  <wp:extent cx="438785" cy="536575"/>
                  <wp:effectExtent l="0" t="0" r="0" b="0"/>
                  <wp:wrapNone/>
                  <wp:docPr id="1305" name="Grafik 1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75328" behindDoc="0" locked="0" layoutInCell="1" allowOverlap="1" wp14:anchorId="246E23FC" wp14:editId="3067451A">
                  <wp:simplePos x="0" y="0"/>
                  <wp:positionH relativeFrom="column">
                    <wp:posOffset>866775</wp:posOffset>
                  </wp:positionH>
                  <wp:positionV relativeFrom="paragraph">
                    <wp:posOffset>555625</wp:posOffset>
                  </wp:positionV>
                  <wp:extent cx="438785" cy="536575"/>
                  <wp:effectExtent l="0" t="0" r="0" b="0"/>
                  <wp:wrapNone/>
                  <wp:docPr id="1306" name="Grafik 1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73280" behindDoc="0" locked="0" layoutInCell="1" allowOverlap="1" wp14:anchorId="04D2C606" wp14:editId="250383E9">
                  <wp:simplePos x="0" y="0"/>
                  <wp:positionH relativeFrom="column">
                    <wp:posOffset>191135</wp:posOffset>
                  </wp:positionH>
                  <wp:positionV relativeFrom="paragraph">
                    <wp:posOffset>298450</wp:posOffset>
                  </wp:positionV>
                  <wp:extent cx="438785" cy="536575"/>
                  <wp:effectExtent l="0" t="0" r="0" b="0"/>
                  <wp:wrapNone/>
                  <wp:docPr id="1307" name="Grafik 1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76352" behindDoc="0" locked="0" layoutInCell="1" allowOverlap="1" wp14:anchorId="12E8502C" wp14:editId="7558693E">
                  <wp:simplePos x="0" y="0"/>
                  <wp:positionH relativeFrom="column">
                    <wp:posOffset>247015</wp:posOffset>
                  </wp:positionH>
                  <wp:positionV relativeFrom="paragraph">
                    <wp:posOffset>1099820</wp:posOffset>
                  </wp:positionV>
                  <wp:extent cx="438785" cy="536575"/>
                  <wp:effectExtent l="0" t="0" r="0" b="0"/>
                  <wp:wrapNone/>
                  <wp:docPr id="1308" name="Grafik 1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70208" behindDoc="0" locked="0" layoutInCell="1" allowOverlap="1" wp14:anchorId="5BCA77BE" wp14:editId="01609669">
                  <wp:simplePos x="0" y="0"/>
                  <wp:positionH relativeFrom="column">
                    <wp:posOffset>649605</wp:posOffset>
                  </wp:positionH>
                  <wp:positionV relativeFrom="paragraph">
                    <wp:posOffset>1741805</wp:posOffset>
                  </wp:positionV>
                  <wp:extent cx="389890" cy="542290"/>
                  <wp:effectExtent l="0" t="0" r="0" b="0"/>
                  <wp:wrapNone/>
                  <wp:docPr id="1309" name="Grafik 1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67136" behindDoc="0" locked="0" layoutInCell="1" allowOverlap="1" wp14:anchorId="7176DA36" wp14:editId="779E3FED">
                  <wp:simplePos x="0" y="0"/>
                  <wp:positionH relativeFrom="column">
                    <wp:posOffset>1301750</wp:posOffset>
                  </wp:positionH>
                  <wp:positionV relativeFrom="paragraph">
                    <wp:posOffset>1296670</wp:posOffset>
                  </wp:positionV>
                  <wp:extent cx="389890" cy="542290"/>
                  <wp:effectExtent l="0" t="0" r="0" b="0"/>
                  <wp:wrapNone/>
                  <wp:docPr id="1310" name="Grafik 1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68160" behindDoc="0" locked="0" layoutInCell="1" allowOverlap="1" wp14:anchorId="0D076B80" wp14:editId="70B3BF79">
                  <wp:simplePos x="0" y="0"/>
                  <wp:positionH relativeFrom="column">
                    <wp:posOffset>777875</wp:posOffset>
                  </wp:positionH>
                  <wp:positionV relativeFrom="paragraph">
                    <wp:posOffset>1097280</wp:posOffset>
                  </wp:positionV>
                  <wp:extent cx="389890" cy="542290"/>
                  <wp:effectExtent l="0" t="0" r="0" b="0"/>
                  <wp:wrapNone/>
                  <wp:docPr id="1311" name="Grafik 1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65088" behindDoc="0" locked="0" layoutInCell="1" allowOverlap="1" wp14:anchorId="3AC58B14" wp14:editId="47755D59">
                  <wp:simplePos x="0" y="0"/>
                  <wp:positionH relativeFrom="column">
                    <wp:posOffset>1321435</wp:posOffset>
                  </wp:positionH>
                  <wp:positionV relativeFrom="paragraph">
                    <wp:posOffset>553720</wp:posOffset>
                  </wp:positionV>
                  <wp:extent cx="389890" cy="542290"/>
                  <wp:effectExtent l="0" t="0" r="0" b="0"/>
                  <wp:wrapNone/>
                  <wp:docPr id="1312" name="Grafik 1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66112" behindDoc="0" locked="0" layoutInCell="1" allowOverlap="1" wp14:anchorId="7C8B0C6D" wp14:editId="7D689D6B">
                  <wp:simplePos x="0" y="0"/>
                  <wp:positionH relativeFrom="column">
                    <wp:posOffset>71120</wp:posOffset>
                  </wp:positionH>
                  <wp:positionV relativeFrom="paragraph">
                    <wp:posOffset>1273175</wp:posOffset>
                  </wp:positionV>
                  <wp:extent cx="389890" cy="542290"/>
                  <wp:effectExtent l="0" t="0" r="0" b="0"/>
                  <wp:wrapNone/>
                  <wp:docPr id="1313" name="Grafik 1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63040" behindDoc="0" locked="0" layoutInCell="1" allowOverlap="1" wp14:anchorId="316BFA66" wp14:editId="1671DD85">
                  <wp:simplePos x="0" y="0"/>
                  <wp:positionH relativeFrom="column">
                    <wp:posOffset>682625</wp:posOffset>
                  </wp:positionH>
                  <wp:positionV relativeFrom="paragraph">
                    <wp:posOffset>553720</wp:posOffset>
                  </wp:positionV>
                  <wp:extent cx="389890" cy="542290"/>
                  <wp:effectExtent l="0" t="0" r="0" b="0"/>
                  <wp:wrapNone/>
                  <wp:docPr id="1314" name="Grafik 1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64064" behindDoc="0" locked="0" layoutInCell="1" allowOverlap="1" wp14:anchorId="294BEF37" wp14:editId="6124D7C9">
                  <wp:simplePos x="0" y="0"/>
                  <wp:positionH relativeFrom="column">
                    <wp:posOffset>31750</wp:posOffset>
                  </wp:positionH>
                  <wp:positionV relativeFrom="paragraph">
                    <wp:posOffset>427990</wp:posOffset>
                  </wp:positionV>
                  <wp:extent cx="389890" cy="542290"/>
                  <wp:effectExtent l="0" t="0" r="0" b="0"/>
                  <wp:wrapNone/>
                  <wp:docPr id="1315" name="Grafik 1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62016" behindDoc="0" locked="0" layoutInCell="1" allowOverlap="1" wp14:anchorId="5D772CCF" wp14:editId="3FFEE587">
                  <wp:simplePos x="0" y="0"/>
                  <wp:positionH relativeFrom="column">
                    <wp:posOffset>1005840</wp:posOffset>
                  </wp:positionH>
                  <wp:positionV relativeFrom="paragraph">
                    <wp:posOffset>26035</wp:posOffset>
                  </wp:positionV>
                  <wp:extent cx="389890" cy="542290"/>
                  <wp:effectExtent l="0" t="0" r="0" b="0"/>
                  <wp:wrapNone/>
                  <wp:docPr id="1316" name="Grafik 1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60992" behindDoc="0" locked="0" layoutInCell="1" allowOverlap="1" wp14:anchorId="30B84E33" wp14:editId="299CD26C">
                  <wp:simplePos x="0" y="0"/>
                  <wp:positionH relativeFrom="column">
                    <wp:posOffset>418465</wp:posOffset>
                  </wp:positionH>
                  <wp:positionV relativeFrom="paragraph">
                    <wp:posOffset>-67310</wp:posOffset>
                  </wp:positionV>
                  <wp:extent cx="389890" cy="542290"/>
                  <wp:effectExtent l="0" t="0" r="0" b="0"/>
                  <wp:wrapNone/>
                  <wp:docPr id="63" name="Grafik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inline distT="0" distB="0" distL="0" distR="0" wp14:anchorId="00412F30" wp14:editId="5FBBEF85">
                  <wp:extent cx="1705233" cy="2403389"/>
                  <wp:effectExtent l="0" t="0" r="0" b="0"/>
                  <wp:docPr id="1317" name="Grafik 1317"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b="28342"/>
                          <a:stretch/>
                        </pic:blipFill>
                        <pic:spPr bwMode="auto">
                          <a:xfrm>
                            <a:off x="0" y="0"/>
                            <a:ext cx="1706750" cy="240552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19" w:type="dxa"/>
            <w:vAlign w:val="center"/>
          </w:tcPr>
          <w:p w:rsidR="00B606F7" w:rsidRPr="00B606F7" w:rsidRDefault="00A0081C" w:rsidP="00B606F7">
            <w:pPr>
              <w:pStyle w:val="Textkrper"/>
              <w:rPr>
                <w:rFonts w:eastAsiaTheme="minorHAnsi"/>
              </w:rPr>
            </w:pPr>
            <w:r>
              <w:rPr>
                <w:rFonts w:eastAsiaTheme="minorHAnsi"/>
                <w:noProof/>
              </w:rPr>
              <w:drawing>
                <wp:inline distT="0" distB="0" distL="0" distR="0">
                  <wp:extent cx="1190847" cy="2296633"/>
                  <wp:effectExtent l="0" t="0" r="0" b="8890"/>
                  <wp:docPr id="1457" name="Grafik 1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ome auf  Tuch.png"/>
                          <pic:cNvPicPr/>
                        </pic:nvPicPr>
                        <pic:blipFill rotWithShape="1">
                          <a:blip r:embed="rId88">
                            <a:extLst>
                              <a:ext uri="{28A0092B-C50C-407E-A947-70E740481C1C}">
                                <a14:useLocalDpi xmlns:a14="http://schemas.microsoft.com/office/drawing/2010/main" val="0"/>
                              </a:ext>
                            </a:extLst>
                          </a:blip>
                          <a:srcRect b="5579"/>
                          <a:stretch/>
                        </pic:blipFill>
                        <pic:spPr bwMode="auto">
                          <a:xfrm>
                            <a:off x="0" y="0"/>
                            <a:ext cx="1194717" cy="2304097"/>
                          </a:xfrm>
                          <a:prstGeom prst="rect">
                            <a:avLst/>
                          </a:prstGeom>
                          <a:ln>
                            <a:noFill/>
                          </a:ln>
                          <a:extLst>
                            <a:ext uri="{53640926-AAD7-44D8-BBD7-CCE9431645EC}">
                              <a14:shadowObscured xmlns:a14="http://schemas.microsoft.com/office/drawing/2010/main"/>
                            </a:ext>
                          </a:extLst>
                        </pic:spPr>
                      </pic:pic>
                    </a:graphicData>
                  </a:graphic>
                </wp:inline>
              </w:drawing>
            </w:r>
          </w:p>
        </w:tc>
      </w:tr>
      <w:tr w:rsidR="00B606F7" w:rsidRPr="00B606F7" w:rsidTr="00476BF7">
        <w:trPr>
          <w:jc w:val="center"/>
        </w:trPr>
        <w:tc>
          <w:tcPr>
            <w:tcW w:w="1134" w:type="dxa"/>
            <w:vMerge/>
            <w:shd w:val="clear" w:color="auto" w:fill="auto"/>
          </w:tcPr>
          <w:p w:rsidR="00B606F7" w:rsidRPr="00B606F7" w:rsidRDefault="00B606F7" w:rsidP="00B606F7">
            <w:pPr>
              <w:pStyle w:val="Textkrper"/>
              <w:rPr>
                <w:rFonts w:eastAsiaTheme="minorHAnsi"/>
              </w:rPr>
            </w:pPr>
          </w:p>
        </w:tc>
        <w:tc>
          <w:tcPr>
            <w:tcW w:w="3118" w:type="dxa"/>
          </w:tcPr>
          <w:p w:rsidR="00B606F7" w:rsidRPr="00B606F7" w:rsidRDefault="00B606F7" w:rsidP="00B606F7">
            <w:pPr>
              <w:pStyle w:val="Textkrper"/>
              <w:rPr>
                <w:rFonts w:eastAsiaTheme="minorHAnsi"/>
              </w:rPr>
            </w:pPr>
            <w:r w:rsidRPr="00B606F7">
              <w:rPr>
                <w:rFonts w:eastAsiaTheme="minorHAnsi"/>
              </w:rPr>
              <w:t>Nach dem Reiben hat der Ballon mehr Elektronen als Protonen. Er ist somit negativ geladen.</w:t>
            </w:r>
          </w:p>
        </w:tc>
        <w:tc>
          <w:tcPr>
            <w:tcW w:w="3119" w:type="dxa"/>
          </w:tcPr>
          <w:p w:rsidR="00B606F7" w:rsidRPr="00B606F7" w:rsidRDefault="00B606F7" w:rsidP="00B606F7">
            <w:pPr>
              <w:pStyle w:val="Textkrper"/>
              <w:rPr>
                <w:rFonts w:eastAsiaTheme="minorHAnsi"/>
              </w:rPr>
            </w:pPr>
            <w:r w:rsidRPr="00B606F7">
              <w:rPr>
                <w:rFonts w:eastAsiaTheme="minorHAnsi"/>
              </w:rPr>
              <w:t>Nach dem Reiben hat der Stoff weniger Elektronen als Protonen. Er ist somit positiv geladen.</w:t>
            </w:r>
          </w:p>
        </w:tc>
      </w:tr>
    </w:tbl>
    <w:p w:rsidR="00B606F7" w:rsidRPr="00B606F7" w:rsidRDefault="00B606F7" w:rsidP="00CB7B3C">
      <w:pPr>
        <w:pStyle w:val="AufgabeEbene1"/>
      </w:pPr>
      <w:r w:rsidRPr="00B606F7">
        <w:t xml:space="preserve"> </w:t>
      </w:r>
    </w:p>
    <w:p w:rsidR="00D963EE" w:rsidRPr="00964AB6" w:rsidRDefault="00D963EE" w:rsidP="00D963EE">
      <w:pPr>
        <w:pStyle w:val="Marginaliegrau"/>
        <w:framePr w:wrap="around" w:x="8896" w:y="3692"/>
      </w:pPr>
      <w:r>
        <w:t>Bilder des Autors</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1134"/>
        <w:gridCol w:w="3118"/>
        <w:gridCol w:w="3119"/>
      </w:tblGrid>
      <w:tr w:rsidR="00B606F7" w:rsidRPr="00B606F7" w:rsidTr="00421B4D">
        <w:tc>
          <w:tcPr>
            <w:tcW w:w="1134" w:type="dxa"/>
            <w:vMerge w:val="restart"/>
            <w:shd w:val="clear" w:color="auto" w:fill="auto"/>
            <w:vAlign w:val="center"/>
          </w:tcPr>
          <w:p w:rsidR="00B606F7" w:rsidRPr="00B606F7" w:rsidRDefault="00B606F7" w:rsidP="00C2394E">
            <w:pPr>
              <w:pStyle w:val="Textkrper"/>
              <w:jc w:val="left"/>
              <w:rPr>
                <w:rFonts w:eastAsiaTheme="minorHAnsi"/>
              </w:rPr>
            </w:pPr>
            <w:r w:rsidRPr="00B606F7">
              <w:rPr>
                <w:rFonts w:eastAsiaTheme="minorHAnsi"/>
              </w:rPr>
              <w:t>Vor dem Reiben</w:t>
            </w:r>
          </w:p>
        </w:tc>
        <w:tc>
          <w:tcPr>
            <w:tcW w:w="3118" w:type="dxa"/>
            <w:vAlign w:val="center"/>
          </w:tcPr>
          <w:p w:rsidR="00B606F7" w:rsidRPr="00B606F7" w:rsidRDefault="00B606F7" w:rsidP="00B606F7">
            <w:pPr>
              <w:pStyle w:val="Textkrper"/>
              <w:rPr>
                <w:rFonts w:eastAsiaTheme="minorHAnsi"/>
              </w:rPr>
            </w:pPr>
            <w:r w:rsidRPr="00B606F7">
              <w:rPr>
                <w:noProof/>
              </w:rPr>
              <w:drawing>
                <wp:anchor distT="0" distB="0" distL="114300" distR="114300" simplePos="0" relativeHeight="251887616" behindDoc="0" locked="0" layoutInCell="1" allowOverlap="1" wp14:anchorId="094EDE03" wp14:editId="31A7C0E1">
                  <wp:simplePos x="0" y="0"/>
                  <wp:positionH relativeFrom="column">
                    <wp:posOffset>875665</wp:posOffset>
                  </wp:positionH>
                  <wp:positionV relativeFrom="paragraph">
                    <wp:posOffset>607060</wp:posOffset>
                  </wp:positionV>
                  <wp:extent cx="438785" cy="536575"/>
                  <wp:effectExtent l="0" t="0" r="0" b="0"/>
                  <wp:wrapNone/>
                  <wp:docPr id="1328" name="Grafik 1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86592" behindDoc="0" locked="0" layoutInCell="1" allowOverlap="1" wp14:anchorId="0B9F3C87" wp14:editId="76E1B0C6">
                  <wp:simplePos x="0" y="0"/>
                  <wp:positionH relativeFrom="column">
                    <wp:posOffset>1316355</wp:posOffset>
                  </wp:positionH>
                  <wp:positionV relativeFrom="paragraph">
                    <wp:posOffset>847090</wp:posOffset>
                  </wp:positionV>
                  <wp:extent cx="438785" cy="536575"/>
                  <wp:effectExtent l="0" t="0" r="0" b="0"/>
                  <wp:wrapNone/>
                  <wp:docPr id="1329" name="Grafik 1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91712" behindDoc="0" locked="0" layoutInCell="1" allowOverlap="1" wp14:anchorId="4B47A2CD" wp14:editId="163D6A84">
                  <wp:simplePos x="0" y="0"/>
                  <wp:positionH relativeFrom="column">
                    <wp:posOffset>1028065</wp:posOffset>
                  </wp:positionH>
                  <wp:positionV relativeFrom="paragraph">
                    <wp:posOffset>64135</wp:posOffset>
                  </wp:positionV>
                  <wp:extent cx="389890" cy="542290"/>
                  <wp:effectExtent l="0" t="0" r="0" b="0"/>
                  <wp:wrapNone/>
                  <wp:docPr id="1330" name="Grafik 1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88640" behindDoc="0" locked="0" layoutInCell="1" allowOverlap="1" wp14:anchorId="4D2C0DD6" wp14:editId="2E1BBA50">
                  <wp:simplePos x="0" y="0"/>
                  <wp:positionH relativeFrom="column">
                    <wp:posOffset>222250</wp:posOffset>
                  </wp:positionH>
                  <wp:positionV relativeFrom="paragraph">
                    <wp:posOffset>1271270</wp:posOffset>
                  </wp:positionV>
                  <wp:extent cx="438785" cy="536575"/>
                  <wp:effectExtent l="0" t="0" r="0" b="0"/>
                  <wp:wrapNone/>
                  <wp:docPr id="1331" name="Grafik 1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90688" behindDoc="0" locked="0" layoutInCell="1" allowOverlap="1" wp14:anchorId="78C7544B" wp14:editId="11F9BB28">
                  <wp:simplePos x="0" y="0"/>
                  <wp:positionH relativeFrom="column">
                    <wp:posOffset>953770</wp:posOffset>
                  </wp:positionH>
                  <wp:positionV relativeFrom="paragraph">
                    <wp:posOffset>1596390</wp:posOffset>
                  </wp:positionV>
                  <wp:extent cx="438785" cy="536575"/>
                  <wp:effectExtent l="0" t="0" r="0" b="0"/>
                  <wp:wrapNone/>
                  <wp:docPr id="1332" name="Grafik 1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95808" behindDoc="0" locked="0" layoutInCell="1" allowOverlap="1" wp14:anchorId="348DB563" wp14:editId="3B747839">
                  <wp:simplePos x="0" y="0"/>
                  <wp:positionH relativeFrom="column">
                    <wp:posOffset>1315720</wp:posOffset>
                  </wp:positionH>
                  <wp:positionV relativeFrom="paragraph">
                    <wp:posOffset>459740</wp:posOffset>
                  </wp:positionV>
                  <wp:extent cx="389890" cy="542290"/>
                  <wp:effectExtent l="0" t="0" r="0" b="0"/>
                  <wp:wrapNone/>
                  <wp:docPr id="1333" name="Grafik 1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92736" behindDoc="0" locked="0" layoutInCell="1" allowOverlap="1" wp14:anchorId="7E34F3B3" wp14:editId="507627CA">
                  <wp:simplePos x="0" y="0"/>
                  <wp:positionH relativeFrom="column">
                    <wp:posOffset>568325</wp:posOffset>
                  </wp:positionH>
                  <wp:positionV relativeFrom="paragraph">
                    <wp:posOffset>1498600</wp:posOffset>
                  </wp:positionV>
                  <wp:extent cx="389890" cy="542290"/>
                  <wp:effectExtent l="0" t="0" r="0" b="0"/>
                  <wp:wrapNone/>
                  <wp:docPr id="1334" name="Grafik 1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93760" behindDoc="0" locked="0" layoutInCell="1" allowOverlap="1" wp14:anchorId="5FE163B2" wp14:editId="64BA9268">
                  <wp:simplePos x="0" y="0"/>
                  <wp:positionH relativeFrom="column">
                    <wp:posOffset>177165</wp:posOffset>
                  </wp:positionH>
                  <wp:positionV relativeFrom="paragraph">
                    <wp:posOffset>899795</wp:posOffset>
                  </wp:positionV>
                  <wp:extent cx="389890" cy="542290"/>
                  <wp:effectExtent l="0" t="0" r="0" b="0"/>
                  <wp:wrapNone/>
                  <wp:docPr id="1335" name="Grafik 1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89664" behindDoc="0" locked="0" layoutInCell="1" allowOverlap="1" wp14:anchorId="648F8B74" wp14:editId="71E5BBA7">
                  <wp:simplePos x="0" y="0"/>
                  <wp:positionH relativeFrom="column">
                    <wp:posOffset>220345</wp:posOffset>
                  </wp:positionH>
                  <wp:positionV relativeFrom="paragraph">
                    <wp:posOffset>468630</wp:posOffset>
                  </wp:positionV>
                  <wp:extent cx="438785" cy="536575"/>
                  <wp:effectExtent l="0" t="0" r="0" b="0"/>
                  <wp:wrapNone/>
                  <wp:docPr id="1336" name="Grafik 1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94784" behindDoc="0" locked="0" layoutInCell="1" allowOverlap="1" wp14:anchorId="155CDFB2" wp14:editId="26FE640A">
                  <wp:simplePos x="0" y="0"/>
                  <wp:positionH relativeFrom="column">
                    <wp:posOffset>1317625</wp:posOffset>
                  </wp:positionH>
                  <wp:positionV relativeFrom="paragraph">
                    <wp:posOffset>1249045</wp:posOffset>
                  </wp:positionV>
                  <wp:extent cx="389890" cy="542290"/>
                  <wp:effectExtent l="0" t="0" r="0" b="0"/>
                  <wp:wrapNone/>
                  <wp:docPr id="1337" name="Grafik 1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85568" behindDoc="0" locked="0" layoutInCell="1" allowOverlap="1" wp14:anchorId="0850AC34" wp14:editId="19EAEED4">
                  <wp:simplePos x="0" y="0"/>
                  <wp:positionH relativeFrom="column">
                    <wp:posOffset>250190</wp:posOffset>
                  </wp:positionH>
                  <wp:positionV relativeFrom="paragraph">
                    <wp:posOffset>90805</wp:posOffset>
                  </wp:positionV>
                  <wp:extent cx="389890" cy="542290"/>
                  <wp:effectExtent l="0" t="0" r="0" b="0"/>
                  <wp:wrapNone/>
                  <wp:docPr id="1338" name="Grafik 1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inline distT="0" distB="0" distL="0" distR="0" wp14:anchorId="64D90DBC" wp14:editId="75F0D383">
                  <wp:extent cx="1357906" cy="1913860"/>
                  <wp:effectExtent l="0" t="0" r="0" b="0"/>
                  <wp:docPr id="1339" name="Grafik 1339"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9" cstate="print">
                            <a:extLst>
                              <a:ext uri="{28A0092B-C50C-407E-A947-70E740481C1C}">
                                <a14:useLocalDpi xmlns:a14="http://schemas.microsoft.com/office/drawing/2010/main" val="0"/>
                              </a:ext>
                            </a:extLst>
                          </a:blip>
                          <a:srcRect b="28342"/>
                          <a:stretch/>
                        </pic:blipFill>
                        <pic:spPr bwMode="auto">
                          <a:xfrm>
                            <a:off x="0" y="0"/>
                            <a:ext cx="1362351" cy="192012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19" w:type="dxa"/>
            <w:vAlign w:val="center"/>
          </w:tcPr>
          <w:p w:rsidR="00B606F7" w:rsidRPr="00B606F7" w:rsidRDefault="00A0081C" w:rsidP="00B606F7">
            <w:pPr>
              <w:pStyle w:val="Textkrper"/>
              <w:rPr>
                <w:rFonts w:eastAsiaTheme="minorHAnsi"/>
              </w:rPr>
            </w:pPr>
            <w:r>
              <w:rPr>
                <w:rFonts w:eastAsiaTheme="minorHAnsi"/>
                <w:noProof/>
              </w:rPr>
              <w:drawing>
                <wp:inline distT="0" distB="0" distL="0" distR="0">
                  <wp:extent cx="1307805" cy="2241952"/>
                  <wp:effectExtent l="0" t="0" r="6985" b="0"/>
                  <wp:docPr id="1466" name="Grafik 1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ome auf  Tuch.png"/>
                          <pic:cNvPicPr/>
                        </pic:nvPicPr>
                        <pic:blipFill rotWithShape="1">
                          <a:blip r:embed="rId88">
                            <a:extLst>
                              <a:ext uri="{28A0092B-C50C-407E-A947-70E740481C1C}">
                                <a14:useLocalDpi xmlns:a14="http://schemas.microsoft.com/office/drawing/2010/main" val="0"/>
                              </a:ext>
                            </a:extLst>
                          </a:blip>
                          <a:srcRect b="3030"/>
                          <a:stretch/>
                        </pic:blipFill>
                        <pic:spPr bwMode="auto">
                          <a:xfrm>
                            <a:off x="0" y="0"/>
                            <a:ext cx="1312056" cy="2249240"/>
                          </a:xfrm>
                          <a:prstGeom prst="rect">
                            <a:avLst/>
                          </a:prstGeom>
                          <a:ln>
                            <a:noFill/>
                          </a:ln>
                          <a:extLst>
                            <a:ext uri="{53640926-AAD7-44D8-BBD7-CCE9431645EC}">
                              <a14:shadowObscured xmlns:a14="http://schemas.microsoft.com/office/drawing/2010/main"/>
                            </a:ext>
                          </a:extLst>
                        </pic:spPr>
                      </pic:pic>
                    </a:graphicData>
                  </a:graphic>
                </wp:inline>
              </w:drawing>
            </w:r>
          </w:p>
        </w:tc>
      </w:tr>
      <w:tr w:rsidR="00B606F7" w:rsidRPr="00B606F7" w:rsidTr="00421B4D">
        <w:tc>
          <w:tcPr>
            <w:tcW w:w="1134" w:type="dxa"/>
            <w:vMerge/>
            <w:tcBorders>
              <w:bottom w:val="single" w:sz="4" w:space="0" w:color="auto"/>
            </w:tcBorders>
            <w:shd w:val="clear" w:color="auto" w:fill="auto"/>
          </w:tcPr>
          <w:p w:rsidR="00B606F7" w:rsidRPr="00B606F7" w:rsidRDefault="00B606F7" w:rsidP="00B606F7">
            <w:pPr>
              <w:pStyle w:val="Textkrper"/>
              <w:rPr>
                <w:rFonts w:eastAsiaTheme="minorHAnsi"/>
              </w:rPr>
            </w:pPr>
          </w:p>
        </w:tc>
        <w:tc>
          <w:tcPr>
            <w:tcW w:w="3118" w:type="dxa"/>
            <w:tcBorders>
              <w:bottom w:val="single" w:sz="4" w:space="0" w:color="auto"/>
            </w:tcBorders>
          </w:tcPr>
          <w:p w:rsidR="00B606F7" w:rsidRPr="00B606F7" w:rsidRDefault="00B606F7" w:rsidP="00B606F7">
            <w:pPr>
              <w:pStyle w:val="Textkrper"/>
              <w:rPr>
                <w:rFonts w:eastAsiaTheme="minorHAnsi"/>
              </w:rPr>
            </w:pPr>
            <w:r w:rsidRPr="00B606F7">
              <w:rPr>
                <w:rFonts w:eastAsiaTheme="minorHAnsi"/>
              </w:rPr>
              <w:t xml:space="preserve">Der Ballon ist </w:t>
            </w:r>
            <w:r w:rsidRPr="00B606F7">
              <w:rPr>
                <w:rFonts w:eastAsiaTheme="minorHAnsi"/>
                <w:u w:val="single"/>
              </w:rPr>
              <w:t>neutral</w:t>
            </w:r>
            <w:r w:rsidRPr="00B606F7">
              <w:rPr>
                <w:rFonts w:eastAsiaTheme="minorHAnsi"/>
              </w:rPr>
              <w:t xml:space="preserve"> geladen</w:t>
            </w:r>
          </w:p>
        </w:tc>
        <w:tc>
          <w:tcPr>
            <w:tcW w:w="3119" w:type="dxa"/>
            <w:tcBorders>
              <w:bottom w:val="single" w:sz="4" w:space="0" w:color="auto"/>
            </w:tcBorders>
          </w:tcPr>
          <w:p w:rsidR="00B606F7" w:rsidRPr="00B606F7" w:rsidRDefault="00B606F7" w:rsidP="00B606F7">
            <w:pPr>
              <w:pStyle w:val="Textkrper"/>
              <w:rPr>
                <w:rFonts w:eastAsiaTheme="minorHAnsi"/>
              </w:rPr>
            </w:pPr>
            <w:r w:rsidRPr="00B606F7">
              <w:rPr>
                <w:rFonts w:eastAsiaTheme="minorHAnsi"/>
              </w:rPr>
              <w:t xml:space="preserve">Der Stoff ist </w:t>
            </w:r>
            <w:r w:rsidRPr="00B606F7">
              <w:rPr>
                <w:rFonts w:eastAsiaTheme="minorHAnsi"/>
                <w:u w:val="single"/>
              </w:rPr>
              <w:t>neutral</w:t>
            </w:r>
            <w:r w:rsidRPr="00B606F7">
              <w:rPr>
                <w:rFonts w:eastAsiaTheme="minorHAnsi"/>
              </w:rPr>
              <w:t xml:space="preserve"> geladen.</w:t>
            </w:r>
          </w:p>
        </w:tc>
      </w:tr>
    </w:tbl>
    <w:p w:rsidR="00F97D80" w:rsidRDefault="00F97D80">
      <w:r>
        <w:br w:type="page"/>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1134"/>
        <w:gridCol w:w="3118"/>
        <w:gridCol w:w="3119"/>
      </w:tblGrid>
      <w:tr w:rsidR="00B606F7" w:rsidRPr="00B606F7" w:rsidTr="00421B4D">
        <w:tc>
          <w:tcPr>
            <w:tcW w:w="1134" w:type="dxa"/>
            <w:vMerge w:val="restart"/>
            <w:tcBorders>
              <w:top w:val="single" w:sz="4" w:space="0" w:color="auto"/>
            </w:tcBorders>
            <w:shd w:val="clear" w:color="auto" w:fill="auto"/>
            <w:vAlign w:val="center"/>
          </w:tcPr>
          <w:p w:rsidR="00B606F7" w:rsidRPr="00B606F7" w:rsidRDefault="00B606F7" w:rsidP="00C2394E">
            <w:pPr>
              <w:pStyle w:val="Textkrper"/>
              <w:jc w:val="left"/>
              <w:rPr>
                <w:rFonts w:eastAsiaTheme="minorHAnsi"/>
              </w:rPr>
            </w:pPr>
            <w:r w:rsidRPr="00B606F7">
              <w:rPr>
                <w:rFonts w:eastAsiaTheme="minorHAnsi"/>
              </w:rPr>
              <w:lastRenderedPageBreak/>
              <w:t>Während des Re</w:t>
            </w:r>
            <w:r w:rsidRPr="00B606F7">
              <w:rPr>
                <w:rFonts w:eastAsiaTheme="minorHAnsi"/>
              </w:rPr>
              <w:t>i</w:t>
            </w:r>
            <w:r w:rsidRPr="00B606F7">
              <w:rPr>
                <w:rFonts w:eastAsiaTheme="minorHAnsi"/>
              </w:rPr>
              <w:t>bens</w:t>
            </w:r>
          </w:p>
        </w:tc>
        <w:tc>
          <w:tcPr>
            <w:tcW w:w="6237" w:type="dxa"/>
            <w:gridSpan w:val="2"/>
            <w:tcBorders>
              <w:top w:val="single" w:sz="4" w:space="0" w:color="auto"/>
            </w:tcBorders>
          </w:tcPr>
          <w:p w:rsidR="00B606F7" w:rsidRPr="00B606F7" w:rsidRDefault="00B606F7" w:rsidP="00B606F7">
            <w:pPr>
              <w:pStyle w:val="Textkrper"/>
              <w:rPr>
                <w:rFonts w:eastAsiaTheme="minorHAnsi"/>
              </w:rPr>
            </w:pPr>
            <w:r w:rsidRPr="00B606F7">
              <w:rPr>
                <w:noProof/>
              </w:rPr>
              <w:drawing>
                <wp:anchor distT="0" distB="0" distL="114300" distR="114300" simplePos="0" relativeHeight="251926528" behindDoc="0" locked="0" layoutInCell="1" allowOverlap="1" wp14:anchorId="3844B2FB" wp14:editId="3E931D80">
                  <wp:simplePos x="0" y="0"/>
                  <wp:positionH relativeFrom="column">
                    <wp:posOffset>989330</wp:posOffset>
                  </wp:positionH>
                  <wp:positionV relativeFrom="paragraph">
                    <wp:posOffset>775335</wp:posOffset>
                  </wp:positionV>
                  <wp:extent cx="389890" cy="542290"/>
                  <wp:effectExtent l="0" t="0" r="0" b="0"/>
                  <wp:wrapNone/>
                  <wp:docPr id="1185" name="Grafik 1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12192" behindDoc="0" locked="0" layoutInCell="1" allowOverlap="1" wp14:anchorId="2CDF9AEE" wp14:editId="194777BA">
                  <wp:simplePos x="0" y="0"/>
                  <wp:positionH relativeFrom="column">
                    <wp:posOffset>814705</wp:posOffset>
                  </wp:positionH>
                  <wp:positionV relativeFrom="paragraph">
                    <wp:posOffset>591820</wp:posOffset>
                  </wp:positionV>
                  <wp:extent cx="438785" cy="536575"/>
                  <wp:effectExtent l="0" t="0" r="0" b="0"/>
                  <wp:wrapNone/>
                  <wp:docPr id="1186" name="Grafik 1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mc:AlternateContent>
                <mc:Choice Requires="wps">
                  <w:drawing>
                    <wp:anchor distT="0" distB="0" distL="114300" distR="114300" simplePos="0" relativeHeight="251931648" behindDoc="0" locked="0" layoutInCell="1" allowOverlap="1" wp14:anchorId="65C8D72F" wp14:editId="64F42440">
                      <wp:simplePos x="0" y="0"/>
                      <wp:positionH relativeFrom="column">
                        <wp:posOffset>1263015</wp:posOffset>
                      </wp:positionH>
                      <wp:positionV relativeFrom="paragraph">
                        <wp:posOffset>766445</wp:posOffset>
                      </wp:positionV>
                      <wp:extent cx="438150" cy="163195"/>
                      <wp:effectExtent l="19050" t="57150" r="19050" b="65405"/>
                      <wp:wrapNone/>
                      <wp:docPr id="1219" name="Pfeil nach links 1219"/>
                      <wp:cNvGraphicFramePr/>
                      <a:graphic xmlns:a="http://schemas.openxmlformats.org/drawingml/2006/main">
                        <a:graphicData uri="http://schemas.microsoft.com/office/word/2010/wordprocessingShape">
                          <wps:wsp>
                            <wps:cNvSpPr/>
                            <wps:spPr>
                              <a:xfrm rot="20472594">
                                <a:off x="0" y="0"/>
                                <a:ext cx="438150" cy="163195"/>
                              </a:xfrm>
                              <a:prstGeom prst="lef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links 1219" o:spid="_x0000_s1026" type="#_x0000_t66" style="position:absolute;margin-left:99.45pt;margin-top:60.35pt;width:34.5pt;height:12.85pt;rotation:-1231428fd;z-index:251931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" adj="4023" fillcolor="#9bbb59 [3206]" strokecolor="#4e6128 [1606]" strokeweight="2pt"/>
                  </w:pict>
                </mc:Fallback>
              </mc:AlternateContent>
            </w:r>
            <w:r w:rsidRPr="00B606F7">
              <w:rPr>
                <w:noProof/>
              </w:rPr>
              <w:drawing>
                <wp:anchor distT="0" distB="0" distL="114300" distR="114300" simplePos="0" relativeHeight="251913216" behindDoc="0" locked="0" layoutInCell="1" allowOverlap="1" wp14:anchorId="051FA6F6" wp14:editId="2A54DA93">
                  <wp:simplePos x="0" y="0"/>
                  <wp:positionH relativeFrom="column">
                    <wp:posOffset>1640840</wp:posOffset>
                  </wp:positionH>
                  <wp:positionV relativeFrom="paragraph">
                    <wp:posOffset>686435</wp:posOffset>
                  </wp:positionV>
                  <wp:extent cx="438785" cy="536575"/>
                  <wp:effectExtent l="0" t="0" r="0" b="0"/>
                  <wp:wrapNone/>
                  <wp:docPr id="1187" name="Grafik 1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28576" behindDoc="0" locked="0" layoutInCell="1" allowOverlap="1" wp14:anchorId="1451FD84" wp14:editId="287768B4">
                  <wp:simplePos x="0" y="0"/>
                  <wp:positionH relativeFrom="column">
                    <wp:posOffset>1724660</wp:posOffset>
                  </wp:positionH>
                  <wp:positionV relativeFrom="paragraph">
                    <wp:posOffset>1138555</wp:posOffset>
                  </wp:positionV>
                  <wp:extent cx="389890" cy="542290"/>
                  <wp:effectExtent l="0" t="0" r="0" b="0"/>
                  <wp:wrapNone/>
                  <wp:docPr id="1188" name="Grafik 1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23456" behindDoc="0" locked="0" layoutInCell="1" allowOverlap="1" wp14:anchorId="07F87A44" wp14:editId="62773102">
                  <wp:simplePos x="0" y="0"/>
                  <wp:positionH relativeFrom="column">
                    <wp:posOffset>1588135</wp:posOffset>
                  </wp:positionH>
                  <wp:positionV relativeFrom="paragraph">
                    <wp:posOffset>483235</wp:posOffset>
                  </wp:positionV>
                  <wp:extent cx="389890" cy="542290"/>
                  <wp:effectExtent l="0" t="0" r="0" b="0"/>
                  <wp:wrapNone/>
                  <wp:docPr id="1189" name="Grafik 1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mc:AlternateContent>
                <mc:Choice Requires="wps">
                  <w:drawing>
                    <wp:anchor distT="0" distB="0" distL="114300" distR="114300" simplePos="0" relativeHeight="251932672" behindDoc="0" locked="0" layoutInCell="1" allowOverlap="1" wp14:anchorId="119FFD4F" wp14:editId="41C58289">
                      <wp:simplePos x="0" y="0"/>
                      <wp:positionH relativeFrom="column">
                        <wp:posOffset>1395095</wp:posOffset>
                      </wp:positionH>
                      <wp:positionV relativeFrom="paragraph">
                        <wp:posOffset>1414145</wp:posOffset>
                      </wp:positionV>
                      <wp:extent cx="438150" cy="163195"/>
                      <wp:effectExtent l="19050" t="57150" r="19050" b="65405"/>
                      <wp:wrapNone/>
                      <wp:docPr id="1220" name="Pfeil nach links 1220"/>
                      <wp:cNvGraphicFramePr/>
                      <a:graphic xmlns:a="http://schemas.openxmlformats.org/drawingml/2006/main">
                        <a:graphicData uri="http://schemas.microsoft.com/office/word/2010/wordprocessingShape">
                          <wps:wsp>
                            <wps:cNvSpPr/>
                            <wps:spPr>
                              <a:xfrm rot="20472594">
                                <a:off x="0" y="0"/>
                                <a:ext cx="438150" cy="163195"/>
                              </a:xfrm>
                              <a:prstGeom prst="lef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links 1220" o:spid="_x0000_s1026" type="#_x0000_t66" style="position:absolute;margin-left:109.85pt;margin-top:111.35pt;width:34.5pt;height:12.85pt;rotation:-1231428fd;z-index:251932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" adj="4023" fillcolor="#9bbb59 [3206]" strokecolor="#4e6128 [1606]" strokeweight="2pt"/>
                  </w:pict>
                </mc:Fallback>
              </mc:AlternateContent>
            </w:r>
            <w:r w:rsidRPr="00B606F7">
              <w:rPr>
                <w:noProof/>
              </w:rPr>
              <w:drawing>
                <wp:anchor distT="0" distB="0" distL="114300" distR="114300" simplePos="0" relativeHeight="251920384" behindDoc="0" locked="0" layoutInCell="1" allowOverlap="1" wp14:anchorId="512D9C82" wp14:editId="5DD9FFCA">
                  <wp:simplePos x="0" y="0"/>
                  <wp:positionH relativeFrom="column">
                    <wp:posOffset>1483360</wp:posOffset>
                  </wp:positionH>
                  <wp:positionV relativeFrom="paragraph">
                    <wp:posOffset>1547495</wp:posOffset>
                  </wp:positionV>
                  <wp:extent cx="389890" cy="542290"/>
                  <wp:effectExtent l="0" t="0" r="0" b="0"/>
                  <wp:wrapNone/>
                  <wp:docPr id="1190" name="Grafik 1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mc:AlternateContent>
                <mc:Choice Requires="wps">
                  <w:drawing>
                    <wp:anchor distT="0" distB="0" distL="114300" distR="114300" simplePos="0" relativeHeight="251930624" behindDoc="0" locked="0" layoutInCell="1" allowOverlap="1" wp14:anchorId="0F36DD0D" wp14:editId="46CAE815">
                      <wp:simplePos x="0" y="0"/>
                      <wp:positionH relativeFrom="column">
                        <wp:posOffset>1267460</wp:posOffset>
                      </wp:positionH>
                      <wp:positionV relativeFrom="paragraph">
                        <wp:posOffset>457372</wp:posOffset>
                      </wp:positionV>
                      <wp:extent cx="438665" cy="163727"/>
                      <wp:effectExtent l="19050" t="57150" r="19050" b="65405"/>
                      <wp:wrapNone/>
                      <wp:docPr id="1184" name="Pfeil nach links 1184"/>
                      <wp:cNvGraphicFramePr/>
                      <a:graphic xmlns:a="http://schemas.openxmlformats.org/drawingml/2006/main">
                        <a:graphicData uri="http://schemas.microsoft.com/office/word/2010/wordprocessingShape">
                          <wps:wsp>
                            <wps:cNvSpPr/>
                            <wps:spPr>
                              <a:xfrm rot="20472594">
                                <a:off x="0" y="0"/>
                                <a:ext cx="438665" cy="163727"/>
                              </a:xfrm>
                              <a:prstGeom prst="lef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links 1184" o:spid="_x0000_s1026" type="#_x0000_t66" style="position:absolute;margin-left:99.8pt;margin-top:36pt;width:34.55pt;height:12.9pt;rotation:-1231428fd;z-index:251930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" adj="4031" fillcolor="#9bbb59 [3206]" strokecolor="#4e6128 [1606]" strokeweight="2pt"/>
                  </w:pict>
                </mc:Fallback>
              </mc:AlternateContent>
            </w:r>
            <w:r w:rsidRPr="00B606F7">
              <w:rPr>
                <w:noProof/>
              </w:rPr>
              <w:drawing>
                <wp:anchor distT="0" distB="0" distL="114300" distR="114300" simplePos="0" relativeHeight="251922432" behindDoc="0" locked="0" layoutInCell="1" allowOverlap="1" wp14:anchorId="7136357C" wp14:editId="47AEB74E">
                  <wp:simplePos x="0" y="0"/>
                  <wp:positionH relativeFrom="column">
                    <wp:posOffset>1588770</wp:posOffset>
                  </wp:positionH>
                  <wp:positionV relativeFrom="paragraph">
                    <wp:posOffset>204470</wp:posOffset>
                  </wp:positionV>
                  <wp:extent cx="389890" cy="542290"/>
                  <wp:effectExtent l="0" t="0" r="0" b="0"/>
                  <wp:wrapNone/>
                  <wp:docPr id="1191" name="Grafik 1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25504" behindDoc="0" locked="0" layoutInCell="1" allowOverlap="1" wp14:anchorId="14BAFC56" wp14:editId="646F3047">
                  <wp:simplePos x="0" y="0"/>
                  <wp:positionH relativeFrom="column">
                    <wp:posOffset>2080895</wp:posOffset>
                  </wp:positionH>
                  <wp:positionV relativeFrom="paragraph">
                    <wp:posOffset>1423035</wp:posOffset>
                  </wp:positionV>
                  <wp:extent cx="389890" cy="542290"/>
                  <wp:effectExtent l="0" t="0" r="0" b="0"/>
                  <wp:wrapNone/>
                  <wp:docPr id="1192" name="Grafik 1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27552" behindDoc="0" locked="0" layoutInCell="1" allowOverlap="1" wp14:anchorId="189C071C" wp14:editId="34C9858E">
                  <wp:simplePos x="0" y="0"/>
                  <wp:positionH relativeFrom="column">
                    <wp:posOffset>1805305</wp:posOffset>
                  </wp:positionH>
                  <wp:positionV relativeFrom="paragraph">
                    <wp:posOffset>1724025</wp:posOffset>
                  </wp:positionV>
                  <wp:extent cx="389890" cy="542290"/>
                  <wp:effectExtent l="0" t="0" r="0" b="0"/>
                  <wp:wrapNone/>
                  <wp:docPr id="1193" name="Grafik 1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24480" behindDoc="0" locked="0" layoutInCell="1" allowOverlap="1" wp14:anchorId="32155DE5" wp14:editId="78BFF4B4">
                  <wp:simplePos x="0" y="0"/>
                  <wp:positionH relativeFrom="column">
                    <wp:posOffset>2083435</wp:posOffset>
                  </wp:positionH>
                  <wp:positionV relativeFrom="paragraph">
                    <wp:posOffset>657225</wp:posOffset>
                  </wp:positionV>
                  <wp:extent cx="389890" cy="542290"/>
                  <wp:effectExtent l="0" t="0" r="0" b="0"/>
                  <wp:wrapNone/>
                  <wp:docPr id="1197" name="Grafik 1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21408" behindDoc="0" locked="0" layoutInCell="1" allowOverlap="1" wp14:anchorId="771B8769" wp14:editId="7626C83E">
                  <wp:simplePos x="0" y="0"/>
                  <wp:positionH relativeFrom="column">
                    <wp:posOffset>812800</wp:posOffset>
                  </wp:positionH>
                  <wp:positionV relativeFrom="paragraph">
                    <wp:posOffset>1534160</wp:posOffset>
                  </wp:positionV>
                  <wp:extent cx="389890" cy="542290"/>
                  <wp:effectExtent l="0" t="0" r="0" b="0"/>
                  <wp:wrapNone/>
                  <wp:docPr id="1198" name="Grafik 1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19360" behindDoc="0" locked="0" layoutInCell="1" allowOverlap="1" wp14:anchorId="48DCF187" wp14:editId="5F2A9D62">
                  <wp:simplePos x="0" y="0"/>
                  <wp:positionH relativeFrom="column">
                    <wp:posOffset>246380</wp:posOffset>
                  </wp:positionH>
                  <wp:positionV relativeFrom="paragraph">
                    <wp:posOffset>746760</wp:posOffset>
                  </wp:positionV>
                  <wp:extent cx="389890" cy="542290"/>
                  <wp:effectExtent l="0" t="0" r="0" b="0"/>
                  <wp:wrapNone/>
                  <wp:docPr id="1199" name="Grafik 1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29600" behindDoc="0" locked="0" layoutInCell="1" allowOverlap="1" wp14:anchorId="00E4B48A" wp14:editId="60EEAFE1">
                  <wp:simplePos x="0" y="0"/>
                  <wp:positionH relativeFrom="column">
                    <wp:posOffset>602615</wp:posOffset>
                  </wp:positionH>
                  <wp:positionV relativeFrom="paragraph">
                    <wp:posOffset>-16510</wp:posOffset>
                  </wp:positionV>
                  <wp:extent cx="389890" cy="542290"/>
                  <wp:effectExtent l="0" t="0" r="0" b="0"/>
                  <wp:wrapNone/>
                  <wp:docPr id="1200" name="Grafik 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17312" behindDoc="0" locked="0" layoutInCell="1" allowOverlap="1" wp14:anchorId="3FDE28DA" wp14:editId="48D1F788">
                  <wp:simplePos x="0" y="0"/>
                  <wp:positionH relativeFrom="column">
                    <wp:posOffset>1433195</wp:posOffset>
                  </wp:positionH>
                  <wp:positionV relativeFrom="paragraph">
                    <wp:posOffset>892175</wp:posOffset>
                  </wp:positionV>
                  <wp:extent cx="438785" cy="536575"/>
                  <wp:effectExtent l="0" t="0" r="0" b="0"/>
                  <wp:wrapNone/>
                  <wp:docPr id="1201" name="Grafik 1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18336" behindDoc="0" locked="0" layoutInCell="1" allowOverlap="1" wp14:anchorId="3A11E90F" wp14:editId="5C26B752">
                  <wp:simplePos x="0" y="0"/>
                  <wp:positionH relativeFrom="column">
                    <wp:posOffset>1801495</wp:posOffset>
                  </wp:positionH>
                  <wp:positionV relativeFrom="paragraph">
                    <wp:posOffset>1488440</wp:posOffset>
                  </wp:positionV>
                  <wp:extent cx="438785" cy="536575"/>
                  <wp:effectExtent l="0" t="0" r="0" b="0"/>
                  <wp:wrapNone/>
                  <wp:docPr id="1202" name="Grafik 1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15264" behindDoc="0" locked="0" layoutInCell="1" allowOverlap="1" wp14:anchorId="54539A95" wp14:editId="265E1F25">
                  <wp:simplePos x="0" y="0"/>
                  <wp:positionH relativeFrom="column">
                    <wp:posOffset>1993265</wp:posOffset>
                  </wp:positionH>
                  <wp:positionV relativeFrom="paragraph">
                    <wp:posOffset>890270</wp:posOffset>
                  </wp:positionV>
                  <wp:extent cx="438785" cy="536575"/>
                  <wp:effectExtent l="0" t="0" r="0" b="0"/>
                  <wp:wrapNone/>
                  <wp:docPr id="1203" name="Grafik 1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16288" behindDoc="0" locked="0" layoutInCell="1" allowOverlap="1" wp14:anchorId="03DDA031" wp14:editId="685731CB">
                  <wp:simplePos x="0" y="0"/>
                  <wp:positionH relativeFrom="column">
                    <wp:posOffset>1805940</wp:posOffset>
                  </wp:positionH>
                  <wp:positionV relativeFrom="paragraph">
                    <wp:posOffset>429895</wp:posOffset>
                  </wp:positionV>
                  <wp:extent cx="438785" cy="536575"/>
                  <wp:effectExtent l="0" t="0" r="0" b="0"/>
                  <wp:wrapNone/>
                  <wp:docPr id="1204" name="Grafik 1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14240" behindDoc="0" locked="0" layoutInCell="1" allowOverlap="1" wp14:anchorId="741E2936" wp14:editId="441FEF1C">
                  <wp:simplePos x="0" y="0"/>
                  <wp:positionH relativeFrom="column">
                    <wp:posOffset>1871980</wp:posOffset>
                  </wp:positionH>
                  <wp:positionV relativeFrom="paragraph">
                    <wp:posOffset>1960245</wp:posOffset>
                  </wp:positionV>
                  <wp:extent cx="438785" cy="536575"/>
                  <wp:effectExtent l="0" t="0" r="0" b="0"/>
                  <wp:wrapNone/>
                  <wp:docPr id="1205" name="Grafik 1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11168" behindDoc="0" locked="0" layoutInCell="1" allowOverlap="1" wp14:anchorId="1824CDA1" wp14:editId="56F165C4">
                  <wp:simplePos x="0" y="0"/>
                  <wp:positionH relativeFrom="column">
                    <wp:posOffset>1249680</wp:posOffset>
                  </wp:positionH>
                  <wp:positionV relativeFrom="paragraph">
                    <wp:posOffset>1640840</wp:posOffset>
                  </wp:positionV>
                  <wp:extent cx="438785" cy="536575"/>
                  <wp:effectExtent l="0" t="0" r="0" b="0"/>
                  <wp:wrapNone/>
                  <wp:docPr id="1206" name="Grafik 1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10144" behindDoc="0" locked="0" layoutInCell="1" allowOverlap="1" wp14:anchorId="05D9E699" wp14:editId="13703F9F">
                  <wp:simplePos x="0" y="0"/>
                  <wp:positionH relativeFrom="column">
                    <wp:posOffset>506095</wp:posOffset>
                  </wp:positionH>
                  <wp:positionV relativeFrom="paragraph">
                    <wp:posOffset>1184910</wp:posOffset>
                  </wp:positionV>
                  <wp:extent cx="438785" cy="536575"/>
                  <wp:effectExtent l="0" t="0" r="0" b="0"/>
                  <wp:wrapNone/>
                  <wp:docPr id="1207" name="Grafik 1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09120" behindDoc="0" locked="0" layoutInCell="1" allowOverlap="1" wp14:anchorId="5445678A" wp14:editId="05A1FC7E">
                  <wp:simplePos x="0" y="0"/>
                  <wp:positionH relativeFrom="column">
                    <wp:posOffset>429260</wp:posOffset>
                  </wp:positionH>
                  <wp:positionV relativeFrom="paragraph">
                    <wp:posOffset>274955</wp:posOffset>
                  </wp:positionV>
                  <wp:extent cx="438785" cy="536575"/>
                  <wp:effectExtent l="0" t="0" r="0" b="0"/>
                  <wp:wrapNone/>
                  <wp:docPr id="1208" name="Grafik 1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08096" behindDoc="0" locked="0" layoutInCell="1" allowOverlap="1" wp14:anchorId="32601BB5" wp14:editId="2C13AF7E">
                  <wp:simplePos x="0" y="0"/>
                  <wp:positionH relativeFrom="column">
                    <wp:posOffset>338524</wp:posOffset>
                  </wp:positionH>
                  <wp:positionV relativeFrom="paragraph">
                    <wp:posOffset>-53340</wp:posOffset>
                  </wp:positionV>
                  <wp:extent cx="1705233" cy="2403389"/>
                  <wp:effectExtent l="0" t="0" r="0" b="0"/>
                  <wp:wrapNone/>
                  <wp:docPr id="1209" name="Grafik 1209"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b="28342"/>
                          <a:stretch/>
                        </pic:blipFill>
                        <pic:spPr bwMode="auto">
                          <a:xfrm>
                            <a:off x="0" y="0"/>
                            <a:ext cx="1705233" cy="240338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606F7">
              <w:rPr>
                <w:rFonts w:eastAsiaTheme="minorHAnsi"/>
              </w:rPr>
              <w:tab/>
            </w:r>
            <w:r w:rsidRPr="00B606F7">
              <w:rPr>
                <w:rFonts w:eastAsiaTheme="minorHAnsi"/>
              </w:rPr>
              <w:tab/>
            </w:r>
            <w:r w:rsidRPr="00B606F7">
              <w:rPr>
                <w:rFonts w:eastAsiaTheme="minorHAnsi"/>
              </w:rPr>
              <w:tab/>
            </w:r>
            <w:r w:rsidRPr="00B606F7">
              <w:rPr>
                <w:noProof/>
              </w:rPr>
              <w:drawing>
                <wp:inline distT="0" distB="0" distL="0" distR="0" wp14:anchorId="0A404C38" wp14:editId="5FB8B2D8">
                  <wp:extent cx="2391038" cy="1195519"/>
                  <wp:effectExtent l="7303" t="0" r="0" b="0"/>
                  <wp:docPr id="1210" name="Grafik 1210" descr="C:\Users\M\Desktop\roll-36697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Desktop\roll-36697_1280.pn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rot="16200000">
                            <a:off x="0" y="0"/>
                            <a:ext cx="2391038" cy="1195519"/>
                          </a:xfrm>
                          <a:prstGeom prst="rect">
                            <a:avLst/>
                          </a:prstGeom>
                          <a:noFill/>
                          <a:ln>
                            <a:noFill/>
                          </a:ln>
                        </pic:spPr>
                      </pic:pic>
                    </a:graphicData>
                  </a:graphic>
                </wp:inline>
              </w:drawing>
            </w:r>
          </w:p>
        </w:tc>
      </w:tr>
      <w:tr w:rsidR="00B606F7" w:rsidRPr="00B606F7" w:rsidTr="00421B4D">
        <w:tc>
          <w:tcPr>
            <w:tcW w:w="1134" w:type="dxa"/>
            <w:vMerge/>
            <w:shd w:val="clear" w:color="auto" w:fill="auto"/>
          </w:tcPr>
          <w:p w:rsidR="00B606F7" w:rsidRPr="00B606F7" w:rsidRDefault="00B606F7" w:rsidP="00B606F7">
            <w:pPr>
              <w:pStyle w:val="Textkrper"/>
              <w:rPr>
                <w:rFonts w:eastAsiaTheme="minorHAnsi"/>
              </w:rPr>
            </w:pPr>
          </w:p>
        </w:tc>
        <w:tc>
          <w:tcPr>
            <w:tcW w:w="6237" w:type="dxa"/>
            <w:gridSpan w:val="2"/>
          </w:tcPr>
          <w:p w:rsidR="00B606F7" w:rsidRPr="00B606F7" w:rsidRDefault="00B606F7" w:rsidP="00B606F7">
            <w:pPr>
              <w:pStyle w:val="Textkrper"/>
              <w:rPr>
                <w:rFonts w:eastAsiaTheme="minorHAnsi"/>
              </w:rPr>
            </w:pPr>
            <w:r w:rsidRPr="00B606F7">
              <w:rPr>
                <w:rFonts w:eastAsiaTheme="minorHAnsi"/>
              </w:rPr>
              <w:t xml:space="preserve">Einige </w:t>
            </w:r>
            <w:r w:rsidRPr="00B606F7">
              <w:rPr>
                <w:rFonts w:eastAsiaTheme="minorHAnsi"/>
                <w:u w:val="single"/>
              </w:rPr>
              <w:t>Elektronen</w:t>
            </w:r>
            <w:r w:rsidRPr="00B606F7">
              <w:rPr>
                <w:rFonts w:eastAsiaTheme="minorHAnsi"/>
              </w:rPr>
              <w:t xml:space="preserve"> wandern beim Reiben vom Stoff zum Ballon.</w:t>
            </w:r>
          </w:p>
        </w:tc>
      </w:tr>
      <w:tr w:rsidR="00B606F7" w:rsidRPr="00B606F7" w:rsidTr="00421B4D">
        <w:tc>
          <w:tcPr>
            <w:tcW w:w="1134" w:type="dxa"/>
            <w:vMerge/>
            <w:shd w:val="clear" w:color="auto" w:fill="auto"/>
          </w:tcPr>
          <w:p w:rsidR="00B606F7" w:rsidRPr="00B606F7" w:rsidRDefault="00B606F7" w:rsidP="00B606F7">
            <w:pPr>
              <w:pStyle w:val="Textkrper"/>
              <w:rPr>
                <w:rFonts w:eastAsiaTheme="minorHAnsi"/>
              </w:rPr>
            </w:pPr>
          </w:p>
        </w:tc>
        <w:tc>
          <w:tcPr>
            <w:tcW w:w="3118" w:type="dxa"/>
          </w:tcPr>
          <w:p w:rsidR="00B606F7" w:rsidRPr="00B606F7" w:rsidRDefault="00B606F7" w:rsidP="00B606F7">
            <w:pPr>
              <w:pStyle w:val="Textkrper"/>
              <w:rPr>
                <w:rFonts w:eastAsiaTheme="minorHAnsi"/>
              </w:rPr>
            </w:pPr>
            <w:r w:rsidRPr="00B606F7">
              <w:rPr>
                <w:rFonts w:eastAsiaTheme="minorHAnsi"/>
              </w:rPr>
              <w:t xml:space="preserve">Der Ballon nimmt die </w:t>
            </w:r>
            <w:r w:rsidRPr="00B606F7">
              <w:rPr>
                <w:rFonts w:eastAsiaTheme="minorHAnsi"/>
                <w:u w:val="single"/>
              </w:rPr>
              <w:t>Elektronen</w:t>
            </w:r>
            <w:r w:rsidRPr="00B606F7">
              <w:rPr>
                <w:rFonts w:eastAsiaTheme="minorHAnsi"/>
              </w:rPr>
              <w:t xml:space="preserve"> auf.</w:t>
            </w:r>
          </w:p>
        </w:tc>
        <w:tc>
          <w:tcPr>
            <w:tcW w:w="3119" w:type="dxa"/>
          </w:tcPr>
          <w:p w:rsidR="00B606F7" w:rsidRPr="00B606F7" w:rsidRDefault="00B606F7" w:rsidP="00B606F7">
            <w:pPr>
              <w:pStyle w:val="Textkrper"/>
              <w:rPr>
                <w:rFonts w:eastAsiaTheme="minorHAnsi"/>
              </w:rPr>
            </w:pPr>
            <w:r w:rsidRPr="00B606F7">
              <w:rPr>
                <w:rFonts w:eastAsiaTheme="minorHAnsi"/>
              </w:rPr>
              <w:t xml:space="preserve">Der Stoff gibt einige </w:t>
            </w:r>
            <w:r w:rsidRPr="00B606F7">
              <w:rPr>
                <w:rFonts w:eastAsiaTheme="minorHAnsi"/>
                <w:u w:val="single"/>
              </w:rPr>
              <w:t>Elektronen</w:t>
            </w:r>
            <w:r w:rsidRPr="00B606F7">
              <w:rPr>
                <w:rFonts w:eastAsiaTheme="minorHAnsi"/>
              </w:rPr>
              <w:t xml:space="preserve"> ab.</w:t>
            </w:r>
          </w:p>
        </w:tc>
      </w:tr>
      <w:tr w:rsidR="00B606F7" w:rsidRPr="00B606F7" w:rsidTr="00421B4D">
        <w:tc>
          <w:tcPr>
            <w:tcW w:w="1134" w:type="dxa"/>
            <w:vMerge/>
            <w:tcBorders>
              <w:bottom w:val="single" w:sz="4" w:space="0" w:color="auto"/>
            </w:tcBorders>
            <w:shd w:val="clear" w:color="auto" w:fill="auto"/>
          </w:tcPr>
          <w:p w:rsidR="00B606F7" w:rsidRPr="00B606F7" w:rsidRDefault="00B606F7" w:rsidP="00B606F7">
            <w:pPr>
              <w:pStyle w:val="Textkrper"/>
              <w:rPr>
                <w:rFonts w:eastAsiaTheme="minorHAnsi"/>
              </w:rPr>
            </w:pPr>
          </w:p>
        </w:tc>
        <w:tc>
          <w:tcPr>
            <w:tcW w:w="6237" w:type="dxa"/>
            <w:gridSpan w:val="2"/>
            <w:tcBorders>
              <w:bottom w:val="single" w:sz="4" w:space="0" w:color="auto"/>
            </w:tcBorders>
          </w:tcPr>
          <w:p w:rsidR="00B606F7" w:rsidRPr="00B606F7" w:rsidRDefault="00B606F7" w:rsidP="00B606F7">
            <w:pPr>
              <w:pStyle w:val="Textkrper"/>
              <w:rPr>
                <w:rFonts w:eastAsiaTheme="minorHAnsi"/>
              </w:rPr>
            </w:pPr>
            <w:r w:rsidRPr="00B606F7">
              <w:rPr>
                <w:rFonts w:eastAsiaTheme="minorHAnsi"/>
              </w:rPr>
              <w:t xml:space="preserve">Die </w:t>
            </w:r>
            <w:r w:rsidRPr="00B606F7">
              <w:rPr>
                <w:rFonts w:eastAsiaTheme="minorHAnsi"/>
                <w:u w:val="single"/>
              </w:rPr>
              <w:t>Protonen</w:t>
            </w:r>
            <w:r w:rsidRPr="00B606F7">
              <w:rPr>
                <w:rFonts w:eastAsiaTheme="minorHAnsi"/>
              </w:rPr>
              <w:t xml:space="preserve"> bleiben an Ort und Stelle.</w:t>
            </w:r>
          </w:p>
        </w:tc>
      </w:tr>
      <w:tr w:rsidR="00B606F7" w:rsidRPr="00B606F7" w:rsidTr="00421B4D">
        <w:tc>
          <w:tcPr>
            <w:tcW w:w="1134" w:type="dxa"/>
            <w:tcBorders>
              <w:left w:val="nil"/>
              <w:right w:val="nil"/>
            </w:tcBorders>
            <w:shd w:val="clear" w:color="auto" w:fill="auto"/>
          </w:tcPr>
          <w:p w:rsidR="00B606F7" w:rsidRPr="00B606F7" w:rsidRDefault="00B606F7" w:rsidP="00B606F7">
            <w:pPr>
              <w:pStyle w:val="Textkrper"/>
              <w:rPr>
                <w:rFonts w:eastAsiaTheme="minorHAnsi"/>
              </w:rPr>
            </w:pPr>
          </w:p>
        </w:tc>
        <w:tc>
          <w:tcPr>
            <w:tcW w:w="3118" w:type="dxa"/>
            <w:tcBorders>
              <w:left w:val="nil"/>
              <w:right w:val="nil"/>
            </w:tcBorders>
          </w:tcPr>
          <w:p w:rsidR="00B606F7" w:rsidRPr="00B606F7" w:rsidRDefault="00B606F7" w:rsidP="00B606F7">
            <w:pPr>
              <w:pStyle w:val="Textkrper"/>
              <w:rPr>
                <w:rFonts w:eastAsiaTheme="minorHAnsi"/>
              </w:rPr>
            </w:pPr>
          </w:p>
        </w:tc>
        <w:tc>
          <w:tcPr>
            <w:tcW w:w="3119" w:type="dxa"/>
            <w:tcBorders>
              <w:left w:val="nil"/>
              <w:right w:val="nil"/>
            </w:tcBorders>
          </w:tcPr>
          <w:p w:rsidR="00B606F7" w:rsidRPr="00B606F7" w:rsidRDefault="00B606F7" w:rsidP="00B606F7">
            <w:pPr>
              <w:pStyle w:val="Textkrper"/>
              <w:rPr>
                <w:rFonts w:eastAsiaTheme="minorHAnsi"/>
              </w:rPr>
            </w:pPr>
          </w:p>
        </w:tc>
      </w:tr>
      <w:tr w:rsidR="00B606F7" w:rsidRPr="00B606F7" w:rsidTr="00C2394E">
        <w:tc>
          <w:tcPr>
            <w:tcW w:w="1134" w:type="dxa"/>
            <w:vMerge w:val="restart"/>
            <w:shd w:val="clear" w:color="auto" w:fill="auto"/>
            <w:vAlign w:val="center"/>
          </w:tcPr>
          <w:p w:rsidR="00B606F7" w:rsidRPr="00B606F7" w:rsidRDefault="00B606F7" w:rsidP="00C2394E">
            <w:pPr>
              <w:pStyle w:val="Textkrper"/>
              <w:jc w:val="left"/>
              <w:rPr>
                <w:rFonts w:eastAsiaTheme="minorHAnsi"/>
              </w:rPr>
            </w:pPr>
            <w:r w:rsidRPr="00B606F7">
              <w:rPr>
                <w:rFonts w:eastAsiaTheme="minorHAnsi"/>
              </w:rPr>
              <w:t>Nach dem Reiben</w:t>
            </w:r>
          </w:p>
        </w:tc>
        <w:tc>
          <w:tcPr>
            <w:tcW w:w="3118" w:type="dxa"/>
            <w:vAlign w:val="center"/>
          </w:tcPr>
          <w:p w:rsidR="00B606F7" w:rsidRPr="00B606F7" w:rsidRDefault="00B606F7" w:rsidP="00B606F7">
            <w:pPr>
              <w:pStyle w:val="Textkrper"/>
              <w:rPr>
                <w:rFonts w:eastAsiaTheme="minorHAnsi"/>
              </w:rPr>
            </w:pPr>
            <w:r w:rsidRPr="00B606F7">
              <w:rPr>
                <w:noProof/>
              </w:rPr>
              <w:drawing>
                <wp:anchor distT="0" distB="0" distL="114300" distR="114300" simplePos="0" relativeHeight="251953152" behindDoc="0" locked="0" layoutInCell="1" allowOverlap="1" wp14:anchorId="17C1D0CC" wp14:editId="0173E9F8">
                  <wp:simplePos x="0" y="0"/>
                  <wp:positionH relativeFrom="column">
                    <wp:posOffset>1004570</wp:posOffset>
                  </wp:positionH>
                  <wp:positionV relativeFrom="paragraph">
                    <wp:posOffset>1534160</wp:posOffset>
                  </wp:positionV>
                  <wp:extent cx="438785" cy="536575"/>
                  <wp:effectExtent l="0" t="0" r="0" b="0"/>
                  <wp:wrapNone/>
                  <wp:docPr id="1211" name="Grafik 1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47008" behindDoc="0" locked="0" layoutInCell="1" allowOverlap="1" wp14:anchorId="56E389FC" wp14:editId="72317FE8">
                  <wp:simplePos x="0" y="0"/>
                  <wp:positionH relativeFrom="column">
                    <wp:posOffset>597535</wp:posOffset>
                  </wp:positionH>
                  <wp:positionV relativeFrom="paragraph">
                    <wp:posOffset>5080</wp:posOffset>
                  </wp:positionV>
                  <wp:extent cx="438785" cy="536575"/>
                  <wp:effectExtent l="0" t="0" r="0" b="0"/>
                  <wp:wrapNone/>
                  <wp:docPr id="1212" name="Grafik 1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50080" behindDoc="0" locked="0" layoutInCell="1" allowOverlap="1" wp14:anchorId="7004DA25" wp14:editId="0531A8D1">
                  <wp:simplePos x="0" y="0"/>
                  <wp:positionH relativeFrom="column">
                    <wp:posOffset>1270635</wp:posOffset>
                  </wp:positionH>
                  <wp:positionV relativeFrom="paragraph">
                    <wp:posOffset>836930</wp:posOffset>
                  </wp:positionV>
                  <wp:extent cx="438785" cy="536575"/>
                  <wp:effectExtent l="0" t="0" r="0" b="0"/>
                  <wp:wrapNone/>
                  <wp:docPr id="1213" name="Grafik 1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48032" behindDoc="0" locked="0" layoutInCell="1" allowOverlap="1" wp14:anchorId="5D2618A4" wp14:editId="198C26B2">
                  <wp:simplePos x="0" y="0"/>
                  <wp:positionH relativeFrom="column">
                    <wp:posOffset>866775</wp:posOffset>
                  </wp:positionH>
                  <wp:positionV relativeFrom="paragraph">
                    <wp:posOffset>555625</wp:posOffset>
                  </wp:positionV>
                  <wp:extent cx="438785" cy="536575"/>
                  <wp:effectExtent l="0" t="0" r="0" b="0"/>
                  <wp:wrapNone/>
                  <wp:docPr id="1214" name="Grafik 1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45984" behindDoc="0" locked="0" layoutInCell="1" allowOverlap="1" wp14:anchorId="30B52958" wp14:editId="30FFF507">
                  <wp:simplePos x="0" y="0"/>
                  <wp:positionH relativeFrom="column">
                    <wp:posOffset>191135</wp:posOffset>
                  </wp:positionH>
                  <wp:positionV relativeFrom="paragraph">
                    <wp:posOffset>298450</wp:posOffset>
                  </wp:positionV>
                  <wp:extent cx="438785" cy="536575"/>
                  <wp:effectExtent l="0" t="0" r="0" b="0"/>
                  <wp:wrapNone/>
                  <wp:docPr id="1215" name="Grafik 1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49056" behindDoc="0" locked="0" layoutInCell="1" allowOverlap="1" wp14:anchorId="6667E223" wp14:editId="3A5B3554">
                  <wp:simplePos x="0" y="0"/>
                  <wp:positionH relativeFrom="column">
                    <wp:posOffset>247015</wp:posOffset>
                  </wp:positionH>
                  <wp:positionV relativeFrom="paragraph">
                    <wp:posOffset>1099820</wp:posOffset>
                  </wp:positionV>
                  <wp:extent cx="438785" cy="536575"/>
                  <wp:effectExtent l="0" t="0" r="0" b="0"/>
                  <wp:wrapNone/>
                  <wp:docPr id="963" name="Grafik 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42912" behindDoc="0" locked="0" layoutInCell="1" allowOverlap="1" wp14:anchorId="58199E79" wp14:editId="69E16251">
                  <wp:simplePos x="0" y="0"/>
                  <wp:positionH relativeFrom="column">
                    <wp:posOffset>649605</wp:posOffset>
                  </wp:positionH>
                  <wp:positionV relativeFrom="paragraph">
                    <wp:posOffset>1741805</wp:posOffset>
                  </wp:positionV>
                  <wp:extent cx="389890" cy="542290"/>
                  <wp:effectExtent l="0" t="0" r="0" b="0"/>
                  <wp:wrapNone/>
                  <wp:docPr id="964" name="Grafik 9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39840" behindDoc="0" locked="0" layoutInCell="1" allowOverlap="1" wp14:anchorId="0685BFE1" wp14:editId="541ED748">
                  <wp:simplePos x="0" y="0"/>
                  <wp:positionH relativeFrom="column">
                    <wp:posOffset>1301750</wp:posOffset>
                  </wp:positionH>
                  <wp:positionV relativeFrom="paragraph">
                    <wp:posOffset>1296670</wp:posOffset>
                  </wp:positionV>
                  <wp:extent cx="389890" cy="542290"/>
                  <wp:effectExtent l="0" t="0" r="0" b="0"/>
                  <wp:wrapNone/>
                  <wp:docPr id="965" name="Grafik 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40864" behindDoc="0" locked="0" layoutInCell="1" allowOverlap="1" wp14:anchorId="3E35B601" wp14:editId="2D941DD4">
                  <wp:simplePos x="0" y="0"/>
                  <wp:positionH relativeFrom="column">
                    <wp:posOffset>777875</wp:posOffset>
                  </wp:positionH>
                  <wp:positionV relativeFrom="paragraph">
                    <wp:posOffset>1097280</wp:posOffset>
                  </wp:positionV>
                  <wp:extent cx="389890" cy="542290"/>
                  <wp:effectExtent l="0" t="0" r="0" b="0"/>
                  <wp:wrapNone/>
                  <wp:docPr id="966" name="Grafik 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37792" behindDoc="0" locked="0" layoutInCell="1" allowOverlap="1" wp14:anchorId="26492336" wp14:editId="5ED8963F">
                  <wp:simplePos x="0" y="0"/>
                  <wp:positionH relativeFrom="column">
                    <wp:posOffset>1321435</wp:posOffset>
                  </wp:positionH>
                  <wp:positionV relativeFrom="paragraph">
                    <wp:posOffset>553720</wp:posOffset>
                  </wp:positionV>
                  <wp:extent cx="389890" cy="542290"/>
                  <wp:effectExtent l="0" t="0" r="0" b="0"/>
                  <wp:wrapNone/>
                  <wp:docPr id="967" name="Grafik 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38816" behindDoc="0" locked="0" layoutInCell="1" allowOverlap="1" wp14:anchorId="3608E19A" wp14:editId="0DC3AE4F">
                  <wp:simplePos x="0" y="0"/>
                  <wp:positionH relativeFrom="column">
                    <wp:posOffset>71120</wp:posOffset>
                  </wp:positionH>
                  <wp:positionV relativeFrom="paragraph">
                    <wp:posOffset>1273175</wp:posOffset>
                  </wp:positionV>
                  <wp:extent cx="389890" cy="542290"/>
                  <wp:effectExtent l="0" t="0" r="0" b="0"/>
                  <wp:wrapNone/>
                  <wp:docPr id="968" name="Grafik 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35744" behindDoc="0" locked="0" layoutInCell="1" allowOverlap="1" wp14:anchorId="2702CC9D" wp14:editId="31707A8D">
                  <wp:simplePos x="0" y="0"/>
                  <wp:positionH relativeFrom="column">
                    <wp:posOffset>682625</wp:posOffset>
                  </wp:positionH>
                  <wp:positionV relativeFrom="paragraph">
                    <wp:posOffset>553720</wp:posOffset>
                  </wp:positionV>
                  <wp:extent cx="389890" cy="542290"/>
                  <wp:effectExtent l="0" t="0" r="0" b="0"/>
                  <wp:wrapNone/>
                  <wp:docPr id="969" name="Grafik 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36768" behindDoc="0" locked="0" layoutInCell="1" allowOverlap="1" wp14:anchorId="431A530E" wp14:editId="63F12623">
                  <wp:simplePos x="0" y="0"/>
                  <wp:positionH relativeFrom="column">
                    <wp:posOffset>31750</wp:posOffset>
                  </wp:positionH>
                  <wp:positionV relativeFrom="paragraph">
                    <wp:posOffset>427990</wp:posOffset>
                  </wp:positionV>
                  <wp:extent cx="389890" cy="542290"/>
                  <wp:effectExtent l="0" t="0" r="0" b="0"/>
                  <wp:wrapNone/>
                  <wp:docPr id="970" name="Grafik 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34720" behindDoc="0" locked="0" layoutInCell="1" allowOverlap="1" wp14:anchorId="3550F5B1" wp14:editId="7DEE4D21">
                  <wp:simplePos x="0" y="0"/>
                  <wp:positionH relativeFrom="column">
                    <wp:posOffset>1005840</wp:posOffset>
                  </wp:positionH>
                  <wp:positionV relativeFrom="paragraph">
                    <wp:posOffset>26035</wp:posOffset>
                  </wp:positionV>
                  <wp:extent cx="389890" cy="542290"/>
                  <wp:effectExtent l="0" t="0" r="0" b="0"/>
                  <wp:wrapNone/>
                  <wp:docPr id="971" name="Grafik 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33696" behindDoc="0" locked="0" layoutInCell="1" allowOverlap="1" wp14:anchorId="3A11F648" wp14:editId="5E21F568">
                  <wp:simplePos x="0" y="0"/>
                  <wp:positionH relativeFrom="column">
                    <wp:posOffset>418465</wp:posOffset>
                  </wp:positionH>
                  <wp:positionV relativeFrom="paragraph">
                    <wp:posOffset>-67310</wp:posOffset>
                  </wp:positionV>
                  <wp:extent cx="389890" cy="542290"/>
                  <wp:effectExtent l="0" t="0" r="0" b="0"/>
                  <wp:wrapNone/>
                  <wp:docPr id="972" name="Grafik 9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inline distT="0" distB="0" distL="0" distR="0" wp14:anchorId="57D07B09" wp14:editId="740CE374">
                  <wp:extent cx="1705233" cy="2403389"/>
                  <wp:effectExtent l="0" t="0" r="0" b="0"/>
                  <wp:docPr id="973" name="Grafik 973"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b="28342"/>
                          <a:stretch/>
                        </pic:blipFill>
                        <pic:spPr bwMode="auto">
                          <a:xfrm>
                            <a:off x="0" y="0"/>
                            <a:ext cx="1706750" cy="240552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19" w:type="dxa"/>
            <w:vAlign w:val="center"/>
          </w:tcPr>
          <w:p w:rsidR="00B606F7" w:rsidRPr="00B606F7" w:rsidRDefault="00A0081C" w:rsidP="00B606F7">
            <w:pPr>
              <w:pStyle w:val="Textkrper"/>
              <w:rPr>
                <w:rFonts w:eastAsiaTheme="minorHAnsi"/>
              </w:rPr>
            </w:pPr>
            <w:r>
              <w:rPr>
                <w:rFonts w:eastAsiaTheme="minorHAnsi"/>
                <w:noProof/>
              </w:rPr>
              <w:drawing>
                <wp:inline distT="0" distB="0" distL="0" distR="0">
                  <wp:extent cx="1190847" cy="2424223"/>
                  <wp:effectExtent l="0" t="0" r="9525" b="0"/>
                  <wp:docPr id="1493" name="Grafik 1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ome auf  Tuch.png"/>
                          <pic:cNvPicPr/>
                        </pic:nvPicPr>
                        <pic:blipFill rotWithShape="1">
                          <a:blip r:embed="rId88">
                            <a:extLst>
                              <a:ext uri="{28A0092B-C50C-407E-A947-70E740481C1C}">
                                <a14:useLocalDpi xmlns:a14="http://schemas.microsoft.com/office/drawing/2010/main" val="0"/>
                              </a:ext>
                            </a:extLst>
                          </a:blip>
                          <a:srcRect b="6117"/>
                          <a:stretch/>
                        </pic:blipFill>
                        <pic:spPr bwMode="auto">
                          <a:xfrm>
                            <a:off x="0" y="0"/>
                            <a:ext cx="1194717" cy="2432101"/>
                          </a:xfrm>
                          <a:prstGeom prst="rect">
                            <a:avLst/>
                          </a:prstGeom>
                          <a:ln>
                            <a:noFill/>
                          </a:ln>
                          <a:extLst>
                            <a:ext uri="{53640926-AAD7-44D8-BBD7-CCE9431645EC}">
                              <a14:shadowObscured xmlns:a14="http://schemas.microsoft.com/office/drawing/2010/main"/>
                            </a:ext>
                          </a:extLst>
                        </pic:spPr>
                      </pic:pic>
                    </a:graphicData>
                  </a:graphic>
                </wp:inline>
              </w:drawing>
            </w:r>
          </w:p>
        </w:tc>
      </w:tr>
      <w:tr w:rsidR="00B606F7" w:rsidRPr="00B606F7" w:rsidTr="00421B4D">
        <w:tc>
          <w:tcPr>
            <w:tcW w:w="1134" w:type="dxa"/>
            <w:vMerge/>
            <w:shd w:val="clear" w:color="auto" w:fill="auto"/>
          </w:tcPr>
          <w:p w:rsidR="00B606F7" w:rsidRPr="00B606F7" w:rsidRDefault="00B606F7" w:rsidP="00B606F7">
            <w:pPr>
              <w:pStyle w:val="Textkrper"/>
              <w:rPr>
                <w:rFonts w:eastAsiaTheme="minorHAnsi"/>
              </w:rPr>
            </w:pPr>
          </w:p>
        </w:tc>
        <w:tc>
          <w:tcPr>
            <w:tcW w:w="3118" w:type="dxa"/>
          </w:tcPr>
          <w:p w:rsidR="00B606F7" w:rsidRPr="00B606F7" w:rsidRDefault="00B606F7" w:rsidP="00B606F7">
            <w:pPr>
              <w:pStyle w:val="Textkrper"/>
              <w:rPr>
                <w:rFonts w:eastAsiaTheme="minorHAnsi"/>
              </w:rPr>
            </w:pPr>
            <w:r w:rsidRPr="00B606F7">
              <w:rPr>
                <w:rFonts w:eastAsiaTheme="minorHAnsi"/>
              </w:rPr>
              <w:t xml:space="preserve">Nach dem Reiben hat der Ballon mehr </w:t>
            </w:r>
            <w:r w:rsidRPr="00B606F7">
              <w:rPr>
                <w:rFonts w:eastAsiaTheme="minorHAnsi"/>
                <w:u w:val="single"/>
              </w:rPr>
              <w:t>Elektronen</w:t>
            </w:r>
            <w:r w:rsidRPr="00B606F7">
              <w:rPr>
                <w:rFonts w:eastAsiaTheme="minorHAnsi"/>
              </w:rPr>
              <w:t xml:space="preserve"> als </w:t>
            </w:r>
            <w:r w:rsidRPr="00B606F7">
              <w:rPr>
                <w:rFonts w:eastAsiaTheme="minorHAnsi"/>
                <w:u w:val="single"/>
              </w:rPr>
              <w:t>Protonen</w:t>
            </w:r>
            <w:r w:rsidRPr="00B606F7">
              <w:rPr>
                <w:rFonts w:eastAsiaTheme="minorHAnsi"/>
              </w:rPr>
              <w:t xml:space="preserve"> Er ist somit </w:t>
            </w:r>
            <w:r w:rsidRPr="00B606F7">
              <w:rPr>
                <w:rFonts w:eastAsiaTheme="minorHAnsi"/>
                <w:u w:val="single"/>
              </w:rPr>
              <w:t>negativ geladen</w:t>
            </w:r>
            <w:r w:rsidRPr="00B606F7">
              <w:rPr>
                <w:rFonts w:eastAsiaTheme="minorHAnsi"/>
              </w:rPr>
              <w:t>.</w:t>
            </w:r>
          </w:p>
        </w:tc>
        <w:tc>
          <w:tcPr>
            <w:tcW w:w="3119" w:type="dxa"/>
          </w:tcPr>
          <w:p w:rsidR="00B606F7" w:rsidRPr="00B606F7" w:rsidRDefault="00B606F7" w:rsidP="00B606F7">
            <w:pPr>
              <w:pStyle w:val="Textkrper"/>
              <w:rPr>
                <w:rFonts w:eastAsiaTheme="minorHAnsi"/>
              </w:rPr>
            </w:pPr>
            <w:r w:rsidRPr="00B606F7">
              <w:rPr>
                <w:rFonts w:eastAsiaTheme="minorHAnsi"/>
              </w:rPr>
              <w:t xml:space="preserve">Nach dem Reiben hat der Stoff weniger </w:t>
            </w:r>
            <w:r w:rsidRPr="00B606F7">
              <w:rPr>
                <w:rFonts w:eastAsiaTheme="minorHAnsi"/>
                <w:u w:val="single"/>
              </w:rPr>
              <w:t>Elektronen</w:t>
            </w:r>
            <w:r w:rsidRPr="00B606F7">
              <w:rPr>
                <w:rFonts w:eastAsiaTheme="minorHAnsi"/>
              </w:rPr>
              <w:t xml:space="preserve"> als </w:t>
            </w:r>
            <w:r w:rsidRPr="00B606F7">
              <w:rPr>
                <w:rFonts w:eastAsiaTheme="minorHAnsi"/>
                <w:u w:val="single"/>
              </w:rPr>
              <w:t>Protonen</w:t>
            </w:r>
            <w:r w:rsidRPr="00B606F7">
              <w:rPr>
                <w:rFonts w:eastAsiaTheme="minorHAnsi"/>
              </w:rPr>
              <w:t xml:space="preserve"> Er ist somit </w:t>
            </w:r>
            <w:r w:rsidRPr="00B606F7">
              <w:rPr>
                <w:rFonts w:eastAsiaTheme="minorHAnsi"/>
                <w:u w:val="single"/>
              </w:rPr>
              <w:t>positiv geladen</w:t>
            </w:r>
            <w:r w:rsidRPr="00B606F7">
              <w:rPr>
                <w:rFonts w:eastAsiaTheme="minorHAnsi"/>
              </w:rPr>
              <w:t>.</w:t>
            </w:r>
          </w:p>
        </w:tc>
      </w:tr>
    </w:tbl>
    <w:p w:rsidR="00D963EE" w:rsidRPr="00964AB6" w:rsidRDefault="00D963EE" w:rsidP="00D963EE">
      <w:pPr>
        <w:pStyle w:val="Marginaliegrau"/>
        <w:framePr w:wrap="around" w:x="8911"/>
      </w:pPr>
      <w:r>
        <w:t>Bilder des Autors</w:t>
      </w:r>
    </w:p>
    <w:p w:rsidR="00B606F7" w:rsidRPr="00B606F7" w:rsidRDefault="00B606F7" w:rsidP="00CB7B3C">
      <w:pPr>
        <w:pStyle w:val="AufgabeEbene1"/>
      </w:pPr>
      <w:r w:rsidRPr="00B606F7">
        <w:t xml:space="preserve"> </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1134"/>
        <w:gridCol w:w="3118"/>
        <w:gridCol w:w="3119"/>
      </w:tblGrid>
      <w:tr w:rsidR="00B606F7" w:rsidRPr="00B606F7" w:rsidTr="00421B4D">
        <w:tc>
          <w:tcPr>
            <w:tcW w:w="1134" w:type="dxa"/>
            <w:vMerge w:val="restart"/>
            <w:shd w:val="clear" w:color="auto" w:fill="auto"/>
            <w:vAlign w:val="center"/>
          </w:tcPr>
          <w:p w:rsidR="00B606F7" w:rsidRPr="00B606F7" w:rsidRDefault="00B606F7" w:rsidP="00C2394E">
            <w:pPr>
              <w:pStyle w:val="Textkrper"/>
              <w:jc w:val="left"/>
              <w:rPr>
                <w:rFonts w:eastAsiaTheme="minorHAnsi"/>
              </w:rPr>
            </w:pPr>
            <w:r w:rsidRPr="00B606F7">
              <w:rPr>
                <w:rFonts w:eastAsiaTheme="minorHAnsi"/>
              </w:rPr>
              <w:t>Vor dem Reiben</w:t>
            </w:r>
          </w:p>
        </w:tc>
        <w:tc>
          <w:tcPr>
            <w:tcW w:w="3118" w:type="dxa"/>
            <w:vAlign w:val="center"/>
          </w:tcPr>
          <w:p w:rsidR="00B606F7" w:rsidRPr="00B606F7" w:rsidRDefault="00B606F7" w:rsidP="00B606F7">
            <w:pPr>
              <w:pStyle w:val="Textkrper"/>
              <w:rPr>
                <w:rFonts w:eastAsiaTheme="minorHAnsi"/>
              </w:rPr>
            </w:pPr>
            <w:r w:rsidRPr="00B606F7">
              <w:rPr>
                <w:rFonts w:eastAsiaTheme="minorHAnsi"/>
              </w:rPr>
              <w:t>Der Ballon ist vor dem Reiben elektrisch neutral geladen. Das heißt, dass er genausoviele Elek</w:t>
            </w:r>
            <w:r w:rsidRPr="00B606F7">
              <w:rPr>
                <w:rFonts w:eastAsiaTheme="minorHAnsi"/>
              </w:rPr>
              <w:t>t</w:t>
            </w:r>
            <w:r w:rsidRPr="00B606F7">
              <w:rPr>
                <w:rFonts w:eastAsiaTheme="minorHAnsi"/>
              </w:rPr>
              <w:t>ronen wie Protonen besitzt.</w:t>
            </w:r>
          </w:p>
          <w:p w:rsidR="00B606F7" w:rsidRPr="00B606F7" w:rsidRDefault="00B606F7" w:rsidP="00B606F7">
            <w:pPr>
              <w:pStyle w:val="Textkrper"/>
              <w:rPr>
                <w:rFonts w:eastAsiaTheme="minorHAnsi"/>
              </w:rPr>
            </w:pPr>
          </w:p>
          <w:p w:rsidR="00B606F7" w:rsidRPr="00B606F7" w:rsidRDefault="00B606F7" w:rsidP="00B606F7">
            <w:pPr>
              <w:pStyle w:val="Textkrper"/>
              <w:rPr>
                <w:rFonts w:eastAsiaTheme="minorHAnsi"/>
              </w:rPr>
            </w:pPr>
            <w:r w:rsidRPr="00B606F7">
              <w:rPr>
                <w:rFonts w:eastAsiaTheme="minorHAnsi"/>
              </w:rPr>
              <w:t xml:space="preserve">Zeichnen Sie in den Ballon </w:t>
            </w:r>
            <w:r w:rsidR="00C2394E">
              <w:rPr>
                <w:rFonts w:eastAsiaTheme="minorHAnsi"/>
              </w:rPr>
              <w:t>sechs</w:t>
            </w:r>
            <w:r w:rsidRPr="00B606F7">
              <w:rPr>
                <w:rFonts w:eastAsiaTheme="minorHAnsi"/>
              </w:rPr>
              <w:t xml:space="preserve"> Protonen mit rot ein.</w:t>
            </w:r>
          </w:p>
          <w:p w:rsidR="00B606F7" w:rsidRPr="00B606F7" w:rsidRDefault="00B606F7" w:rsidP="00B606F7">
            <w:pPr>
              <w:pStyle w:val="Textkrper"/>
              <w:rPr>
                <w:rFonts w:eastAsiaTheme="minorHAnsi"/>
              </w:rPr>
            </w:pPr>
          </w:p>
          <w:p w:rsidR="00B606F7" w:rsidRPr="00B606F7" w:rsidRDefault="00B606F7" w:rsidP="00B606F7">
            <w:pPr>
              <w:pStyle w:val="Textkrper"/>
              <w:rPr>
                <w:rFonts w:eastAsiaTheme="minorHAnsi"/>
              </w:rPr>
            </w:pPr>
            <w:r w:rsidRPr="00B606F7">
              <w:rPr>
                <w:rFonts w:eastAsiaTheme="minorHAnsi"/>
              </w:rPr>
              <w:t xml:space="preserve">Wie viele Elektronen besitzt dann der Ballon? </w:t>
            </w:r>
            <w:r w:rsidR="00C2394E">
              <w:rPr>
                <w:rFonts w:eastAsiaTheme="minorHAnsi"/>
                <w:u w:val="single"/>
              </w:rPr>
              <w:t>sechs</w:t>
            </w:r>
            <w:r w:rsidRPr="00B606F7">
              <w:rPr>
                <w:rFonts w:eastAsiaTheme="minorHAnsi"/>
                <w:u w:val="single"/>
              </w:rPr>
              <w:t xml:space="preserve"> Stück</w:t>
            </w:r>
          </w:p>
          <w:p w:rsidR="00B606F7" w:rsidRPr="00B606F7" w:rsidRDefault="00B606F7" w:rsidP="00B606F7">
            <w:pPr>
              <w:pStyle w:val="Textkrper"/>
              <w:rPr>
                <w:rFonts w:eastAsiaTheme="minorHAnsi"/>
              </w:rPr>
            </w:pPr>
            <w:r w:rsidRPr="00B606F7">
              <w:rPr>
                <w:rFonts w:eastAsiaTheme="minorHAnsi"/>
              </w:rPr>
              <w:t>Zeichnen Sie diese Elektronen mit blau in den Ballon ein.</w:t>
            </w:r>
          </w:p>
        </w:tc>
        <w:tc>
          <w:tcPr>
            <w:tcW w:w="3119" w:type="dxa"/>
          </w:tcPr>
          <w:p w:rsidR="00B606F7" w:rsidRPr="00B606F7" w:rsidRDefault="00B606F7" w:rsidP="00B606F7">
            <w:pPr>
              <w:pStyle w:val="Textkrper"/>
              <w:rPr>
                <w:rFonts w:eastAsiaTheme="minorHAnsi"/>
              </w:rPr>
            </w:pPr>
            <w:r w:rsidRPr="00B606F7">
              <w:rPr>
                <w:rFonts w:eastAsiaTheme="minorHAnsi"/>
              </w:rPr>
              <w:t>Der Stoff besitzt am Anfang g</w:t>
            </w:r>
            <w:r w:rsidRPr="00B606F7">
              <w:rPr>
                <w:rFonts w:eastAsiaTheme="minorHAnsi"/>
              </w:rPr>
              <w:t>e</w:t>
            </w:r>
            <w:r w:rsidRPr="00B606F7">
              <w:rPr>
                <w:rFonts w:eastAsiaTheme="minorHAnsi"/>
              </w:rPr>
              <w:t>nauso viele Elektronen wie Prot</w:t>
            </w:r>
            <w:r w:rsidRPr="00B606F7">
              <w:rPr>
                <w:rFonts w:eastAsiaTheme="minorHAnsi"/>
              </w:rPr>
              <w:t>o</w:t>
            </w:r>
            <w:r w:rsidRPr="00B606F7">
              <w:rPr>
                <w:rFonts w:eastAsiaTheme="minorHAnsi"/>
              </w:rPr>
              <w:t>nen. Wie ist der Stoff dann gel</w:t>
            </w:r>
            <w:r w:rsidRPr="00B606F7">
              <w:rPr>
                <w:rFonts w:eastAsiaTheme="minorHAnsi"/>
              </w:rPr>
              <w:t>a</w:t>
            </w:r>
            <w:r w:rsidRPr="00B606F7">
              <w:rPr>
                <w:rFonts w:eastAsiaTheme="minorHAnsi"/>
              </w:rPr>
              <w:t xml:space="preserve">den? Er ist </w:t>
            </w:r>
            <w:r w:rsidRPr="00B606F7">
              <w:rPr>
                <w:rFonts w:eastAsiaTheme="minorHAnsi"/>
                <w:u w:val="single"/>
              </w:rPr>
              <w:t>neutral</w:t>
            </w:r>
            <w:r w:rsidRPr="00B606F7">
              <w:rPr>
                <w:rFonts w:eastAsiaTheme="minorHAnsi"/>
              </w:rPr>
              <w:t xml:space="preserve"> geladen.</w:t>
            </w:r>
          </w:p>
          <w:p w:rsidR="00B606F7" w:rsidRPr="00B606F7" w:rsidRDefault="00B606F7" w:rsidP="00B606F7">
            <w:pPr>
              <w:pStyle w:val="Textkrper"/>
              <w:rPr>
                <w:rFonts w:eastAsiaTheme="minorHAnsi"/>
              </w:rPr>
            </w:pPr>
          </w:p>
          <w:p w:rsidR="00B606F7" w:rsidRPr="00B606F7" w:rsidRDefault="00C2394E" w:rsidP="00B606F7">
            <w:pPr>
              <w:pStyle w:val="Textkrper"/>
              <w:rPr>
                <w:rFonts w:eastAsiaTheme="minorHAnsi"/>
              </w:rPr>
            </w:pPr>
            <w:r>
              <w:rPr>
                <w:rFonts w:eastAsiaTheme="minorHAnsi"/>
              </w:rPr>
              <w:t>Zeichnen Sie in den Stoff sechs</w:t>
            </w:r>
            <w:r w:rsidR="00B606F7" w:rsidRPr="00B606F7">
              <w:rPr>
                <w:rFonts w:eastAsiaTheme="minorHAnsi"/>
              </w:rPr>
              <w:t xml:space="preserve"> Protonen mit rot ein.</w:t>
            </w:r>
          </w:p>
          <w:p w:rsidR="00B606F7" w:rsidRPr="00B606F7" w:rsidRDefault="00B606F7" w:rsidP="00B606F7">
            <w:pPr>
              <w:pStyle w:val="Textkrper"/>
              <w:rPr>
                <w:rFonts w:eastAsiaTheme="minorHAnsi"/>
              </w:rPr>
            </w:pPr>
          </w:p>
          <w:p w:rsidR="00B606F7" w:rsidRPr="00B606F7" w:rsidRDefault="00B606F7" w:rsidP="00B606F7">
            <w:pPr>
              <w:pStyle w:val="Textkrper"/>
              <w:rPr>
                <w:rFonts w:eastAsiaTheme="minorHAnsi"/>
              </w:rPr>
            </w:pPr>
            <w:r w:rsidRPr="00B606F7">
              <w:rPr>
                <w:rFonts w:eastAsiaTheme="minorHAnsi"/>
              </w:rPr>
              <w:t xml:space="preserve">Wie viele Elektronen besitzt dann der Stoff? </w:t>
            </w:r>
            <w:r w:rsidR="00C2394E">
              <w:rPr>
                <w:rFonts w:eastAsiaTheme="minorHAnsi"/>
                <w:u w:val="single"/>
              </w:rPr>
              <w:t>sechs</w:t>
            </w:r>
            <w:r w:rsidRPr="00B606F7">
              <w:rPr>
                <w:rFonts w:eastAsiaTheme="minorHAnsi"/>
                <w:u w:val="single"/>
              </w:rPr>
              <w:t xml:space="preserve"> Stück</w:t>
            </w:r>
          </w:p>
          <w:p w:rsidR="00B606F7" w:rsidRPr="00B606F7" w:rsidRDefault="00B606F7" w:rsidP="00B606F7">
            <w:pPr>
              <w:pStyle w:val="Textkrper"/>
              <w:rPr>
                <w:rFonts w:eastAsiaTheme="minorHAnsi"/>
              </w:rPr>
            </w:pPr>
            <w:r w:rsidRPr="00B606F7">
              <w:rPr>
                <w:rFonts w:eastAsiaTheme="minorHAnsi"/>
              </w:rPr>
              <w:t>Zeichnen Sie diese Elektronen mit blau in den Stoff ein.</w:t>
            </w:r>
          </w:p>
        </w:tc>
      </w:tr>
      <w:tr w:rsidR="00B606F7" w:rsidRPr="00B606F7" w:rsidTr="00421B4D">
        <w:tc>
          <w:tcPr>
            <w:tcW w:w="1134" w:type="dxa"/>
            <w:vMerge/>
            <w:shd w:val="clear" w:color="auto" w:fill="auto"/>
            <w:vAlign w:val="center"/>
          </w:tcPr>
          <w:p w:rsidR="00B606F7" w:rsidRPr="00B606F7" w:rsidRDefault="00B606F7" w:rsidP="00B606F7">
            <w:pPr>
              <w:pStyle w:val="Textkrper"/>
              <w:rPr>
                <w:rFonts w:eastAsiaTheme="minorHAnsi"/>
              </w:rPr>
            </w:pPr>
          </w:p>
        </w:tc>
        <w:tc>
          <w:tcPr>
            <w:tcW w:w="3118" w:type="dxa"/>
            <w:vAlign w:val="center"/>
          </w:tcPr>
          <w:p w:rsidR="00B606F7" w:rsidRPr="00B606F7" w:rsidRDefault="00B606F7" w:rsidP="00B606F7">
            <w:pPr>
              <w:pStyle w:val="Textkrper"/>
              <w:rPr>
                <w:rFonts w:eastAsiaTheme="minorHAnsi"/>
              </w:rPr>
            </w:pPr>
            <w:r w:rsidRPr="00B606F7">
              <w:rPr>
                <w:noProof/>
              </w:rPr>
              <w:drawing>
                <wp:anchor distT="0" distB="0" distL="114300" distR="114300" simplePos="0" relativeHeight="251960320" behindDoc="0" locked="0" layoutInCell="1" allowOverlap="1" wp14:anchorId="6743BFE2" wp14:editId="2D25346B">
                  <wp:simplePos x="0" y="0"/>
                  <wp:positionH relativeFrom="column">
                    <wp:posOffset>875665</wp:posOffset>
                  </wp:positionH>
                  <wp:positionV relativeFrom="paragraph">
                    <wp:posOffset>607060</wp:posOffset>
                  </wp:positionV>
                  <wp:extent cx="438785" cy="536575"/>
                  <wp:effectExtent l="0" t="0" r="0" b="0"/>
                  <wp:wrapNone/>
                  <wp:docPr id="990" name="Grafik 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59296" behindDoc="0" locked="0" layoutInCell="1" allowOverlap="1" wp14:anchorId="0758B541" wp14:editId="712E43EB">
                  <wp:simplePos x="0" y="0"/>
                  <wp:positionH relativeFrom="column">
                    <wp:posOffset>1316355</wp:posOffset>
                  </wp:positionH>
                  <wp:positionV relativeFrom="paragraph">
                    <wp:posOffset>847090</wp:posOffset>
                  </wp:positionV>
                  <wp:extent cx="438785" cy="536575"/>
                  <wp:effectExtent l="0" t="0" r="0" b="0"/>
                  <wp:wrapNone/>
                  <wp:docPr id="991" name="Grafik 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64416" behindDoc="0" locked="0" layoutInCell="1" allowOverlap="1" wp14:anchorId="16F08F40" wp14:editId="25B44DEA">
                  <wp:simplePos x="0" y="0"/>
                  <wp:positionH relativeFrom="column">
                    <wp:posOffset>1028065</wp:posOffset>
                  </wp:positionH>
                  <wp:positionV relativeFrom="paragraph">
                    <wp:posOffset>64135</wp:posOffset>
                  </wp:positionV>
                  <wp:extent cx="389890" cy="542290"/>
                  <wp:effectExtent l="0" t="0" r="0" b="0"/>
                  <wp:wrapNone/>
                  <wp:docPr id="1352" name="Grafik 1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61344" behindDoc="0" locked="0" layoutInCell="1" allowOverlap="1" wp14:anchorId="111DBE50" wp14:editId="3D1AAE4C">
                  <wp:simplePos x="0" y="0"/>
                  <wp:positionH relativeFrom="column">
                    <wp:posOffset>222250</wp:posOffset>
                  </wp:positionH>
                  <wp:positionV relativeFrom="paragraph">
                    <wp:posOffset>1271270</wp:posOffset>
                  </wp:positionV>
                  <wp:extent cx="438785" cy="536575"/>
                  <wp:effectExtent l="0" t="0" r="0" b="0"/>
                  <wp:wrapNone/>
                  <wp:docPr id="1353" name="Grafik 1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63392" behindDoc="0" locked="0" layoutInCell="1" allowOverlap="1" wp14:anchorId="439D6C08" wp14:editId="09464142">
                  <wp:simplePos x="0" y="0"/>
                  <wp:positionH relativeFrom="column">
                    <wp:posOffset>953770</wp:posOffset>
                  </wp:positionH>
                  <wp:positionV relativeFrom="paragraph">
                    <wp:posOffset>1596390</wp:posOffset>
                  </wp:positionV>
                  <wp:extent cx="438785" cy="536575"/>
                  <wp:effectExtent l="0" t="0" r="0" b="0"/>
                  <wp:wrapNone/>
                  <wp:docPr id="1354" name="Grafik 1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68512" behindDoc="0" locked="0" layoutInCell="1" allowOverlap="1" wp14:anchorId="674225FD" wp14:editId="6FB850C5">
                  <wp:simplePos x="0" y="0"/>
                  <wp:positionH relativeFrom="column">
                    <wp:posOffset>1315720</wp:posOffset>
                  </wp:positionH>
                  <wp:positionV relativeFrom="paragraph">
                    <wp:posOffset>459740</wp:posOffset>
                  </wp:positionV>
                  <wp:extent cx="389890" cy="542290"/>
                  <wp:effectExtent l="0" t="0" r="0" b="0"/>
                  <wp:wrapNone/>
                  <wp:docPr id="1355" name="Grafik 1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65440" behindDoc="0" locked="0" layoutInCell="1" allowOverlap="1" wp14:anchorId="0CFF8B0F" wp14:editId="42866ABB">
                  <wp:simplePos x="0" y="0"/>
                  <wp:positionH relativeFrom="column">
                    <wp:posOffset>568325</wp:posOffset>
                  </wp:positionH>
                  <wp:positionV relativeFrom="paragraph">
                    <wp:posOffset>1498600</wp:posOffset>
                  </wp:positionV>
                  <wp:extent cx="389890" cy="542290"/>
                  <wp:effectExtent l="0" t="0" r="0" b="0"/>
                  <wp:wrapNone/>
                  <wp:docPr id="1356" name="Grafik 1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66464" behindDoc="0" locked="0" layoutInCell="1" allowOverlap="1" wp14:anchorId="39B96F2F" wp14:editId="19EB4374">
                  <wp:simplePos x="0" y="0"/>
                  <wp:positionH relativeFrom="column">
                    <wp:posOffset>177165</wp:posOffset>
                  </wp:positionH>
                  <wp:positionV relativeFrom="paragraph">
                    <wp:posOffset>899795</wp:posOffset>
                  </wp:positionV>
                  <wp:extent cx="389890" cy="542290"/>
                  <wp:effectExtent l="0" t="0" r="0" b="0"/>
                  <wp:wrapNone/>
                  <wp:docPr id="1357" name="Grafik 1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62368" behindDoc="0" locked="0" layoutInCell="1" allowOverlap="1" wp14:anchorId="718789C3" wp14:editId="77BCE8C2">
                  <wp:simplePos x="0" y="0"/>
                  <wp:positionH relativeFrom="column">
                    <wp:posOffset>220345</wp:posOffset>
                  </wp:positionH>
                  <wp:positionV relativeFrom="paragraph">
                    <wp:posOffset>468630</wp:posOffset>
                  </wp:positionV>
                  <wp:extent cx="438785" cy="536575"/>
                  <wp:effectExtent l="0" t="0" r="0" b="0"/>
                  <wp:wrapNone/>
                  <wp:docPr id="1358" name="Grafik 1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67488" behindDoc="0" locked="0" layoutInCell="1" allowOverlap="1" wp14:anchorId="253A6279" wp14:editId="4BE08982">
                  <wp:simplePos x="0" y="0"/>
                  <wp:positionH relativeFrom="column">
                    <wp:posOffset>1317625</wp:posOffset>
                  </wp:positionH>
                  <wp:positionV relativeFrom="paragraph">
                    <wp:posOffset>1249045</wp:posOffset>
                  </wp:positionV>
                  <wp:extent cx="389890" cy="542290"/>
                  <wp:effectExtent l="0" t="0" r="0" b="0"/>
                  <wp:wrapNone/>
                  <wp:docPr id="1359" name="Grafik 1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58272" behindDoc="0" locked="0" layoutInCell="1" allowOverlap="1" wp14:anchorId="000819FF" wp14:editId="51D9EFFA">
                  <wp:simplePos x="0" y="0"/>
                  <wp:positionH relativeFrom="column">
                    <wp:posOffset>250190</wp:posOffset>
                  </wp:positionH>
                  <wp:positionV relativeFrom="paragraph">
                    <wp:posOffset>90805</wp:posOffset>
                  </wp:positionV>
                  <wp:extent cx="389890" cy="542290"/>
                  <wp:effectExtent l="0" t="0" r="0" b="0"/>
                  <wp:wrapNone/>
                  <wp:docPr id="1360" name="Grafik 1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inline distT="0" distB="0" distL="0" distR="0" wp14:anchorId="30D82755" wp14:editId="6F69C35D">
                  <wp:extent cx="1705233" cy="2403389"/>
                  <wp:effectExtent l="0" t="0" r="0" b="0"/>
                  <wp:docPr id="1361" name="Grafik 1361"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b="28342"/>
                          <a:stretch/>
                        </pic:blipFill>
                        <pic:spPr bwMode="auto">
                          <a:xfrm>
                            <a:off x="0" y="0"/>
                            <a:ext cx="1706750" cy="240552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19" w:type="dxa"/>
            <w:vAlign w:val="center"/>
          </w:tcPr>
          <w:p w:rsidR="00B606F7" w:rsidRPr="00B606F7" w:rsidRDefault="00A0081C" w:rsidP="00B606F7">
            <w:pPr>
              <w:pStyle w:val="Textkrper"/>
              <w:rPr>
                <w:rFonts w:eastAsiaTheme="minorHAnsi"/>
              </w:rPr>
            </w:pPr>
            <w:r>
              <w:rPr>
                <w:rFonts w:eastAsiaTheme="minorHAnsi"/>
                <w:noProof/>
              </w:rPr>
              <w:drawing>
                <wp:inline distT="0" distB="0" distL="0" distR="0">
                  <wp:extent cx="1194717" cy="2590586"/>
                  <wp:effectExtent l="0" t="0" r="5715" b="0"/>
                  <wp:docPr id="1495" name="Grafik 1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ome auf  Tuch.png"/>
                          <pic:cNvPicPr/>
                        </pic:nvPicPr>
                        <pic:blipFill>
                          <a:blip r:embed="rId88">
                            <a:extLst>
                              <a:ext uri="{28A0092B-C50C-407E-A947-70E740481C1C}">
                                <a14:useLocalDpi xmlns:a14="http://schemas.microsoft.com/office/drawing/2010/main" val="0"/>
                              </a:ext>
                            </a:extLst>
                          </a:blip>
                          <a:stretch>
                            <a:fillRect/>
                          </a:stretch>
                        </pic:blipFill>
                        <pic:spPr>
                          <a:xfrm>
                            <a:off x="0" y="0"/>
                            <a:ext cx="1194717" cy="2590586"/>
                          </a:xfrm>
                          <a:prstGeom prst="rect">
                            <a:avLst/>
                          </a:prstGeom>
                        </pic:spPr>
                      </pic:pic>
                    </a:graphicData>
                  </a:graphic>
                </wp:inline>
              </w:drawing>
            </w:r>
          </w:p>
        </w:tc>
      </w:tr>
      <w:tr w:rsidR="00B606F7" w:rsidRPr="00B606F7" w:rsidTr="00421B4D">
        <w:tc>
          <w:tcPr>
            <w:tcW w:w="1134" w:type="dxa"/>
            <w:tcBorders>
              <w:left w:val="nil"/>
              <w:bottom w:val="single" w:sz="4" w:space="0" w:color="auto"/>
              <w:right w:val="nil"/>
            </w:tcBorders>
            <w:shd w:val="clear" w:color="auto" w:fill="auto"/>
          </w:tcPr>
          <w:p w:rsidR="00B606F7" w:rsidRPr="00B606F7" w:rsidRDefault="00B606F7" w:rsidP="00B606F7">
            <w:pPr>
              <w:pStyle w:val="Textkrper"/>
              <w:rPr>
                <w:rFonts w:eastAsiaTheme="minorHAnsi"/>
              </w:rPr>
            </w:pPr>
          </w:p>
        </w:tc>
        <w:tc>
          <w:tcPr>
            <w:tcW w:w="3118" w:type="dxa"/>
            <w:tcBorders>
              <w:left w:val="nil"/>
              <w:bottom w:val="single" w:sz="4" w:space="0" w:color="auto"/>
              <w:right w:val="nil"/>
            </w:tcBorders>
          </w:tcPr>
          <w:p w:rsidR="00B606F7" w:rsidRPr="00B606F7" w:rsidRDefault="00B606F7" w:rsidP="00B606F7">
            <w:pPr>
              <w:pStyle w:val="Textkrper"/>
              <w:rPr>
                <w:rFonts w:eastAsiaTheme="minorHAnsi"/>
              </w:rPr>
            </w:pPr>
          </w:p>
        </w:tc>
        <w:tc>
          <w:tcPr>
            <w:tcW w:w="3119" w:type="dxa"/>
            <w:tcBorders>
              <w:left w:val="nil"/>
              <w:bottom w:val="single" w:sz="4" w:space="0" w:color="auto"/>
              <w:right w:val="nil"/>
            </w:tcBorders>
          </w:tcPr>
          <w:p w:rsidR="00B606F7" w:rsidRPr="00B606F7" w:rsidRDefault="00B606F7" w:rsidP="00B606F7">
            <w:pPr>
              <w:pStyle w:val="Textkrper"/>
              <w:rPr>
                <w:rFonts w:eastAsiaTheme="minorHAnsi"/>
              </w:rPr>
            </w:pPr>
          </w:p>
        </w:tc>
      </w:tr>
      <w:tr w:rsidR="00B606F7" w:rsidRPr="00B606F7" w:rsidTr="00421B4D">
        <w:tc>
          <w:tcPr>
            <w:tcW w:w="1134" w:type="dxa"/>
            <w:vMerge w:val="restart"/>
            <w:tcBorders>
              <w:left w:val="single" w:sz="4" w:space="0" w:color="auto"/>
              <w:right w:val="single" w:sz="4" w:space="0" w:color="auto"/>
            </w:tcBorders>
            <w:shd w:val="clear" w:color="auto" w:fill="auto"/>
            <w:vAlign w:val="center"/>
          </w:tcPr>
          <w:p w:rsidR="00B606F7" w:rsidRPr="00B606F7" w:rsidRDefault="00B606F7" w:rsidP="00C2394E">
            <w:pPr>
              <w:pStyle w:val="Textkrper"/>
              <w:jc w:val="left"/>
              <w:rPr>
                <w:rFonts w:eastAsiaTheme="minorHAnsi"/>
              </w:rPr>
            </w:pPr>
            <w:r w:rsidRPr="00B606F7">
              <w:rPr>
                <w:rFonts w:eastAsiaTheme="minorHAnsi"/>
              </w:rPr>
              <w:t>Während des Re</w:t>
            </w:r>
            <w:r w:rsidRPr="00B606F7">
              <w:rPr>
                <w:rFonts w:eastAsiaTheme="minorHAnsi"/>
              </w:rPr>
              <w:t>i</w:t>
            </w:r>
            <w:r w:rsidRPr="00B606F7">
              <w:rPr>
                <w:rFonts w:eastAsiaTheme="minorHAnsi"/>
              </w:rPr>
              <w:t>bens</w:t>
            </w:r>
          </w:p>
        </w:tc>
        <w:tc>
          <w:tcPr>
            <w:tcW w:w="6237" w:type="dxa"/>
            <w:gridSpan w:val="2"/>
            <w:tcBorders>
              <w:left w:val="single" w:sz="4" w:space="0" w:color="auto"/>
              <w:bottom w:val="single" w:sz="4" w:space="0" w:color="auto"/>
              <w:right w:val="single" w:sz="4" w:space="0" w:color="auto"/>
            </w:tcBorders>
          </w:tcPr>
          <w:p w:rsidR="00B606F7" w:rsidRPr="00B606F7" w:rsidRDefault="00B606F7" w:rsidP="00B606F7">
            <w:pPr>
              <w:pStyle w:val="Textkrper"/>
              <w:rPr>
                <w:rFonts w:eastAsiaTheme="minorHAnsi"/>
              </w:rPr>
            </w:pPr>
            <w:r w:rsidRPr="00B606F7">
              <w:rPr>
                <w:rFonts w:eastAsiaTheme="minorHAnsi"/>
              </w:rPr>
              <w:t xml:space="preserve">Von den drei Teilchenarten können sich nur die </w:t>
            </w:r>
            <w:r w:rsidRPr="00B606F7">
              <w:rPr>
                <w:rFonts w:eastAsiaTheme="minorHAnsi"/>
                <w:u w:val="single"/>
              </w:rPr>
              <w:t>Elektronen</w:t>
            </w:r>
            <w:r w:rsidRPr="00B606F7">
              <w:rPr>
                <w:rFonts w:eastAsiaTheme="minorHAnsi"/>
              </w:rPr>
              <w:t xml:space="preserve"> bewegen. Die Protonen bleiben immer an Ort und Stelle. Zeichnen Sie die Prot</w:t>
            </w:r>
            <w:r w:rsidRPr="00B606F7">
              <w:rPr>
                <w:rFonts w:eastAsiaTheme="minorHAnsi"/>
              </w:rPr>
              <w:t>o</w:t>
            </w:r>
            <w:r w:rsidRPr="00B606F7">
              <w:rPr>
                <w:rFonts w:eastAsiaTheme="minorHAnsi"/>
              </w:rPr>
              <w:t>nen an dieselbe Stelle wie vor dem Reiben.</w:t>
            </w:r>
          </w:p>
          <w:p w:rsidR="00B606F7" w:rsidRPr="00B606F7" w:rsidRDefault="00B606F7" w:rsidP="00B606F7">
            <w:pPr>
              <w:pStyle w:val="Textkrper"/>
              <w:rPr>
                <w:rFonts w:eastAsiaTheme="minorHAnsi"/>
              </w:rPr>
            </w:pPr>
            <w:r w:rsidRPr="00B606F7">
              <w:rPr>
                <w:rFonts w:eastAsiaTheme="minorHAnsi"/>
              </w:rPr>
              <w:t xml:space="preserve">Beim Reiben wandern einige </w:t>
            </w:r>
            <w:r w:rsidRPr="00B606F7">
              <w:rPr>
                <w:rFonts w:eastAsiaTheme="minorHAnsi"/>
                <w:u w:val="single"/>
              </w:rPr>
              <w:t>Elektronen</w:t>
            </w:r>
            <w:r w:rsidRPr="00B606F7">
              <w:rPr>
                <w:rFonts w:eastAsiaTheme="minorHAnsi"/>
              </w:rPr>
              <w:t xml:space="preserve"> vom Stoff zum Ballon. Zeic</w:t>
            </w:r>
            <w:r w:rsidRPr="00B606F7">
              <w:rPr>
                <w:rFonts w:eastAsiaTheme="minorHAnsi"/>
              </w:rPr>
              <w:t>h</w:t>
            </w:r>
            <w:r w:rsidRPr="00B606F7">
              <w:rPr>
                <w:rFonts w:eastAsiaTheme="minorHAnsi"/>
              </w:rPr>
              <w:t>nen Sie die Elektronen vom Ballon wieder i</w:t>
            </w:r>
            <w:r w:rsidR="00C2394E">
              <w:rPr>
                <w:rFonts w:eastAsiaTheme="minorHAnsi"/>
              </w:rPr>
              <w:t>n den Ballon ein. Zeichnen Sie drei</w:t>
            </w:r>
            <w:r w:rsidRPr="00B606F7">
              <w:rPr>
                <w:rFonts w:eastAsiaTheme="minorHAnsi"/>
              </w:rPr>
              <w:t xml:space="preserve"> E</w:t>
            </w:r>
            <w:r w:rsidR="00C2394E">
              <w:rPr>
                <w:rFonts w:eastAsiaTheme="minorHAnsi"/>
              </w:rPr>
              <w:t>lektronen in den Stoff ein und drei</w:t>
            </w:r>
            <w:r w:rsidRPr="00B606F7">
              <w:rPr>
                <w:rFonts w:eastAsiaTheme="minorHAnsi"/>
              </w:rPr>
              <w:t xml:space="preserve"> Elektronen, die sich vom Stoff in den Ballon bewegen. Die Bewegung könnte mit einem Pfeil gekennzeichnet werden.</w:t>
            </w:r>
          </w:p>
        </w:tc>
      </w:tr>
      <w:tr w:rsidR="00B606F7" w:rsidRPr="00B606F7" w:rsidTr="00F97D80">
        <w:tc>
          <w:tcPr>
            <w:tcW w:w="1134" w:type="dxa"/>
            <w:vMerge/>
            <w:tcBorders>
              <w:left w:val="single" w:sz="4" w:space="0" w:color="auto"/>
              <w:bottom w:val="single" w:sz="4" w:space="0" w:color="auto"/>
              <w:right w:val="single" w:sz="4" w:space="0" w:color="auto"/>
            </w:tcBorders>
            <w:shd w:val="clear" w:color="auto" w:fill="auto"/>
            <w:vAlign w:val="center"/>
          </w:tcPr>
          <w:p w:rsidR="00B606F7" w:rsidRPr="00B606F7" w:rsidRDefault="00B606F7" w:rsidP="00B606F7">
            <w:pPr>
              <w:pStyle w:val="Textkrper"/>
              <w:rPr>
                <w:rFonts w:eastAsiaTheme="minorHAnsi"/>
              </w:rPr>
            </w:pPr>
          </w:p>
        </w:tc>
        <w:tc>
          <w:tcPr>
            <w:tcW w:w="6237" w:type="dxa"/>
            <w:gridSpan w:val="2"/>
            <w:tcBorders>
              <w:top w:val="single" w:sz="4" w:space="0" w:color="auto"/>
              <w:left w:val="single" w:sz="4" w:space="0" w:color="auto"/>
              <w:bottom w:val="single" w:sz="4" w:space="0" w:color="auto"/>
            </w:tcBorders>
          </w:tcPr>
          <w:p w:rsidR="00B606F7" w:rsidRPr="00B606F7" w:rsidRDefault="00B606F7" w:rsidP="00B606F7">
            <w:pPr>
              <w:pStyle w:val="Textkrper"/>
              <w:rPr>
                <w:rFonts w:eastAsiaTheme="minorHAnsi"/>
              </w:rPr>
            </w:pPr>
            <w:r w:rsidRPr="00B606F7">
              <w:rPr>
                <w:noProof/>
              </w:rPr>
              <w:drawing>
                <wp:anchor distT="0" distB="0" distL="114300" distR="114300" simplePos="0" relativeHeight="251999232" behindDoc="0" locked="0" layoutInCell="1" allowOverlap="1" wp14:anchorId="59068CC1" wp14:editId="6B52B9B4">
                  <wp:simplePos x="0" y="0"/>
                  <wp:positionH relativeFrom="column">
                    <wp:posOffset>989330</wp:posOffset>
                  </wp:positionH>
                  <wp:positionV relativeFrom="paragraph">
                    <wp:posOffset>775335</wp:posOffset>
                  </wp:positionV>
                  <wp:extent cx="389890" cy="542290"/>
                  <wp:effectExtent l="0" t="0" r="0" b="0"/>
                  <wp:wrapNone/>
                  <wp:docPr id="1374" name="Grafik 1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84896" behindDoc="0" locked="0" layoutInCell="1" allowOverlap="1" wp14:anchorId="5FAB21C7" wp14:editId="433BC501">
                  <wp:simplePos x="0" y="0"/>
                  <wp:positionH relativeFrom="column">
                    <wp:posOffset>814705</wp:posOffset>
                  </wp:positionH>
                  <wp:positionV relativeFrom="paragraph">
                    <wp:posOffset>591820</wp:posOffset>
                  </wp:positionV>
                  <wp:extent cx="438785" cy="536575"/>
                  <wp:effectExtent l="0" t="0" r="0" b="0"/>
                  <wp:wrapNone/>
                  <wp:docPr id="1375" name="Grafik 1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mc:AlternateContent>
                <mc:Choice Requires="wps">
                  <w:drawing>
                    <wp:anchor distT="0" distB="0" distL="114300" distR="114300" simplePos="0" relativeHeight="252004352" behindDoc="0" locked="0" layoutInCell="1" allowOverlap="1" wp14:anchorId="67019EEA" wp14:editId="443A51E5">
                      <wp:simplePos x="0" y="0"/>
                      <wp:positionH relativeFrom="column">
                        <wp:posOffset>1263015</wp:posOffset>
                      </wp:positionH>
                      <wp:positionV relativeFrom="paragraph">
                        <wp:posOffset>766445</wp:posOffset>
                      </wp:positionV>
                      <wp:extent cx="438150" cy="163195"/>
                      <wp:effectExtent l="19050" t="57150" r="19050" b="65405"/>
                      <wp:wrapNone/>
                      <wp:docPr id="1238" name="Pfeil nach links 1238"/>
                      <wp:cNvGraphicFramePr/>
                      <a:graphic xmlns:a="http://schemas.openxmlformats.org/drawingml/2006/main">
                        <a:graphicData uri="http://schemas.microsoft.com/office/word/2010/wordprocessingShape">
                          <wps:wsp>
                            <wps:cNvSpPr/>
                            <wps:spPr>
                              <a:xfrm rot="20472594">
                                <a:off x="0" y="0"/>
                                <a:ext cx="438150" cy="163195"/>
                              </a:xfrm>
                              <a:prstGeom prst="lef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links 1238" o:spid="_x0000_s1026" type="#_x0000_t66" style="position:absolute;margin-left:99.45pt;margin-top:60.35pt;width:34.5pt;height:12.85pt;rotation:-1231428fd;z-index:2520043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" adj="4023" fillcolor="#9bbb59 [3206]" strokecolor="#4e6128 [1606]" strokeweight="2pt"/>
                  </w:pict>
                </mc:Fallback>
              </mc:AlternateContent>
            </w:r>
            <w:r w:rsidRPr="00B606F7">
              <w:rPr>
                <w:noProof/>
              </w:rPr>
              <w:drawing>
                <wp:anchor distT="0" distB="0" distL="114300" distR="114300" simplePos="0" relativeHeight="251985920" behindDoc="0" locked="0" layoutInCell="1" allowOverlap="1" wp14:anchorId="0C64A4B2" wp14:editId="0C0F06BA">
                  <wp:simplePos x="0" y="0"/>
                  <wp:positionH relativeFrom="column">
                    <wp:posOffset>1640840</wp:posOffset>
                  </wp:positionH>
                  <wp:positionV relativeFrom="paragraph">
                    <wp:posOffset>686435</wp:posOffset>
                  </wp:positionV>
                  <wp:extent cx="438785" cy="536575"/>
                  <wp:effectExtent l="0" t="0" r="0" b="0"/>
                  <wp:wrapNone/>
                  <wp:docPr id="1376" name="Grafik 1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2001280" behindDoc="0" locked="0" layoutInCell="1" allowOverlap="1" wp14:anchorId="3781BAAE" wp14:editId="06E36607">
                  <wp:simplePos x="0" y="0"/>
                  <wp:positionH relativeFrom="column">
                    <wp:posOffset>1724660</wp:posOffset>
                  </wp:positionH>
                  <wp:positionV relativeFrom="paragraph">
                    <wp:posOffset>1138555</wp:posOffset>
                  </wp:positionV>
                  <wp:extent cx="389890" cy="542290"/>
                  <wp:effectExtent l="0" t="0" r="0" b="0"/>
                  <wp:wrapNone/>
                  <wp:docPr id="1377" name="Grafik 1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96160" behindDoc="0" locked="0" layoutInCell="1" allowOverlap="1" wp14:anchorId="5CCDD297" wp14:editId="5F14BF99">
                  <wp:simplePos x="0" y="0"/>
                  <wp:positionH relativeFrom="column">
                    <wp:posOffset>1588135</wp:posOffset>
                  </wp:positionH>
                  <wp:positionV relativeFrom="paragraph">
                    <wp:posOffset>483235</wp:posOffset>
                  </wp:positionV>
                  <wp:extent cx="389890" cy="542290"/>
                  <wp:effectExtent l="0" t="0" r="0" b="0"/>
                  <wp:wrapNone/>
                  <wp:docPr id="1378" name="Grafik 1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mc:AlternateContent>
                <mc:Choice Requires="wps">
                  <w:drawing>
                    <wp:anchor distT="0" distB="0" distL="114300" distR="114300" simplePos="0" relativeHeight="252005376" behindDoc="0" locked="0" layoutInCell="1" allowOverlap="1" wp14:anchorId="3A073B21" wp14:editId="42744611">
                      <wp:simplePos x="0" y="0"/>
                      <wp:positionH relativeFrom="column">
                        <wp:posOffset>1395095</wp:posOffset>
                      </wp:positionH>
                      <wp:positionV relativeFrom="paragraph">
                        <wp:posOffset>1414145</wp:posOffset>
                      </wp:positionV>
                      <wp:extent cx="438150" cy="163195"/>
                      <wp:effectExtent l="19050" t="57150" r="19050" b="65405"/>
                      <wp:wrapNone/>
                      <wp:docPr id="1239" name="Pfeil nach links 1239"/>
                      <wp:cNvGraphicFramePr/>
                      <a:graphic xmlns:a="http://schemas.openxmlformats.org/drawingml/2006/main">
                        <a:graphicData uri="http://schemas.microsoft.com/office/word/2010/wordprocessingShape">
                          <wps:wsp>
                            <wps:cNvSpPr/>
                            <wps:spPr>
                              <a:xfrm rot="20472594">
                                <a:off x="0" y="0"/>
                                <a:ext cx="438150" cy="163195"/>
                              </a:xfrm>
                              <a:prstGeom prst="lef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links 1239" o:spid="_x0000_s1026" type="#_x0000_t66" style="position:absolute;margin-left:109.85pt;margin-top:111.35pt;width:34.5pt;height:12.85pt;rotation:-1231428fd;z-index:2520053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" adj="4023" fillcolor="#9bbb59 [3206]" strokecolor="#4e6128 [1606]" strokeweight="2pt"/>
                  </w:pict>
                </mc:Fallback>
              </mc:AlternateContent>
            </w:r>
            <w:r w:rsidRPr="00B606F7">
              <w:rPr>
                <w:noProof/>
              </w:rPr>
              <w:drawing>
                <wp:anchor distT="0" distB="0" distL="114300" distR="114300" simplePos="0" relativeHeight="251993088" behindDoc="0" locked="0" layoutInCell="1" allowOverlap="1" wp14:anchorId="01B0D54B" wp14:editId="77F34CEC">
                  <wp:simplePos x="0" y="0"/>
                  <wp:positionH relativeFrom="column">
                    <wp:posOffset>1483360</wp:posOffset>
                  </wp:positionH>
                  <wp:positionV relativeFrom="paragraph">
                    <wp:posOffset>1547495</wp:posOffset>
                  </wp:positionV>
                  <wp:extent cx="389890" cy="542290"/>
                  <wp:effectExtent l="0" t="0" r="0" b="0"/>
                  <wp:wrapNone/>
                  <wp:docPr id="1379" name="Grafik 1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mc:AlternateContent>
                <mc:Choice Requires="wps">
                  <w:drawing>
                    <wp:anchor distT="0" distB="0" distL="114300" distR="114300" simplePos="0" relativeHeight="252003328" behindDoc="0" locked="0" layoutInCell="1" allowOverlap="1" wp14:anchorId="4BDB0028" wp14:editId="2BA1EA0E">
                      <wp:simplePos x="0" y="0"/>
                      <wp:positionH relativeFrom="column">
                        <wp:posOffset>1267460</wp:posOffset>
                      </wp:positionH>
                      <wp:positionV relativeFrom="paragraph">
                        <wp:posOffset>457372</wp:posOffset>
                      </wp:positionV>
                      <wp:extent cx="438665" cy="163727"/>
                      <wp:effectExtent l="19050" t="57150" r="19050" b="65405"/>
                      <wp:wrapNone/>
                      <wp:docPr id="1240" name="Pfeil nach links 1240"/>
                      <wp:cNvGraphicFramePr/>
                      <a:graphic xmlns:a="http://schemas.openxmlformats.org/drawingml/2006/main">
                        <a:graphicData uri="http://schemas.microsoft.com/office/word/2010/wordprocessingShape">
                          <wps:wsp>
                            <wps:cNvSpPr/>
                            <wps:spPr>
                              <a:xfrm rot="20472594">
                                <a:off x="0" y="0"/>
                                <a:ext cx="438665" cy="163727"/>
                              </a:xfrm>
                              <a:prstGeom prst="lef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links 1240" o:spid="_x0000_s1026" type="#_x0000_t66" style="position:absolute;margin-left:99.8pt;margin-top:36pt;width:34.55pt;height:12.9pt;rotation:-1231428fd;z-index:2520033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" adj="4031" fillcolor="#9bbb59 [3206]" strokecolor="#4e6128 [1606]" strokeweight="2pt"/>
                  </w:pict>
                </mc:Fallback>
              </mc:AlternateContent>
            </w:r>
            <w:r w:rsidRPr="00B606F7">
              <w:rPr>
                <w:noProof/>
              </w:rPr>
              <w:drawing>
                <wp:anchor distT="0" distB="0" distL="114300" distR="114300" simplePos="0" relativeHeight="251995136" behindDoc="0" locked="0" layoutInCell="1" allowOverlap="1" wp14:anchorId="7D9CE7A9" wp14:editId="077030AA">
                  <wp:simplePos x="0" y="0"/>
                  <wp:positionH relativeFrom="column">
                    <wp:posOffset>1588770</wp:posOffset>
                  </wp:positionH>
                  <wp:positionV relativeFrom="paragraph">
                    <wp:posOffset>204470</wp:posOffset>
                  </wp:positionV>
                  <wp:extent cx="389890" cy="542290"/>
                  <wp:effectExtent l="0" t="0" r="0" b="0"/>
                  <wp:wrapNone/>
                  <wp:docPr id="1380" name="Grafik 1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98208" behindDoc="0" locked="0" layoutInCell="1" allowOverlap="1" wp14:anchorId="76079D61" wp14:editId="1D2D9836">
                  <wp:simplePos x="0" y="0"/>
                  <wp:positionH relativeFrom="column">
                    <wp:posOffset>2080895</wp:posOffset>
                  </wp:positionH>
                  <wp:positionV relativeFrom="paragraph">
                    <wp:posOffset>1423035</wp:posOffset>
                  </wp:positionV>
                  <wp:extent cx="389890" cy="542290"/>
                  <wp:effectExtent l="0" t="0" r="0" b="0"/>
                  <wp:wrapNone/>
                  <wp:docPr id="1381" name="Grafik 1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2000256" behindDoc="0" locked="0" layoutInCell="1" allowOverlap="1" wp14:anchorId="793520C3" wp14:editId="0636CE2E">
                  <wp:simplePos x="0" y="0"/>
                  <wp:positionH relativeFrom="column">
                    <wp:posOffset>1805305</wp:posOffset>
                  </wp:positionH>
                  <wp:positionV relativeFrom="paragraph">
                    <wp:posOffset>1724025</wp:posOffset>
                  </wp:positionV>
                  <wp:extent cx="389890" cy="542290"/>
                  <wp:effectExtent l="0" t="0" r="0" b="0"/>
                  <wp:wrapNone/>
                  <wp:docPr id="1382" name="Grafik 1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97184" behindDoc="0" locked="0" layoutInCell="1" allowOverlap="1" wp14:anchorId="7F907F6B" wp14:editId="65751B5D">
                  <wp:simplePos x="0" y="0"/>
                  <wp:positionH relativeFrom="column">
                    <wp:posOffset>2083435</wp:posOffset>
                  </wp:positionH>
                  <wp:positionV relativeFrom="paragraph">
                    <wp:posOffset>657225</wp:posOffset>
                  </wp:positionV>
                  <wp:extent cx="389890" cy="542290"/>
                  <wp:effectExtent l="0" t="0" r="0" b="0"/>
                  <wp:wrapNone/>
                  <wp:docPr id="1383" name="Grafik 1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94112" behindDoc="0" locked="0" layoutInCell="1" allowOverlap="1" wp14:anchorId="58A7A36A" wp14:editId="3234F12D">
                  <wp:simplePos x="0" y="0"/>
                  <wp:positionH relativeFrom="column">
                    <wp:posOffset>812800</wp:posOffset>
                  </wp:positionH>
                  <wp:positionV relativeFrom="paragraph">
                    <wp:posOffset>1534160</wp:posOffset>
                  </wp:positionV>
                  <wp:extent cx="389890" cy="542290"/>
                  <wp:effectExtent l="0" t="0" r="0" b="0"/>
                  <wp:wrapNone/>
                  <wp:docPr id="1384" name="Grafik 1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92064" behindDoc="0" locked="0" layoutInCell="1" allowOverlap="1" wp14:anchorId="341512C1" wp14:editId="277D53ED">
                  <wp:simplePos x="0" y="0"/>
                  <wp:positionH relativeFrom="column">
                    <wp:posOffset>246380</wp:posOffset>
                  </wp:positionH>
                  <wp:positionV relativeFrom="paragraph">
                    <wp:posOffset>746760</wp:posOffset>
                  </wp:positionV>
                  <wp:extent cx="389890" cy="542290"/>
                  <wp:effectExtent l="0" t="0" r="0" b="0"/>
                  <wp:wrapNone/>
                  <wp:docPr id="1385" name="Grafik 1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2002304" behindDoc="0" locked="0" layoutInCell="1" allowOverlap="1" wp14:anchorId="0E096E76" wp14:editId="1ADF63A9">
                  <wp:simplePos x="0" y="0"/>
                  <wp:positionH relativeFrom="column">
                    <wp:posOffset>602615</wp:posOffset>
                  </wp:positionH>
                  <wp:positionV relativeFrom="paragraph">
                    <wp:posOffset>-16510</wp:posOffset>
                  </wp:positionV>
                  <wp:extent cx="389890" cy="542290"/>
                  <wp:effectExtent l="0" t="0" r="0" b="0"/>
                  <wp:wrapNone/>
                  <wp:docPr id="1386" name="Grafik 1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90016" behindDoc="0" locked="0" layoutInCell="1" allowOverlap="1" wp14:anchorId="06FF061E" wp14:editId="009A5776">
                  <wp:simplePos x="0" y="0"/>
                  <wp:positionH relativeFrom="column">
                    <wp:posOffset>1433195</wp:posOffset>
                  </wp:positionH>
                  <wp:positionV relativeFrom="paragraph">
                    <wp:posOffset>892175</wp:posOffset>
                  </wp:positionV>
                  <wp:extent cx="438785" cy="536575"/>
                  <wp:effectExtent l="0" t="0" r="0" b="0"/>
                  <wp:wrapNone/>
                  <wp:docPr id="1387" name="Grafik 1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91040" behindDoc="0" locked="0" layoutInCell="1" allowOverlap="1" wp14:anchorId="3C1A03F0" wp14:editId="4D15DF43">
                  <wp:simplePos x="0" y="0"/>
                  <wp:positionH relativeFrom="column">
                    <wp:posOffset>1801495</wp:posOffset>
                  </wp:positionH>
                  <wp:positionV relativeFrom="paragraph">
                    <wp:posOffset>1488440</wp:posOffset>
                  </wp:positionV>
                  <wp:extent cx="438785" cy="536575"/>
                  <wp:effectExtent l="0" t="0" r="0" b="0"/>
                  <wp:wrapNone/>
                  <wp:docPr id="1388" name="Grafik 1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87968" behindDoc="0" locked="0" layoutInCell="1" allowOverlap="1" wp14:anchorId="5B22E0CF" wp14:editId="64174C60">
                  <wp:simplePos x="0" y="0"/>
                  <wp:positionH relativeFrom="column">
                    <wp:posOffset>1993265</wp:posOffset>
                  </wp:positionH>
                  <wp:positionV relativeFrom="paragraph">
                    <wp:posOffset>890270</wp:posOffset>
                  </wp:positionV>
                  <wp:extent cx="438785" cy="536575"/>
                  <wp:effectExtent l="0" t="0" r="0" b="0"/>
                  <wp:wrapNone/>
                  <wp:docPr id="1389" name="Grafik 1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88992" behindDoc="0" locked="0" layoutInCell="1" allowOverlap="1" wp14:anchorId="6CD9DD48" wp14:editId="7D0B0E43">
                  <wp:simplePos x="0" y="0"/>
                  <wp:positionH relativeFrom="column">
                    <wp:posOffset>1805940</wp:posOffset>
                  </wp:positionH>
                  <wp:positionV relativeFrom="paragraph">
                    <wp:posOffset>429895</wp:posOffset>
                  </wp:positionV>
                  <wp:extent cx="438785" cy="536575"/>
                  <wp:effectExtent l="0" t="0" r="0" b="0"/>
                  <wp:wrapNone/>
                  <wp:docPr id="1390" name="Grafik 1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86944" behindDoc="0" locked="0" layoutInCell="1" allowOverlap="1" wp14:anchorId="2C2F0AF7" wp14:editId="23C46B7E">
                  <wp:simplePos x="0" y="0"/>
                  <wp:positionH relativeFrom="column">
                    <wp:posOffset>1871980</wp:posOffset>
                  </wp:positionH>
                  <wp:positionV relativeFrom="paragraph">
                    <wp:posOffset>1960245</wp:posOffset>
                  </wp:positionV>
                  <wp:extent cx="438785" cy="536575"/>
                  <wp:effectExtent l="0" t="0" r="0" b="0"/>
                  <wp:wrapNone/>
                  <wp:docPr id="1391" name="Grafik 1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83872" behindDoc="0" locked="0" layoutInCell="1" allowOverlap="1" wp14:anchorId="415C785F" wp14:editId="1382A5D0">
                  <wp:simplePos x="0" y="0"/>
                  <wp:positionH relativeFrom="column">
                    <wp:posOffset>1249680</wp:posOffset>
                  </wp:positionH>
                  <wp:positionV relativeFrom="paragraph">
                    <wp:posOffset>1640840</wp:posOffset>
                  </wp:positionV>
                  <wp:extent cx="438785" cy="536575"/>
                  <wp:effectExtent l="0" t="0" r="0" b="0"/>
                  <wp:wrapNone/>
                  <wp:docPr id="1392" name="Grafik 1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82848" behindDoc="0" locked="0" layoutInCell="1" allowOverlap="1" wp14:anchorId="161FD31D" wp14:editId="5DF2BC00">
                  <wp:simplePos x="0" y="0"/>
                  <wp:positionH relativeFrom="column">
                    <wp:posOffset>506095</wp:posOffset>
                  </wp:positionH>
                  <wp:positionV relativeFrom="paragraph">
                    <wp:posOffset>1184910</wp:posOffset>
                  </wp:positionV>
                  <wp:extent cx="438785" cy="536575"/>
                  <wp:effectExtent l="0" t="0" r="0" b="0"/>
                  <wp:wrapNone/>
                  <wp:docPr id="1393" name="Grafik 1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81824" behindDoc="0" locked="0" layoutInCell="1" allowOverlap="1" wp14:anchorId="44233C3E" wp14:editId="16CAF41D">
                  <wp:simplePos x="0" y="0"/>
                  <wp:positionH relativeFrom="column">
                    <wp:posOffset>429260</wp:posOffset>
                  </wp:positionH>
                  <wp:positionV relativeFrom="paragraph">
                    <wp:posOffset>274955</wp:posOffset>
                  </wp:positionV>
                  <wp:extent cx="438785" cy="536575"/>
                  <wp:effectExtent l="0" t="0" r="0" b="0"/>
                  <wp:wrapNone/>
                  <wp:docPr id="1394" name="Grafik 1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80800" behindDoc="0" locked="0" layoutInCell="1" allowOverlap="1" wp14:anchorId="0303AAFF" wp14:editId="3EC39D6D">
                  <wp:simplePos x="0" y="0"/>
                  <wp:positionH relativeFrom="column">
                    <wp:posOffset>338524</wp:posOffset>
                  </wp:positionH>
                  <wp:positionV relativeFrom="paragraph">
                    <wp:posOffset>-53340</wp:posOffset>
                  </wp:positionV>
                  <wp:extent cx="1705233" cy="2403389"/>
                  <wp:effectExtent l="0" t="0" r="0" b="0"/>
                  <wp:wrapNone/>
                  <wp:docPr id="1395" name="Grafik 1395"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b="28342"/>
                          <a:stretch/>
                        </pic:blipFill>
                        <pic:spPr bwMode="auto">
                          <a:xfrm>
                            <a:off x="0" y="0"/>
                            <a:ext cx="1705233" cy="240338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606F7">
              <w:rPr>
                <w:rFonts w:eastAsiaTheme="minorHAnsi"/>
              </w:rPr>
              <w:tab/>
            </w:r>
            <w:r w:rsidRPr="00B606F7">
              <w:rPr>
                <w:rFonts w:eastAsiaTheme="minorHAnsi"/>
              </w:rPr>
              <w:tab/>
            </w:r>
            <w:r w:rsidRPr="00B606F7">
              <w:rPr>
                <w:rFonts w:eastAsiaTheme="minorHAnsi"/>
              </w:rPr>
              <w:tab/>
            </w:r>
            <w:r w:rsidRPr="00B606F7">
              <w:rPr>
                <w:noProof/>
              </w:rPr>
              <w:drawing>
                <wp:inline distT="0" distB="0" distL="0" distR="0" wp14:anchorId="717B3F8E" wp14:editId="20421D14">
                  <wp:extent cx="2391038" cy="1195519"/>
                  <wp:effectExtent l="7303" t="0" r="0" b="0"/>
                  <wp:docPr id="1396" name="Grafik 1396" descr="C:\Users\M\Desktop\roll-36697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Desktop\roll-36697_1280.pn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rot="16200000">
                            <a:off x="0" y="0"/>
                            <a:ext cx="2391038" cy="1195519"/>
                          </a:xfrm>
                          <a:prstGeom prst="rect">
                            <a:avLst/>
                          </a:prstGeom>
                          <a:noFill/>
                          <a:ln>
                            <a:noFill/>
                          </a:ln>
                        </pic:spPr>
                      </pic:pic>
                    </a:graphicData>
                  </a:graphic>
                </wp:inline>
              </w:drawing>
            </w:r>
          </w:p>
        </w:tc>
      </w:tr>
      <w:tr w:rsidR="00B606F7" w:rsidRPr="00B606F7" w:rsidTr="00F97D80">
        <w:tc>
          <w:tcPr>
            <w:tcW w:w="1134" w:type="dxa"/>
            <w:tcBorders>
              <w:left w:val="nil"/>
              <w:bottom w:val="nil"/>
              <w:right w:val="nil"/>
            </w:tcBorders>
            <w:shd w:val="clear" w:color="auto" w:fill="auto"/>
          </w:tcPr>
          <w:p w:rsidR="00B606F7" w:rsidRPr="00B606F7" w:rsidRDefault="00B606F7" w:rsidP="00B606F7">
            <w:pPr>
              <w:pStyle w:val="Textkrper"/>
              <w:rPr>
                <w:rFonts w:eastAsiaTheme="minorHAnsi"/>
              </w:rPr>
            </w:pPr>
          </w:p>
        </w:tc>
        <w:tc>
          <w:tcPr>
            <w:tcW w:w="3118" w:type="dxa"/>
            <w:tcBorders>
              <w:left w:val="nil"/>
              <w:bottom w:val="nil"/>
              <w:right w:val="nil"/>
            </w:tcBorders>
          </w:tcPr>
          <w:p w:rsidR="00B606F7" w:rsidRPr="00B606F7" w:rsidRDefault="00B606F7" w:rsidP="00B606F7">
            <w:pPr>
              <w:pStyle w:val="Textkrper"/>
              <w:rPr>
                <w:rFonts w:eastAsiaTheme="minorHAnsi"/>
              </w:rPr>
            </w:pPr>
          </w:p>
        </w:tc>
        <w:tc>
          <w:tcPr>
            <w:tcW w:w="3119" w:type="dxa"/>
            <w:tcBorders>
              <w:left w:val="nil"/>
              <w:bottom w:val="nil"/>
              <w:right w:val="nil"/>
            </w:tcBorders>
          </w:tcPr>
          <w:p w:rsidR="00B606F7" w:rsidRPr="00B606F7" w:rsidRDefault="00B606F7" w:rsidP="00B606F7">
            <w:pPr>
              <w:pStyle w:val="Textkrper"/>
              <w:rPr>
                <w:rFonts w:eastAsiaTheme="minorHAnsi"/>
              </w:rPr>
            </w:pPr>
          </w:p>
        </w:tc>
      </w:tr>
    </w:tbl>
    <w:p w:rsidR="00D963EE" w:rsidRPr="00964AB6" w:rsidRDefault="00D963EE" w:rsidP="00D963EE">
      <w:pPr>
        <w:pStyle w:val="Marginaliegrau"/>
        <w:framePr w:wrap="around" w:x="8778" w:y="3171"/>
      </w:pPr>
      <w:r>
        <w:t>Bilder des Autors</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1134"/>
        <w:gridCol w:w="3118"/>
        <w:gridCol w:w="3119"/>
      </w:tblGrid>
      <w:tr w:rsidR="00B606F7" w:rsidRPr="00B606F7" w:rsidTr="00C2394E">
        <w:tc>
          <w:tcPr>
            <w:tcW w:w="1134" w:type="dxa"/>
            <w:vMerge w:val="restart"/>
            <w:tcBorders>
              <w:left w:val="single" w:sz="4" w:space="0" w:color="auto"/>
              <w:right w:val="single" w:sz="4" w:space="0" w:color="auto"/>
            </w:tcBorders>
            <w:shd w:val="clear" w:color="auto" w:fill="auto"/>
            <w:vAlign w:val="center"/>
          </w:tcPr>
          <w:p w:rsidR="00B606F7" w:rsidRPr="00B606F7" w:rsidRDefault="00B606F7" w:rsidP="00C2394E">
            <w:pPr>
              <w:pStyle w:val="Textkrper"/>
              <w:jc w:val="left"/>
              <w:rPr>
                <w:rFonts w:eastAsiaTheme="minorHAnsi"/>
              </w:rPr>
            </w:pPr>
            <w:r w:rsidRPr="00B606F7">
              <w:rPr>
                <w:rFonts w:eastAsiaTheme="minorHAnsi"/>
              </w:rPr>
              <w:t>Nach dem Reiben</w:t>
            </w:r>
          </w:p>
        </w:tc>
        <w:tc>
          <w:tcPr>
            <w:tcW w:w="3118" w:type="dxa"/>
            <w:tcBorders>
              <w:left w:val="single" w:sz="4" w:space="0" w:color="auto"/>
              <w:right w:val="single" w:sz="4" w:space="0" w:color="auto"/>
            </w:tcBorders>
          </w:tcPr>
          <w:p w:rsidR="00B606F7" w:rsidRPr="00B606F7" w:rsidRDefault="00B606F7" w:rsidP="00B606F7">
            <w:pPr>
              <w:pStyle w:val="Textkrper"/>
              <w:rPr>
                <w:rFonts w:eastAsiaTheme="minorHAnsi"/>
              </w:rPr>
            </w:pPr>
            <w:r w:rsidRPr="00B606F7">
              <w:rPr>
                <w:rFonts w:eastAsiaTheme="minorHAnsi"/>
              </w:rPr>
              <w:t xml:space="preserve">Zählen Sie die Elektronen, die nach dem Reiben im Ballon sind: </w:t>
            </w:r>
            <w:r w:rsidR="00C2394E">
              <w:rPr>
                <w:rFonts w:eastAsiaTheme="minorHAnsi"/>
                <w:u w:val="single"/>
              </w:rPr>
              <w:t>neun</w:t>
            </w:r>
            <w:r w:rsidRPr="00B606F7">
              <w:rPr>
                <w:rFonts w:eastAsiaTheme="minorHAnsi"/>
                <w:u w:val="single"/>
              </w:rPr>
              <w:t> Stück.</w:t>
            </w:r>
            <w:r w:rsidRPr="00B606F7">
              <w:rPr>
                <w:rFonts w:eastAsiaTheme="minorHAnsi"/>
              </w:rPr>
              <w:t xml:space="preserve"> Zählen Sie die Prot</w:t>
            </w:r>
            <w:r w:rsidRPr="00B606F7">
              <w:rPr>
                <w:rFonts w:eastAsiaTheme="minorHAnsi"/>
              </w:rPr>
              <w:t>o</w:t>
            </w:r>
            <w:r w:rsidRPr="00B606F7">
              <w:rPr>
                <w:rFonts w:eastAsiaTheme="minorHAnsi"/>
              </w:rPr>
              <w:t xml:space="preserve">nen im Ballon: </w:t>
            </w:r>
            <w:r w:rsidR="00C2394E">
              <w:rPr>
                <w:rFonts w:eastAsiaTheme="minorHAnsi"/>
                <w:u w:val="single"/>
              </w:rPr>
              <w:t>sechs</w:t>
            </w:r>
            <w:r w:rsidRPr="00B606F7">
              <w:rPr>
                <w:rFonts w:eastAsiaTheme="minorHAnsi"/>
                <w:u w:val="single"/>
              </w:rPr>
              <w:t xml:space="preserve"> Stück</w:t>
            </w:r>
          </w:p>
          <w:p w:rsidR="00B606F7" w:rsidRPr="00B606F7" w:rsidRDefault="00B606F7" w:rsidP="00B606F7">
            <w:pPr>
              <w:pStyle w:val="Textkrper"/>
              <w:rPr>
                <w:rFonts w:eastAsiaTheme="minorHAnsi"/>
              </w:rPr>
            </w:pPr>
          </w:p>
          <w:p w:rsidR="00B606F7" w:rsidRPr="00B606F7" w:rsidRDefault="00B606F7" w:rsidP="00B606F7">
            <w:pPr>
              <w:pStyle w:val="Textkrper"/>
              <w:rPr>
                <w:rFonts w:eastAsiaTheme="minorHAnsi"/>
              </w:rPr>
            </w:pPr>
            <w:r w:rsidRPr="00B606F7">
              <w:rPr>
                <w:rFonts w:eastAsiaTheme="minorHAnsi"/>
              </w:rPr>
              <w:t>Zeichnen Sie die Protonen und Elektronen in den Ballon ein.</w:t>
            </w:r>
          </w:p>
          <w:p w:rsidR="00B606F7" w:rsidRPr="00B606F7" w:rsidRDefault="00B606F7" w:rsidP="00B606F7">
            <w:pPr>
              <w:pStyle w:val="Textkrper"/>
              <w:rPr>
                <w:rFonts w:eastAsiaTheme="minorHAnsi"/>
              </w:rPr>
            </w:pPr>
          </w:p>
          <w:p w:rsidR="00B606F7" w:rsidRPr="00B606F7" w:rsidRDefault="00B606F7" w:rsidP="00B606F7">
            <w:pPr>
              <w:pStyle w:val="Textkrper"/>
              <w:rPr>
                <w:rFonts w:eastAsiaTheme="minorHAnsi"/>
              </w:rPr>
            </w:pPr>
            <w:r w:rsidRPr="00B606F7">
              <w:rPr>
                <w:rFonts w:eastAsiaTheme="minorHAnsi"/>
              </w:rPr>
              <w:t xml:space="preserve">Da es mehr </w:t>
            </w:r>
            <w:r w:rsidRPr="00B606F7">
              <w:rPr>
                <w:rFonts w:eastAsiaTheme="minorHAnsi"/>
                <w:u w:val="single"/>
              </w:rPr>
              <w:t>Elektronen</w:t>
            </w:r>
            <w:r w:rsidRPr="00B606F7">
              <w:rPr>
                <w:rFonts w:eastAsiaTheme="minorHAnsi"/>
              </w:rPr>
              <w:t xml:space="preserve"> als </w:t>
            </w:r>
            <w:r w:rsidRPr="00B606F7">
              <w:rPr>
                <w:rFonts w:eastAsiaTheme="minorHAnsi"/>
                <w:u w:val="single"/>
              </w:rPr>
              <w:t>Prot</w:t>
            </w:r>
            <w:r w:rsidRPr="00B606F7">
              <w:rPr>
                <w:rFonts w:eastAsiaTheme="minorHAnsi"/>
                <w:u w:val="single"/>
              </w:rPr>
              <w:t>o</w:t>
            </w:r>
            <w:r w:rsidRPr="00B606F7">
              <w:rPr>
                <w:rFonts w:eastAsiaTheme="minorHAnsi"/>
                <w:u w:val="single"/>
              </w:rPr>
              <w:t>nen</w:t>
            </w:r>
            <w:r w:rsidRPr="00B606F7">
              <w:rPr>
                <w:rFonts w:eastAsiaTheme="minorHAnsi"/>
              </w:rPr>
              <w:t xml:space="preserve"> gibt, herrscht im Ballon ein Elektronenüberschuss. Der Ballon ist also </w:t>
            </w:r>
            <w:r w:rsidRPr="00B606F7">
              <w:rPr>
                <w:rFonts w:eastAsiaTheme="minorHAnsi"/>
                <w:u w:val="single"/>
              </w:rPr>
              <w:t>negativ</w:t>
            </w:r>
            <w:r w:rsidRPr="00B606F7">
              <w:rPr>
                <w:rFonts w:eastAsiaTheme="minorHAnsi"/>
              </w:rPr>
              <w:t xml:space="preserve"> geladen.</w:t>
            </w:r>
          </w:p>
        </w:tc>
        <w:tc>
          <w:tcPr>
            <w:tcW w:w="3119" w:type="dxa"/>
            <w:tcBorders>
              <w:left w:val="single" w:sz="4" w:space="0" w:color="auto"/>
              <w:right w:val="single" w:sz="4" w:space="0" w:color="auto"/>
            </w:tcBorders>
          </w:tcPr>
          <w:p w:rsidR="00B606F7" w:rsidRPr="00B606F7" w:rsidRDefault="00B606F7" w:rsidP="00B606F7">
            <w:pPr>
              <w:pStyle w:val="Textkrper"/>
              <w:rPr>
                <w:rFonts w:eastAsiaTheme="minorHAnsi"/>
              </w:rPr>
            </w:pPr>
            <w:r w:rsidRPr="00B606F7">
              <w:rPr>
                <w:rFonts w:eastAsiaTheme="minorHAnsi"/>
              </w:rPr>
              <w:t xml:space="preserve">Zählen Sie die Elektronen, die nach dem Reiben im Stoff sind: </w:t>
            </w:r>
            <w:r w:rsidR="00C2394E">
              <w:rPr>
                <w:rFonts w:eastAsiaTheme="minorHAnsi"/>
                <w:u w:val="single"/>
              </w:rPr>
              <w:t>drei</w:t>
            </w:r>
            <w:r w:rsidRPr="00B606F7">
              <w:rPr>
                <w:rFonts w:eastAsiaTheme="minorHAnsi"/>
                <w:u w:val="single"/>
              </w:rPr>
              <w:t xml:space="preserve"> Stück</w:t>
            </w:r>
            <w:r w:rsidRPr="00B606F7">
              <w:rPr>
                <w:rFonts w:eastAsiaTheme="minorHAnsi"/>
              </w:rPr>
              <w:t xml:space="preserve"> Zählen Sie die Protonen im Stoff: </w:t>
            </w:r>
            <w:r w:rsidR="00C2394E">
              <w:rPr>
                <w:rFonts w:eastAsiaTheme="minorHAnsi"/>
                <w:u w:val="single"/>
              </w:rPr>
              <w:t>sechs</w:t>
            </w:r>
            <w:r w:rsidRPr="00B606F7">
              <w:rPr>
                <w:rFonts w:eastAsiaTheme="minorHAnsi"/>
                <w:u w:val="single"/>
              </w:rPr>
              <w:t xml:space="preserve"> Stück</w:t>
            </w:r>
          </w:p>
          <w:p w:rsidR="00B606F7" w:rsidRPr="00B606F7" w:rsidRDefault="00B606F7" w:rsidP="00B606F7">
            <w:pPr>
              <w:pStyle w:val="Textkrper"/>
              <w:rPr>
                <w:rFonts w:eastAsiaTheme="minorHAnsi"/>
              </w:rPr>
            </w:pPr>
          </w:p>
          <w:p w:rsidR="00B606F7" w:rsidRPr="00B606F7" w:rsidRDefault="00B606F7" w:rsidP="00B606F7">
            <w:pPr>
              <w:pStyle w:val="Textkrper"/>
              <w:rPr>
                <w:rFonts w:eastAsiaTheme="minorHAnsi"/>
              </w:rPr>
            </w:pPr>
            <w:r w:rsidRPr="00B606F7">
              <w:rPr>
                <w:rFonts w:eastAsiaTheme="minorHAnsi"/>
              </w:rPr>
              <w:t>Zeichnen Sie die Protonen und Elektronen wieder in den Stoff ein.</w:t>
            </w:r>
          </w:p>
          <w:p w:rsidR="00B606F7" w:rsidRPr="00B606F7" w:rsidRDefault="00B606F7" w:rsidP="00B606F7">
            <w:pPr>
              <w:pStyle w:val="Textkrper"/>
              <w:rPr>
                <w:rFonts w:eastAsiaTheme="minorHAnsi"/>
              </w:rPr>
            </w:pPr>
          </w:p>
          <w:p w:rsidR="00B606F7" w:rsidRPr="00B606F7" w:rsidRDefault="00B606F7" w:rsidP="0034063E">
            <w:pPr>
              <w:pStyle w:val="Textkrper"/>
              <w:rPr>
                <w:rFonts w:eastAsiaTheme="minorHAnsi"/>
              </w:rPr>
            </w:pPr>
            <w:r w:rsidRPr="00B606F7">
              <w:rPr>
                <w:rFonts w:eastAsiaTheme="minorHAnsi"/>
              </w:rPr>
              <w:t xml:space="preserve">Da es weniger </w:t>
            </w:r>
            <w:r w:rsidRPr="00B606F7">
              <w:rPr>
                <w:rFonts w:eastAsiaTheme="minorHAnsi"/>
                <w:u w:val="single"/>
              </w:rPr>
              <w:t>Elektronen</w:t>
            </w:r>
            <w:r w:rsidRPr="00B606F7">
              <w:rPr>
                <w:rFonts w:eastAsiaTheme="minorHAnsi"/>
              </w:rPr>
              <w:t xml:space="preserve"> als </w:t>
            </w:r>
            <w:r w:rsidRPr="00B606F7">
              <w:rPr>
                <w:rFonts w:eastAsiaTheme="minorHAnsi"/>
                <w:u w:val="single"/>
              </w:rPr>
              <w:t>Pr</w:t>
            </w:r>
            <w:r w:rsidRPr="00B606F7">
              <w:rPr>
                <w:rFonts w:eastAsiaTheme="minorHAnsi"/>
                <w:u w:val="single"/>
              </w:rPr>
              <w:t>o</w:t>
            </w:r>
            <w:r w:rsidRPr="00B606F7">
              <w:rPr>
                <w:rFonts w:eastAsiaTheme="minorHAnsi"/>
                <w:u w:val="single"/>
              </w:rPr>
              <w:t>tonen</w:t>
            </w:r>
            <w:r w:rsidRPr="00B606F7">
              <w:rPr>
                <w:rFonts w:eastAsiaTheme="minorHAnsi"/>
              </w:rPr>
              <w:t xml:space="preserve"> gibt, herrscht im </w:t>
            </w:r>
            <w:r w:rsidR="0034063E">
              <w:rPr>
                <w:rFonts w:eastAsiaTheme="minorHAnsi"/>
              </w:rPr>
              <w:t>Stoff</w:t>
            </w:r>
            <w:r w:rsidRPr="00B606F7">
              <w:rPr>
                <w:rFonts w:eastAsiaTheme="minorHAnsi"/>
              </w:rPr>
              <w:t xml:space="preserve"> ein Elektronenmangel. Der </w:t>
            </w:r>
            <w:r w:rsidR="0034063E">
              <w:rPr>
                <w:rFonts w:eastAsiaTheme="minorHAnsi"/>
              </w:rPr>
              <w:t>Stoff</w:t>
            </w:r>
            <w:bookmarkStart w:id="0" w:name="_GoBack"/>
            <w:bookmarkEnd w:id="0"/>
            <w:r w:rsidRPr="00B606F7">
              <w:rPr>
                <w:rFonts w:eastAsiaTheme="minorHAnsi"/>
              </w:rPr>
              <w:t xml:space="preserve"> ist also </w:t>
            </w:r>
            <w:r w:rsidRPr="00B606F7">
              <w:rPr>
                <w:rFonts w:eastAsiaTheme="minorHAnsi"/>
                <w:u w:val="single"/>
              </w:rPr>
              <w:t>positiv</w:t>
            </w:r>
            <w:r w:rsidRPr="00B606F7">
              <w:rPr>
                <w:rFonts w:eastAsiaTheme="minorHAnsi"/>
              </w:rPr>
              <w:t xml:space="preserve"> geladen.</w:t>
            </w:r>
          </w:p>
        </w:tc>
      </w:tr>
      <w:tr w:rsidR="00B606F7" w:rsidRPr="00B606F7" w:rsidTr="00421B4D">
        <w:tc>
          <w:tcPr>
            <w:tcW w:w="1134" w:type="dxa"/>
            <w:vMerge/>
            <w:shd w:val="clear" w:color="auto" w:fill="auto"/>
          </w:tcPr>
          <w:p w:rsidR="00B606F7" w:rsidRPr="00B606F7" w:rsidRDefault="00B606F7" w:rsidP="00B606F7">
            <w:pPr>
              <w:pStyle w:val="Textkrper"/>
              <w:rPr>
                <w:rFonts w:eastAsiaTheme="minorHAnsi"/>
              </w:rPr>
            </w:pPr>
          </w:p>
        </w:tc>
        <w:tc>
          <w:tcPr>
            <w:tcW w:w="3118" w:type="dxa"/>
            <w:vAlign w:val="center"/>
          </w:tcPr>
          <w:p w:rsidR="00B606F7" w:rsidRPr="00B606F7" w:rsidRDefault="00B606F7" w:rsidP="00B606F7">
            <w:pPr>
              <w:pStyle w:val="Textkrper"/>
              <w:rPr>
                <w:rFonts w:eastAsiaTheme="minorHAnsi"/>
              </w:rPr>
            </w:pPr>
            <w:r w:rsidRPr="00B606F7">
              <w:rPr>
                <w:noProof/>
              </w:rPr>
              <w:drawing>
                <wp:anchor distT="0" distB="0" distL="114300" distR="114300" simplePos="0" relativeHeight="252025856" behindDoc="0" locked="0" layoutInCell="1" allowOverlap="1" wp14:anchorId="6F75A7CF" wp14:editId="0FB39F19">
                  <wp:simplePos x="0" y="0"/>
                  <wp:positionH relativeFrom="column">
                    <wp:posOffset>1004570</wp:posOffset>
                  </wp:positionH>
                  <wp:positionV relativeFrom="paragraph">
                    <wp:posOffset>1534160</wp:posOffset>
                  </wp:positionV>
                  <wp:extent cx="438785" cy="536575"/>
                  <wp:effectExtent l="0" t="0" r="0" b="0"/>
                  <wp:wrapNone/>
                  <wp:docPr id="1397" name="Grafik 1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2019712" behindDoc="0" locked="0" layoutInCell="1" allowOverlap="1" wp14:anchorId="78EB2EF6" wp14:editId="71758C00">
                  <wp:simplePos x="0" y="0"/>
                  <wp:positionH relativeFrom="column">
                    <wp:posOffset>597535</wp:posOffset>
                  </wp:positionH>
                  <wp:positionV relativeFrom="paragraph">
                    <wp:posOffset>5080</wp:posOffset>
                  </wp:positionV>
                  <wp:extent cx="438785" cy="536575"/>
                  <wp:effectExtent l="0" t="0" r="0" b="0"/>
                  <wp:wrapNone/>
                  <wp:docPr id="1398" name="Grafik 1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2022784" behindDoc="0" locked="0" layoutInCell="1" allowOverlap="1" wp14:anchorId="4588C6EC" wp14:editId="2B442D5E">
                  <wp:simplePos x="0" y="0"/>
                  <wp:positionH relativeFrom="column">
                    <wp:posOffset>1270635</wp:posOffset>
                  </wp:positionH>
                  <wp:positionV relativeFrom="paragraph">
                    <wp:posOffset>836930</wp:posOffset>
                  </wp:positionV>
                  <wp:extent cx="438785" cy="536575"/>
                  <wp:effectExtent l="0" t="0" r="0" b="0"/>
                  <wp:wrapNone/>
                  <wp:docPr id="1399" name="Grafik 1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2020736" behindDoc="0" locked="0" layoutInCell="1" allowOverlap="1" wp14:anchorId="718D3C9F" wp14:editId="525B98EC">
                  <wp:simplePos x="0" y="0"/>
                  <wp:positionH relativeFrom="column">
                    <wp:posOffset>866775</wp:posOffset>
                  </wp:positionH>
                  <wp:positionV relativeFrom="paragraph">
                    <wp:posOffset>555625</wp:posOffset>
                  </wp:positionV>
                  <wp:extent cx="438785" cy="536575"/>
                  <wp:effectExtent l="0" t="0" r="0" b="0"/>
                  <wp:wrapNone/>
                  <wp:docPr id="1400" name="Grafik 1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2018688" behindDoc="0" locked="0" layoutInCell="1" allowOverlap="1" wp14:anchorId="1F0664A3" wp14:editId="534F7EF4">
                  <wp:simplePos x="0" y="0"/>
                  <wp:positionH relativeFrom="column">
                    <wp:posOffset>191135</wp:posOffset>
                  </wp:positionH>
                  <wp:positionV relativeFrom="paragraph">
                    <wp:posOffset>298450</wp:posOffset>
                  </wp:positionV>
                  <wp:extent cx="438785" cy="536575"/>
                  <wp:effectExtent l="0" t="0" r="0" b="0"/>
                  <wp:wrapNone/>
                  <wp:docPr id="1401" name="Grafik 1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2021760" behindDoc="0" locked="0" layoutInCell="1" allowOverlap="1" wp14:anchorId="2BC64A42" wp14:editId="711B83DD">
                  <wp:simplePos x="0" y="0"/>
                  <wp:positionH relativeFrom="column">
                    <wp:posOffset>247015</wp:posOffset>
                  </wp:positionH>
                  <wp:positionV relativeFrom="paragraph">
                    <wp:posOffset>1099820</wp:posOffset>
                  </wp:positionV>
                  <wp:extent cx="438785" cy="536575"/>
                  <wp:effectExtent l="0" t="0" r="0" b="0"/>
                  <wp:wrapNone/>
                  <wp:docPr id="1402" name="Grafik 1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2015616" behindDoc="0" locked="0" layoutInCell="1" allowOverlap="1" wp14:anchorId="479EB6D6" wp14:editId="2ED90BD5">
                  <wp:simplePos x="0" y="0"/>
                  <wp:positionH relativeFrom="column">
                    <wp:posOffset>649605</wp:posOffset>
                  </wp:positionH>
                  <wp:positionV relativeFrom="paragraph">
                    <wp:posOffset>1741805</wp:posOffset>
                  </wp:positionV>
                  <wp:extent cx="389890" cy="542290"/>
                  <wp:effectExtent l="0" t="0" r="0" b="0"/>
                  <wp:wrapNone/>
                  <wp:docPr id="1403" name="Grafik 1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2012544" behindDoc="0" locked="0" layoutInCell="1" allowOverlap="1" wp14:anchorId="57A7A6EB" wp14:editId="55BB7C95">
                  <wp:simplePos x="0" y="0"/>
                  <wp:positionH relativeFrom="column">
                    <wp:posOffset>1301750</wp:posOffset>
                  </wp:positionH>
                  <wp:positionV relativeFrom="paragraph">
                    <wp:posOffset>1296670</wp:posOffset>
                  </wp:positionV>
                  <wp:extent cx="389890" cy="542290"/>
                  <wp:effectExtent l="0" t="0" r="0" b="0"/>
                  <wp:wrapNone/>
                  <wp:docPr id="1404" name="Grafik 1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2013568" behindDoc="0" locked="0" layoutInCell="1" allowOverlap="1" wp14:anchorId="14A73999" wp14:editId="6E595169">
                  <wp:simplePos x="0" y="0"/>
                  <wp:positionH relativeFrom="column">
                    <wp:posOffset>777875</wp:posOffset>
                  </wp:positionH>
                  <wp:positionV relativeFrom="paragraph">
                    <wp:posOffset>1097280</wp:posOffset>
                  </wp:positionV>
                  <wp:extent cx="389890" cy="542290"/>
                  <wp:effectExtent l="0" t="0" r="0" b="0"/>
                  <wp:wrapNone/>
                  <wp:docPr id="1405" name="Grafik 1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2010496" behindDoc="0" locked="0" layoutInCell="1" allowOverlap="1" wp14:anchorId="73951723" wp14:editId="39A58C6E">
                  <wp:simplePos x="0" y="0"/>
                  <wp:positionH relativeFrom="column">
                    <wp:posOffset>1321435</wp:posOffset>
                  </wp:positionH>
                  <wp:positionV relativeFrom="paragraph">
                    <wp:posOffset>553720</wp:posOffset>
                  </wp:positionV>
                  <wp:extent cx="389890" cy="542290"/>
                  <wp:effectExtent l="0" t="0" r="0" b="0"/>
                  <wp:wrapNone/>
                  <wp:docPr id="1406" name="Grafik 1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2011520" behindDoc="0" locked="0" layoutInCell="1" allowOverlap="1" wp14:anchorId="1F093566" wp14:editId="3F5250F0">
                  <wp:simplePos x="0" y="0"/>
                  <wp:positionH relativeFrom="column">
                    <wp:posOffset>71120</wp:posOffset>
                  </wp:positionH>
                  <wp:positionV relativeFrom="paragraph">
                    <wp:posOffset>1273175</wp:posOffset>
                  </wp:positionV>
                  <wp:extent cx="389890" cy="542290"/>
                  <wp:effectExtent l="0" t="0" r="0" b="0"/>
                  <wp:wrapNone/>
                  <wp:docPr id="1407" name="Grafik 1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2008448" behindDoc="0" locked="0" layoutInCell="1" allowOverlap="1" wp14:anchorId="53F7DA95" wp14:editId="66896656">
                  <wp:simplePos x="0" y="0"/>
                  <wp:positionH relativeFrom="column">
                    <wp:posOffset>682625</wp:posOffset>
                  </wp:positionH>
                  <wp:positionV relativeFrom="paragraph">
                    <wp:posOffset>553720</wp:posOffset>
                  </wp:positionV>
                  <wp:extent cx="389890" cy="542290"/>
                  <wp:effectExtent l="0" t="0" r="0" b="0"/>
                  <wp:wrapNone/>
                  <wp:docPr id="1408"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2009472" behindDoc="0" locked="0" layoutInCell="1" allowOverlap="1" wp14:anchorId="4027D3C6" wp14:editId="52F4274C">
                  <wp:simplePos x="0" y="0"/>
                  <wp:positionH relativeFrom="column">
                    <wp:posOffset>31750</wp:posOffset>
                  </wp:positionH>
                  <wp:positionV relativeFrom="paragraph">
                    <wp:posOffset>427990</wp:posOffset>
                  </wp:positionV>
                  <wp:extent cx="389890" cy="542290"/>
                  <wp:effectExtent l="0" t="0" r="0" b="0"/>
                  <wp:wrapNone/>
                  <wp:docPr id="1409" name="Grafik 1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2007424" behindDoc="0" locked="0" layoutInCell="1" allowOverlap="1" wp14:anchorId="7B947CAD" wp14:editId="0A7FF289">
                  <wp:simplePos x="0" y="0"/>
                  <wp:positionH relativeFrom="column">
                    <wp:posOffset>1005840</wp:posOffset>
                  </wp:positionH>
                  <wp:positionV relativeFrom="paragraph">
                    <wp:posOffset>26035</wp:posOffset>
                  </wp:positionV>
                  <wp:extent cx="389890" cy="542290"/>
                  <wp:effectExtent l="0" t="0" r="0" b="0"/>
                  <wp:wrapNone/>
                  <wp:docPr id="1410" name="Grafik 1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2006400" behindDoc="0" locked="0" layoutInCell="1" allowOverlap="1" wp14:anchorId="698824A5" wp14:editId="26F2B498">
                  <wp:simplePos x="0" y="0"/>
                  <wp:positionH relativeFrom="column">
                    <wp:posOffset>418465</wp:posOffset>
                  </wp:positionH>
                  <wp:positionV relativeFrom="paragraph">
                    <wp:posOffset>-67310</wp:posOffset>
                  </wp:positionV>
                  <wp:extent cx="389890" cy="542290"/>
                  <wp:effectExtent l="0" t="0" r="0" b="0"/>
                  <wp:wrapNone/>
                  <wp:docPr id="1411" name="Grafik 1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inline distT="0" distB="0" distL="0" distR="0" wp14:anchorId="4806FF37" wp14:editId="4F79AC35">
                  <wp:extent cx="1705233" cy="2403389"/>
                  <wp:effectExtent l="0" t="0" r="0" b="0"/>
                  <wp:docPr id="1412" name="Grafik 1412"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b="28342"/>
                          <a:stretch/>
                        </pic:blipFill>
                        <pic:spPr bwMode="auto">
                          <a:xfrm>
                            <a:off x="0" y="0"/>
                            <a:ext cx="1706750" cy="240552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19" w:type="dxa"/>
            <w:vAlign w:val="center"/>
          </w:tcPr>
          <w:p w:rsidR="00B606F7" w:rsidRPr="00B606F7" w:rsidRDefault="00A0081C" w:rsidP="00B606F7">
            <w:pPr>
              <w:pStyle w:val="Textkrper"/>
              <w:rPr>
                <w:rFonts w:eastAsiaTheme="minorHAnsi"/>
              </w:rPr>
            </w:pPr>
            <w:r>
              <w:rPr>
                <w:rFonts w:eastAsiaTheme="minorHAnsi"/>
                <w:noProof/>
              </w:rPr>
              <w:drawing>
                <wp:inline distT="0" distB="0" distL="0" distR="0">
                  <wp:extent cx="1190847" cy="2468732"/>
                  <wp:effectExtent l="0" t="0" r="0" b="0"/>
                  <wp:docPr id="1496" name="Grafik 1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ome auf  Tuch.png"/>
                          <pic:cNvPicPr/>
                        </pic:nvPicPr>
                        <pic:blipFill rotWithShape="1">
                          <a:blip r:embed="rId88">
                            <a:extLst>
                              <a:ext uri="{28A0092B-C50C-407E-A947-70E740481C1C}">
                                <a14:useLocalDpi xmlns:a14="http://schemas.microsoft.com/office/drawing/2010/main" val="0"/>
                              </a:ext>
                            </a:extLst>
                          </a:blip>
                          <a:srcRect b="4394"/>
                          <a:stretch/>
                        </pic:blipFill>
                        <pic:spPr bwMode="auto">
                          <a:xfrm>
                            <a:off x="0" y="0"/>
                            <a:ext cx="1194717" cy="2476755"/>
                          </a:xfrm>
                          <a:prstGeom prst="rect">
                            <a:avLst/>
                          </a:prstGeom>
                          <a:ln>
                            <a:noFill/>
                          </a:ln>
                          <a:extLst>
                            <a:ext uri="{53640926-AAD7-44D8-BBD7-CCE9431645EC}">
                              <a14:shadowObscured xmlns:a14="http://schemas.microsoft.com/office/drawing/2010/main"/>
                            </a:ext>
                          </a:extLst>
                        </pic:spPr>
                      </pic:pic>
                    </a:graphicData>
                  </a:graphic>
                </wp:inline>
              </w:drawing>
            </w:r>
          </w:p>
        </w:tc>
      </w:tr>
    </w:tbl>
    <w:p w:rsidR="00D963EE" w:rsidRPr="00964AB6" w:rsidRDefault="00D963EE" w:rsidP="00D963EE">
      <w:pPr>
        <w:pStyle w:val="Marginaliegrau"/>
        <w:framePr w:wrap="around" w:x="8911"/>
      </w:pPr>
      <w:r>
        <w:t>Bilder des Autors</w:t>
      </w:r>
    </w:p>
    <w:p w:rsidR="003205B2" w:rsidRDefault="003205B2" w:rsidP="004652D2">
      <w:pPr>
        <w:pStyle w:val="berschrift1"/>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254742" w:rsidRPr="00B51DE9" w:rsidTr="00F52FBA">
        <w:trPr>
          <w:trHeight w:val="523"/>
        </w:trPr>
        <w:tc>
          <w:tcPr>
            <w:tcW w:w="2268" w:type="dxa"/>
            <w:tcBorders>
              <w:left w:val="single" w:sz="4" w:space="0" w:color="auto"/>
              <w:bottom w:val="single" w:sz="4" w:space="0" w:color="auto"/>
              <w:right w:val="single" w:sz="4" w:space="0" w:color="auto"/>
            </w:tcBorders>
            <w:shd w:val="clear" w:color="auto" w:fill="D9D9D9"/>
            <w:hideMark/>
          </w:tcPr>
          <w:p w:rsidR="00254742" w:rsidRDefault="00254742" w:rsidP="00F52FBA">
            <w:pPr>
              <w:pStyle w:val="Tabelle6pt"/>
              <w:rPr>
                <w:color w:val="000000"/>
              </w:rPr>
            </w:pPr>
            <w:r>
              <w:lastRenderedPageBreak/>
              <w:t>Kompetenzbereich</w:t>
            </w:r>
          </w:p>
          <w:p w:rsidR="00254742" w:rsidRDefault="00254742" w:rsidP="00F52FBA">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254742" w:rsidRDefault="00254742" w:rsidP="00F52FBA">
            <w:pPr>
              <w:pStyle w:val="Tabelle6pt"/>
              <w:rPr>
                <w:color w:val="000000"/>
              </w:rPr>
            </w:pPr>
            <w:r>
              <w:t>Lernfortschritt</w:t>
            </w:r>
          </w:p>
          <w:p w:rsidR="00254742" w:rsidRDefault="00254742" w:rsidP="00F52FBA">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254742" w:rsidRDefault="00254742" w:rsidP="00F52FBA">
            <w:pPr>
              <w:pStyle w:val="Tabelle6pt"/>
              <w:rPr>
                <w:color w:val="000000"/>
              </w:rPr>
            </w:pPr>
            <w:r>
              <w:t>Materialien/Titel</w:t>
            </w:r>
          </w:p>
          <w:p w:rsidR="00254742" w:rsidRDefault="00A434CC" w:rsidP="00F52FBA">
            <w:pPr>
              <w:pStyle w:val="TabelleKopflinks"/>
            </w:pPr>
            <w:r>
              <w:t xml:space="preserve">Elektrostatik – </w:t>
            </w:r>
            <w:r w:rsidR="00254742">
              <w:t>Elektrische Ladungen</w:t>
            </w:r>
          </w:p>
        </w:tc>
        <w:tc>
          <w:tcPr>
            <w:tcW w:w="188" w:type="dxa"/>
            <w:vMerge w:val="restart"/>
            <w:tcBorders>
              <w:top w:val="nil"/>
              <w:left w:val="single" w:sz="4" w:space="0" w:color="auto"/>
              <w:bottom w:val="nil"/>
              <w:right w:val="single" w:sz="4" w:space="0" w:color="auto"/>
            </w:tcBorders>
            <w:shd w:val="clear" w:color="auto" w:fill="FFFFFF"/>
          </w:tcPr>
          <w:p w:rsidR="00254742" w:rsidRPr="004B658C" w:rsidRDefault="00254742" w:rsidP="00F52FBA">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54742" w:rsidRPr="00B51DE9" w:rsidRDefault="00254742" w:rsidP="00F52FBA">
            <w:pPr>
              <w:pStyle w:val="TabelleKopfmitte"/>
            </w:pPr>
            <w:r>
              <w:t>Physik</w:t>
            </w:r>
          </w:p>
          <w:p w:rsidR="00254742" w:rsidRPr="00B51DE9" w:rsidRDefault="00A434CC" w:rsidP="00F52FBA">
            <w:pPr>
              <w:pStyle w:val="TabelleKopfmitte"/>
              <w:rPr>
                <w:rFonts w:eastAsia="Calibri"/>
              </w:rPr>
            </w:pPr>
            <w:r>
              <w:t>Ph02</w:t>
            </w:r>
            <w:r w:rsidR="00254742" w:rsidRPr="00B51DE9">
              <w:t>.0</w:t>
            </w:r>
            <w:r>
              <w:t>2.0</w:t>
            </w:r>
            <w:r w:rsidR="00254742" w:rsidRPr="00B51DE9">
              <w:t>1</w:t>
            </w:r>
          </w:p>
        </w:tc>
      </w:tr>
      <w:tr w:rsidR="00254742" w:rsidRPr="00B51DE9" w:rsidTr="00F52FBA">
        <w:tc>
          <w:tcPr>
            <w:tcW w:w="7348" w:type="dxa"/>
            <w:gridSpan w:val="3"/>
            <w:tcBorders>
              <w:left w:val="single" w:sz="4" w:space="0" w:color="auto"/>
              <w:right w:val="single" w:sz="4" w:space="0" w:color="auto"/>
            </w:tcBorders>
            <w:hideMark/>
          </w:tcPr>
          <w:p w:rsidR="00254742" w:rsidRPr="004B658C" w:rsidRDefault="00254742" w:rsidP="00F52FBA">
            <w:pPr>
              <w:pStyle w:val="Tabelle6pt"/>
            </w:pPr>
            <w:r w:rsidRPr="004B658C">
              <w:t>Kompetenz:</w:t>
            </w:r>
          </w:p>
          <w:p w:rsidR="00254742" w:rsidRDefault="00254742" w:rsidP="00F52FBA">
            <w:pPr>
              <w:pStyle w:val="Kopf8ptafz"/>
            </w:pPr>
            <w:r>
              <w:t>Ich kann die elektrischen Anziehungs- und Abstoßungsreaktionen beschreiben.</w:t>
            </w:r>
          </w:p>
          <w:p w:rsidR="00254742" w:rsidRDefault="00254742" w:rsidP="00F52FBA">
            <w:pPr>
              <w:pStyle w:val="Kopf8ptafz"/>
            </w:pPr>
            <w:r>
              <w:t>Ich kann die Stärke von elektrischen Ladungen vergleichen.</w:t>
            </w:r>
          </w:p>
          <w:p w:rsidR="00254742" w:rsidRDefault="00254742" w:rsidP="00F52FBA">
            <w:pPr>
              <w:pStyle w:val="Kopf8ptafz"/>
            </w:pPr>
            <w:r>
              <w:t>Ich kann die Ladungsart mit einer Glimmlampe bestimmen.</w:t>
            </w:r>
          </w:p>
          <w:p w:rsidR="00254742" w:rsidRDefault="00254742" w:rsidP="00F52FBA">
            <w:pPr>
              <w:pStyle w:val="Kopf8ptafz"/>
            </w:pPr>
            <w:r>
              <w:t>Ich kann einen Ballon elektrisch laden.</w:t>
            </w:r>
          </w:p>
          <w:p w:rsidR="00254742" w:rsidRDefault="00254742" w:rsidP="00F52FBA">
            <w:pPr>
              <w:pStyle w:val="Kopf8ptafz"/>
            </w:pPr>
            <w:r>
              <w:t>Ich kann verschiedene Stäbe elektrisch laden.</w:t>
            </w:r>
          </w:p>
          <w:p w:rsidR="00254742" w:rsidRDefault="00254742" w:rsidP="00F52FBA">
            <w:pPr>
              <w:pStyle w:val="Kopf8ptafz"/>
            </w:pPr>
            <w:r>
              <w:t>Ich kann mit einem Elektroskop den quantitativen Ladungszustand auswerten.</w:t>
            </w:r>
          </w:p>
        </w:tc>
        <w:tc>
          <w:tcPr>
            <w:tcW w:w="188" w:type="dxa"/>
            <w:vMerge/>
            <w:tcBorders>
              <w:left w:val="single" w:sz="4" w:space="0" w:color="auto"/>
              <w:bottom w:val="nil"/>
              <w:right w:val="nil"/>
            </w:tcBorders>
            <w:vAlign w:val="center"/>
            <w:hideMark/>
          </w:tcPr>
          <w:p w:rsidR="00254742" w:rsidRDefault="00254742" w:rsidP="00F52FBA">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54742" w:rsidRPr="00B51DE9" w:rsidTr="00F52FBA">
              <w:trPr>
                <w:trHeight w:val="284"/>
              </w:trPr>
              <w:tc>
                <w:tcPr>
                  <w:tcW w:w="2090" w:type="dxa"/>
                  <w:shd w:val="clear" w:color="auto" w:fill="auto"/>
                </w:tcPr>
                <w:p w:rsidR="00254742" w:rsidRPr="00B51DE9" w:rsidRDefault="00254742" w:rsidP="00F52FBA">
                  <w:pPr>
                    <w:pStyle w:val="Textkrpermitte"/>
                  </w:pPr>
                  <w:r w:rsidRPr="00B51DE9">
                    <w:t>LernPROJEKT</w:t>
                  </w:r>
                </w:p>
              </w:tc>
            </w:tr>
            <w:tr w:rsidR="00254742" w:rsidRPr="00B51DE9" w:rsidTr="00F52FBA">
              <w:trPr>
                <w:trHeight w:val="284"/>
              </w:trPr>
              <w:tc>
                <w:tcPr>
                  <w:tcW w:w="2090" w:type="dxa"/>
                  <w:shd w:val="clear" w:color="auto" w:fill="auto"/>
                </w:tcPr>
                <w:p w:rsidR="00254742" w:rsidRPr="00B51DE9" w:rsidRDefault="00254742" w:rsidP="00F52FBA">
                  <w:pPr>
                    <w:pStyle w:val="Textkrpermitte"/>
                  </w:pPr>
                  <w:r w:rsidRPr="00B51DE9">
                    <w:t>LernTHEMA</w:t>
                  </w:r>
                </w:p>
              </w:tc>
            </w:tr>
            <w:tr w:rsidR="00254742" w:rsidRPr="00B51DE9" w:rsidTr="00F52FBA">
              <w:trPr>
                <w:trHeight w:val="284"/>
              </w:trPr>
              <w:tc>
                <w:tcPr>
                  <w:tcW w:w="2090" w:type="dxa"/>
                  <w:shd w:val="clear" w:color="auto" w:fill="D9D9D9" w:themeFill="background1" w:themeFillShade="D9"/>
                </w:tcPr>
                <w:p w:rsidR="00254742" w:rsidRPr="00B51DE9" w:rsidRDefault="00254742" w:rsidP="00F52FBA">
                  <w:pPr>
                    <w:pStyle w:val="TabelleKopfmitte"/>
                  </w:pPr>
                  <w:r w:rsidRPr="00B51DE9">
                    <w:t>LernSCHRITT</w:t>
                  </w:r>
                </w:p>
              </w:tc>
            </w:tr>
          </w:tbl>
          <w:p w:rsidR="00254742" w:rsidRPr="00B51DE9" w:rsidRDefault="00254742" w:rsidP="00F52FBA">
            <w:pPr>
              <w:pStyle w:val="TabelleKopfmitte"/>
            </w:pPr>
          </w:p>
        </w:tc>
      </w:tr>
      <w:tr w:rsidR="00254742" w:rsidRPr="00B51DE9" w:rsidTr="00F52FBA">
        <w:tc>
          <w:tcPr>
            <w:tcW w:w="7348" w:type="dxa"/>
            <w:gridSpan w:val="3"/>
            <w:tcBorders>
              <w:left w:val="single" w:sz="4" w:space="0" w:color="auto"/>
              <w:right w:val="single" w:sz="4" w:space="0" w:color="auto"/>
            </w:tcBorders>
            <w:hideMark/>
          </w:tcPr>
          <w:p w:rsidR="00254742" w:rsidRPr="004B658C" w:rsidRDefault="00254742" w:rsidP="00F52FBA">
            <w:pPr>
              <w:pStyle w:val="Tabelle6pt"/>
            </w:pPr>
            <w:r w:rsidRPr="004B658C">
              <w:t>Hauptbezug:</w:t>
            </w:r>
          </w:p>
          <w:p w:rsidR="00254742" w:rsidRDefault="00254742" w:rsidP="00F52FBA">
            <w:pPr>
              <w:pStyle w:val="Kopf8ptafz"/>
            </w:pPr>
            <w:r w:rsidRPr="000C62BB">
              <w:t>Ich kann physikalische Arbeitsweisen nachvollziehen und beschreiben.</w:t>
            </w:r>
          </w:p>
          <w:p w:rsidR="00254742" w:rsidRDefault="00254742" w:rsidP="00F52FBA">
            <w:pPr>
              <w:pStyle w:val="Kopf8ptafz"/>
            </w:pPr>
            <w:r w:rsidRPr="000C62BB">
              <w:t>Ich kann einfache physikalische Experimente nach Anleitung durchführen und auswerten</w:t>
            </w:r>
            <w:r>
              <w:t>.</w:t>
            </w:r>
          </w:p>
        </w:tc>
        <w:tc>
          <w:tcPr>
            <w:tcW w:w="188" w:type="dxa"/>
            <w:vMerge/>
            <w:tcBorders>
              <w:left w:val="single" w:sz="4" w:space="0" w:color="auto"/>
              <w:bottom w:val="nil"/>
              <w:right w:val="nil"/>
            </w:tcBorders>
            <w:vAlign w:val="center"/>
            <w:hideMark/>
          </w:tcPr>
          <w:p w:rsidR="00254742" w:rsidRDefault="00254742"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254742" w:rsidRPr="00B51DE9" w:rsidRDefault="00254742" w:rsidP="00F52FBA">
            <w:pPr>
              <w:pStyle w:val="TabelleKopfmitte"/>
            </w:pPr>
          </w:p>
        </w:tc>
      </w:tr>
      <w:tr w:rsidR="00254742" w:rsidRPr="00B51DE9" w:rsidTr="00F52FBA">
        <w:tc>
          <w:tcPr>
            <w:tcW w:w="7348" w:type="dxa"/>
            <w:gridSpan w:val="3"/>
            <w:tcBorders>
              <w:left w:val="single" w:sz="4" w:space="0" w:color="auto"/>
              <w:right w:val="single" w:sz="4" w:space="0" w:color="auto"/>
            </w:tcBorders>
            <w:tcMar>
              <w:bottom w:w="0" w:type="dxa"/>
            </w:tcMar>
            <w:hideMark/>
          </w:tcPr>
          <w:p w:rsidR="00254742" w:rsidRDefault="00254742" w:rsidP="00F52FBA">
            <w:pPr>
              <w:pStyle w:val="Tabelle6pt"/>
            </w:pPr>
            <w:r>
              <w:t>Weitere Bezüge:</w:t>
            </w:r>
          </w:p>
          <w:p w:rsidR="00254742" w:rsidRDefault="00254742" w:rsidP="00F52FBA">
            <w:pPr>
              <w:pStyle w:val="Kopf8ptafz"/>
            </w:pPr>
            <w:r w:rsidRPr="00502723">
              <w:t>Ich kann einfache physikalische Sachverhalte umgangssprachlich beschreiben.</w:t>
            </w:r>
          </w:p>
        </w:tc>
        <w:tc>
          <w:tcPr>
            <w:tcW w:w="188" w:type="dxa"/>
            <w:vMerge/>
            <w:tcBorders>
              <w:left w:val="single" w:sz="4" w:space="0" w:color="auto"/>
              <w:bottom w:val="nil"/>
              <w:right w:val="nil"/>
            </w:tcBorders>
            <w:vAlign w:val="center"/>
            <w:hideMark/>
          </w:tcPr>
          <w:p w:rsidR="00254742" w:rsidRDefault="00254742"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254742" w:rsidRPr="00B51DE9" w:rsidRDefault="00254742" w:rsidP="00F52FBA">
            <w:pPr>
              <w:pStyle w:val="TabelleKopfmitte"/>
            </w:pPr>
          </w:p>
        </w:tc>
      </w:tr>
    </w:tbl>
    <w:p w:rsidR="00254742" w:rsidRDefault="00254742" w:rsidP="00A434CC">
      <w:pPr>
        <w:pStyle w:val="berschrift3"/>
      </w:pPr>
      <w:r>
        <w:t>Lernschrittplanung</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254742" w:rsidRPr="00DE4890" w:rsidTr="00F52FBA">
        <w:trPr>
          <w:trHeight w:val="397"/>
        </w:trPr>
        <w:tc>
          <w:tcPr>
            <w:tcW w:w="1470" w:type="dxa"/>
            <w:shd w:val="clear" w:color="auto" w:fill="D9D9D9" w:themeFill="background1" w:themeFillShade="D9"/>
            <w:vAlign w:val="center"/>
          </w:tcPr>
          <w:p w:rsidR="00254742" w:rsidRPr="00DE4890" w:rsidRDefault="00254742" w:rsidP="00F52FBA">
            <w:pPr>
              <w:pStyle w:val="TabelleKopfmitte"/>
            </w:pPr>
            <w:r>
              <w:t>Phase</w:t>
            </w:r>
          </w:p>
        </w:tc>
        <w:tc>
          <w:tcPr>
            <w:tcW w:w="940" w:type="dxa"/>
            <w:shd w:val="clear" w:color="auto" w:fill="D9D9D9" w:themeFill="background1" w:themeFillShade="D9"/>
            <w:vAlign w:val="center"/>
          </w:tcPr>
          <w:p w:rsidR="00254742" w:rsidRPr="00DE4890" w:rsidRDefault="00254742" w:rsidP="00F52FBA">
            <w:pPr>
              <w:pStyle w:val="TabelleKopfmitte"/>
            </w:pPr>
            <w:r>
              <w:t>Zeit</w:t>
            </w:r>
          </w:p>
        </w:tc>
        <w:tc>
          <w:tcPr>
            <w:tcW w:w="4961" w:type="dxa"/>
            <w:shd w:val="clear" w:color="auto" w:fill="D9D9D9" w:themeFill="background1" w:themeFillShade="D9"/>
            <w:vAlign w:val="center"/>
          </w:tcPr>
          <w:p w:rsidR="00254742" w:rsidRPr="00DE4890" w:rsidRDefault="00254742" w:rsidP="00F52FBA">
            <w:pPr>
              <w:pStyle w:val="TabelleKopfmitte"/>
            </w:pPr>
            <w:r>
              <w:t>Aufgabe</w:t>
            </w:r>
          </w:p>
        </w:tc>
      </w:tr>
      <w:tr w:rsidR="00254742" w:rsidRPr="00DE4890" w:rsidTr="003205B2">
        <w:trPr>
          <w:trHeight w:val="562"/>
        </w:trPr>
        <w:tc>
          <w:tcPr>
            <w:tcW w:w="1470" w:type="dxa"/>
            <w:shd w:val="clear" w:color="auto" w:fill="auto"/>
            <w:vAlign w:val="center"/>
          </w:tcPr>
          <w:p w:rsidR="00254742" w:rsidRPr="00F0156F" w:rsidRDefault="00254742" w:rsidP="00F52FBA">
            <w:pPr>
              <w:pStyle w:val="Textkrpermitte"/>
            </w:pPr>
            <w:r w:rsidRPr="00F0156F">
              <w:rPr>
                <w:noProof/>
              </w:rPr>
              <w:drawing>
                <wp:inline distT="0" distB="0" distL="0" distR="0" wp14:anchorId="4DD07F64" wp14:editId="52B40FB8">
                  <wp:extent cx="212725" cy="318770"/>
                  <wp:effectExtent l="0" t="0" r="0" b="0"/>
                  <wp:docPr id="1423"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940" w:type="dxa"/>
            <w:shd w:val="clear" w:color="auto" w:fill="auto"/>
            <w:vAlign w:val="center"/>
          </w:tcPr>
          <w:p w:rsidR="00254742" w:rsidRPr="00DE4890" w:rsidRDefault="00254742" w:rsidP="00F52FBA">
            <w:pPr>
              <w:pStyle w:val="Textkrper"/>
            </w:pPr>
          </w:p>
        </w:tc>
        <w:tc>
          <w:tcPr>
            <w:tcW w:w="4961" w:type="dxa"/>
            <w:shd w:val="clear" w:color="auto" w:fill="auto"/>
            <w:vAlign w:val="center"/>
          </w:tcPr>
          <w:p w:rsidR="00254742" w:rsidRPr="00DE4890" w:rsidRDefault="00254742" w:rsidP="00F52FBA">
            <w:pPr>
              <w:pStyle w:val="Textkrper"/>
              <w:rPr>
                <w:noProof/>
              </w:rPr>
            </w:pPr>
            <w:r>
              <w:rPr>
                <w:noProof/>
              </w:rPr>
              <w:t>Beginn der Stunde</w:t>
            </w:r>
          </w:p>
        </w:tc>
      </w:tr>
      <w:tr w:rsidR="00254742" w:rsidRPr="00DE4890" w:rsidTr="00F52FBA">
        <w:trPr>
          <w:trHeight w:val="624"/>
        </w:trPr>
        <w:tc>
          <w:tcPr>
            <w:tcW w:w="1470" w:type="dxa"/>
            <w:shd w:val="clear" w:color="auto" w:fill="auto"/>
            <w:vAlign w:val="center"/>
          </w:tcPr>
          <w:p w:rsidR="00254742" w:rsidRPr="00F0156F" w:rsidRDefault="00254742" w:rsidP="00F52FBA">
            <w:pPr>
              <w:pStyle w:val="Textkrpermitte"/>
            </w:pPr>
            <w:r w:rsidRPr="00F0156F">
              <w:rPr>
                <w:noProof/>
              </w:rPr>
              <w:drawing>
                <wp:inline distT="0" distB="0" distL="0" distR="0" wp14:anchorId="60CBF15D" wp14:editId="0AF76FBB">
                  <wp:extent cx="318770" cy="318770"/>
                  <wp:effectExtent l="0" t="0" r="0" b="0"/>
                  <wp:docPr id="142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254742" w:rsidRPr="00DE4890" w:rsidRDefault="00254742" w:rsidP="00F52FBA">
            <w:pPr>
              <w:pStyle w:val="Textkrper"/>
            </w:pPr>
          </w:p>
        </w:tc>
        <w:tc>
          <w:tcPr>
            <w:tcW w:w="4961" w:type="dxa"/>
            <w:shd w:val="clear" w:color="auto" w:fill="auto"/>
            <w:vAlign w:val="center"/>
          </w:tcPr>
          <w:p w:rsidR="00254742" w:rsidRPr="00DE4890" w:rsidRDefault="00254742" w:rsidP="00F52FBA">
            <w:pPr>
              <w:pStyle w:val="Textkrper"/>
              <w:rPr>
                <w:noProof/>
              </w:rPr>
            </w:pPr>
            <w:r>
              <w:rPr>
                <w:noProof/>
              </w:rPr>
              <w:t>Wiederholung der Lerninhalte von der letzten Einheit. Körper können durch Reibung elektrisch geladen werden.</w:t>
            </w:r>
          </w:p>
        </w:tc>
      </w:tr>
      <w:tr w:rsidR="00254742" w:rsidRPr="00DE4890" w:rsidTr="003205B2">
        <w:trPr>
          <w:trHeight w:val="598"/>
        </w:trPr>
        <w:tc>
          <w:tcPr>
            <w:tcW w:w="1470" w:type="dxa"/>
            <w:shd w:val="clear" w:color="auto" w:fill="auto"/>
            <w:vAlign w:val="center"/>
          </w:tcPr>
          <w:p w:rsidR="00254742" w:rsidRPr="00F0156F" w:rsidRDefault="00254742" w:rsidP="00F52FBA">
            <w:pPr>
              <w:pStyle w:val="Textkrpermitte"/>
            </w:pPr>
            <w:r w:rsidRPr="00F0156F">
              <w:rPr>
                <w:noProof/>
              </w:rPr>
              <w:drawing>
                <wp:inline distT="0" distB="0" distL="0" distR="0" wp14:anchorId="5185FE79" wp14:editId="1C8041E0">
                  <wp:extent cx="212725" cy="318770"/>
                  <wp:effectExtent l="0" t="0" r="0" b="0"/>
                  <wp:docPr id="1425"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940" w:type="dxa"/>
            <w:shd w:val="clear" w:color="auto" w:fill="auto"/>
            <w:vAlign w:val="center"/>
          </w:tcPr>
          <w:p w:rsidR="00254742" w:rsidRPr="00DE4890" w:rsidRDefault="00254742" w:rsidP="00F52FBA">
            <w:pPr>
              <w:pStyle w:val="Textkrper"/>
            </w:pPr>
          </w:p>
        </w:tc>
        <w:tc>
          <w:tcPr>
            <w:tcW w:w="4961" w:type="dxa"/>
            <w:shd w:val="clear" w:color="auto" w:fill="auto"/>
            <w:vAlign w:val="center"/>
          </w:tcPr>
          <w:p w:rsidR="00254742" w:rsidRPr="00DE4890" w:rsidRDefault="00254742" w:rsidP="00F52FBA">
            <w:pPr>
              <w:pStyle w:val="Textkrper"/>
              <w:rPr>
                <w:noProof/>
              </w:rPr>
            </w:pPr>
            <w:r>
              <w:rPr>
                <w:noProof/>
              </w:rPr>
              <w:t>Aufgabenverteilung, Aufgabenklärung, Unterstützung bei der Gruppenfindung</w:t>
            </w:r>
          </w:p>
        </w:tc>
      </w:tr>
      <w:tr w:rsidR="00254742" w:rsidRPr="00DE4890" w:rsidTr="00F52FBA">
        <w:trPr>
          <w:trHeight w:val="624"/>
        </w:trPr>
        <w:tc>
          <w:tcPr>
            <w:tcW w:w="1470" w:type="dxa"/>
            <w:shd w:val="clear" w:color="auto" w:fill="auto"/>
            <w:vAlign w:val="center"/>
          </w:tcPr>
          <w:p w:rsidR="00254742" w:rsidRPr="00F0156F" w:rsidRDefault="00254742" w:rsidP="00F52FBA">
            <w:pPr>
              <w:pStyle w:val="Textkrpermitte"/>
            </w:pPr>
            <w:r w:rsidRPr="00FC0F56">
              <w:rPr>
                <w:noProof/>
              </w:rPr>
              <w:drawing>
                <wp:inline distT="0" distB="0" distL="0" distR="0" wp14:anchorId="7F6BE0A6" wp14:editId="68963BEF">
                  <wp:extent cx="532800" cy="324000"/>
                  <wp:effectExtent l="0" t="0" r="635" b="0"/>
                  <wp:docPr id="1426"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254742" w:rsidRPr="00DE4890" w:rsidRDefault="00254742" w:rsidP="00F52FBA">
            <w:pPr>
              <w:pStyle w:val="Textkrper"/>
            </w:pPr>
          </w:p>
        </w:tc>
        <w:tc>
          <w:tcPr>
            <w:tcW w:w="4961" w:type="dxa"/>
            <w:shd w:val="clear" w:color="auto" w:fill="auto"/>
            <w:vAlign w:val="center"/>
          </w:tcPr>
          <w:p w:rsidR="00254742" w:rsidRPr="00DE4890" w:rsidRDefault="00254742" w:rsidP="00F52FBA">
            <w:pPr>
              <w:pStyle w:val="Textkrper"/>
              <w:rPr>
                <w:noProof/>
              </w:rPr>
            </w:pPr>
            <w:r>
              <w:rPr>
                <w:noProof/>
              </w:rPr>
              <w:t>Gruppenfindung, Aufgabenklärung</w:t>
            </w:r>
          </w:p>
        </w:tc>
      </w:tr>
      <w:tr w:rsidR="00254742" w:rsidRPr="00DE4890" w:rsidTr="00F52FBA">
        <w:trPr>
          <w:trHeight w:val="624"/>
        </w:trPr>
        <w:tc>
          <w:tcPr>
            <w:tcW w:w="1470" w:type="dxa"/>
            <w:shd w:val="clear" w:color="auto" w:fill="auto"/>
            <w:vAlign w:val="center"/>
          </w:tcPr>
          <w:p w:rsidR="00254742" w:rsidRPr="00F0156F" w:rsidRDefault="00254742" w:rsidP="00F52FBA">
            <w:pPr>
              <w:pStyle w:val="Textkrpermitte"/>
            </w:pPr>
            <w:r w:rsidRPr="00FC0F56">
              <w:rPr>
                <w:noProof/>
              </w:rPr>
              <w:drawing>
                <wp:inline distT="0" distB="0" distL="0" distR="0" wp14:anchorId="668634C9" wp14:editId="45A3F19D">
                  <wp:extent cx="302701" cy="324000"/>
                  <wp:effectExtent l="0" t="0" r="2540" b="0"/>
                  <wp:docPr id="142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254742" w:rsidRPr="00DE4890" w:rsidRDefault="00254742" w:rsidP="00F52FBA">
            <w:pPr>
              <w:pStyle w:val="Textkrper"/>
            </w:pPr>
          </w:p>
        </w:tc>
        <w:tc>
          <w:tcPr>
            <w:tcW w:w="4961" w:type="dxa"/>
            <w:shd w:val="clear" w:color="auto" w:fill="auto"/>
            <w:vAlign w:val="center"/>
          </w:tcPr>
          <w:p w:rsidR="00254742" w:rsidRPr="00DE4890" w:rsidRDefault="00254742" w:rsidP="00F52FBA">
            <w:pPr>
              <w:pStyle w:val="Textkrper"/>
              <w:rPr>
                <w:noProof/>
              </w:rPr>
            </w:pPr>
            <w:r>
              <w:rPr>
                <w:noProof/>
              </w:rPr>
              <w:t>Experiment vorbereiten</w:t>
            </w:r>
          </w:p>
        </w:tc>
      </w:tr>
      <w:tr w:rsidR="00254742" w:rsidRPr="00DE4890" w:rsidTr="00F52FBA">
        <w:trPr>
          <w:trHeight w:val="624"/>
        </w:trPr>
        <w:tc>
          <w:tcPr>
            <w:tcW w:w="1470" w:type="dxa"/>
            <w:shd w:val="clear" w:color="auto" w:fill="auto"/>
            <w:vAlign w:val="center"/>
          </w:tcPr>
          <w:p w:rsidR="00254742" w:rsidRPr="00F0156F" w:rsidRDefault="00254742" w:rsidP="00F52FBA">
            <w:pPr>
              <w:pStyle w:val="Textkrpermitte"/>
            </w:pPr>
            <w:r w:rsidRPr="00FC0F56">
              <w:rPr>
                <w:noProof/>
              </w:rPr>
              <w:drawing>
                <wp:inline distT="0" distB="0" distL="0" distR="0" wp14:anchorId="3D78F1C5" wp14:editId="63DFF552">
                  <wp:extent cx="532800" cy="324000"/>
                  <wp:effectExtent l="0" t="0" r="635" b="0"/>
                  <wp:docPr id="142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254742" w:rsidRPr="00DE4890" w:rsidRDefault="00254742" w:rsidP="00F52FBA">
            <w:pPr>
              <w:pStyle w:val="Textkrper"/>
            </w:pPr>
          </w:p>
        </w:tc>
        <w:tc>
          <w:tcPr>
            <w:tcW w:w="4961" w:type="dxa"/>
            <w:shd w:val="clear" w:color="auto" w:fill="auto"/>
            <w:vAlign w:val="center"/>
          </w:tcPr>
          <w:p w:rsidR="00254742" w:rsidRPr="00DE4890" w:rsidRDefault="00254742" w:rsidP="00F52FBA">
            <w:pPr>
              <w:pStyle w:val="Textkrper"/>
              <w:rPr>
                <w:noProof/>
              </w:rPr>
            </w:pPr>
            <w:r>
              <w:rPr>
                <w:noProof/>
              </w:rPr>
              <w:t>Ergebnisse vergleichen</w:t>
            </w:r>
          </w:p>
        </w:tc>
      </w:tr>
      <w:tr w:rsidR="00254742" w:rsidRPr="00DE4890" w:rsidTr="00F52FBA">
        <w:trPr>
          <w:trHeight w:val="624"/>
        </w:trPr>
        <w:tc>
          <w:tcPr>
            <w:tcW w:w="1470" w:type="dxa"/>
            <w:shd w:val="clear" w:color="auto" w:fill="auto"/>
            <w:vAlign w:val="center"/>
          </w:tcPr>
          <w:p w:rsidR="00254742" w:rsidRPr="00FC0F56" w:rsidRDefault="00254742" w:rsidP="00F52FBA">
            <w:pPr>
              <w:pStyle w:val="Textkrpermitte"/>
              <w:rPr>
                <w:noProof/>
              </w:rPr>
            </w:pPr>
            <w:r w:rsidRPr="00F0156F">
              <w:rPr>
                <w:noProof/>
              </w:rPr>
              <w:drawing>
                <wp:inline distT="0" distB="0" distL="0" distR="0" wp14:anchorId="21D33411" wp14:editId="3E812B85">
                  <wp:extent cx="212725" cy="318770"/>
                  <wp:effectExtent l="0" t="0" r="0" b="0"/>
                  <wp:docPr id="1429"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r>
              <w:rPr>
                <w:noProof/>
              </w:rPr>
              <w:t xml:space="preserve"> </w:t>
            </w:r>
            <w:r w:rsidRPr="0090622E">
              <w:rPr>
                <w:noProof/>
                <w:sz w:val="50"/>
              </w:rPr>
              <w:t>+</w:t>
            </w:r>
            <w:r>
              <w:rPr>
                <w:noProof/>
              </w:rPr>
              <w:t xml:space="preserve"> </w:t>
            </w:r>
            <w:r w:rsidRPr="00FC0F56">
              <w:rPr>
                <w:noProof/>
              </w:rPr>
              <w:drawing>
                <wp:inline distT="0" distB="0" distL="0" distR="0" wp14:anchorId="7C6F61C2" wp14:editId="58064483">
                  <wp:extent cx="532800" cy="324000"/>
                  <wp:effectExtent l="0" t="0" r="635" b="0"/>
                  <wp:docPr id="143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254742" w:rsidRPr="00DE4890" w:rsidRDefault="00254742" w:rsidP="00F52FBA">
            <w:pPr>
              <w:pStyle w:val="Textkrper"/>
            </w:pPr>
          </w:p>
        </w:tc>
        <w:tc>
          <w:tcPr>
            <w:tcW w:w="4961" w:type="dxa"/>
            <w:shd w:val="clear" w:color="auto" w:fill="auto"/>
            <w:vAlign w:val="center"/>
          </w:tcPr>
          <w:p w:rsidR="00254742" w:rsidRPr="00DE4890" w:rsidRDefault="00254742" w:rsidP="00F52FBA">
            <w:pPr>
              <w:pStyle w:val="Textkrper"/>
              <w:rPr>
                <w:noProof/>
              </w:rPr>
            </w:pPr>
            <w:r>
              <w:rPr>
                <w:noProof/>
              </w:rPr>
              <w:t>Ergebnisse dem Lehrer kurz vorstellen</w:t>
            </w:r>
          </w:p>
        </w:tc>
      </w:tr>
      <w:tr w:rsidR="00254742" w:rsidRPr="00DE4890" w:rsidTr="00F52FBA">
        <w:trPr>
          <w:trHeight w:val="624"/>
        </w:trPr>
        <w:tc>
          <w:tcPr>
            <w:tcW w:w="1470" w:type="dxa"/>
            <w:shd w:val="clear" w:color="auto" w:fill="auto"/>
            <w:vAlign w:val="center"/>
          </w:tcPr>
          <w:p w:rsidR="00254742" w:rsidRPr="00FC0F56" w:rsidRDefault="00254742" w:rsidP="00F52FBA">
            <w:pPr>
              <w:pStyle w:val="Textkrpermitte"/>
              <w:rPr>
                <w:noProof/>
              </w:rPr>
            </w:pPr>
            <w:r w:rsidRPr="00FC0F56">
              <w:rPr>
                <w:noProof/>
              </w:rPr>
              <w:drawing>
                <wp:inline distT="0" distB="0" distL="0" distR="0" wp14:anchorId="037F4B28" wp14:editId="4572F0C8">
                  <wp:extent cx="532800" cy="324000"/>
                  <wp:effectExtent l="0" t="0" r="635" b="0"/>
                  <wp:docPr id="143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254742" w:rsidRPr="00DE4890" w:rsidRDefault="00254742" w:rsidP="00F52FBA">
            <w:pPr>
              <w:pStyle w:val="Textkrper"/>
            </w:pPr>
          </w:p>
        </w:tc>
        <w:tc>
          <w:tcPr>
            <w:tcW w:w="4961" w:type="dxa"/>
            <w:shd w:val="clear" w:color="auto" w:fill="auto"/>
            <w:vAlign w:val="center"/>
          </w:tcPr>
          <w:p w:rsidR="00254742" w:rsidRPr="00DE4890" w:rsidRDefault="00254742" w:rsidP="00F52FBA">
            <w:pPr>
              <w:pStyle w:val="Textkrper"/>
              <w:rPr>
                <w:noProof/>
              </w:rPr>
            </w:pPr>
            <w:r>
              <w:rPr>
                <w:noProof/>
              </w:rPr>
              <w:t>Experiment durchführen</w:t>
            </w:r>
          </w:p>
        </w:tc>
      </w:tr>
      <w:tr w:rsidR="00254742" w:rsidRPr="00DE4890" w:rsidTr="00F52FBA">
        <w:trPr>
          <w:trHeight w:val="624"/>
        </w:trPr>
        <w:tc>
          <w:tcPr>
            <w:tcW w:w="1470" w:type="dxa"/>
            <w:shd w:val="clear" w:color="auto" w:fill="auto"/>
            <w:vAlign w:val="center"/>
          </w:tcPr>
          <w:p w:rsidR="00254742" w:rsidRPr="00FC0F56" w:rsidRDefault="00254742" w:rsidP="00F52FBA">
            <w:pPr>
              <w:pStyle w:val="Textkrpermitte"/>
              <w:rPr>
                <w:noProof/>
              </w:rPr>
            </w:pPr>
            <w:r w:rsidRPr="00FC0F56">
              <w:rPr>
                <w:noProof/>
              </w:rPr>
              <w:drawing>
                <wp:inline distT="0" distB="0" distL="0" distR="0" wp14:anchorId="658C0BC9" wp14:editId="48AD03C6">
                  <wp:extent cx="302701" cy="324000"/>
                  <wp:effectExtent l="0" t="0" r="2540" b="0"/>
                  <wp:docPr id="143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254742" w:rsidRPr="00DE4890" w:rsidRDefault="00254742" w:rsidP="00F52FBA">
            <w:pPr>
              <w:pStyle w:val="Textkrper"/>
            </w:pPr>
          </w:p>
        </w:tc>
        <w:tc>
          <w:tcPr>
            <w:tcW w:w="4961" w:type="dxa"/>
            <w:shd w:val="clear" w:color="auto" w:fill="auto"/>
            <w:vAlign w:val="center"/>
          </w:tcPr>
          <w:p w:rsidR="00254742" w:rsidRPr="00DE4890" w:rsidRDefault="00254742" w:rsidP="00F52FBA">
            <w:pPr>
              <w:pStyle w:val="Textkrper"/>
              <w:rPr>
                <w:noProof/>
              </w:rPr>
            </w:pPr>
            <w:r>
              <w:rPr>
                <w:noProof/>
              </w:rPr>
              <w:t>Experiment auswerten</w:t>
            </w:r>
          </w:p>
        </w:tc>
      </w:tr>
      <w:tr w:rsidR="00254742" w:rsidRPr="00DE4890" w:rsidTr="00F52FBA">
        <w:trPr>
          <w:trHeight w:val="624"/>
        </w:trPr>
        <w:tc>
          <w:tcPr>
            <w:tcW w:w="1470" w:type="dxa"/>
            <w:shd w:val="clear" w:color="auto" w:fill="auto"/>
            <w:vAlign w:val="center"/>
          </w:tcPr>
          <w:p w:rsidR="00254742" w:rsidRPr="00FC0F56" w:rsidRDefault="00254742" w:rsidP="00F52FBA">
            <w:pPr>
              <w:pStyle w:val="Textkrpermitte"/>
              <w:rPr>
                <w:noProof/>
              </w:rPr>
            </w:pPr>
            <w:r w:rsidRPr="00FC0F56">
              <w:rPr>
                <w:noProof/>
              </w:rPr>
              <w:drawing>
                <wp:inline distT="0" distB="0" distL="0" distR="0" wp14:anchorId="30769008" wp14:editId="4F805939">
                  <wp:extent cx="532800" cy="324000"/>
                  <wp:effectExtent l="0" t="0" r="635" b="0"/>
                  <wp:docPr id="1433"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254742" w:rsidRPr="00DE4890" w:rsidRDefault="00254742" w:rsidP="00F52FBA">
            <w:pPr>
              <w:pStyle w:val="Textkrper"/>
            </w:pPr>
          </w:p>
        </w:tc>
        <w:tc>
          <w:tcPr>
            <w:tcW w:w="4961" w:type="dxa"/>
            <w:shd w:val="clear" w:color="auto" w:fill="auto"/>
            <w:vAlign w:val="center"/>
          </w:tcPr>
          <w:p w:rsidR="00254742" w:rsidRPr="00DE4890" w:rsidRDefault="00254742" w:rsidP="00F52FBA">
            <w:pPr>
              <w:pStyle w:val="Textkrper"/>
              <w:rPr>
                <w:noProof/>
              </w:rPr>
            </w:pPr>
            <w:r>
              <w:rPr>
                <w:noProof/>
              </w:rPr>
              <w:t>Experiment-Präsentation vorbereiten, Plakat erstellen</w:t>
            </w:r>
          </w:p>
        </w:tc>
      </w:tr>
      <w:tr w:rsidR="00254742" w:rsidRPr="00DE4890" w:rsidTr="003205B2">
        <w:trPr>
          <w:trHeight w:val="515"/>
        </w:trPr>
        <w:tc>
          <w:tcPr>
            <w:tcW w:w="1470" w:type="dxa"/>
            <w:shd w:val="clear" w:color="auto" w:fill="auto"/>
            <w:vAlign w:val="center"/>
          </w:tcPr>
          <w:p w:rsidR="00254742" w:rsidRPr="00FC0F56" w:rsidRDefault="00254742" w:rsidP="00F52FBA">
            <w:pPr>
              <w:pStyle w:val="Textkrpermitte"/>
              <w:rPr>
                <w:noProof/>
              </w:rPr>
            </w:pPr>
            <w:r w:rsidRPr="00F0156F">
              <w:rPr>
                <w:noProof/>
              </w:rPr>
              <w:drawing>
                <wp:inline distT="0" distB="0" distL="0" distR="0" wp14:anchorId="09EBC324" wp14:editId="34A9F0FB">
                  <wp:extent cx="329565" cy="318770"/>
                  <wp:effectExtent l="0" t="0" r="0" b="0"/>
                  <wp:docPr id="1434"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9565" cy="318770"/>
                          </a:xfrm>
                          <a:prstGeom prst="rect">
                            <a:avLst/>
                          </a:prstGeom>
                          <a:noFill/>
                          <a:ln>
                            <a:noFill/>
                          </a:ln>
                        </pic:spPr>
                      </pic:pic>
                    </a:graphicData>
                  </a:graphic>
                </wp:inline>
              </w:drawing>
            </w:r>
          </w:p>
        </w:tc>
        <w:tc>
          <w:tcPr>
            <w:tcW w:w="940" w:type="dxa"/>
            <w:shd w:val="clear" w:color="auto" w:fill="auto"/>
            <w:vAlign w:val="center"/>
          </w:tcPr>
          <w:p w:rsidR="00254742" w:rsidRPr="00DE4890" w:rsidRDefault="00254742" w:rsidP="00F52FBA">
            <w:pPr>
              <w:pStyle w:val="Textkrper"/>
            </w:pPr>
          </w:p>
        </w:tc>
        <w:tc>
          <w:tcPr>
            <w:tcW w:w="4961" w:type="dxa"/>
            <w:shd w:val="clear" w:color="auto" w:fill="auto"/>
            <w:vAlign w:val="center"/>
          </w:tcPr>
          <w:p w:rsidR="00254742" w:rsidRPr="00DE4890" w:rsidRDefault="00254742" w:rsidP="00F52FBA">
            <w:pPr>
              <w:pStyle w:val="Textkrper"/>
              <w:rPr>
                <w:noProof/>
              </w:rPr>
            </w:pPr>
            <w:r>
              <w:rPr>
                <w:noProof/>
              </w:rPr>
              <w:t>Experiment vorführen und erklären</w:t>
            </w:r>
          </w:p>
        </w:tc>
      </w:tr>
      <w:tr w:rsidR="00254742" w:rsidRPr="00DE4890" w:rsidTr="00F52FBA">
        <w:trPr>
          <w:trHeight w:val="624"/>
        </w:trPr>
        <w:tc>
          <w:tcPr>
            <w:tcW w:w="1470" w:type="dxa"/>
            <w:shd w:val="clear" w:color="auto" w:fill="auto"/>
            <w:vAlign w:val="center"/>
          </w:tcPr>
          <w:p w:rsidR="00254742" w:rsidRPr="00FC0F56" w:rsidRDefault="00254742" w:rsidP="00F52FBA">
            <w:pPr>
              <w:pStyle w:val="Textkrpermitte"/>
              <w:rPr>
                <w:noProof/>
              </w:rPr>
            </w:pPr>
            <w:r w:rsidRPr="00FC0F56">
              <w:rPr>
                <w:noProof/>
              </w:rPr>
              <w:drawing>
                <wp:inline distT="0" distB="0" distL="0" distR="0" wp14:anchorId="768E89CC" wp14:editId="5549554A">
                  <wp:extent cx="302701" cy="324000"/>
                  <wp:effectExtent l="0" t="0" r="2540" b="0"/>
                  <wp:docPr id="143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254742" w:rsidRPr="00DE4890" w:rsidRDefault="00254742" w:rsidP="00F52FBA">
            <w:pPr>
              <w:pStyle w:val="Textkrper"/>
            </w:pPr>
          </w:p>
        </w:tc>
        <w:tc>
          <w:tcPr>
            <w:tcW w:w="4961" w:type="dxa"/>
            <w:shd w:val="clear" w:color="auto" w:fill="auto"/>
            <w:vAlign w:val="center"/>
          </w:tcPr>
          <w:p w:rsidR="00254742" w:rsidRPr="00DE4890" w:rsidRDefault="00727B8B" w:rsidP="00727B8B">
            <w:pPr>
              <w:pStyle w:val="Textkrper"/>
              <w:rPr>
                <w:noProof/>
              </w:rPr>
            </w:pPr>
            <w:r>
              <w:rPr>
                <w:noProof/>
              </w:rPr>
              <w:t>Wiederholungsauf</w:t>
            </w:r>
            <w:r w:rsidR="00254742">
              <w:rPr>
                <w:noProof/>
              </w:rPr>
              <w:t>gaben zu den Experimenten lösen</w:t>
            </w:r>
          </w:p>
        </w:tc>
      </w:tr>
      <w:tr w:rsidR="00254742" w:rsidRPr="00DE4890" w:rsidTr="00F52FBA">
        <w:trPr>
          <w:trHeight w:val="624"/>
        </w:trPr>
        <w:tc>
          <w:tcPr>
            <w:tcW w:w="1470" w:type="dxa"/>
            <w:shd w:val="clear" w:color="auto" w:fill="auto"/>
            <w:vAlign w:val="center"/>
          </w:tcPr>
          <w:p w:rsidR="00254742" w:rsidRPr="00FC0F56" w:rsidRDefault="00254742" w:rsidP="00F52FBA">
            <w:pPr>
              <w:pStyle w:val="Textkrpermitte"/>
              <w:rPr>
                <w:noProof/>
              </w:rPr>
            </w:pPr>
            <w:r w:rsidRPr="00F0156F">
              <w:rPr>
                <w:noProof/>
              </w:rPr>
              <w:drawing>
                <wp:inline distT="0" distB="0" distL="0" distR="0" wp14:anchorId="7959CD39" wp14:editId="0522FFA4">
                  <wp:extent cx="648000" cy="320400"/>
                  <wp:effectExtent l="0" t="0" r="0" b="3810"/>
                  <wp:docPr id="143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254742" w:rsidRPr="00DE4890" w:rsidRDefault="00254742" w:rsidP="00F52FBA">
            <w:pPr>
              <w:pStyle w:val="Textkrper"/>
            </w:pPr>
          </w:p>
        </w:tc>
        <w:tc>
          <w:tcPr>
            <w:tcW w:w="4961" w:type="dxa"/>
            <w:shd w:val="clear" w:color="auto" w:fill="auto"/>
            <w:vAlign w:val="center"/>
          </w:tcPr>
          <w:p w:rsidR="00254742" w:rsidRPr="00DE4890" w:rsidRDefault="00254742" w:rsidP="00F52FBA">
            <w:pPr>
              <w:pStyle w:val="Textkrper"/>
              <w:rPr>
                <w:noProof/>
              </w:rPr>
            </w:pPr>
            <w:r>
              <w:rPr>
                <w:noProof/>
              </w:rPr>
              <w:t>Aufgabenkontrolle</w:t>
            </w:r>
          </w:p>
        </w:tc>
      </w:tr>
    </w:tbl>
    <w:p w:rsidR="00254742" w:rsidRDefault="00254742" w:rsidP="00A434CC">
      <w:pPr>
        <w:pStyle w:val="berschrift3"/>
      </w:pPr>
      <w:r>
        <w:lastRenderedPageBreak/>
        <w:t>Wiederholung</w:t>
      </w:r>
    </w:p>
    <w:p w:rsidR="00254742" w:rsidRDefault="00254742" w:rsidP="00254742">
      <w:pPr>
        <w:pStyle w:val="Textkrper"/>
      </w:pPr>
      <w:r>
        <w:t>Die Schüler</w:t>
      </w:r>
      <w:r w:rsidR="00D40800">
        <w:t>innen und Schüler</w:t>
      </w:r>
      <w:r>
        <w:t xml:space="preserve"> werden nach den Inhalten der letzten Stunden zum Th</w:t>
      </w:r>
      <w:r>
        <w:t>e</w:t>
      </w:r>
      <w:r>
        <w:t>ma Elektrostatik gefragt. Sie sollten beschreiben können, wie ein Körper geladen wird, dass durch Reibung die Elektronen von einem Körper zum anderen überwechseln, die Protonen aber an ihrer Position im Atomkern bleiben. Die elektrische Ladung entsteht durch einen Elektronenmangel (positiv) oder einen Elektronenüberschuss (negativ).</w:t>
      </w:r>
    </w:p>
    <w:p w:rsidR="00254742" w:rsidRDefault="00254742" w:rsidP="00A434CC">
      <w:pPr>
        <w:pStyle w:val="berschrift3"/>
      </w:pPr>
      <w:r>
        <w:t>Aufgabenklärung</w:t>
      </w:r>
    </w:p>
    <w:p w:rsidR="00254742" w:rsidRDefault="00254742" w:rsidP="00254742">
      <w:pPr>
        <w:pStyle w:val="Textkrper"/>
      </w:pPr>
      <w:r>
        <w:t>Es gibt eine Lerntheke zu drei unterschiedlich schweren Themen:</w:t>
      </w:r>
    </w:p>
    <w:p w:rsidR="00254742" w:rsidRDefault="00254742" w:rsidP="00254742">
      <w:pPr>
        <w:pStyle w:val="Textkrpernrauen"/>
      </w:pPr>
      <w:r>
        <w:t>Für die Leistungsschwachen, Level A: Anziehungs- und Abstoßungsreaktionen bei geladenen Körpern</w:t>
      </w:r>
    </w:p>
    <w:p w:rsidR="00254742" w:rsidRDefault="00254742" w:rsidP="00254742">
      <w:pPr>
        <w:pStyle w:val="Textkrpernrauen"/>
      </w:pPr>
      <w:r>
        <w:t>Für die Mittleren, Level B: Wie stark ist ein Körper geladen? Vergleich von Ladungsb</w:t>
      </w:r>
      <w:r>
        <w:t>e</w:t>
      </w:r>
      <w:r>
        <w:t>trägen am Elektroskop</w:t>
      </w:r>
    </w:p>
    <w:p w:rsidR="00254742" w:rsidRDefault="00254742" w:rsidP="00254742">
      <w:pPr>
        <w:pStyle w:val="Textkrpernrauen"/>
      </w:pPr>
      <w:r>
        <w:t>Für die Leistungsstarken, Level C: Wie ist ein Körper geladen? Vergleich von Ladu</w:t>
      </w:r>
      <w:r>
        <w:t>n</w:t>
      </w:r>
      <w:r>
        <w:t>gen mit der Glimmlampe</w:t>
      </w:r>
    </w:p>
    <w:p w:rsidR="00C45971" w:rsidRPr="00C45971" w:rsidRDefault="00C45971" w:rsidP="00C45971">
      <w:pPr>
        <w:pStyle w:val="TextkrpernrauenText"/>
      </w:pPr>
    </w:p>
    <w:p w:rsidR="00254742" w:rsidRPr="00476BF7" w:rsidRDefault="00D40800" w:rsidP="00476BF7">
      <w:pPr>
        <w:pStyle w:val="Textkrper"/>
      </w:pPr>
      <w:r w:rsidRPr="00476BF7">
        <w:t>Die Lehrkraft</w:t>
      </w:r>
      <w:r w:rsidR="00C45971" w:rsidRPr="00476BF7">
        <w:t xml:space="preserve"> weis</w:t>
      </w:r>
      <w:r w:rsidR="00254742" w:rsidRPr="00476BF7">
        <w:t>t die Schüler</w:t>
      </w:r>
      <w:r w:rsidRPr="00476BF7">
        <w:t>innen und Schüler</w:t>
      </w:r>
      <w:r w:rsidR="00254742" w:rsidRPr="00476BF7">
        <w:t xml:space="preserve"> darauf hin, dass diese sich entspr</w:t>
      </w:r>
      <w:r w:rsidR="00254742" w:rsidRPr="00476BF7">
        <w:t>e</w:t>
      </w:r>
      <w:r w:rsidR="00254742" w:rsidRPr="00476BF7">
        <w:t>chend ihrer eigenen Einschätzung zu den einzelnen Themen zuordnen sollen. Dabei sollen die einzelnen Sch</w:t>
      </w:r>
      <w:r w:rsidR="00C45971" w:rsidRPr="00476BF7">
        <w:t>ülergruppen nicht größer als zwei bis vier</w:t>
      </w:r>
      <w:r w:rsidR="00254742" w:rsidRPr="00476BF7">
        <w:t xml:space="preserve"> </w:t>
      </w:r>
      <w:r w:rsidR="00C45971" w:rsidRPr="00476BF7">
        <w:t xml:space="preserve">Schülerinnen und </w:t>
      </w:r>
      <w:r w:rsidR="00254742" w:rsidRPr="00476BF7">
        <w:t>Schüler sein. Es wird zu einzelnen Themen wahrscheinlich mehrere Gruppen geben.</w:t>
      </w:r>
    </w:p>
    <w:p w:rsidR="00254742" w:rsidRPr="00476BF7" w:rsidRDefault="00254742" w:rsidP="00476BF7">
      <w:pPr>
        <w:pStyle w:val="Textkrper"/>
      </w:pPr>
      <w:r w:rsidRPr="00476BF7">
        <w:t>Neben dem Experiment ist auch die theoretische Erarbeitung der Phänomene ein Teil der Aufgabe. Hierin unterscheiden sich die einzelnen Themen in ihrer Anforderungstiefe. Die Experimente durchführen kann jeder</w:t>
      </w:r>
      <w:r w:rsidR="00C45971" w:rsidRPr="00476BF7">
        <w:t>. E</w:t>
      </w:r>
      <w:r w:rsidRPr="00476BF7">
        <w:t>rklären, warum etwas so ist, ist schwieriger.</w:t>
      </w:r>
    </w:p>
    <w:p w:rsidR="003205B2" w:rsidRDefault="00D40800" w:rsidP="00476BF7">
      <w:pPr>
        <w:pStyle w:val="Textkrper"/>
      </w:pPr>
      <w:r w:rsidRPr="00476BF7">
        <w:t>Die Lehrkraft</w:t>
      </w:r>
      <w:r w:rsidR="00254742" w:rsidRPr="00476BF7">
        <w:t xml:space="preserve"> legt den Zeitpunkt der Präsentationen</w:t>
      </w:r>
      <w:r w:rsidRPr="00476BF7">
        <w:t xml:space="preserve"> fest und teilt ihn den Schülerinnen und Schülern</w:t>
      </w:r>
      <w:r w:rsidR="00254742" w:rsidRPr="00476BF7">
        <w:t xml:space="preserve"> mit.</w:t>
      </w:r>
      <w:r w:rsidR="003205B2">
        <w:br w:type="page"/>
      </w:r>
    </w:p>
    <w:p w:rsidR="00254742" w:rsidRDefault="00254742" w:rsidP="000451A9">
      <w:pPr>
        <w:pStyle w:val="berschrift2"/>
      </w:pPr>
      <w:r>
        <w:lastRenderedPageBreak/>
        <w:t>Gruppenfindung und Aufgabenklärung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A434CC" w:rsidRPr="00B51DE9" w:rsidTr="00F52FBA">
        <w:trPr>
          <w:trHeight w:val="523"/>
        </w:trPr>
        <w:tc>
          <w:tcPr>
            <w:tcW w:w="2268" w:type="dxa"/>
            <w:tcBorders>
              <w:left w:val="single" w:sz="4" w:space="0" w:color="auto"/>
              <w:bottom w:val="single" w:sz="4" w:space="0" w:color="auto"/>
              <w:right w:val="single" w:sz="4" w:space="0" w:color="auto"/>
            </w:tcBorders>
            <w:shd w:val="clear" w:color="auto" w:fill="D9D9D9"/>
            <w:hideMark/>
          </w:tcPr>
          <w:p w:rsidR="00A434CC" w:rsidRDefault="00A434CC" w:rsidP="00F52FBA">
            <w:pPr>
              <w:pStyle w:val="Tabelle6pt"/>
              <w:rPr>
                <w:color w:val="000000"/>
              </w:rPr>
            </w:pPr>
            <w:r>
              <w:t>Kompetenzbereich</w:t>
            </w:r>
          </w:p>
          <w:p w:rsidR="00A434CC" w:rsidRDefault="00A434CC" w:rsidP="00A434CC">
            <w:pPr>
              <w:pStyle w:val="TabelleKopflinks"/>
            </w:pPr>
            <w:r>
              <w:t>Kompetenzbereich 2</w:t>
            </w:r>
          </w:p>
          <w:p w:rsidR="00A434CC" w:rsidRDefault="00A434CC" w:rsidP="00A434CC">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A434CC" w:rsidRDefault="00A434CC" w:rsidP="00F52FBA">
            <w:pPr>
              <w:pStyle w:val="Tabelle6pt"/>
              <w:rPr>
                <w:color w:val="000000"/>
              </w:rPr>
            </w:pPr>
            <w:r>
              <w:t>Lernfortschritt</w:t>
            </w:r>
          </w:p>
          <w:p w:rsidR="00A434CC" w:rsidRDefault="00A434CC" w:rsidP="00A434CC">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A434CC" w:rsidRDefault="00A434CC" w:rsidP="00F52FBA">
            <w:pPr>
              <w:pStyle w:val="Tabelle6pt"/>
              <w:rPr>
                <w:color w:val="000000"/>
              </w:rPr>
            </w:pPr>
            <w:r>
              <w:t>Materialien/Titel</w:t>
            </w:r>
          </w:p>
          <w:p w:rsidR="00A434CC" w:rsidRDefault="007C18C9" w:rsidP="002F56F9">
            <w:pPr>
              <w:pStyle w:val="TabelleKopflinks"/>
            </w:pPr>
            <w:r>
              <w:t>Elektrostatik – E</w:t>
            </w:r>
            <w:r w:rsidR="00A434CC">
              <w:t xml:space="preserve">lektrische Ladungen </w:t>
            </w:r>
            <w:r w:rsidR="002F56F9">
              <w:t>–</w:t>
            </w:r>
            <w:r w:rsidR="00A434CC">
              <w:t xml:space="preserve"> </w:t>
            </w:r>
            <w:r w:rsidR="000451A9">
              <w:t>Aufg</w:t>
            </w:r>
            <w:r w:rsidR="000451A9">
              <w:t>a</w:t>
            </w:r>
            <w:r w:rsidR="000451A9">
              <w:t>benplanung</w:t>
            </w:r>
          </w:p>
        </w:tc>
        <w:tc>
          <w:tcPr>
            <w:tcW w:w="188" w:type="dxa"/>
            <w:vMerge w:val="restart"/>
            <w:tcBorders>
              <w:top w:val="nil"/>
              <w:left w:val="single" w:sz="4" w:space="0" w:color="auto"/>
              <w:bottom w:val="nil"/>
              <w:right w:val="single" w:sz="4" w:space="0" w:color="auto"/>
            </w:tcBorders>
            <w:shd w:val="clear" w:color="auto" w:fill="FFFFFF"/>
          </w:tcPr>
          <w:p w:rsidR="00A434CC" w:rsidRPr="004B658C" w:rsidRDefault="00A434CC" w:rsidP="00F52FBA">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434CC" w:rsidRPr="00B51DE9" w:rsidRDefault="00A434CC" w:rsidP="00F52FBA">
            <w:pPr>
              <w:pStyle w:val="TabelleKopfmitte"/>
            </w:pPr>
            <w:r>
              <w:t>Physik</w:t>
            </w:r>
          </w:p>
          <w:p w:rsidR="00A434CC" w:rsidRPr="00B51DE9" w:rsidRDefault="00A434CC" w:rsidP="00A434CC">
            <w:pPr>
              <w:pStyle w:val="TabelleKopfmitte"/>
              <w:rPr>
                <w:rFonts w:eastAsia="Calibri"/>
              </w:rPr>
            </w:pPr>
            <w:r>
              <w:t>Ph</w:t>
            </w:r>
            <w:r w:rsidRPr="00B51DE9">
              <w:t>0</w:t>
            </w:r>
            <w:r>
              <w:t>2</w:t>
            </w:r>
            <w:r w:rsidRPr="00B51DE9">
              <w:t>.0</w:t>
            </w:r>
            <w:r>
              <w:t>2.02</w:t>
            </w:r>
          </w:p>
        </w:tc>
      </w:tr>
      <w:tr w:rsidR="009C621D" w:rsidRPr="00B51DE9" w:rsidTr="00F52FBA">
        <w:tc>
          <w:tcPr>
            <w:tcW w:w="7348" w:type="dxa"/>
            <w:gridSpan w:val="3"/>
            <w:tcBorders>
              <w:left w:val="single" w:sz="4" w:space="0" w:color="auto"/>
              <w:right w:val="single" w:sz="4" w:space="0" w:color="auto"/>
            </w:tcBorders>
            <w:hideMark/>
          </w:tcPr>
          <w:p w:rsidR="009C621D" w:rsidRPr="004B658C" w:rsidRDefault="009C621D" w:rsidP="00F52FBA">
            <w:pPr>
              <w:pStyle w:val="Tabelle6pt"/>
            </w:pPr>
            <w:r w:rsidRPr="004B658C">
              <w:t>Kompetenz:</w:t>
            </w:r>
          </w:p>
          <w:p w:rsidR="009C621D" w:rsidRDefault="009C621D" w:rsidP="00F52FBA">
            <w:pPr>
              <w:pStyle w:val="Kopf8ptafz"/>
            </w:pPr>
            <w:r>
              <w:t>Ich kann die elektrischen Anziehungs- und Abstoßungsreaktionen beschreiben.</w:t>
            </w:r>
          </w:p>
          <w:p w:rsidR="009C621D" w:rsidRDefault="009C621D" w:rsidP="00F52FBA">
            <w:pPr>
              <w:pStyle w:val="Kopf8ptafz"/>
            </w:pPr>
            <w:r>
              <w:t>Ich kann die Stärke von elektrischen Ladungen vergleichen.</w:t>
            </w:r>
          </w:p>
          <w:p w:rsidR="009C621D" w:rsidRDefault="009C621D" w:rsidP="00F52FBA">
            <w:pPr>
              <w:pStyle w:val="Kopf8ptafz"/>
            </w:pPr>
            <w:r>
              <w:t>Ich kann die Ladungsart mit einer Glimmlampe bestimmen.</w:t>
            </w:r>
          </w:p>
          <w:p w:rsidR="009C621D" w:rsidRDefault="009C621D" w:rsidP="00F52FBA">
            <w:pPr>
              <w:pStyle w:val="Kopf8ptafz"/>
            </w:pPr>
            <w:r>
              <w:t>Ich kann einen Ballon elektrisch laden.</w:t>
            </w:r>
          </w:p>
          <w:p w:rsidR="009C621D" w:rsidRDefault="009C621D" w:rsidP="00F52FBA">
            <w:pPr>
              <w:pStyle w:val="Kopf8ptafz"/>
            </w:pPr>
            <w:r>
              <w:t>Ich kann verschiedene Stäbe elektrisch laden.</w:t>
            </w:r>
          </w:p>
          <w:p w:rsidR="009C621D" w:rsidRDefault="009C621D" w:rsidP="00F52FBA">
            <w:pPr>
              <w:pStyle w:val="Kopf8ptafz"/>
            </w:pPr>
            <w:r>
              <w:t>Ich kann mit einem Elektroskop den quantitativen Ladungszustand auswerten.</w:t>
            </w:r>
          </w:p>
        </w:tc>
        <w:tc>
          <w:tcPr>
            <w:tcW w:w="188" w:type="dxa"/>
            <w:vMerge/>
            <w:tcBorders>
              <w:left w:val="single" w:sz="4" w:space="0" w:color="auto"/>
              <w:bottom w:val="nil"/>
              <w:right w:val="nil"/>
            </w:tcBorders>
            <w:vAlign w:val="center"/>
            <w:hideMark/>
          </w:tcPr>
          <w:p w:rsidR="009C621D" w:rsidRDefault="009C621D" w:rsidP="00F52FBA">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C621D" w:rsidRPr="00B51DE9" w:rsidTr="00F52FBA">
              <w:trPr>
                <w:trHeight w:val="284"/>
              </w:trPr>
              <w:tc>
                <w:tcPr>
                  <w:tcW w:w="2090" w:type="dxa"/>
                  <w:shd w:val="clear" w:color="auto" w:fill="auto"/>
                </w:tcPr>
                <w:p w:rsidR="009C621D" w:rsidRPr="00B51DE9" w:rsidRDefault="009C621D" w:rsidP="00F52FBA">
                  <w:pPr>
                    <w:pStyle w:val="Textkrpermitte"/>
                  </w:pPr>
                  <w:r w:rsidRPr="00B51DE9">
                    <w:t>LernPROJEKT</w:t>
                  </w:r>
                </w:p>
              </w:tc>
            </w:tr>
            <w:tr w:rsidR="009C621D" w:rsidRPr="00B51DE9" w:rsidTr="00F52FBA">
              <w:trPr>
                <w:trHeight w:val="284"/>
              </w:trPr>
              <w:tc>
                <w:tcPr>
                  <w:tcW w:w="2090" w:type="dxa"/>
                  <w:shd w:val="clear" w:color="auto" w:fill="auto"/>
                </w:tcPr>
                <w:p w:rsidR="009C621D" w:rsidRPr="00B51DE9" w:rsidRDefault="009C621D" w:rsidP="00F52FBA">
                  <w:pPr>
                    <w:pStyle w:val="Textkrpermitte"/>
                  </w:pPr>
                  <w:r w:rsidRPr="00B51DE9">
                    <w:t>LernTHEMA</w:t>
                  </w:r>
                </w:p>
              </w:tc>
            </w:tr>
            <w:tr w:rsidR="009C621D" w:rsidRPr="00B51DE9" w:rsidTr="00F52FBA">
              <w:trPr>
                <w:trHeight w:val="284"/>
              </w:trPr>
              <w:tc>
                <w:tcPr>
                  <w:tcW w:w="2090" w:type="dxa"/>
                  <w:shd w:val="clear" w:color="auto" w:fill="D9D9D9" w:themeFill="background1" w:themeFillShade="D9"/>
                </w:tcPr>
                <w:p w:rsidR="009C621D" w:rsidRPr="00B51DE9" w:rsidRDefault="009C621D" w:rsidP="00F52FBA">
                  <w:pPr>
                    <w:pStyle w:val="TabelleKopfmitte"/>
                  </w:pPr>
                  <w:r w:rsidRPr="00B51DE9">
                    <w:t>LernSCHRITT</w:t>
                  </w:r>
                </w:p>
              </w:tc>
            </w:tr>
          </w:tbl>
          <w:p w:rsidR="009C621D" w:rsidRPr="00B51DE9" w:rsidRDefault="009C621D" w:rsidP="00F52FBA">
            <w:pPr>
              <w:pStyle w:val="TabelleKopfmitte"/>
            </w:pPr>
          </w:p>
        </w:tc>
      </w:tr>
      <w:tr w:rsidR="009C621D" w:rsidRPr="00B51DE9" w:rsidTr="00F52FBA">
        <w:tc>
          <w:tcPr>
            <w:tcW w:w="7348" w:type="dxa"/>
            <w:gridSpan w:val="3"/>
            <w:tcBorders>
              <w:left w:val="single" w:sz="4" w:space="0" w:color="auto"/>
              <w:right w:val="single" w:sz="4" w:space="0" w:color="auto"/>
            </w:tcBorders>
            <w:hideMark/>
          </w:tcPr>
          <w:p w:rsidR="009C621D" w:rsidRPr="004B658C" w:rsidRDefault="009C621D" w:rsidP="00F52FBA">
            <w:pPr>
              <w:pStyle w:val="Tabelle6pt"/>
            </w:pPr>
            <w:r w:rsidRPr="004B658C">
              <w:t>Hauptbezug:</w:t>
            </w:r>
          </w:p>
          <w:p w:rsidR="009C621D" w:rsidRDefault="009C621D" w:rsidP="00F52FBA">
            <w:pPr>
              <w:pStyle w:val="Kopf8ptafz"/>
            </w:pPr>
            <w:r w:rsidRPr="000C62BB">
              <w:t>Ich kann physikalische Arbeitsweisen nachvollziehen und beschreiben.</w:t>
            </w:r>
          </w:p>
          <w:p w:rsidR="009C621D" w:rsidRDefault="009C621D" w:rsidP="00F52FBA">
            <w:pPr>
              <w:pStyle w:val="Kopf8ptafz"/>
            </w:pPr>
            <w:r w:rsidRPr="000C62BB">
              <w:t>Ich kann einfache physikalische Experimente nach Anleitung durchführen und auswerten</w:t>
            </w:r>
            <w:r>
              <w:t>.</w:t>
            </w:r>
          </w:p>
        </w:tc>
        <w:tc>
          <w:tcPr>
            <w:tcW w:w="188" w:type="dxa"/>
            <w:vMerge/>
            <w:tcBorders>
              <w:left w:val="single" w:sz="4" w:space="0" w:color="auto"/>
              <w:bottom w:val="nil"/>
              <w:right w:val="nil"/>
            </w:tcBorders>
            <w:vAlign w:val="center"/>
            <w:hideMark/>
          </w:tcPr>
          <w:p w:rsidR="009C621D" w:rsidRDefault="009C621D"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C621D" w:rsidRPr="00B51DE9" w:rsidRDefault="009C621D" w:rsidP="00F52FBA">
            <w:pPr>
              <w:pStyle w:val="TabelleKopfmitte"/>
            </w:pPr>
          </w:p>
        </w:tc>
      </w:tr>
      <w:tr w:rsidR="009C621D" w:rsidRPr="00B51DE9" w:rsidTr="00F52FBA">
        <w:tc>
          <w:tcPr>
            <w:tcW w:w="7348" w:type="dxa"/>
            <w:gridSpan w:val="3"/>
            <w:tcBorders>
              <w:left w:val="single" w:sz="4" w:space="0" w:color="auto"/>
              <w:right w:val="single" w:sz="4" w:space="0" w:color="auto"/>
            </w:tcBorders>
            <w:tcMar>
              <w:bottom w:w="0" w:type="dxa"/>
            </w:tcMar>
            <w:hideMark/>
          </w:tcPr>
          <w:p w:rsidR="009C621D" w:rsidRDefault="009C621D" w:rsidP="00F52FBA">
            <w:pPr>
              <w:pStyle w:val="Tabelle6pt"/>
            </w:pPr>
            <w:r>
              <w:t>Weitere Bezüge:</w:t>
            </w:r>
          </w:p>
          <w:p w:rsidR="009C621D" w:rsidRDefault="009C621D" w:rsidP="00F52FBA">
            <w:pPr>
              <w:pStyle w:val="Kopf8ptafz"/>
            </w:pPr>
            <w:r w:rsidRPr="00502723">
              <w:t>Ich kann einfache physikalische Sachverhalte umgangssprachlich beschreiben.</w:t>
            </w:r>
          </w:p>
        </w:tc>
        <w:tc>
          <w:tcPr>
            <w:tcW w:w="188" w:type="dxa"/>
            <w:vMerge/>
            <w:tcBorders>
              <w:left w:val="single" w:sz="4" w:space="0" w:color="auto"/>
              <w:bottom w:val="nil"/>
              <w:right w:val="nil"/>
            </w:tcBorders>
            <w:vAlign w:val="center"/>
            <w:hideMark/>
          </w:tcPr>
          <w:p w:rsidR="009C621D" w:rsidRDefault="009C621D"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C621D" w:rsidRPr="00B51DE9" w:rsidRDefault="009C621D" w:rsidP="00F52FBA">
            <w:pPr>
              <w:pStyle w:val="TabelleKopfmitte"/>
            </w:pPr>
          </w:p>
        </w:tc>
      </w:tr>
    </w:tbl>
    <w:p w:rsidR="00C23A5E" w:rsidRDefault="00A56B02" w:rsidP="000F695F">
      <w:pPr>
        <w:pStyle w:val="berschrift3"/>
      </w:pPr>
      <w:r>
        <w:rPr>
          <w:noProof/>
          <w:sz w:val="24"/>
        </w:rPr>
        <w:drawing>
          <wp:anchor distT="0" distB="0" distL="114300" distR="114300" simplePos="0" relativeHeight="252037120" behindDoc="0" locked="0" layoutInCell="0" allowOverlap="1" wp14:anchorId="2AB5FAB1" wp14:editId="225F100D">
            <wp:simplePos x="0" y="0"/>
            <wp:positionH relativeFrom="rightMargin">
              <wp:posOffset>117475</wp:posOffset>
            </wp:positionH>
            <wp:positionV relativeFrom="paragraph">
              <wp:posOffset>74930</wp:posOffset>
            </wp:positionV>
            <wp:extent cx="349885" cy="320675"/>
            <wp:effectExtent l="0" t="0" r="0" b="3175"/>
            <wp:wrapNone/>
            <wp:docPr id="143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038144" behindDoc="0" locked="0" layoutInCell="0" allowOverlap="1" wp14:anchorId="33F77B98" wp14:editId="384D4AE3">
            <wp:simplePos x="0" y="0"/>
            <wp:positionH relativeFrom="rightMargin">
              <wp:posOffset>477520</wp:posOffset>
            </wp:positionH>
            <wp:positionV relativeFrom="paragraph">
              <wp:posOffset>74930</wp:posOffset>
            </wp:positionV>
            <wp:extent cx="349885" cy="320675"/>
            <wp:effectExtent l="0" t="0" r="0" b="3175"/>
            <wp:wrapNone/>
            <wp:docPr id="143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039168" behindDoc="0" locked="0" layoutInCell="0" allowOverlap="1" wp14:anchorId="083ECA0C" wp14:editId="6BD9F131">
            <wp:simplePos x="0" y="0"/>
            <wp:positionH relativeFrom="rightMargin">
              <wp:posOffset>837565</wp:posOffset>
            </wp:positionH>
            <wp:positionV relativeFrom="paragraph">
              <wp:posOffset>74930</wp:posOffset>
            </wp:positionV>
            <wp:extent cx="348615" cy="320040"/>
            <wp:effectExtent l="0" t="0" r="0" b="3810"/>
            <wp:wrapNone/>
            <wp:docPr id="143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C23A5E">
        <w:t>Vorbereitung</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C23A5E" w:rsidRPr="00DE4890" w:rsidTr="00DE669C">
        <w:trPr>
          <w:trHeight w:val="397"/>
        </w:trPr>
        <w:tc>
          <w:tcPr>
            <w:tcW w:w="1470" w:type="dxa"/>
            <w:shd w:val="clear" w:color="auto" w:fill="D9D9D9" w:themeFill="background1" w:themeFillShade="D9"/>
            <w:vAlign w:val="center"/>
          </w:tcPr>
          <w:p w:rsidR="00C23A5E" w:rsidRPr="00DE4890" w:rsidRDefault="00C23A5E" w:rsidP="00C23A5E">
            <w:pPr>
              <w:pStyle w:val="TabelleKopfmitte"/>
            </w:pPr>
            <w:r>
              <w:t>Phase</w:t>
            </w:r>
          </w:p>
        </w:tc>
        <w:tc>
          <w:tcPr>
            <w:tcW w:w="940" w:type="dxa"/>
            <w:shd w:val="clear" w:color="auto" w:fill="D9D9D9" w:themeFill="background1" w:themeFillShade="D9"/>
            <w:vAlign w:val="center"/>
          </w:tcPr>
          <w:p w:rsidR="00C23A5E" w:rsidRPr="00DE4890" w:rsidRDefault="00C23A5E" w:rsidP="00C23A5E">
            <w:pPr>
              <w:pStyle w:val="TabelleKopfmitte"/>
            </w:pPr>
            <w:r>
              <w:t>Zeit</w:t>
            </w:r>
          </w:p>
        </w:tc>
        <w:tc>
          <w:tcPr>
            <w:tcW w:w="4961" w:type="dxa"/>
            <w:shd w:val="clear" w:color="auto" w:fill="D9D9D9" w:themeFill="background1" w:themeFillShade="D9"/>
            <w:vAlign w:val="center"/>
          </w:tcPr>
          <w:p w:rsidR="00C23A5E" w:rsidRPr="00DE4890" w:rsidRDefault="00C23A5E" w:rsidP="00C23A5E">
            <w:pPr>
              <w:pStyle w:val="TabelleKopfmitte"/>
            </w:pPr>
            <w:r>
              <w:t>Aufgabe</w:t>
            </w:r>
          </w:p>
        </w:tc>
      </w:tr>
      <w:tr w:rsidR="00AC3CD0" w:rsidRPr="00DE4890" w:rsidTr="00DE669C">
        <w:trPr>
          <w:trHeight w:val="624"/>
        </w:trPr>
        <w:tc>
          <w:tcPr>
            <w:tcW w:w="1470" w:type="dxa"/>
            <w:shd w:val="clear" w:color="auto" w:fill="auto"/>
            <w:vAlign w:val="center"/>
          </w:tcPr>
          <w:p w:rsidR="00AC3CD0" w:rsidRPr="00FC0F56" w:rsidRDefault="00AC3CD0" w:rsidP="00C23A5E">
            <w:pPr>
              <w:pStyle w:val="Textkrpermitte"/>
              <w:rPr>
                <w:noProof/>
              </w:rPr>
            </w:pPr>
            <w:r w:rsidRPr="00FC0F56">
              <w:rPr>
                <w:noProof/>
              </w:rPr>
              <w:drawing>
                <wp:inline distT="0" distB="0" distL="0" distR="0" wp14:anchorId="2306E5E8" wp14:editId="5AAEA78F">
                  <wp:extent cx="302701" cy="324000"/>
                  <wp:effectExtent l="0" t="0" r="2540" b="0"/>
                  <wp:docPr id="171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AC3CD0" w:rsidRPr="00DE4890" w:rsidRDefault="00AC3CD0" w:rsidP="00C23A5E">
            <w:pPr>
              <w:pStyle w:val="Textkrper"/>
            </w:pPr>
          </w:p>
        </w:tc>
        <w:tc>
          <w:tcPr>
            <w:tcW w:w="4961" w:type="dxa"/>
            <w:shd w:val="clear" w:color="auto" w:fill="auto"/>
            <w:vAlign w:val="center"/>
          </w:tcPr>
          <w:p w:rsidR="00AC3CD0" w:rsidRDefault="00AC3CD0" w:rsidP="00476BF7">
            <w:r>
              <w:t>Entscheiden Sie sich für ein Thema von der Lerntheke.</w:t>
            </w:r>
          </w:p>
        </w:tc>
      </w:tr>
      <w:tr w:rsidR="00C23A5E" w:rsidRPr="00DE4890" w:rsidTr="00DE669C">
        <w:trPr>
          <w:trHeight w:val="624"/>
        </w:trPr>
        <w:tc>
          <w:tcPr>
            <w:tcW w:w="1470" w:type="dxa"/>
            <w:shd w:val="clear" w:color="auto" w:fill="auto"/>
            <w:vAlign w:val="center"/>
          </w:tcPr>
          <w:p w:rsidR="00C23A5E" w:rsidRPr="00F0156F" w:rsidRDefault="00C23A5E" w:rsidP="00C23A5E">
            <w:pPr>
              <w:pStyle w:val="Textkrpermitte"/>
            </w:pPr>
            <w:r w:rsidRPr="00FC0F56">
              <w:rPr>
                <w:noProof/>
              </w:rPr>
              <w:drawing>
                <wp:inline distT="0" distB="0" distL="0" distR="0" wp14:anchorId="120ED225" wp14:editId="5DA08B77">
                  <wp:extent cx="302701" cy="324000"/>
                  <wp:effectExtent l="0" t="0" r="2540" b="0"/>
                  <wp:docPr id="169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C23A5E" w:rsidRPr="00DE4890" w:rsidRDefault="00C23A5E" w:rsidP="00C23A5E">
            <w:pPr>
              <w:pStyle w:val="Textkrper"/>
            </w:pPr>
          </w:p>
        </w:tc>
        <w:tc>
          <w:tcPr>
            <w:tcW w:w="4961" w:type="dxa"/>
            <w:shd w:val="clear" w:color="auto" w:fill="auto"/>
            <w:vAlign w:val="center"/>
          </w:tcPr>
          <w:p w:rsidR="00C23A5E" w:rsidRPr="00DE4890" w:rsidRDefault="00C23A5E" w:rsidP="00476BF7">
            <w:pPr>
              <w:rPr>
                <w:noProof/>
              </w:rPr>
            </w:pPr>
            <w:r>
              <w:t xml:space="preserve">Lesen Sie alle </w:t>
            </w:r>
            <w:r w:rsidR="00AC3CD0">
              <w:t xml:space="preserve">weiteren </w:t>
            </w:r>
            <w:r>
              <w:t>Aufgaben durch.</w:t>
            </w:r>
          </w:p>
        </w:tc>
      </w:tr>
      <w:tr w:rsidR="00C23A5E" w:rsidRPr="00DE4890" w:rsidTr="00DE669C">
        <w:trPr>
          <w:trHeight w:val="624"/>
        </w:trPr>
        <w:tc>
          <w:tcPr>
            <w:tcW w:w="1470" w:type="dxa"/>
            <w:shd w:val="clear" w:color="auto" w:fill="auto"/>
            <w:vAlign w:val="center"/>
          </w:tcPr>
          <w:p w:rsidR="00C23A5E" w:rsidRPr="00F0156F" w:rsidRDefault="00AC3CD0" w:rsidP="00C23A5E">
            <w:pPr>
              <w:pStyle w:val="Textkrpermitte"/>
            </w:pPr>
            <w:r w:rsidRPr="00FC0F56">
              <w:rPr>
                <w:noProof/>
              </w:rPr>
              <w:drawing>
                <wp:inline distT="0" distB="0" distL="0" distR="0" wp14:anchorId="361C9746" wp14:editId="01E42CA7">
                  <wp:extent cx="532800" cy="324000"/>
                  <wp:effectExtent l="0" t="0" r="635" b="0"/>
                  <wp:docPr id="171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C23A5E" w:rsidRPr="00DE4890" w:rsidRDefault="00C23A5E" w:rsidP="00C23A5E">
            <w:pPr>
              <w:pStyle w:val="Textkrper"/>
            </w:pPr>
          </w:p>
        </w:tc>
        <w:tc>
          <w:tcPr>
            <w:tcW w:w="4961" w:type="dxa"/>
            <w:shd w:val="clear" w:color="auto" w:fill="auto"/>
            <w:vAlign w:val="center"/>
          </w:tcPr>
          <w:p w:rsidR="00C23A5E" w:rsidRPr="00DE4890" w:rsidRDefault="00AC3CD0" w:rsidP="00476BF7">
            <w:pPr>
              <w:rPr>
                <w:noProof/>
              </w:rPr>
            </w:pPr>
            <w:r>
              <w:t>Finden Sie sich in 2-4er Gruppen zu ihrem Thema z</w:t>
            </w:r>
            <w:r>
              <w:t>u</w:t>
            </w:r>
            <w:r>
              <w:t>sammen.</w:t>
            </w:r>
          </w:p>
        </w:tc>
      </w:tr>
      <w:tr w:rsidR="00C23A5E" w:rsidRPr="00DE4890" w:rsidTr="00DE669C">
        <w:trPr>
          <w:trHeight w:val="624"/>
        </w:trPr>
        <w:tc>
          <w:tcPr>
            <w:tcW w:w="1470" w:type="dxa"/>
            <w:shd w:val="clear" w:color="auto" w:fill="auto"/>
            <w:vAlign w:val="center"/>
          </w:tcPr>
          <w:p w:rsidR="00C23A5E" w:rsidRPr="00F0156F" w:rsidRDefault="00AC3CD0" w:rsidP="00C23A5E">
            <w:pPr>
              <w:pStyle w:val="Textkrpermitte"/>
            </w:pPr>
            <w:r w:rsidRPr="00FC0F56">
              <w:rPr>
                <w:noProof/>
              </w:rPr>
              <w:drawing>
                <wp:inline distT="0" distB="0" distL="0" distR="0" wp14:anchorId="6AEA8D55" wp14:editId="433CE3A6">
                  <wp:extent cx="532800" cy="324000"/>
                  <wp:effectExtent l="0" t="0" r="635" b="0"/>
                  <wp:docPr id="171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C23A5E" w:rsidRPr="00DE4890" w:rsidRDefault="00C23A5E" w:rsidP="00C23A5E">
            <w:pPr>
              <w:pStyle w:val="Textkrper"/>
            </w:pPr>
          </w:p>
        </w:tc>
        <w:tc>
          <w:tcPr>
            <w:tcW w:w="4961" w:type="dxa"/>
            <w:shd w:val="clear" w:color="auto" w:fill="auto"/>
            <w:vAlign w:val="center"/>
          </w:tcPr>
          <w:p w:rsidR="00C23A5E" w:rsidRPr="00DE4890" w:rsidRDefault="00AC3CD0" w:rsidP="00476BF7">
            <w:pPr>
              <w:rPr>
                <w:noProof/>
              </w:rPr>
            </w:pPr>
            <w:r>
              <w:t>Besprechen Sie in der Gruppe die Aufgaben und klären Sie offene Fragen.</w:t>
            </w:r>
          </w:p>
        </w:tc>
      </w:tr>
      <w:tr w:rsidR="00C23A5E" w:rsidRPr="00DE4890" w:rsidTr="00DE669C">
        <w:trPr>
          <w:trHeight w:val="624"/>
        </w:trPr>
        <w:tc>
          <w:tcPr>
            <w:tcW w:w="1470" w:type="dxa"/>
            <w:shd w:val="clear" w:color="auto" w:fill="auto"/>
            <w:vAlign w:val="center"/>
          </w:tcPr>
          <w:p w:rsidR="00C23A5E" w:rsidRPr="00F0156F" w:rsidRDefault="00AC3CD0" w:rsidP="00C23A5E">
            <w:pPr>
              <w:pStyle w:val="Textkrpermitte"/>
            </w:pPr>
            <w:r w:rsidRPr="00FC0F56">
              <w:rPr>
                <w:noProof/>
              </w:rPr>
              <w:drawing>
                <wp:inline distT="0" distB="0" distL="0" distR="0" wp14:anchorId="6D25BED4" wp14:editId="5C16BD48">
                  <wp:extent cx="302701" cy="324000"/>
                  <wp:effectExtent l="0" t="0" r="2540" b="0"/>
                  <wp:docPr id="172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C23A5E" w:rsidRPr="00DE4890" w:rsidRDefault="00C23A5E" w:rsidP="00C23A5E">
            <w:pPr>
              <w:pStyle w:val="Textkrper"/>
            </w:pPr>
          </w:p>
        </w:tc>
        <w:tc>
          <w:tcPr>
            <w:tcW w:w="4961" w:type="dxa"/>
            <w:shd w:val="clear" w:color="auto" w:fill="auto"/>
            <w:vAlign w:val="center"/>
          </w:tcPr>
          <w:p w:rsidR="00C23A5E" w:rsidRPr="00DE4890" w:rsidRDefault="00AC3CD0" w:rsidP="00476BF7">
            <w:pPr>
              <w:rPr>
                <w:noProof/>
              </w:rPr>
            </w:pPr>
            <w:r>
              <w:t>Bereiten Sie das Experiment vor. Lesen Sie dazu die Versuchsanleitung und beantworten Sie die Fragen am Ende der Versuchsanleitung schriftlich.</w:t>
            </w:r>
          </w:p>
        </w:tc>
      </w:tr>
    </w:tbl>
    <w:p w:rsidR="00AC3CD0" w:rsidRPr="00F774B1" w:rsidRDefault="00AC3CD0" w:rsidP="008F6D67">
      <w:pPr>
        <w:pStyle w:val="Marginalie"/>
        <w:framePr w:wrap="notBeside" w:x="8697" w:y="638"/>
      </w:pPr>
      <w:r>
        <w:t>Hier können</w:t>
      </w:r>
      <w:r w:rsidR="00D40800">
        <w:t xml:space="preserve"> noch fachliche Lücken durch die</w:t>
      </w:r>
      <w:r>
        <w:t xml:space="preserve"> Lehr</w:t>
      </w:r>
      <w:r w:rsidR="00D40800">
        <w:t>kraft</w:t>
      </w:r>
      <w:r>
        <w:t xml:space="preserve"> geschlossen und den Sch</w:t>
      </w:r>
      <w:r>
        <w:t>ü</w:t>
      </w:r>
      <w:r>
        <w:t>ler</w:t>
      </w:r>
      <w:r w:rsidR="00D40800">
        <w:t>innen und Schülern</w:t>
      </w:r>
      <w:r>
        <w:t xml:space="preserve"> die Sicherheitshinweise fürs Experimentieren nochmal aufgezeigt werden.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C23A5E" w:rsidRPr="00DE4890" w:rsidTr="00D40800">
        <w:trPr>
          <w:trHeight w:val="624"/>
        </w:trPr>
        <w:tc>
          <w:tcPr>
            <w:tcW w:w="1470" w:type="dxa"/>
            <w:tcBorders>
              <w:top w:val="nil"/>
            </w:tcBorders>
            <w:shd w:val="clear" w:color="auto" w:fill="auto"/>
            <w:vAlign w:val="center"/>
          </w:tcPr>
          <w:p w:rsidR="00C23A5E" w:rsidRPr="00F0156F" w:rsidRDefault="00AC3CD0" w:rsidP="00C23A5E">
            <w:pPr>
              <w:pStyle w:val="Textkrpermitte"/>
            </w:pPr>
            <w:r w:rsidRPr="00FC0F56">
              <w:rPr>
                <w:noProof/>
              </w:rPr>
              <w:drawing>
                <wp:inline distT="0" distB="0" distL="0" distR="0" wp14:anchorId="6AC7E3F3" wp14:editId="1180C53C">
                  <wp:extent cx="532800" cy="324000"/>
                  <wp:effectExtent l="0" t="0" r="635" b="0"/>
                  <wp:docPr id="172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tcBorders>
              <w:top w:val="nil"/>
            </w:tcBorders>
            <w:shd w:val="clear" w:color="auto" w:fill="auto"/>
            <w:vAlign w:val="center"/>
          </w:tcPr>
          <w:p w:rsidR="00C23A5E" w:rsidRPr="00DE4890" w:rsidRDefault="00C23A5E" w:rsidP="00C23A5E">
            <w:pPr>
              <w:pStyle w:val="Textkrper"/>
            </w:pPr>
          </w:p>
        </w:tc>
        <w:tc>
          <w:tcPr>
            <w:tcW w:w="4961" w:type="dxa"/>
            <w:tcBorders>
              <w:top w:val="nil"/>
            </w:tcBorders>
            <w:shd w:val="clear" w:color="auto" w:fill="auto"/>
            <w:vAlign w:val="center"/>
          </w:tcPr>
          <w:p w:rsidR="00C23A5E" w:rsidRPr="00DE4890" w:rsidRDefault="00AC3CD0" w:rsidP="00476BF7">
            <w:pPr>
              <w:rPr>
                <w:noProof/>
              </w:rPr>
            </w:pPr>
            <w:r>
              <w:t>Vergleichen Sie Ihre Ergebnisse zur Versuchsanleitung in Ihrer Gruppe und klären Sie offene Fragen.</w:t>
            </w:r>
          </w:p>
        </w:tc>
      </w:tr>
      <w:tr w:rsidR="00C23A5E" w:rsidRPr="00DE4890" w:rsidTr="00DE669C">
        <w:trPr>
          <w:trHeight w:val="624"/>
        </w:trPr>
        <w:tc>
          <w:tcPr>
            <w:tcW w:w="1470" w:type="dxa"/>
            <w:shd w:val="clear" w:color="auto" w:fill="auto"/>
            <w:vAlign w:val="center"/>
          </w:tcPr>
          <w:p w:rsidR="00C23A5E" w:rsidRPr="00F0156F" w:rsidRDefault="00C23A5E" w:rsidP="00C23A5E">
            <w:pPr>
              <w:pStyle w:val="Textkrpermitte"/>
            </w:pPr>
            <w:r w:rsidRPr="00FC0F56">
              <w:rPr>
                <w:noProof/>
              </w:rPr>
              <w:drawing>
                <wp:inline distT="0" distB="0" distL="0" distR="0" wp14:anchorId="76391D53" wp14:editId="0826F310">
                  <wp:extent cx="532800" cy="324000"/>
                  <wp:effectExtent l="0" t="0" r="635" b="0"/>
                  <wp:docPr id="170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C23A5E" w:rsidRPr="00DE4890" w:rsidRDefault="00C23A5E" w:rsidP="00C23A5E">
            <w:pPr>
              <w:pStyle w:val="Textkrper"/>
            </w:pPr>
          </w:p>
        </w:tc>
        <w:tc>
          <w:tcPr>
            <w:tcW w:w="4961" w:type="dxa"/>
            <w:shd w:val="clear" w:color="auto" w:fill="auto"/>
            <w:vAlign w:val="center"/>
          </w:tcPr>
          <w:p w:rsidR="00C23A5E" w:rsidRPr="00DE4890" w:rsidRDefault="00D40800" w:rsidP="00476BF7">
            <w:pPr>
              <w:rPr>
                <w:noProof/>
              </w:rPr>
            </w:pPr>
            <w:r>
              <w:t>Erklären Sie Ihrer Lehrkraft</w:t>
            </w:r>
            <w:r w:rsidR="00AC3CD0">
              <w:t xml:space="preserve"> den Versuchsablauf und holen sich von ihm Ihr Experimentiermaterial.</w:t>
            </w:r>
          </w:p>
        </w:tc>
      </w:tr>
      <w:tr w:rsidR="00AC3CD0" w:rsidRPr="00DE4890" w:rsidTr="00DE669C">
        <w:trPr>
          <w:trHeight w:val="624"/>
        </w:trPr>
        <w:tc>
          <w:tcPr>
            <w:tcW w:w="1470" w:type="dxa"/>
            <w:shd w:val="clear" w:color="auto" w:fill="auto"/>
            <w:vAlign w:val="center"/>
          </w:tcPr>
          <w:p w:rsidR="00AC3CD0" w:rsidRPr="00FC0F56" w:rsidRDefault="00AC3CD0" w:rsidP="00C23A5E">
            <w:pPr>
              <w:pStyle w:val="Textkrpermitte"/>
              <w:rPr>
                <w:noProof/>
              </w:rPr>
            </w:pPr>
            <w:r w:rsidRPr="00FC0F56">
              <w:rPr>
                <w:noProof/>
              </w:rPr>
              <w:drawing>
                <wp:inline distT="0" distB="0" distL="0" distR="0" wp14:anchorId="1ED89E90" wp14:editId="7747B714">
                  <wp:extent cx="532800" cy="324000"/>
                  <wp:effectExtent l="0" t="0" r="635" b="0"/>
                  <wp:docPr id="1726"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AC3CD0" w:rsidRPr="00DE4890" w:rsidRDefault="00AC3CD0" w:rsidP="00C23A5E">
            <w:pPr>
              <w:pStyle w:val="Textkrper"/>
            </w:pPr>
          </w:p>
        </w:tc>
        <w:tc>
          <w:tcPr>
            <w:tcW w:w="4961" w:type="dxa"/>
            <w:shd w:val="clear" w:color="auto" w:fill="auto"/>
            <w:vAlign w:val="center"/>
          </w:tcPr>
          <w:p w:rsidR="00AC3CD0" w:rsidRDefault="00AC3CD0" w:rsidP="00476BF7">
            <w:r>
              <w:t>Führen Sie gemeinsam Ihr Experiment durch.</w:t>
            </w:r>
          </w:p>
        </w:tc>
      </w:tr>
      <w:tr w:rsidR="00AC3CD0" w:rsidRPr="00DE4890" w:rsidTr="00DE669C">
        <w:trPr>
          <w:trHeight w:val="624"/>
        </w:trPr>
        <w:tc>
          <w:tcPr>
            <w:tcW w:w="1470" w:type="dxa"/>
            <w:shd w:val="clear" w:color="auto" w:fill="auto"/>
            <w:vAlign w:val="center"/>
          </w:tcPr>
          <w:p w:rsidR="00AC3CD0" w:rsidRPr="00FC0F56" w:rsidRDefault="00AC3CD0" w:rsidP="00C23A5E">
            <w:pPr>
              <w:pStyle w:val="Textkrpermitte"/>
              <w:rPr>
                <w:noProof/>
              </w:rPr>
            </w:pPr>
            <w:r w:rsidRPr="00FC0F56">
              <w:rPr>
                <w:noProof/>
              </w:rPr>
              <w:drawing>
                <wp:inline distT="0" distB="0" distL="0" distR="0" wp14:anchorId="62D734C2" wp14:editId="750FEF09">
                  <wp:extent cx="302701" cy="324000"/>
                  <wp:effectExtent l="0" t="0" r="2540" b="0"/>
                  <wp:docPr id="172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AC3CD0" w:rsidRPr="00DE4890" w:rsidRDefault="00AC3CD0" w:rsidP="00C23A5E">
            <w:pPr>
              <w:pStyle w:val="Textkrper"/>
            </w:pPr>
          </w:p>
        </w:tc>
        <w:tc>
          <w:tcPr>
            <w:tcW w:w="4961" w:type="dxa"/>
            <w:shd w:val="clear" w:color="auto" w:fill="auto"/>
            <w:vAlign w:val="center"/>
          </w:tcPr>
          <w:p w:rsidR="00AC3CD0" w:rsidRDefault="00AC3CD0" w:rsidP="00476BF7">
            <w:r>
              <w:t>Protokolieren Sie Ihr Experiment und beantworten Sie die Fragen zum Experiment schriftlich.</w:t>
            </w:r>
          </w:p>
        </w:tc>
      </w:tr>
      <w:tr w:rsidR="00AC3CD0" w:rsidRPr="00DE4890" w:rsidTr="00DE669C">
        <w:trPr>
          <w:trHeight w:val="624"/>
        </w:trPr>
        <w:tc>
          <w:tcPr>
            <w:tcW w:w="1470" w:type="dxa"/>
            <w:shd w:val="clear" w:color="auto" w:fill="auto"/>
            <w:vAlign w:val="center"/>
          </w:tcPr>
          <w:p w:rsidR="00AC3CD0" w:rsidRPr="00FC0F56" w:rsidRDefault="00AC3CD0" w:rsidP="00C23A5E">
            <w:pPr>
              <w:pStyle w:val="Textkrpermitte"/>
              <w:rPr>
                <w:noProof/>
              </w:rPr>
            </w:pPr>
            <w:r w:rsidRPr="00FC0F56">
              <w:rPr>
                <w:noProof/>
              </w:rPr>
              <w:drawing>
                <wp:inline distT="0" distB="0" distL="0" distR="0" wp14:anchorId="6416DD86" wp14:editId="5C3D3FC2">
                  <wp:extent cx="532800" cy="324000"/>
                  <wp:effectExtent l="0" t="0" r="635" b="0"/>
                  <wp:docPr id="172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AC3CD0" w:rsidRPr="00DE4890" w:rsidRDefault="00AC3CD0" w:rsidP="00C23A5E">
            <w:pPr>
              <w:pStyle w:val="Textkrper"/>
            </w:pPr>
          </w:p>
        </w:tc>
        <w:tc>
          <w:tcPr>
            <w:tcW w:w="4961" w:type="dxa"/>
            <w:shd w:val="clear" w:color="auto" w:fill="auto"/>
            <w:vAlign w:val="center"/>
          </w:tcPr>
          <w:p w:rsidR="00AC3CD0" w:rsidRDefault="00AC3CD0" w:rsidP="00476BF7">
            <w:r>
              <w:t>Klären Sie offene Fragen in der Gruppe.</w:t>
            </w:r>
          </w:p>
        </w:tc>
      </w:tr>
      <w:tr w:rsidR="00AC3CD0" w:rsidRPr="00DE4890" w:rsidTr="00DE669C">
        <w:trPr>
          <w:trHeight w:val="624"/>
        </w:trPr>
        <w:tc>
          <w:tcPr>
            <w:tcW w:w="1470" w:type="dxa"/>
            <w:shd w:val="clear" w:color="auto" w:fill="auto"/>
            <w:vAlign w:val="center"/>
          </w:tcPr>
          <w:p w:rsidR="00AC3CD0" w:rsidRPr="00FC0F56" w:rsidRDefault="00AC3CD0" w:rsidP="00C23A5E">
            <w:pPr>
              <w:pStyle w:val="Textkrpermitte"/>
              <w:rPr>
                <w:noProof/>
              </w:rPr>
            </w:pPr>
            <w:r w:rsidRPr="00FC0F56">
              <w:rPr>
                <w:noProof/>
              </w:rPr>
              <w:drawing>
                <wp:inline distT="0" distB="0" distL="0" distR="0" wp14:anchorId="5424C6D7" wp14:editId="21ED153A">
                  <wp:extent cx="532800" cy="324000"/>
                  <wp:effectExtent l="0" t="0" r="635" b="0"/>
                  <wp:docPr id="172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AC3CD0" w:rsidRPr="00DE4890" w:rsidRDefault="00AC3CD0" w:rsidP="00C23A5E">
            <w:pPr>
              <w:pStyle w:val="Textkrper"/>
            </w:pPr>
          </w:p>
        </w:tc>
        <w:tc>
          <w:tcPr>
            <w:tcW w:w="4961" w:type="dxa"/>
            <w:shd w:val="clear" w:color="auto" w:fill="auto"/>
            <w:vAlign w:val="center"/>
          </w:tcPr>
          <w:p w:rsidR="00AC3CD0" w:rsidRDefault="00AC3CD0" w:rsidP="00476BF7">
            <w:r>
              <w:t>Erstellen Sie ein Plakat mit den wichtigsten Informati</w:t>
            </w:r>
            <w:r>
              <w:t>o</w:t>
            </w:r>
            <w:r>
              <w:t>nen zum Experiment.</w:t>
            </w:r>
          </w:p>
        </w:tc>
      </w:tr>
      <w:tr w:rsidR="00AC3CD0" w:rsidRPr="00DE4890" w:rsidTr="00DE669C">
        <w:trPr>
          <w:trHeight w:val="624"/>
        </w:trPr>
        <w:tc>
          <w:tcPr>
            <w:tcW w:w="1470" w:type="dxa"/>
            <w:shd w:val="clear" w:color="auto" w:fill="auto"/>
            <w:vAlign w:val="center"/>
          </w:tcPr>
          <w:p w:rsidR="00AC3CD0" w:rsidRPr="00FC0F56" w:rsidRDefault="00AC3CD0" w:rsidP="00C23A5E">
            <w:pPr>
              <w:pStyle w:val="Textkrpermitte"/>
              <w:rPr>
                <w:noProof/>
              </w:rPr>
            </w:pPr>
            <w:r w:rsidRPr="00F0156F">
              <w:rPr>
                <w:noProof/>
              </w:rPr>
              <w:drawing>
                <wp:inline distT="0" distB="0" distL="0" distR="0" wp14:anchorId="0BA8D97A" wp14:editId="67ABD2BE">
                  <wp:extent cx="329565" cy="318770"/>
                  <wp:effectExtent l="0" t="0" r="0" b="0"/>
                  <wp:docPr id="1706"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9565" cy="318770"/>
                          </a:xfrm>
                          <a:prstGeom prst="rect">
                            <a:avLst/>
                          </a:prstGeom>
                          <a:noFill/>
                          <a:ln>
                            <a:noFill/>
                          </a:ln>
                        </pic:spPr>
                      </pic:pic>
                    </a:graphicData>
                  </a:graphic>
                </wp:inline>
              </w:drawing>
            </w:r>
          </w:p>
        </w:tc>
        <w:tc>
          <w:tcPr>
            <w:tcW w:w="940" w:type="dxa"/>
            <w:shd w:val="clear" w:color="auto" w:fill="auto"/>
            <w:vAlign w:val="center"/>
          </w:tcPr>
          <w:p w:rsidR="00AC3CD0" w:rsidRPr="00DE4890" w:rsidRDefault="00AC3CD0" w:rsidP="00C23A5E">
            <w:pPr>
              <w:pStyle w:val="Textkrper"/>
            </w:pPr>
          </w:p>
        </w:tc>
        <w:tc>
          <w:tcPr>
            <w:tcW w:w="4961" w:type="dxa"/>
            <w:shd w:val="clear" w:color="auto" w:fill="auto"/>
            <w:vAlign w:val="center"/>
          </w:tcPr>
          <w:p w:rsidR="00AC3CD0" w:rsidRDefault="00AC3CD0" w:rsidP="00476BF7">
            <w:r>
              <w:t>Präsentieren Sie Ihren Mitschüler</w:t>
            </w:r>
            <w:r w:rsidR="00D40800">
              <w:t>innen und Mitschülern</w:t>
            </w:r>
            <w:r>
              <w:t xml:space="preserve"> Ihr Experiment und erklären Sie </w:t>
            </w:r>
            <w:r w:rsidR="00D40800">
              <w:t>Ihnen</w:t>
            </w:r>
            <w:r>
              <w:t xml:space="preserve"> die Zusamme</w:t>
            </w:r>
            <w:r>
              <w:t>n</w:t>
            </w:r>
            <w:r>
              <w:t>hänge mit Hilfe Ihres Plakates.</w:t>
            </w:r>
          </w:p>
        </w:tc>
      </w:tr>
    </w:tbl>
    <w:p w:rsidR="00254742" w:rsidRDefault="00254742" w:rsidP="000451A9">
      <w:pPr>
        <w:pStyle w:val="berschrift3"/>
      </w:pPr>
      <w:r>
        <w:lastRenderedPageBreak/>
        <w:t>Experiment vorbereiten</w:t>
      </w:r>
    </w:p>
    <w:p w:rsidR="003205B2" w:rsidRDefault="00254742" w:rsidP="00254742">
      <w:pPr>
        <w:pStyle w:val="Textkrper"/>
      </w:pPr>
      <w:r>
        <w:t>Die Schüler</w:t>
      </w:r>
      <w:r w:rsidR="00D40800">
        <w:t>innen und Schüler</w:t>
      </w:r>
      <w:r>
        <w:t xml:space="preserve"> erhalten nach den obigen Aufgaben, die von Ihnen g</w:t>
      </w:r>
      <w:r>
        <w:t>e</w:t>
      </w:r>
      <w:r>
        <w:t>wählten Experimentierunterlagen. Das Experimentiermaterial wird erst, nachdem die Schüler</w:t>
      </w:r>
      <w:r w:rsidR="00D40800">
        <w:t>innen und Schüler</w:t>
      </w:r>
      <w:r>
        <w:t xml:space="preserve"> das Experiment und den Ablauf erklären können, mit den passenden Protokollbögen verteilt. Können die Experimente nicht ausreichend erklärt werden, gehen die Schüler</w:t>
      </w:r>
      <w:r w:rsidR="00D40800">
        <w:t>innen und Schüler</w:t>
      </w:r>
      <w:r>
        <w:t xml:space="preserve"> zurück in die Ausarbeitung des Experime</w:t>
      </w:r>
      <w:r>
        <w:t>n</w:t>
      </w:r>
      <w:r>
        <w:t>tes. Di</w:t>
      </w:r>
      <w:r w:rsidR="00C03E7B">
        <w:t>e offenen Fragen sollen</w:t>
      </w:r>
      <w:r>
        <w:t xml:space="preserve"> dann nochmals geklärt werden.</w:t>
      </w:r>
      <w:r w:rsidR="003205B2">
        <w:br w:type="page"/>
      </w:r>
    </w:p>
    <w:p w:rsidR="00254742" w:rsidRPr="000451A9" w:rsidRDefault="00254742" w:rsidP="000451A9">
      <w:pPr>
        <w:pStyle w:val="berschrift2"/>
      </w:pPr>
      <w:r w:rsidRPr="000451A9">
        <w:lastRenderedPageBreak/>
        <w:t>Level A: Anziehungs- und Abstoßungsre</w:t>
      </w:r>
      <w:r w:rsidR="00C45971">
        <w:t>aktionen bei geladenen Körpern –</w:t>
      </w:r>
      <w:r w:rsidRPr="000451A9">
        <w:t xml:space="preserve"> Versuchsvorbereitung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A47D8" w:rsidRPr="00B51DE9" w:rsidTr="00F52FBA">
        <w:trPr>
          <w:trHeight w:val="523"/>
        </w:trPr>
        <w:tc>
          <w:tcPr>
            <w:tcW w:w="2268" w:type="dxa"/>
            <w:tcBorders>
              <w:left w:val="single" w:sz="4" w:space="0" w:color="auto"/>
              <w:bottom w:val="single" w:sz="4" w:space="0" w:color="auto"/>
              <w:right w:val="single" w:sz="4" w:space="0" w:color="auto"/>
            </w:tcBorders>
            <w:shd w:val="clear" w:color="auto" w:fill="D9D9D9"/>
            <w:hideMark/>
          </w:tcPr>
          <w:p w:rsidR="00DA47D8" w:rsidRDefault="00DA47D8" w:rsidP="00F52FBA">
            <w:pPr>
              <w:pStyle w:val="Tabelle6pt"/>
              <w:rPr>
                <w:color w:val="000000"/>
              </w:rPr>
            </w:pPr>
            <w:r>
              <w:t>Kompetenzbereich</w:t>
            </w:r>
          </w:p>
          <w:p w:rsidR="00DA47D8" w:rsidRDefault="00DA47D8" w:rsidP="00DA47D8">
            <w:pPr>
              <w:pStyle w:val="TabelleKopflinks"/>
            </w:pPr>
            <w:r>
              <w:t>Kompetenzbereich 2</w:t>
            </w:r>
          </w:p>
          <w:p w:rsidR="00DA47D8" w:rsidRDefault="00DA47D8" w:rsidP="00DA47D8">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DA47D8" w:rsidRDefault="00DA47D8" w:rsidP="00F52FBA">
            <w:pPr>
              <w:pStyle w:val="Tabelle6pt"/>
              <w:rPr>
                <w:color w:val="000000"/>
              </w:rPr>
            </w:pPr>
            <w:r>
              <w:t>Lernfortschritt</w:t>
            </w:r>
          </w:p>
          <w:p w:rsidR="00DA47D8" w:rsidRDefault="00DA47D8" w:rsidP="00DA47D8">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DA47D8" w:rsidRDefault="00DA47D8" w:rsidP="00F52FBA">
            <w:pPr>
              <w:pStyle w:val="Tabelle6pt"/>
              <w:rPr>
                <w:color w:val="000000"/>
              </w:rPr>
            </w:pPr>
            <w:r>
              <w:t>Materialien/Titel</w:t>
            </w:r>
          </w:p>
          <w:p w:rsidR="00DA47D8" w:rsidRDefault="007C18C9" w:rsidP="002F56F9">
            <w:pPr>
              <w:pStyle w:val="TabelleKopflinks"/>
            </w:pPr>
            <w:r>
              <w:t>Elektrostatik – E</w:t>
            </w:r>
            <w:r w:rsidR="00DA47D8">
              <w:t xml:space="preserve">lektrische Ladungen </w:t>
            </w:r>
            <w:r w:rsidR="002F56F9">
              <w:t>–</w:t>
            </w:r>
            <w:r w:rsidR="00DA47D8">
              <w:t xml:space="preserve"> </w:t>
            </w:r>
            <w:r w:rsidR="00180A81">
              <w:t>Ve</w:t>
            </w:r>
            <w:r w:rsidR="00180A81">
              <w:t>r</w:t>
            </w:r>
            <w:r w:rsidR="00180A81">
              <w:t>suchsvorbereitung</w:t>
            </w:r>
            <w:r w:rsidR="00DA47D8">
              <w:t xml:space="preserve"> – Level A</w:t>
            </w:r>
          </w:p>
        </w:tc>
        <w:tc>
          <w:tcPr>
            <w:tcW w:w="188" w:type="dxa"/>
            <w:vMerge w:val="restart"/>
            <w:tcBorders>
              <w:top w:val="nil"/>
              <w:left w:val="single" w:sz="4" w:space="0" w:color="auto"/>
              <w:bottom w:val="nil"/>
              <w:right w:val="single" w:sz="4" w:space="0" w:color="auto"/>
            </w:tcBorders>
            <w:shd w:val="clear" w:color="auto" w:fill="FFFFFF"/>
          </w:tcPr>
          <w:p w:rsidR="00DA47D8" w:rsidRPr="004B658C" w:rsidRDefault="00DA47D8" w:rsidP="00F52FBA">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A47D8" w:rsidRPr="00B51DE9" w:rsidRDefault="00DA47D8" w:rsidP="00F52FBA">
            <w:pPr>
              <w:pStyle w:val="TabelleKopfmitte"/>
            </w:pPr>
            <w:r>
              <w:t>Physik</w:t>
            </w:r>
          </w:p>
          <w:p w:rsidR="00DA47D8" w:rsidRPr="00B51DE9" w:rsidRDefault="00DA47D8" w:rsidP="00F52FBA">
            <w:pPr>
              <w:pStyle w:val="TabelleKopfmitte"/>
              <w:rPr>
                <w:rFonts w:eastAsia="Calibri"/>
              </w:rPr>
            </w:pPr>
            <w:r>
              <w:t>Ph02.02.03</w:t>
            </w:r>
          </w:p>
        </w:tc>
      </w:tr>
      <w:tr w:rsidR="00DA47D8" w:rsidRPr="00B51DE9" w:rsidTr="00F52FBA">
        <w:tc>
          <w:tcPr>
            <w:tcW w:w="7348" w:type="dxa"/>
            <w:gridSpan w:val="3"/>
            <w:tcBorders>
              <w:left w:val="single" w:sz="4" w:space="0" w:color="auto"/>
              <w:right w:val="single" w:sz="4" w:space="0" w:color="auto"/>
            </w:tcBorders>
            <w:hideMark/>
          </w:tcPr>
          <w:p w:rsidR="00DA47D8" w:rsidRPr="004B658C" w:rsidRDefault="00DA47D8" w:rsidP="00F52FBA">
            <w:pPr>
              <w:pStyle w:val="Tabelle6pt"/>
            </w:pPr>
            <w:r w:rsidRPr="004B658C">
              <w:t>Kompetenz:</w:t>
            </w:r>
          </w:p>
          <w:p w:rsidR="00DA47D8" w:rsidRDefault="00DA47D8" w:rsidP="00F52FBA">
            <w:pPr>
              <w:pStyle w:val="Kopf8ptafz"/>
            </w:pPr>
            <w:r>
              <w:t>Ich kann die elektrischen Anziehungs- und Abstoßungsreaktionen beschreiben.</w:t>
            </w:r>
          </w:p>
          <w:p w:rsidR="00DA47D8" w:rsidRDefault="00DA47D8" w:rsidP="00F52FBA">
            <w:pPr>
              <w:pStyle w:val="Kopf8ptafz"/>
            </w:pPr>
            <w:r>
              <w:t>Ich kann die Stärke von elektrischen Ladungen vergleichen.</w:t>
            </w:r>
          </w:p>
          <w:p w:rsidR="00DA47D8" w:rsidRDefault="00DA47D8" w:rsidP="00F52FBA">
            <w:pPr>
              <w:pStyle w:val="Kopf8ptafz"/>
            </w:pPr>
            <w:r>
              <w:t>Ich kann die Ladungsart mit einer Glimmlampe bestimmen.</w:t>
            </w:r>
          </w:p>
          <w:p w:rsidR="00DA47D8" w:rsidRDefault="00DA47D8" w:rsidP="00F52FBA">
            <w:pPr>
              <w:pStyle w:val="Kopf8ptafz"/>
            </w:pPr>
            <w:r>
              <w:t>Ich kann einen Ballon elektrisch laden.</w:t>
            </w:r>
          </w:p>
          <w:p w:rsidR="00DA47D8" w:rsidRDefault="00DA47D8" w:rsidP="00F52FBA">
            <w:pPr>
              <w:pStyle w:val="Kopf8ptafz"/>
            </w:pPr>
            <w:r>
              <w:t>Ich kann verschiedene Stäbe elektrisch laden.</w:t>
            </w:r>
          </w:p>
          <w:p w:rsidR="00DA47D8" w:rsidRDefault="00DA47D8" w:rsidP="00F52FBA">
            <w:pPr>
              <w:pStyle w:val="Kopf8ptafz"/>
            </w:pPr>
            <w:r>
              <w:t>Ich kann mit einem Elektroskop den quantitativen Ladungszustand auswerten.</w:t>
            </w:r>
          </w:p>
        </w:tc>
        <w:tc>
          <w:tcPr>
            <w:tcW w:w="188" w:type="dxa"/>
            <w:vMerge/>
            <w:tcBorders>
              <w:left w:val="single" w:sz="4" w:space="0" w:color="auto"/>
              <w:bottom w:val="nil"/>
              <w:right w:val="nil"/>
            </w:tcBorders>
            <w:vAlign w:val="center"/>
            <w:hideMark/>
          </w:tcPr>
          <w:p w:rsidR="00DA47D8" w:rsidRDefault="00DA47D8" w:rsidP="00F52FBA">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A47D8" w:rsidRPr="00B51DE9" w:rsidTr="00F52FBA">
              <w:trPr>
                <w:trHeight w:val="284"/>
              </w:trPr>
              <w:tc>
                <w:tcPr>
                  <w:tcW w:w="2090" w:type="dxa"/>
                  <w:shd w:val="clear" w:color="auto" w:fill="auto"/>
                </w:tcPr>
                <w:p w:rsidR="00DA47D8" w:rsidRPr="00B51DE9" w:rsidRDefault="00DA47D8" w:rsidP="00F52FBA">
                  <w:pPr>
                    <w:pStyle w:val="Textkrpermitte"/>
                  </w:pPr>
                  <w:r w:rsidRPr="00B51DE9">
                    <w:t>LernPROJEKT</w:t>
                  </w:r>
                </w:p>
              </w:tc>
            </w:tr>
            <w:tr w:rsidR="00DA47D8" w:rsidRPr="00B51DE9" w:rsidTr="00F52FBA">
              <w:trPr>
                <w:trHeight w:val="284"/>
              </w:trPr>
              <w:tc>
                <w:tcPr>
                  <w:tcW w:w="2090" w:type="dxa"/>
                  <w:shd w:val="clear" w:color="auto" w:fill="auto"/>
                </w:tcPr>
                <w:p w:rsidR="00DA47D8" w:rsidRPr="00B51DE9" w:rsidRDefault="00DA47D8" w:rsidP="00F52FBA">
                  <w:pPr>
                    <w:pStyle w:val="Textkrpermitte"/>
                  </w:pPr>
                  <w:r w:rsidRPr="00B51DE9">
                    <w:t>LernTHEMA</w:t>
                  </w:r>
                </w:p>
              </w:tc>
            </w:tr>
            <w:tr w:rsidR="00DA47D8" w:rsidRPr="00B51DE9" w:rsidTr="00F52FBA">
              <w:trPr>
                <w:trHeight w:val="284"/>
              </w:trPr>
              <w:tc>
                <w:tcPr>
                  <w:tcW w:w="2090" w:type="dxa"/>
                  <w:shd w:val="clear" w:color="auto" w:fill="D9D9D9" w:themeFill="background1" w:themeFillShade="D9"/>
                </w:tcPr>
                <w:p w:rsidR="00DA47D8" w:rsidRPr="00B51DE9" w:rsidRDefault="00DA47D8" w:rsidP="00F52FBA">
                  <w:pPr>
                    <w:pStyle w:val="TabelleKopfmitte"/>
                  </w:pPr>
                  <w:r w:rsidRPr="00B51DE9">
                    <w:t>LernSCHRITT</w:t>
                  </w:r>
                </w:p>
              </w:tc>
            </w:tr>
          </w:tbl>
          <w:p w:rsidR="00DA47D8" w:rsidRPr="00B51DE9" w:rsidRDefault="00DA47D8" w:rsidP="00F52FBA">
            <w:pPr>
              <w:pStyle w:val="TabelleKopfmitte"/>
            </w:pPr>
          </w:p>
        </w:tc>
      </w:tr>
      <w:tr w:rsidR="00DA47D8" w:rsidRPr="00B51DE9" w:rsidTr="00F52FBA">
        <w:tc>
          <w:tcPr>
            <w:tcW w:w="7348" w:type="dxa"/>
            <w:gridSpan w:val="3"/>
            <w:tcBorders>
              <w:left w:val="single" w:sz="4" w:space="0" w:color="auto"/>
              <w:right w:val="single" w:sz="4" w:space="0" w:color="auto"/>
            </w:tcBorders>
            <w:hideMark/>
          </w:tcPr>
          <w:p w:rsidR="00DA47D8" w:rsidRPr="004B658C" w:rsidRDefault="00DA47D8" w:rsidP="00F52FBA">
            <w:pPr>
              <w:pStyle w:val="Tabelle6pt"/>
            </w:pPr>
            <w:r w:rsidRPr="004B658C">
              <w:t>Hauptbezug:</w:t>
            </w:r>
          </w:p>
          <w:p w:rsidR="00DA47D8" w:rsidRDefault="00DA47D8" w:rsidP="00F52FBA">
            <w:pPr>
              <w:pStyle w:val="Kopf8ptafz"/>
            </w:pPr>
            <w:r w:rsidRPr="000C62BB">
              <w:t>Ich kann physikalische Arbeitsweisen nachvollziehen und beschreiben.</w:t>
            </w:r>
          </w:p>
          <w:p w:rsidR="00DA47D8" w:rsidRDefault="00DA47D8" w:rsidP="00F52FBA">
            <w:pPr>
              <w:pStyle w:val="Kopf8ptafz"/>
            </w:pPr>
            <w:r w:rsidRPr="000C62BB">
              <w:t>Ich kann einfache physikalische Experimente nach Anleitung durchführen und auswerten</w:t>
            </w:r>
            <w:r>
              <w:t>.</w:t>
            </w:r>
          </w:p>
        </w:tc>
        <w:tc>
          <w:tcPr>
            <w:tcW w:w="188" w:type="dxa"/>
            <w:vMerge/>
            <w:tcBorders>
              <w:left w:val="single" w:sz="4" w:space="0" w:color="auto"/>
              <w:bottom w:val="nil"/>
              <w:right w:val="nil"/>
            </w:tcBorders>
            <w:vAlign w:val="center"/>
            <w:hideMark/>
          </w:tcPr>
          <w:p w:rsidR="00DA47D8" w:rsidRDefault="00DA47D8"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A47D8" w:rsidRPr="00B51DE9" w:rsidRDefault="00DA47D8" w:rsidP="00F52FBA">
            <w:pPr>
              <w:pStyle w:val="TabelleKopfmitte"/>
            </w:pPr>
          </w:p>
        </w:tc>
      </w:tr>
      <w:tr w:rsidR="00DA47D8" w:rsidRPr="00B51DE9" w:rsidTr="00F52FBA">
        <w:tc>
          <w:tcPr>
            <w:tcW w:w="7348" w:type="dxa"/>
            <w:gridSpan w:val="3"/>
            <w:tcBorders>
              <w:left w:val="single" w:sz="4" w:space="0" w:color="auto"/>
              <w:right w:val="single" w:sz="4" w:space="0" w:color="auto"/>
            </w:tcBorders>
            <w:tcMar>
              <w:bottom w:w="0" w:type="dxa"/>
            </w:tcMar>
            <w:hideMark/>
          </w:tcPr>
          <w:p w:rsidR="00DA47D8" w:rsidRDefault="00DA47D8" w:rsidP="00F52FBA">
            <w:pPr>
              <w:pStyle w:val="Tabelle6pt"/>
            </w:pPr>
            <w:r>
              <w:t>Weitere Bezüge:</w:t>
            </w:r>
          </w:p>
          <w:p w:rsidR="00DA47D8" w:rsidRDefault="00DA47D8" w:rsidP="00F52FBA">
            <w:pPr>
              <w:pStyle w:val="Kopf8ptafz"/>
            </w:pPr>
            <w:r w:rsidRPr="00502723">
              <w:t>Ich kann einfache physikalische Sachverhalte umgangssprachlich beschreiben.</w:t>
            </w:r>
          </w:p>
        </w:tc>
        <w:tc>
          <w:tcPr>
            <w:tcW w:w="188" w:type="dxa"/>
            <w:vMerge/>
            <w:tcBorders>
              <w:left w:val="single" w:sz="4" w:space="0" w:color="auto"/>
              <w:bottom w:val="nil"/>
              <w:right w:val="nil"/>
            </w:tcBorders>
            <w:vAlign w:val="center"/>
            <w:hideMark/>
          </w:tcPr>
          <w:p w:rsidR="00DA47D8" w:rsidRDefault="00DA47D8"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A47D8" w:rsidRPr="00B51DE9" w:rsidRDefault="00DA47D8" w:rsidP="00F52FBA">
            <w:pPr>
              <w:pStyle w:val="TabelleKopfmitte"/>
            </w:pPr>
          </w:p>
        </w:tc>
      </w:tr>
    </w:tbl>
    <w:p w:rsidR="000F695F" w:rsidRDefault="008F6D67" w:rsidP="000F695F">
      <w:pPr>
        <w:pStyle w:val="berschrift3"/>
      </w:pPr>
      <w:r>
        <w:t>Vorgehen</w:t>
      </w:r>
      <w:r w:rsidR="000F695F">
        <w:t>:</w:t>
      </w:r>
      <w:r w:rsidR="000F695F">
        <w:rPr>
          <w:noProof/>
          <w:sz w:val="24"/>
        </w:rPr>
        <w:drawing>
          <wp:anchor distT="0" distB="0" distL="114300" distR="114300" simplePos="0" relativeHeight="252278784" behindDoc="0" locked="0" layoutInCell="0" allowOverlap="1" wp14:anchorId="2996E280" wp14:editId="1C7C1A40">
            <wp:simplePos x="0" y="0"/>
            <wp:positionH relativeFrom="rightMargin">
              <wp:posOffset>107950</wp:posOffset>
            </wp:positionH>
            <wp:positionV relativeFrom="paragraph">
              <wp:posOffset>0</wp:posOffset>
            </wp:positionV>
            <wp:extent cx="349885" cy="320675"/>
            <wp:effectExtent l="0" t="0" r="0" b="3175"/>
            <wp:wrapNone/>
            <wp:docPr id="1682" name="Grafik 1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4742" w:rsidRDefault="00254742" w:rsidP="00254742">
      <w:pPr>
        <w:pStyle w:val="Textkrper"/>
      </w:pPr>
      <w:r>
        <w:t>Lesen und bearbeiten Sie den Informationstext und die Anleitung. Beantworten Sie dann schriftlich die Fragen am Ende des Textes.</w:t>
      </w:r>
    </w:p>
    <w:p w:rsidR="00254742" w:rsidRDefault="00254742" w:rsidP="00254742">
      <w:pPr>
        <w:pStyle w:val="berschrift3"/>
      </w:pPr>
      <w:r>
        <w:t>Elektrische Felder</w:t>
      </w:r>
    </w:p>
    <w:p w:rsidR="00254742" w:rsidRDefault="00254742" w:rsidP="00254742">
      <w:pPr>
        <w:pStyle w:val="Textkrper"/>
      </w:pPr>
      <w:r>
        <w:t>Sobald ein Körper elektrisch geladen wird, bildet sich um den Körper herum ein elektr</w:t>
      </w:r>
      <w:r>
        <w:t>i</w:t>
      </w:r>
      <w:r>
        <w:t>sches Feld aus. Ein elektrisches Feld übt auf andere elektrische Felder eine Kraft aus. Es breitet sich in alle Richtungen gleichmäßig aus und die Stärke des Feldes nimmt mit der Entfernung ab. Die Stärke des elektrischen Feldes hängt auch von der Größe der elektr</w:t>
      </w:r>
      <w:r>
        <w:t>i</w:t>
      </w:r>
      <w:r>
        <w:t>schen Ladung des Körpers ab. Dabei ist die Kraft klein, wenn sie weit entfernt ist und die Ladung gering ist; die Kraft ist groß, wenn Sie nah am Körper wirkt und die Ladung groß ist.</w:t>
      </w:r>
    </w:p>
    <w:p w:rsidR="00254742" w:rsidRDefault="00254742" w:rsidP="00254742">
      <w:pPr>
        <w:pStyle w:val="berschrift3"/>
      </w:pPr>
      <w:r>
        <w:t>Versuchsanleitung</w:t>
      </w:r>
    </w:p>
    <w:p w:rsidR="00254742" w:rsidRDefault="00254742" w:rsidP="00BD1EE7">
      <w:pPr>
        <w:pStyle w:val="Textkrpernrauen"/>
        <w:numPr>
          <w:ilvl w:val="0"/>
          <w:numId w:val="15"/>
        </w:numPr>
      </w:pPr>
      <w:r>
        <w:t>Überprüfen Sie Ihr Material. Sie brauchen:</w:t>
      </w:r>
    </w:p>
    <w:p w:rsidR="00254742" w:rsidRDefault="00254742" w:rsidP="00254742">
      <w:pPr>
        <w:pStyle w:val="Textkrperafz"/>
      </w:pPr>
      <w:r>
        <w:t>2 Luftballons,</w:t>
      </w:r>
    </w:p>
    <w:p w:rsidR="00254742" w:rsidRDefault="00254742" w:rsidP="00254742">
      <w:pPr>
        <w:pStyle w:val="Textkrperafz"/>
      </w:pPr>
      <w:r>
        <w:t>1 Stück Fell,</w:t>
      </w:r>
    </w:p>
    <w:p w:rsidR="00254742" w:rsidRDefault="00254742" w:rsidP="00254742">
      <w:pPr>
        <w:pStyle w:val="Textkrperafz"/>
      </w:pPr>
      <w:r>
        <w:t>1 Stück Schnur,</w:t>
      </w:r>
    </w:p>
    <w:p w:rsidR="00254742" w:rsidRDefault="00254742" w:rsidP="00254742">
      <w:pPr>
        <w:pStyle w:val="Textkrperafz"/>
      </w:pPr>
      <w:r>
        <w:t>1 Glasstab,</w:t>
      </w:r>
    </w:p>
    <w:p w:rsidR="00254742" w:rsidRDefault="00254742" w:rsidP="00254742">
      <w:pPr>
        <w:pStyle w:val="Textkrperafz"/>
      </w:pPr>
      <w:r>
        <w:t>1 Kunststoffstab und</w:t>
      </w:r>
    </w:p>
    <w:p w:rsidR="00254742" w:rsidRDefault="00C45971" w:rsidP="00254742">
      <w:pPr>
        <w:pStyle w:val="Textkrperafz"/>
      </w:pPr>
      <w:r>
        <w:t>1 Baumwolltuch</w:t>
      </w:r>
      <w:r w:rsidR="00254742">
        <w:t>.</w:t>
      </w:r>
    </w:p>
    <w:p w:rsidR="00254742" w:rsidRDefault="00254742" w:rsidP="00254742">
      <w:pPr>
        <w:pStyle w:val="Textkrpernrauen"/>
      </w:pPr>
      <w:r>
        <w:t>Blasen Sie die beiden Luftballons auf.</w:t>
      </w:r>
    </w:p>
    <w:p w:rsidR="00254742" w:rsidRDefault="00254742" w:rsidP="00254742">
      <w:pPr>
        <w:pStyle w:val="Textkrpernrauen"/>
      </w:pPr>
      <w:r>
        <w:t>Binden Sie die Schnur an einen Luftballon.</w:t>
      </w:r>
    </w:p>
    <w:p w:rsidR="00254742" w:rsidRDefault="00254742" w:rsidP="00254742">
      <w:pPr>
        <w:pStyle w:val="Textkrpernrauen"/>
      </w:pPr>
      <w:r>
        <w:t>Laden Sie die beiden Luftballons mit dem Stück Fell auf. Reiben Sie dazu den Luf</w:t>
      </w:r>
      <w:r>
        <w:t>t</w:t>
      </w:r>
      <w:r>
        <w:t>ballon kräftig und lange mit dem Fell.</w:t>
      </w:r>
    </w:p>
    <w:p w:rsidR="00254742" w:rsidRDefault="00254742" w:rsidP="00254742">
      <w:pPr>
        <w:pStyle w:val="Textkrpernrauen"/>
      </w:pPr>
      <w:r>
        <w:t>Befestigen Sie den Luftballon mit Schnur so an der Decke oder einem hohen Gege</w:t>
      </w:r>
      <w:r>
        <w:t>n</w:t>
      </w:r>
      <w:r>
        <w:t>stand, dass er frei im Raum schweben kann.</w:t>
      </w:r>
    </w:p>
    <w:p w:rsidR="00254742" w:rsidRDefault="00254742" w:rsidP="00254742">
      <w:pPr>
        <w:pStyle w:val="Textkrpernrauen"/>
      </w:pPr>
      <w:r>
        <w:t>Frischen Sie die Ladung der Ballone gegebenenfalls nochmals auf, indem Sie noch ein wenig an den Ballonen mit dem Fell reiben.</w:t>
      </w:r>
    </w:p>
    <w:p w:rsidR="00254742" w:rsidRDefault="00254742" w:rsidP="00254742">
      <w:pPr>
        <w:pStyle w:val="Textkrpernrauen"/>
      </w:pPr>
      <w:r>
        <w:t>Bringen Sie den zweiten Ballon in die Nähe des ersten, aufgehängten Ballons. Lassen Sie die zwei Ballone sich nicht gegenseitig berühren. Wiederholen Sie diesen Vorgang ein paarmal. Beobachten Sie den hängenden Ballon.</w:t>
      </w:r>
    </w:p>
    <w:p w:rsidR="00254742" w:rsidRDefault="00254742" w:rsidP="00254742">
      <w:pPr>
        <w:pStyle w:val="Textkrpernrauen"/>
      </w:pPr>
      <w:r>
        <w:t>Laden Sie die beiden Stäbe mit dem Baumwolltuch auf. Laden Sie bei Bedarf den aufgehängten Ballon nochmals mit dem Fell auf.</w:t>
      </w:r>
    </w:p>
    <w:p w:rsidR="00254742" w:rsidRDefault="00254742" w:rsidP="00254742">
      <w:pPr>
        <w:pStyle w:val="Textkrpernrauen"/>
      </w:pPr>
      <w:r>
        <w:lastRenderedPageBreak/>
        <w:t>Bringen Sie nacheinander die geladenen Stäbe in die Nähe des aufgehängten Ba</w:t>
      </w:r>
      <w:r>
        <w:t>l</w:t>
      </w:r>
      <w:r>
        <w:t>lons.</w:t>
      </w:r>
      <w:r w:rsidRPr="007D765E">
        <w:t xml:space="preserve"> </w:t>
      </w:r>
      <w:r>
        <w:t>Lassen Sie den Ballon die Stäbe nicht berühren. Wiederholen Sie diesen Vo</w:t>
      </w:r>
      <w:r>
        <w:t>r</w:t>
      </w:r>
      <w:r>
        <w:t>gang ein paarmal. Beobachten Sie den hängenden Ballon.</w:t>
      </w:r>
    </w:p>
    <w:p w:rsidR="00254742" w:rsidRDefault="00254742" w:rsidP="00254742">
      <w:pPr>
        <w:pStyle w:val="Textkrpernrauen"/>
      </w:pPr>
      <w:r>
        <w:t>Räumen Sie den Versuch auf.</w:t>
      </w:r>
    </w:p>
    <w:p w:rsidR="00254742" w:rsidRDefault="00254742" w:rsidP="00254742">
      <w:pPr>
        <w:pStyle w:val="berschrift3"/>
      </w:pPr>
      <w:r>
        <w:t>Aufgaben</w:t>
      </w:r>
      <w:r>
        <w:rPr>
          <w:noProof/>
          <w:sz w:val="24"/>
        </w:rPr>
        <w:drawing>
          <wp:anchor distT="0" distB="0" distL="114300" distR="114300" simplePos="0" relativeHeight="252056576" behindDoc="0" locked="0" layoutInCell="0" allowOverlap="1" wp14:anchorId="6007C33E" wp14:editId="24DA11FE">
            <wp:simplePos x="0" y="0"/>
            <wp:positionH relativeFrom="rightMargin">
              <wp:posOffset>107950</wp:posOffset>
            </wp:positionH>
            <wp:positionV relativeFrom="paragraph">
              <wp:posOffset>0</wp:posOffset>
            </wp:positionV>
            <wp:extent cx="302701" cy="324000"/>
            <wp:effectExtent l="0" t="0" r="2540" b="0"/>
            <wp:wrapNone/>
            <wp:docPr id="145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4742" w:rsidRDefault="00254742" w:rsidP="00BD1EE7">
      <w:pPr>
        <w:pStyle w:val="AufgabeEbene1"/>
        <w:numPr>
          <w:ilvl w:val="0"/>
          <w:numId w:val="14"/>
        </w:numPr>
      </w:pPr>
      <w:r>
        <w:t>Nennen Sie, wann ein elektrisches Feld entsteht.</w:t>
      </w:r>
    </w:p>
    <w:p w:rsidR="00254742" w:rsidRDefault="00254742" w:rsidP="00254742">
      <w:pPr>
        <w:pStyle w:val="AufgabeEbene1"/>
      </w:pPr>
      <w:r>
        <w:t>Nennen Sie, was ein elektrisches Feld ausübt.</w:t>
      </w:r>
    </w:p>
    <w:p w:rsidR="00254742" w:rsidRDefault="00254742" w:rsidP="00254742">
      <w:pPr>
        <w:pStyle w:val="AufgabeEbene1"/>
      </w:pPr>
      <w:r>
        <w:t>Beschreiben Sie, wie sich die Stärke eines elektrischen Feldes mit dem Abstand zum Körper verändert. Schreiben Sie einen „Je … , desto … .“-Satz.</w:t>
      </w:r>
    </w:p>
    <w:p w:rsidR="00254742" w:rsidRDefault="00254742" w:rsidP="00254742">
      <w:pPr>
        <w:pStyle w:val="AufgabeEbene1"/>
      </w:pPr>
      <w:r>
        <w:t>Beschreiben Sie, wie sich die Stärke eines elektrischen Feldes mit der Ladung des Körpers verändert.</w:t>
      </w:r>
      <w:r w:rsidRPr="009C1778">
        <w:t xml:space="preserve"> </w:t>
      </w:r>
      <w:r>
        <w:t>Schreiben Sie einen „Je … , desto … .“-Satz.</w:t>
      </w:r>
    </w:p>
    <w:p w:rsidR="00254742" w:rsidRDefault="00254742" w:rsidP="00254742">
      <w:pPr>
        <w:pStyle w:val="AufgabeEbene1"/>
      </w:pPr>
      <w:r>
        <w:t>Nennen Sie die benötigten Materialien.</w:t>
      </w:r>
    </w:p>
    <w:p w:rsidR="00254742" w:rsidRDefault="00254742" w:rsidP="00254742">
      <w:pPr>
        <w:pStyle w:val="AufgabeEbene1"/>
      </w:pPr>
      <w:r>
        <w:t>Das Experiment besteht aus zwei Teilen. Beschreiben Sie, was Sie im ersten Teil m</w:t>
      </w:r>
      <w:r>
        <w:t>a</w:t>
      </w:r>
      <w:r>
        <w:t>chen.</w:t>
      </w:r>
    </w:p>
    <w:p w:rsidR="00254742" w:rsidRPr="009C1778" w:rsidRDefault="00254742" w:rsidP="00254742">
      <w:pPr>
        <w:pStyle w:val="AufgabeEbene1"/>
      </w:pPr>
      <w:r>
        <w:t>Nennen Sie die Materialien, die Sie im ersten Teil brauchen.</w:t>
      </w:r>
    </w:p>
    <w:p w:rsidR="00254742" w:rsidRDefault="00254742" w:rsidP="00254742">
      <w:pPr>
        <w:pStyle w:val="AufgabeEbene1"/>
      </w:pPr>
      <w:r>
        <w:t>Beschreiben Sie, was Sie im zweiten Teil des Experimentes machen.</w:t>
      </w:r>
    </w:p>
    <w:p w:rsidR="00254742" w:rsidRDefault="00254742" w:rsidP="00254742">
      <w:pPr>
        <w:pStyle w:val="AufgabeEbene1"/>
      </w:pPr>
      <w:r>
        <w:t>Nennen Sie den letzten Arbeitsschritt.</w:t>
      </w:r>
    </w:p>
    <w:p w:rsidR="00254742" w:rsidRDefault="00254742" w:rsidP="00254742">
      <w:pPr>
        <w:pStyle w:val="Textkrper"/>
      </w:pPr>
    </w:p>
    <w:p w:rsidR="003205B2" w:rsidRDefault="003205B2" w:rsidP="00254742">
      <w:pPr>
        <w:pStyle w:val="Textkrper"/>
      </w:pPr>
      <w:r>
        <w:rPr>
          <w:noProof/>
        </w:rPr>
        <w:drawing>
          <wp:anchor distT="0" distB="0" distL="114300" distR="114300" simplePos="0" relativeHeight="252057600" behindDoc="0" locked="0" layoutInCell="0" allowOverlap="1" wp14:anchorId="5CF10966" wp14:editId="26027CE0">
            <wp:simplePos x="0" y="0"/>
            <wp:positionH relativeFrom="rightMargin">
              <wp:posOffset>174625</wp:posOffset>
            </wp:positionH>
            <wp:positionV relativeFrom="paragraph">
              <wp:posOffset>3175</wp:posOffset>
            </wp:positionV>
            <wp:extent cx="532765" cy="323850"/>
            <wp:effectExtent l="0" t="0" r="635" b="0"/>
            <wp:wrapNone/>
            <wp:docPr id="145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54742">
        <w:t>Nachdem Sie die Aufgaben schriftlich beantwortet haben, besprechen Sie die Lösungen mit Ihren Gruppenmitgliedern. Anschließend stellen Sie Ihrem Lehrer</w:t>
      </w:r>
      <w:r w:rsidR="00D40800">
        <w:t xml:space="preserve"> oder Ihrer Lehrerin</w:t>
      </w:r>
      <w:r w:rsidR="00254742">
        <w:t xml:space="preserve"> die Lösungen vor und bekommen von ihm die Versuchsmaterialien.</w:t>
      </w:r>
    </w:p>
    <w:p w:rsidR="003205B2" w:rsidRDefault="003205B2" w:rsidP="00254742">
      <w:pPr>
        <w:pStyle w:val="Textkrper"/>
      </w:pPr>
      <w:r>
        <w:br w:type="page"/>
      </w:r>
    </w:p>
    <w:p w:rsidR="00254742" w:rsidRDefault="00254742" w:rsidP="00254742">
      <w:pPr>
        <w:pStyle w:val="berschrift2"/>
      </w:pPr>
      <w:r>
        <w:lastRenderedPageBreak/>
        <w:t>Level A: Anziehungs- und Abstoßungsre</w:t>
      </w:r>
      <w:r w:rsidR="00C45971">
        <w:t>aktionen bei geladenen Körpern –</w:t>
      </w:r>
      <w:r>
        <w:t xml:space="preserve"> Versuchsnachbereitung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A47D8" w:rsidRPr="00B51DE9" w:rsidTr="00F52FBA">
        <w:trPr>
          <w:trHeight w:val="523"/>
        </w:trPr>
        <w:tc>
          <w:tcPr>
            <w:tcW w:w="2268" w:type="dxa"/>
            <w:tcBorders>
              <w:left w:val="single" w:sz="4" w:space="0" w:color="auto"/>
              <w:bottom w:val="single" w:sz="4" w:space="0" w:color="auto"/>
              <w:right w:val="single" w:sz="4" w:space="0" w:color="auto"/>
            </w:tcBorders>
            <w:shd w:val="clear" w:color="auto" w:fill="D9D9D9"/>
            <w:hideMark/>
          </w:tcPr>
          <w:p w:rsidR="00DA47D8" w:rsidRDefault="00DA47D8" w:rsidP="00F52FBA">
            <w:pPr>
              <w:pStyle w:val="Tabelle6pt"/>
              <w:rPr>
                <w:color w:val="000000"/>
              </w:rPr>
            </w:pPr>
            <w:r>
              <w:t>Kompetenzbereich</w:t>
            </w:r>
          </w:p>
          <w:p w:rsidR="00DA47D8" w:rsidRDefault="00DA47D8" w:rsidP="00DA47D8">
            <w:pPr>
              <w:pStyle w:val="TabelleKopflinks"/>
            </w:pPr>
            <w:r>
              <w:t>Kompetenzbereich 2</w:t>
            </w:r>
          </w:p>
          <w:p w:rsidR="00DA47D8" w:rsidRDefault="00DA47D8" w:rsidP="00DA47D8">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DA47D8" w:rsidRDefault="00DA47D8" w:rsidP="00F52FBA">
            <w:pPr>
              <w:pStyle w:val="Tabelle6pt"/>
              <w:rPr>
                <w:color w:val="000000"/>
              </w:rPr>
            </w:pPr>
            <w:r>
              <w:t>Lernfortschritt</w:t>
            </w:r>
          </w:p>
          <w:p w:rsidR="00DA47D8" w:rsidRDefault="00DA47D8" w:rsidP="00F52FBA">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DA47D8" w:rsidRDefault="00DA47D8" w:rsidP="00F52FBA">
            <w:pPr>
              <w:pStyle w:val="Tabelle6pt"/>
              <w:rPr>
                <w:color w:val="000000"/>
              </w:rPr>
            </w:pPr>
            <w:r>
              <w:t>Materialien/Titel</w:t>
            </w:r>
          </w:p>
          <w:p w:rsidR="00DA47D8" w:rsidRDefault="007C18C9" w:rsidP="002F56F9">
            <w:pPr>
              <w:pStyle w:val="TabelleKopflinks"/>
            </w:pPr>
            <w:r>
              <w:t>Elektrostatik – E</w:t>
            </w:r>
            <w:r w:rsidR="00DA47D8">
              <w:t xml:space="preserve">lektrische Ladungen </w:t>
            </w:r>
            <w:r w:rsidR="002F56F9">
              <w:t>–</w:t>
            </w:r>
            <w:r w:rsidR="00DA47D8">
              <w:t xml:space="preserve"> Ve</w:t>
            </w:r>
            <w:r w:rsidR="00DA47D8">
              <w:t>r</w:t>
            </w:r>
            <w:r>
              <w:t xml:space="preserve">suchsnachbereitung </w:t>
            </w:r>
            <w:r w:rsidR="00DA47D8">
              <w:t>– Level A</w:t>
            </w:r>
          </w:p>
        </w:tc>
        <w:tc>
          <w:tcPr>
            <w:tcW w:w="188" w:type="dxa"/>
            <w:vMerge w:val="restart"/>
            <w:tcBorders>
              <w:top w:val="nil"/>
              <w:left w:val="single" w:sz="4" w:space="0" w:color="auto"/>
              <w:bottom w:val="nil"/>
              <w:right w:val="single" w:sz="4" w:space="0" w:color="auto"/>
            </w:tcBorders>
            <w:shd w:val="clear" w:color="auto" w:fill="FFFFFF"/>
          </w:tcPr>
          <w:p w:rsidR="00DA47D8" w:rsidRPr="004B658C" w:rsidRDefault="00DA47D8" w:rsidP="00F52FBA">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A47D8" w:rsidRPr="00B51DE9" w:rsidRDefault="00DA47D8" w:rsidP="00F52FBA">
            <w:pPr>
              <w:pStyle w:val="TabelleKopfmitte"/>
            </w:pPr>
            <w:r>
              <w:t>Physik</w:t>
            </w:r>
          </w:p>
          <w:p w:rsidR="00DA47D8" w:rsidRPr="00B51DE9" w:rsidRDefault="00DA47D8" w:rsidP="00DA47D8">
            <w:pPr>
              <w:pStyle w:val="TabelleKopfmitte"/>
              <w:rPr>
                <w:rFonts w:eastAsia="Calibri"/>
              </w:rPr>
            </w:pPr>
            <w:r>
              <w:t>Ph</w:t>
            </w:r>
            <w:r w:rsidRPr="00B51DE9">
              <w:t>0</w:t>
            </w:r>
            <w:r>
              <w:t>2</w:t>
            </w:r>
            <w:r w:rsidRPr="00B51DE9">
              <w:t>.0</w:t>
            </w:r>
            <w:r>
              <w:t>2.04</w:t>
            </w:r>
          </w:p>
        </w:tc>
      </w:tr>
      <w:tr w:rsidR="00DA47D8" w:rsidRPr="00B51DE9" w:rsidTr="00F52FBA">
        <w:tc>
          <w:tcPr>
            <w:tcW w:w="7348" w:type="dxa"/>
            <w:gridSpan w:val="3"/>
            <w:tcBorders>
              <w:left w:val="single" w:sz="4" w:space="0" w:color="auto"/>
              <w:right w:val="single" w:sz="4" w:space="0" w:color="auto"/>
            </w:tcBorders>
            <w:hideMark/>
          </w:tcPr>
          <w:p w:rsidR="00DA47D8" w:rsidRPr="004B658C" w:rsidRDefault="00DA47D8" w:rsidP="00F52FBA">
            <w:pPr>
              <w:pStyle w:val="Tabelle6pt"/>
            </w:pPr>
            <w:r w:rsidRPr="004B658C">
              <w:t>Kompetenz:</w:t>
            </w:r>
          </w:p>
          <w:p w:rsidR="00DA47D8" w:rsidRDefault="00DA47D8" w:rsidP="00F52FBA">
            <w:pPr>
              <w:pStyle w:val="Kopf8ptafz"/>
            </w:pPr>
            <w:r>
              <w:t>Ich kann die elektrischen Anziehungs- und Abstoßungsreaktionen beschreiben.</w:t>
            </w:r>
          </w:p>
          <w:p w:rsidR="00DA47D8" w:rsidRDefault="00DA47D8" w:rsidP="00F52FBA">
            <w:pPr>
              <w:pStyle w:val="Kopf8ptafz"/>
            </w:pPr>
            <w:r>
              <w:t>Ich kann die Stärke von elektrischen Ladungen vergleichen.</w:t>
            </w:r>
          </w:p>
          <w:p w:rsidR="00DA47D8" w:rsidRDefault="00DA47D8" w:rsidP="00F52FBA">
            <w:pPr>
              <w:pStyle w:val="Kopf8ptafz"/>
            </w:pPr>
            <w:r>
              <w:t>Ich kann die Ladungsart mit einer Glimmlampe bestimmen.</w:t>
            </w:r>
          </w:p>
          <w:p w:rsidR="00DA47D8" w:rsidRDefault="00DA47D8" w:rsidP="00F52FBA">
            <w:pPr>
              <w:pStyle w:val="Kopf8ptafz"/>
            </w:pPr>
            <w:r>
              <w:t>Ich kann einen Ballon elektrisch laden.</w:t>
            </w:r>
          </w:p>
          <w:p w:rsidR="00DA47D8" w:rsidRDefault="00DA47D8" w:rsidP="00F52FBA">
            <w:pPr>
              <w:pStyle w:val="Kopf8ptafz"/>
            </w:pPr>
            <w:r>
              <w:t>Ich kann verschiedene Stäbe elektrisch laden.</w:t>
            </w:r>
          </w:p>
          <w:p w:rsidR="00DA47D8" w:rsidRDefault="00DA47D8" w:rsidP="00F52FBA">
            <w:pPr>
              <w:pStyle w:val="Kopf8ptafz"/>
            </w:pPr>
            <w:r>
              <w:t>Ich kann mit einem Elektroskop den quantitativen Ladungszustand auswerten.</w:t>
            </w:r>
          </w:p>
        </w:tc>
        <w:tc>
          <w:tcPr>
            <w:tcW w:w="188" w:type="dxa"/>
            <w:vMerge/>
            <w:tcBorders>
              <w:left w:val="single" w:sz="4" w:space="0" w:color="auto"/>
              <w:bottom w:val="nil"/>
              <w:right w:val="nil"/>
            </w:tcBorders>
            <w:vAlign w:val="center"/>
            <w:hideMark/>
          </w:tcPr>
          <w:p w:rsidR="00DA47D8" w:rsidRDefault="00DA47D8" w:rsidP="00F52FBA">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A47D8" w:rsidRPr="00B51DE9" w:rsidTr="00F52FBA">
              <w:trPr>
                <w:trHeight w:val="284"/>
              </w:trPr>
              <w:tc>
                <w:tcPr>
                  <w:tcW w:w="2090" w:type="dxa"/>
                  <w:shd w:val="clear" w:color="auto" w:fill="auto"/>
                </w:tcPr>
                <w:p w:rsidR="00DA47D8" w:rsidRPr="00B51DE9" w:rsidRDefault="00DA47D8" w:rsidP="00F52FBA">
                  <w:pPr>
                    <w:pStyle w:val="Textkrpermitte"/>
                  </w:pPr>
                  <w:r w:rsidRPr="00B51DE9">
                    <w:t>LernPROJEKT</w:t>
                  </w:r>
                </w:p>
              </w:tc>
            </w:tr>
            <w:tr w:rsidR="00DA47D8" w:rsidRPr="00B51DE9" w:rsidTr="00F52FBA">
              <w:trPr>
                <w:trHeight w:val="284"/>
              </w:trPr>
              <w:tc>
                <w:tcPr>
                  <w:tcW w:w="2090" w:type="dxa"/>
                  <w:shd w:val="clear" w:color="auto" w:fill="auto"/>
                </w:tcPr>
                <w:p w:rsidR="00DA47D8" w:rsidRPr="00B51DE9" w:rsidRDefault="00DA47D8" w:rsidP="00F52FBA">
                  <w:pPr>
                    <w:pStyle w:val="Textkrpermitte"/>
                  </w:pPr>
                  <w:r w:rsidRPr="00B51DE9">
                    <w:t>LernTHEMA</w:t>
                  </w:r>
                </w:p>
              </w:tc>
            </w:tr>
            <w:tr w:rsidR="00DA47D8" w:rsidRPr="00B51DE9" w:rsidTr="00F52FBA">
              <w:trPr>
                <w:trHeight w:val="284"/>
              </w:trPr>
              <w:tc>
                <w:tcPr>
                  <w:tcW w:w="2090" w:type="dxa"/>
                  <w:shd w:val="clear" w:color="auto" w:fill="D9D9D9" w:themeFill="background1" w:themeFillShade="D9"/>
                </w:tcPr>
                <w:p w:rsidR="00DA47D8" w:rsidRPr="00B51DE9" w:rsidRDefault="00DA47D8" w:rsidP="00F52FBA">
                  <w:pPr>
                    <w:pStyle w:val="TabelleKopfmitte"/>
                  </w:pPr>
                  <w:r w:rsidRPr="00B51DE9">
                    <w:t>LernSCHRITT</w:t>
                  </w:r>
                </w:p>
              </w:tc>
            </w:tr>
          </w:tbl>
          <w:p w:rsidR="00DA47D8" w:rsidRPr="00B51DE9" w:rsidRDefault="00DA47D8" w:rsidP="00F52FBA">
            <w:pPr>
              <w:pStyle w:val="TabelleKopfmitte"/>
            </w:pPr>
          </w:p>
        </w:tc>
      </w:tr>
      <w:tr w:rsidR="00DA47D8" w:rsidRPr="00B51DE9" w:rsidTr="00F52FBA">
        <w:tc>
          <w:tcPr>
            <w:tcW w:w="7348" w:type="dxa"/>
            <w:gridSpan w:val="3"/>
            <w:tcBorders>
              <w:left w:val="single" w:sz="4" w:space="0" w:color="auto"/>
              <w:right w:val="single" w:sz="4" w:space="0" w:color="auto"/>
            </w:tcBorders>
            <w:hideMark/>
          </w:tcPr>
          <w:p w:rsidR="00DA47D8" w:rsidRPr="004B658C" w:rsidRDefault="00DA47D8" w:rsidP="00F52FBA">
            <w:pPr>
              <w:pStyle w:val="Tabelle6pt"/>
            </w:pPr>
            <w:r w:rsidRPr="004B658C">
              <w:t>Hauptbezug:</w:t>
            </w:r>
          </w:p>
          <w:p w:rsidR="00DA47D8" w:rsidRDefault="00DA47D8" w:rsidP="00F52FBA">
            <w:pPr>
              <w:pStyle w:val="Kopf8ptafz"/>
            </w:pPr>
            <w:r w:rsidRPr="000C62BB">
              <w:t>Ich kann physikalische Arbeitsweisen nachvollziehen und beschreiben.</w:t>
            </w:r>
          </w:p>
          <w:p w:rsidR="00DA47D8" w:rsidRDefault="00DA47D8" w:rsidP="00F52FBA">
            <w:pPr>
              <w:pStyle w:val="Kopf8ptafz"/>
            </w:pPr>
            <w:r w:rsidRPr="000C62BB">
              <w:t>Ich kann einfache physikalische Experimente nach Anleitung durchführen und auswerten</w:t>
            </w:r>
            <w:r>
              <w:t>.</w:t>
            </w:r>
          </w:p>
        </w:tc>
        <w:tc>
          <w:tcPr>
            <w:tcW w:w="188" w:type="dxa"/>
            <w:vMerge/>
            <w:tcBorders>
              <w:left w:val="single" w:sz="4" w:space="0" w:color="auto"/>
              <w:bottom w:val="nil"/>
              <w:right w:val="nil"/>
            </w:tcBorders>
            <w:vAlign w:val="center"/>
            <w:hideMark/>
          </w:tcPr>
          <w:p w:rsidR="00DA47D8" w:rsidRDefault="00DA47D8"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A47D8" w:rsidRPr="00B51DE9" w:rsidRDefault="00DA47D8" w:rsidP="00F52FBA">
            <w:pPr>
              <w:pStyle w:val="TabelleKopfmitte"/>
            </w:pPr>
          </w:p>
        </w:tc>
      </w:tr>
      <w:tr w:rsidR="00DA47D8" w:rsidRPr="00B51DE9" w:rsidTr="00F52FBA">
        <w:tc>
          <w:tcPr>
            <w:tcW w:w="7348" w:type="dxa"/>
            <w:gridSpan w:val="3"/>
            <w:tcBorders>
              <w:left w:val="single" w:sz="4" w:space="0" w:color="auto"/>
              <w:right w:val="single" w:sz="4" w:space="0" w:color="auto"/>
            </w:tcBorders>
            <w:tcMar>
              <w:bottom w:w="0" w:type="dxa"/>
            </w:tcMar>
            <w:hideMark/>
          </w:tcPr>
          <w:p w:rsidR="00DA47D8" w:rsidRDefault="00DA47D8" w:rsidP="00F52FBA">
            <w:pPr>
              <w:pStyle w:val="Tabelle6pt"/>
            </w:pPr>
            <w:r>
              <w:t>Weitere Bezüge:</w:t>
            </w:r>
          </w:p>
          <w:p w:rsidR="00DA47D8" w:rsidRDefault="00DA47D8" w:rsidP="00F52FBA">
            <w:pPr>
              <w:pStyle w:val="Kopf8ptafz"/>
            </w:pPr>
            <w:r w:rsidRPr="00502723">
              <w:t>Ich kann einfache physikalische Sachverhalte umgangssprachlich beschreiben.</w:t>
            </w:r>
          </w:p>
        </w:tc>
        <w:tc>
          <w:tcPr>
            <w:tcW w:w="188" w:type="dxa"/>
            <w:vMerge/>
            <w:tcBorders>
              <w:left w:val="single" w:sz="4" w:space="0" w:color="auto"/>
              <w:bottom w:val="nil"/>
              <w:right w:val="nil"/>
            </w:tcBorders>
            <w:vAlign w:val="center"/>
            <w:hideMark/>
          </w:tcPr>
          <w:p w:rsidR="00DA47D8" w:rsidRDefault="00DA47D8"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A47D8" w:rsidRPr="00B51DE9" w:rsidRDefault="00DA47D8" w:rsidP="00F52FBA">
            <w:pPr>
              <w:pStyle w:val="TabelleKopfmitte"/>
            </w:pPr>
          </w:p>
        </w:tc>
      </w:tr>
    </w:tbl>
    <w:p w:rsidR="000F695F" w:rsidRDefault="000F695F" w:rsidP="000F695F">
      <w:pPr>
        <w:pStyle w:val="berschrift3"/>
      </w:pPr>
      <w:r>
        <w:t>Aufgaben:</w:t>
      </w:r>
      <w:r>
        <w:rPr>
          <w:noProof/>
          <w:sz w:val="24"/>
        </w:rPr>
        <w:drawing>
          <wp:anchor distT="0" distB="0" distL="114300" distR="114300" simplePos="0" relativeHeight="252280832" behindDoc="0" locked="0" layoutInCell="0" allowOverlap="1" wp14:anchorId="487D69A7" wp14:editId="0E4B0210">
            <wp:simplePos x="0" y="0"/>
            <wp:positionH relativeFrom="rightMargin">
              <wp:posOffset>107950</wp:posOffset>
            </wp:positionH>
            <wp:positionV relativeFrom="paragraph">
              <wp:posOffset>0</wp:posOffset>
            </wp:positionV>
            <wp:extent cx="349885" cy="320675"/>
            <wp:effectExtent l="0" t="0" r="0" b="3175"/>
            <wp:wrapNone/>
            <wp:docPr id="1685" name="Grafik 1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4742" w:rsidRDefault="00870BEB" w:rsidP="00254742">
      <w:pPr>
        <w:pStyle w:val="Textkrper"/>
      </w:pPr>
      <w:r>
        <w:rPr>
          <w:noProof/>
          <w:sz w:val="24"/>
        </w:rPr>
        <w:drawing>
          <wp:anchor distT="0" distB="0" distL="114300" distR="114300" simplePos="0" relativeHeight="252058624" behindDoc="0" locked="0" layoutInCell="0" allowOverlap="1" wp14:anchorId="0DB05719" wp14:editId="410A13ED">
            <wp:simplePos x="0" y="0"/>
            <wp:positionH relativeFrom="rightMargin">
              <wp:posOffset>138903</wp:posOffset>
            </wp:positionH>
            <wp:positionV relativeFrom="paragraph">
              <wp:posOffset>0</wp:posOffset>
            </wp:positionV>
            <wp:extent cx="302260" cy="323850"/>
            <wp:effectExtent l="0" t="0" r="2540" b="0"/>
            <wp:wrapNone/>
            <wp:docPr id="145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54742">
        <w:t>Bevor Sie Ihr Experiment protokollieren beantworten Sie alleine schriftlich die folge</w:t>
      </w:r>
      <w:r w:rsidR="00254742">
        <w:t>n</w:t>
      </w:r>
      <w:r w:rsidR="00254742">
        <w:t>den Fragen zum Experiment:</w:t>
      </w:r>
    </w:p>
    <w:p w:rsidR="00254742" w:rsidRDefault="00254742" w:rsidP="00BD1EE7">
      <w:pPr>
        <w:pStyle w:val="AufgabeEbene1"/>
        <w:numPr>
          <w:ilvl w:val="0"/>
          <w:numId w:val="23"/>
        </w:numPr>
      </w:pPr>
      <w:r>
        <w:t>Körper sind meistens elektrisch neutral geladen. Sie können aber sowohl positiv als auch negativ geladen werden. Sind die beiden Luftballons gleich geladen oder h</w:t>
      </w:r>
      <w:r>
        <w:t>a</w:t>
      </w:r>
      <w:r>
        <w:t>ben Sie unterschiedliche Ladungen?</w:t>
      </w:r>
    </w:p>
    <w:p w:rsidR="00254742" w:rsidRDefault="00254742" w:rsidP="00254742">
      <w:pPr>
        <w:pStyle w:val="AufgabeEbene1"/>
      </w:pPr>
      <w:r>
        <w:t>Nennen Sie die Reaktion, die der aufgehängte Ballon zeigt, wenn Sie mit dem and</w:t>
      </w:r>
      <w:r>
        <w:t>e</w:t>
      </w:r>
      <w:r>
        <w:t>ren Ballon näher kommen.</w:t>
      </w:r>
    </w:p>
    <w:p w:rsidR="00254742" w:rsidRDefault="00254742" w:rsidP="00254742">
      <w:pPr>
        <w:pStyle w:val="AufgabeEbene1"/>
      </w:pPr>
      <w:r>
        <w:t>Nennen Sie die Reaktion, die der aufgehängte Ballon zeigt, wenn Sie mit dem Gla</w:t>
      </w:r>
      <w:r>
        <w:t>s</w:t>
      </w:r>
      <w:r>
        <w:t>stab näher kommen.</w:t>
      </w:r>
    </w:p>
    <w:p w:rsidR="00254742" w:rsidRDefault="00254742" w:rsidP="00254742">
      <w:pPr>
        <w:pStyle w:val="AufgabeEbene1"/>
      </w:pPr>
      <w:r>
        <w:t>Nennen Sie die Reaktion, die der aufgehängte Ballon zeigt, wenn Sie mit dem Kuns</w:t>
      </w:r>
      <w:r>
        <w:t>t</w:t>
      </w:r>
      <w:r>
        <w:t>stoffstab näher kommen.</w:t>
      </w:r>
    </w:p>
    <w:p w:rsidR="003205B2" w:rsidRDefault="00254742" w:rsidP="00254742">
      <w:pPr>
        <w:pStyle w:val="AufgabeEbene1"/>
      </w:pPr>
      <w:r>
        <w:t>Nennen Sie das Material des Stabes, der dieselbe Reaktion wie der Ballon hervorruft.</w:t>
      </w:r>
      <w:r w:rsidR="003205B2">
        <w:br w:type="page"/>
      </w:r>
    </w:p>
    <w:p w:rsidR="00254742" w:rsidRDefault="00254742" w:rsidP="00254742">
      <w:pPr>
        <w:pStyle w:val="AufgabeEbene1"/>
      </w:pPr>
      <w:r>
        <w:lastRenderedPageBreak/>
        <w:t>Sind die beiden Stäbe gleich geladen? Antworten Sie mit einem ganzen Satz, ein „Ja“ oder „Nein“ reicht nicht aus.</w:t>
      </w:r>
    </w:p>
    <w:p w:rsidR="00254742" w:rsidRPr="00C30AF6" w:rsidRDefault="00254742" w:rsidP="00254742">
      <w:pPr>
        <w:pStyle w:val="AufgabeEbene1"/>
      </w:pPr>
      <w:r>
        <w:t>Wieso entstehen diese Reaktionen? Nennen Sie den Fachbegriff des Phänomens, das verantwortlich ist für diese Reaktionen.</w:t>
      </w:r>
    </w:p>
    <w:p w:rsidR="00254742" w:rsidRDefault="00254742" w:rsidP="00254742">
      <w:pPr>
        <w:pStyle w:val="AufgabeEbene1"/>
      </w:pPr>
      <w:r>
        <w:t>Protokollieren Sie das Experiment. Gliedern Sie Ihr Protokoll nach den folgenden Punkten.</w:t>
      </w:r>
    </w:p>
    <w:p w:rsidR="00254742" w:rsidRDefault="00254742" w:rsidP="00254742">
      <w:pPr>
        <w:pStyle w:val="AufgabeEbene2"/>
      </w:pPr>
      <w:r>
        <w:t>Benötigtes Material:</w:t>
      </w:r>
    </w:p>
    <w:p w:rsidR="00254742" w:rsidRDefault="00254742" w:rsidP="00254742">
      <w:pPr>
        <w:pStyle w:val="AufgabeEbene2"/>
      </w:pPr>
      <w:r>
        <w:t>Versuchsaufbau (Skizze):</w:t>
      </w:r>
    </w:p>
    <w:p w:rsidR="00254742" w:rsidRDefault="00254742" w:rsidP="00254742">
      <w:pPr>
        <w:pStyle w:val="AufgabeEbene2"/>
      </w:pPr>
      <w:r>
        <w:t>Versuchsdurchführung:</w:t>
      </w:r>
    </w:p>
    <w:p w:rsidR="00254742" w:rsidRDefault="00254742" w:rsidP="00254742">
      <w:pPr>
        <w:pStyle w:val="AufgabeEbene2"/>
      </w:pPr>
      <w:r>
        <w:t>Beobachtungen:</w:t>
      </w:r>
    </w:p>
    <w:p w:rsidR="00254742" w:rsidRDefault="00254742" w:rsidP="00254742">
      <w:pPr>
        <w:pStyle w:val="AufgabeEbene2"/>
      </w:pPr>
      <w:r>
        <w:t>Ergebnis: (Werden Sie hier ganz allgemein. Zum Beispiel könnte der erste Satz so beginnen: „Gleichnamig geladene Körper (wie die zwei Ballons) … .“</w:t>
      </w:r>
    </w:p>
    <w:p w:rsidR="00254742" w:rsidRDefault="00254742" w:rsidP="00254742">
      <w:pPr>
        <w:pStyle w:val="Textkrper"/>
      </w:pPr>
    </w:p>
    <w:p w:rsidR="003205B2" w:rsidRDefault="00254742" w:rsidP="00254742">
      <w:pPr>
        <w:pStyle w:val="Textkrper"/>
      </w:pPr>
      <w:r>
        <w:rPr>
          <w:noProof/>
          <w:sz w:val="24"/>
        </w:rPr>
        <w:drawing>
          <wp:anchor distT="0" distB="0" distL="114300" distR="114300" simplePos="0" relativeHeight="252060672" behindDoc="0" locked="0" layoutInCell="0" allowOverlap="1" wp14:anchorId="44617DE3" wp14:editId="6B2748BA">
            <wp:simplePos x="0" y="0"/>
            <wp:positionH relativeFrom="rightMargin">
              <wp:posOffset>781050</wp:posOffset>
            </wp:positionH>
            <wp:positionV relativeFrom="paragraph">
              <wp:posOffset>0</wp:posOffset>
            </wp:positionV>
            <wp:extent cx="334645" cy="323850"/>
            <wp:effectExtent l="0" t="0" r="8255" b="0"/>
            <wp:wrapNone/>
            <wp:docPr id="1455"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464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Nachdem Sie die Aufgaben schriftlich beantwortet haben, besprechen Sie die Lösungen mit Ihren Gruppenmitgliedern. Anschließend erstellen Sie ge</w:t>
      </w:r>
      <w:r>
        <w:rPr>
          <w:noProof/>
        </w:rPr>
        <w:drawing>
          <wp:anchor distT="0" distB="0" distL="114300" distR="114300" simplePos="0" relativeHeight="252059648" behindDoc="0" locked="0" layoutInCell="0" allowOverlap="1" wp14:anchorId="5D1DEA8D" wp14:editId="5FBBFB1D">
            <wp:simplePos x="0" y="0"/>
            <wp:positionH relativeFrom="rightMargin">
              <wp:posOffset>107950</wp:posOffset>
            </wp:positionH>
            <wp:positionV relativeFrom="paragraph">
              <wp:posOffset>0</wp:posOffset>
            </wp:positionV>
            <wp:extent cx="532800" cy="324000"/>
            <wp:effectExtent l="0" t="0" r="635" b="0"/>
            <wp:wrapNone/>
            <wp:docPr id="1456"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t>meinsam ein Infoplakat für Ihre Mitschüler</w:t>
      </w:r>
      <w:r w:rsidR="00295704">
        <w:t>innen und Mitschüler</w:t>
      </w:r>
      <w:r>
        <w:t>. Überlegen Sie sich, wie Sie das Ergebnis des Exp</w:t>
      </w:r>
      <w:r>
        <w:t>e</w:t>
      </w:r>
      <w:r>
        <w:t>rimentes den Mitschü</w:t>
      </w:r>
      <w:r w:rsidR="00295704">
        <w:t>lerinnen und Mitschülern</w:t>
      </w:r>
      <w:r>
        <w:t xml:space="preserve"> am besten präsentieren können. Verge</w:t>
      </w:r>
      <w:r>
        <w:t>s</w:t>
      </w:r>
      <w:r>
        <w:t>sen Sie dabei nicht, auf die elektrischen Felder einzugehen.</w:t>
      </w:r>
      <w:r w:rsidR="003205B2">
        <w:br w:type="page"/>
      </w:r>
    </w:p>
    <w:p w:rsidR="00254742" w:rsidRDefault="00254742" w:rsidP="00254742">
      <w:pPr>
        <w:pStyle w:val="berschrift2"/>
      </w:pPr>
      <w:r>
        <w:lastRenderedPageBreak/>
        <w:t>Level B: Wie stark ist ein Körper geladen? Vergleich von Ladungsbeträgen am Elektroskop - Versuchsvorbereitung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199F" w:rsidRPr="00B51DE9" w:rsidTr="00F52FBA">
        <w:trPr>
          <w:trHeight w:val="523"/>
        </w:trPr>
        <w:tc>
          <w:tcPr>
            <w:tcW w:w="2268" w:type="dxa"/>
            <w:tcBorders>
              <w:left w:val="single" w:sz="4" w:space="0" w:color="auto"/>
              <w:bottom w:val="single" w:sz="4" w:space="0" w:color="auto"/>
              <w:right w:val="single" w:sz="4" w:space="0" w:color="auto"/>
            </w:tcBorders>
            <w:shd w:val="clear" w:color="auto" w:fill="D9D9D9"/>
            <w:hideMark/>
          </w:tcPr>
          <w:p w:rsidR="00DD199F" w:rsidRDefault="00DD199F" w:rsidP="00F52FBA">
            <w:pPr>
              <w:pStyle w:val="Tabelle6pt"/>
              <w:rPr>
                <w:color w:val="000000"/>
              </w:rPr>
            </w:pPr>
            <w:r>
              <w:t>Kompetenzbereich</w:t>
            </w:r>
          </w:p>
          <w:p w:rsidR="00DD199F" w:rsidRDefault="00DD199F" w:rsidP="00F52FBA">
            <w:pPr>
              <w:pStyle w:val="TabelleKopflinks"/>
            </w:pPr>
            <w:r>
              <w:t>Kompetenzbereich 2</w:t>
            </w:r>
          </w:p>
          <w:p w:rsidR="00DD199F" w:rsidRDefault="00DD199F" w:rsidP="00F52FBA">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DD199F" w:rsidRDefault="00DD199F" w:rsidP="00F52FBA">
            <w:pPr>
              <w:pStyle w:val="Tabelle6pt"/>
              <w:rPr>
                <w:color w:val="000000"/>
              </w:rPr>
            </w:pPr>
            <w:r>
              <w:t>Lernfortschritt</w:t>
            </w:r>
          </w:p>
          <w:p w:rsidR="00DD199F" w:rsidRDefault="00DD199F" w:rsidP="00F52FBA">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DD199F" w:rsidRDefault="00DD199F" w:rsidP="00F52FBA">
            <w:pPr>
              <w:pStyle w:val="Tabelle6pt"/>
              <w:rPr>
                <w:color w:val="000000"/>
              </w:rPr>
            </w:pPr>
            <w:r>
              <w:t>Materialien/Titel</w:t>
            </w:r>
          </w:p>
          <w:p w:rsidR="00DD199F" w:rsidRDefault="007C18C9" w:rsidP="002F56F9">
            <w:pPr>
              <w:pStyle w:val="TabelleKopflinks"/>
            </w:pPr>
            <w:r>
              <w:t>Elektrostatik – E</w:t>
            </w:r>
            <w:r w:rsidR="00DD199F">
              <w:t xml:space="preserve">lektrische Ladungen </w:t>
            </w:r>
            <w:r w:rsidR="002F56F9">
              <w:t>–</w:t>
            </w:r>
            <w:r w:rsidR="00DD199F">
              <w:t xml:space="preserve"> </w:t>
            </w:r>
            <w:r w:rsidR="00180A81">
              <w:t>Ve</w:t>
            </w:r>
            <w:r w:rsidR="00180A81">
              <w:t>r</w:t>
            </w:r>
            <w:r w:rsidR="00180A81">
              <w:t xml:space="preserve">suchsvorbereitung </w:t>
            </w:r>
            <w:r w:rsidR="00DD199F">
              <w:t>– Level B</w:t>
            </w:r>
          </w:p>
        </w:tc>
        <w:tc>
          <w:tcPr>
            <w:tcW w:w="188" w:type="dxa"/>
            <w:vMerge w:val="restart"/>
            <w:tcBorders>
              <w:top w:val="nil"/>
              <w:left w:val="single" w:sz="4" w:space="0" w:color="auto"/>
              <w:bottom w:val="nil"/>
              <w:right w:val="single" w:sz="4" w:space="0" w:color="auto"/>
            </w:tcBorders>
            <w:shd w:val="clear" w:color="auto" w:fill="FFFFFF"/>
          </w:tcPr>
          <w:p w:rsidR="00DD199F" w:rsidRPr="004B658C" w:rsidRDefault="00DD199F" w:rsidP="00F52FBA">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D199F" w:rsidRPr="00B51DE9" w:rsidRDefault="00DD199F" w:rsidP="00F52FBA">
            <w:pPr>
              <w:pStyle w:val="TabelleKopfmitte"/>
            </w:pPr>
            <w:r>
              <w:t>Physik</w:t>
            </w:r>
          </w:p>
          <w:p w:rsidR="00DD199F" w:rsidRPr="00B51DE9" w:rsidRDefault="00DD199F" w:rsidP="00DD199F">
            <w:pPr>
              <w:pStyle w:val="TabelleKopfmitte"/>
              <w:rPr>
                <w:rFonts w:eastAsia="Calibri"/>
              </w:rPr>
            </w:pPr>
            <w:r>
              <w:t>Ph02.02.05</w:t>
            </w:r>
          </w:p>
        </w:tc>
      </w:tr>
      <w:tr w:rsidR="00DD199F" w:rsidRPr="00B51DE9" w:rsidTr="00F52FBA">
        <w:tc>
          <w:tcPr>
            <w:tcW w:w="7348" w:type="dxa"/>
            <w:gridSpan w:val="3"/>
            <w:tcBorders>
              <w:left w:val="single" w:sz="4" w:space="0" w:color="auto"/>
              <w:right w:val="single" w:sz="4" w:space="0" w:color="auto"/>
            </w:tcBorders>
            <w:hideMark/>
          </w:tcPr>
          <w:p w:rsidR="00DD199F" w:rsidRPr="004B658C" w:rsidRDefault="00DD199F" w:rsidP="00F52FBA">
            <w:pPr>
              <w:pStyle w:val="Tabelle6pt"/>
            </w:pPr>
            <w:r w:rsidRPr="004B658C">
              <w:t>Kompetenz:</w:t>
            </w:r>
          </w:p>
          <w:p w:rsidR="00DD199F" w:rsidRDefault="00DD199F" w:rsidP="00F52FBA">
            <w:pPr>
              <w:pStyle w:val="Kopf8ptafz"/>
            </w:pPr>
            <w:r>
              <w:t>Ich kann die elektrischen Anziehungs- und Abstoßungsreaktionen beschreiben.</w:t>
            </w:r>
          </w:p>
          <w:p w:rsidR="00DD199F" w:rsidRDefault="00DD199F" w:rsidP="00F52FBA">
            <w:pPr>
              <w:pStyle w:val="Kopf8ptafz"/>
            </w:pPr>
            <w:r>
              <w:t>Ich kann die Stärke von elektrischen Ladungen vergleichen.</w:t>
            </w:r>
          </w:p>
          <w:p w:rsidR="00DD199F" w:rsidRDefault="00DD199F" w:rsidP="00F52FBA">
            <w:pPr>
              <w:pStyle w:val="Kopf8ptafz"/>
            </w:pPr>
            <w:r>
              <w:t>Ich kann die Ladungsart mit einer Glimmlampe bestimmen.</w:t>
            </w:r>
          </w:p>
          <w:p w:rsidR="00DD199F" w:rsidRDefault="00DD199F" w:rsidP="00F52FBA">
            <w:pPr>
              <w:pStyle w:val="Kopf8ptafz"/>
            </w:pPr>
            <w:r>
              <w:t>Ich kann einen Ballon elektrisch laden.</w:t>
            </w:r>
          </w:p>
          <w:p w:rsidR="00DD199F" w:rsidRDefault="00DD199F" w:rsidP="00F52FBA">
            <w:pPr>
              <w:pStyle w:val="Kopf8ptafz"/>
            </w:pPr>
            <w:r>
              <w:t>Ich kann verschiedene Stäbe elektrisch laden.</w:t>
            </w:r>
          </w:p>
          <w:p w:rsidR="00DD199F" w:rsidRDefault="00DD199F" w:rsidP="00F52FBA">
            <w:pPr>
              <w:pStyle w:val="Kopf8ptafz"/>
            </w:pPr>
            <w:r>
              <w:t>Ich kann mit einem Elektroskop den quantitativen Ladungszustand auswerten.</w:t>
            </w:r>
          </w:p>
        </w:tc>
        <w:tc>
          <w:tcPr>
            <w:tcW w:w="188" w:type="dxa"/>
            <w:vMerge/>
            <w:tcBorders>
              <w:left w:val="single" w:sz="4" w:space="0" w:color="auto"/>
              <w:bottom w:val="nil"/>
              <w:right w:val="nil"/>
            </w:tcBorders>
            <w:vAlign w:val="center"/>
            <w:hideMark/>
          </w:tcPr>
          <w:p w:rsidR="00DD199F" w:rsidRDefault="00DD199F" w:rsidP="00F52FBA">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199F" w:rsidRPr="00B51DE9" w:rsidTr="00F52FBA">
              <w:trPr>
                <w:trHeight w:val="284"/>
              </w:trPr>
              <w:tc>
                <w:tcPr>
                  <w:tcW w:w="2090" w:type="dxa"/>
                  <w:shd w:val="clear" w:color="auto" w:fill="auto"/>
                </w:tcPr>
                <w:p w:rsidR="00DD199F" w:rsidRPr="00B51DE9" w:rsidRDefault="00DD199F" w:rsidP="00F52FBA">
                  <w:pPr>
                    <w:pStyle w:val="Textkrpermitte"/>
                  </w:pPr>
                  <w:r w:rsidRPr="00B51DE9">
                    <w:t>LernPROJEKT</w:t>
                  </w:r>
                </w:p>
              </w:tc>
            </w:tr>
            <w:tr w:rsidR="00DD199F" w:rsidRPr="00B51DE9" w:rsidTr="00F52FBA">
              <w:trPr>
                <w:trHeight w:val="284"/>
              </w:trPr>
              <w:tc>
                <w:tcPr>
                  <w:tcW w:w="2090" w:type="dxa"/>
                  <w:shd w:val="clear" w:color="auto" w:fill="auto"/>
                </w:tcPr>
                <w:p w:rsidR="00DD199F" w:rsidRPr="00B51DE9" w:rsidRDefault="00DD199F" w:rsidP="00F52FBA">
                  <w:pPr>
                    <w:pStyle w:val="Textkrpermitte"/>
                  </w:pPr>
                  <w:r w:rsidRPr="00B51DE9">
                    <w:t>LernTHEMA</w:t>
                  </w:r>
                </w:p>
              </w:tc>
            </w:tr>
            <w:tr w:rsidR="00DD199F" w:rsidRPr="00B51DE9" w:rsidTr="00F52FBA">
              <w:trPr>
                <w:trHeight w:val="284"/>
              </w:trPr>
              <w:tc>
                <w:tcPr>
                  <w:tcW w:w="2090" w:type="dxa"/>
                  <w:shd w:val="clear" w:color="auto" w:fill="D9D9D9" w:themeFill="background1" w:themeFillShade="D9"/>
                </w:tcPr>
                <w:p w:rsidR="00DD199F" w:rsidRPr="00B51DE9" w:rsidRDefault="00DD199F" w:rsidP="00F52FBA">
                  <w:pPr>
                    <w:pStyle w:val="TabelleKopfmitte"/>
                  </w:pPr>
                  <w:r w:rsidRPr="00B51DE9">
                    <w:t>LernSCHRITT</w:t>
                  </w:r>
                </w:p>
              </w:tc>
            </w:tr>
          </w:tbl>
          <w:p w:rsidR="00DD199F" w:rsidRPr="00B51DE9" w:rsidRDefault="00DD199F" w:rsidP="00F52FBA">
            <w:pPr>
              <w:pStyle w:val="TabelleKopfmitte"/>
            </w:pPr>
          </w:p>
        </w:tc>
      </w:tr>
      <w:tr w:rsidR="00DD199F" w:rsidRPr="00B51DE9" w:rsidTr="00F52FBA">
        <w:tc>
          <w:tcPr>
            <w:tcW w:w="7348" w:type="dxa"/>
            <w:gridSpan w:val="3"/>
            <w:tcBorders>
              <w:left w:val="single" w:sz="4" w:space="0" w:color="auto"/>
              <w:right w:val="single" w:sz="4" w:space="0" w:color="auto"/>
            </w:tcBorders>
            <w:hideMark/>
          </w:tcPr>
          <w:p w:rsidR="00DD199F" w:rsidRPr="004B658C" w:rsidRDefault="00DD199F" w:rsidP="00F52FBA">
            <w:pPr>
              <w:pStyle w:val="Tabelle6pt"/>
            </w:pPr>
            <w:r w:rsidRPr="004B658C">
              <w:t>Hauptbezug:</w:t>
            </w:r>
          </w:p>
          <w:p w:rsidR="00DD199F" w:rsidRDefault="00DD199F" w:rsidP="00F52FBA">
            <w:pPr>
              <w:pStyle w:val="Kopf8ptafz"/>
            </w:pPr>
            <w:r w:rsidRPr="000C62BB">
              <w:t>Ich kann physikalische Arbeitsweisen nachvollziehen und beschreiben.</w:t>
            </w:r>
          </w:p>
          <w:p w:rsidR="00DD199F" w:rsidRDefault="00DD199F" w:rsidP="00F52FBA">
            <w:pPr>
              <w:pStyle w:val="Kopf8ptafz"/>
            </w:pPr>
            <w:r w:rsidRPr="000C62BB">
              <w:t>Ich kann einfache physikalische Experimente nach Anleitung durchführen und auswerten</w:t>
            </w:r>
            <w:r>
              <w:t>.</w:t>
            </w:r>
          </w:p>
        </w:tc>
        <w:tc>
          <w:tcPr>
            <w:tcW w:w="188" w:type="dxa"/>
            <w:vMerge/>
            <w:tcBorders>
              <w:left w:val="single" w:sz="4" w:space="0" w:color="auto"/>
              <w:bottom w:val="nil"/>
              <w:right w:val="nil"/>
            </w:tcBorders>
            <w:vAlign w:val="center"/>
            <w:hideMark/>
          </w:tcPr>
          <w:p w:rsidR="00DD199F" w:rsidRDefault="00DD199F"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199F" w:rsidRPr="00B51DE9" w:rsidRDefault="00DD199F" w:rsidP="00F52FBA">
            <w:pPr>
              <w:pStyle w:val="TabelleKopfmitte"/>
            </w:pPr>
          </w:p>
        </w:tc>
      </w:tr>
      <w:tr w:rsidR="00DD199F" w:rsidRPr="00B51DE9" w:rsidTr="00F52FBA">
        <w:tc>
          <w:tcPr>
            <w:tcW w:w="7348" w:type="dxa"/>
            <w:gridSpan w:val="3"/>
            <w:tcBorders>
              <w:left w:val="single" w:sz="4" w:space="0" w:color="auto"/>
              <w:right w:val="single" w:sz="4" w:space="0" w:color="auto"/>
            </w:tcBorders>
            <w:tcMar>
              <w:bottom w:w="0" w:type="dxa"/>
            </w:tcMar>
            <w:hideMark/>
          </w:tcPr>
          <w:p w:rsidR="00DD199F" w:rsidRDefault="00DD199F" w:rsidP="00F52FBA">
            <w:pPr>
              <w:pStyle w:val="Tabelle6pt"/>
            </w:pPr>
            <w:r>
              <w:t>Weitere Bezüge:</w:t>
            </w:r>
          </w:p>
          <w:p w:rsidR="00DD199F" w:rsidRDefault="00DD199F" w:rsidP="00F52FBA">
            <w:pPr>
              <w:pStyle w:val="Kopf8ptafz"/>
            </w:pPr>
            <w:r w:rsidRPr="00502723">
              <w:t>Ich kann einfache physikalische Sachverhalte umgangssprachlich beschreiben.</w:t>
            </w:r>
          </w:p>
        </w:tc>
        <w:tc>
          <w:tcPr>
            <w:tcW w:w="188" w:type="dxa"/>
            <w:vMerge/>
            <w:tcBorders>
              <w:left w:val="single" w:sz="4" w:space="0" w:color="auto"/>
              <w:bottom w:val="nil"/>
              <w:right w:val="nil"/>
            </w:tcBorders>
            <w:vAlign w:val="center"/>
            <w:hideMark/>
          </w:tcPr>
          <w:p w:rsidR="00DD199F" w:rsidRDefault="00DD199F"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199F" w:rsidRPr="00B51DE9" w:rsidRDefault="00DD199F" w:rsidP="00F52FBA">
            <w:pPr>
              <w:pStyle w:val="TabelleKopfmitte"/>
            </w:pPr>
          </w:p>
        </w:tc>
      </w:tr>
    </w:tbl>
    <w:p w:rsidR="000F695F" w:rsidRDefault="008F6D67" w:rsidP="000F695F">
      <w:pPr>
        <w:pStyle w:val="berschrift3"/>
      </w:pPr>
      <w:r>
        <w:t>Vorgehen</w:t>
      </w:r>
      <w:r w:rsidR="000F695F">
        <w:t>:</w:t>
      </w:r>
      <w:r w:rsidR="000F695F">
        <w:rPr>
          <w:noProof/>
          <w:sz w:val="24"/>
        </w:rPr>
        <w:drawing>
          <wp:anchor distT="0" distB="0" distL="114300" distR="114300" simplePos="0" relativeHeight="252282880" behindDoc="0" locked="0" layoutInCell="0" allowOverlap="1" wp14:anchorId="499D63D9" wp14:editId="360C4D48">
            <wp:simplePos x="0" y="0"/>
            <wp:positionH relativeFrom="rightMargin">
              <wp:posOffset>107950</wp:posOffset>
            </wp:positionH>
            <wp:positionV relativeFrom="paragraph">
              <wp:posOffset>0</wp:posOffset>
            </wp:positionV>
            <wp:extent cx="345440" cy="323850"/>
            <wp:effectExtent l="0" t="0" r="0" b="0"/>
            <wp:wrapNone/>
            <wp:docPr id="168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4742" w:rsidRDefault="00254742" w:rsidP="00254742">
      <w:pPr>
        <w:pStyle w:val="Textkrper"/>
      </w:pPr>
      <w:r>
        <w:t>Lesen und bearbeiten Sie den Informationstext und die Anleitung. Beantworten Sie dann die Fragen am Ende des Textes</w:t>
      </w:r>
      <w:r w:rsidRPr="004E1373">
        <w:t xml:space="preserve"> </w:t>
      </w:r>
      <w:r>
        <w:t>schriftlich.</w:t>
      </w:r>
    </w:p>
    <w:p w:rsidR="00254742" w:rsidRDefault="00254742" w:rsidP="00254742">
      <w:pPr>
        <w:pStyle w:val="berschrift3"/>
      </w:pPr>
      <w:r>
        <w:t>Elektrische Ladungen</w:t>
      </w:r>
    </w:p>
    <w:p w:rsidR="00254742" w:rsidRDefault="00254742" w:rsidP="00254742">
      <w:pPr>
        <w:pStyle w:val="Textkrper"/>
      </w:pPr>
      <w:r>
        <w:t>Körper sind meistens elektrisch neutral geladen. Sie können aber auch elektrisch gel</w:t>
      </w:r>
      <w:r>
        <w:t>a</w:t>
      </w:r>
      <w:r>
        <w:t>den werden. Für uns Menschen ist es unmöglich durch Hinschauen festzustellen, wie stark ein Körper elektrisch geladen ist. Dazu hat ein Herr William Gilbert um 1600 ein Elektroskop entwickelt. Ein Elektroskop ist ein Gerät zum Nachweis von elektrischen Ladungen.</w:t>
      </w:r>
    </w:p>
    <w:p w:rsidR="00254742" w:rsidRDefault="00254742" w:rsidP="00254742">
      <w:pPr>
        <w:pStyle w:val="Textkrper"/>
      </w:pPr>
      <w:r>
        <w:t>Ein einfaches Elektroskop besteht aus einem Ständer b</w:t>
      </w:r>
      <w:r w:rsidR="00165AE6">
        <w:t>e</w:t>
      </w:r>
      <w:r>
        <w:t>z</w:t>
      </w:r>
      <w:r w:rsidR="00165AE6">
        <w:t>iehungs</w:t>
      </w:r>
      <w:r>
        <w:t>w</w:t>
      </w:r>
      <w:r w:rsidR="00165AE6">
        <w:t>eise</w:t>
      </w:r>
      <w:r>
        <w:t xml:space="preserve"> einem Gehäuse. An diesem Ständer b</w:t>
      </w:r>
      <w:r w:rsidR="00165AE6">
        <w:t>e</w:t>
      </w:r>
      <w:r>
        <w:t>z</w:t>
      </w:r>
      <w:r w:rsidR="00165AE6">
        <w:t>iehungs</w:t>
      </w:r>
      <w:r>
        <w:t>w</w:t>
      </w:r>
      <w:r w:rsidR="00165AE6">
        <w:t>eise</w:t>
      </w:r>
      <w:r>
        <w:t xml:space="preserve"> in dem Gehäuse befindet sich nicht leitend ein Metallstab mit einem Metallzeiger. Meistens ist auch noch eine Skala in der Nähe des Zeigers. Am anderen, oberen Ende des Metallstabes befindet sich ein Metallteller oder Metallbecher.</w:t>
      </w:r>
    </w:p>
    <w:p w:rsidR="00254742" w:rsidRDefault="00254742" w:rsidP="00254742">
      <w:pPr>
        <w:pStyle w:val="Textkrper"/>
      </w:pPr>
      <w:r>
        <w:t>Der Zeiger schlägt aus, sobald das Elektroskop elektrisch geladen wird. Je stärker ein Körper elektrisch geladen ist, desto stärker schlägt das Elektroskop aus.</w:t>
      </w:r>
    </w:p>
    <w:p w:rsidR="00254742" w:rsidRDefault="00254742" w:rsidP="00254742">
      <w:pPr>
        <w:pStyle w:val="berschrift3"/>
      </w:pPr>
      <w:r>
        <w:t>Versuchsanleitung</w:t>
      </w:r>
    </w:p>
    <w:p w:rsidR="00254742" w:rsidRDefault="00254742" w:rsidP="00BD1EE7">
      <w:pPr>
        <w:pStyle w:val="Textkrpernrauen"/>
        <w:numPr>
          <w:ilvl w:val="0"/>
          <w:numId w:val="24"/>
        </w:numPr>
      </w:pPr>
      <w:r>
        <w:t>Überprüfen Sie Ihr Material. Sie brauchen:</w:t>
      </w:r>
    </w:p>
    <w:p w:rsidR="00254742" w:rsidRDefault="00254742" w:rsidP="00254742">
      <w:pPr>
        <w:pStyle w:val="Textkrperafz"/>
      </w:pPr>
      <w:r>
        <w:t>1 Elektroskop</w:t>
      </w:r>
      <w:r w:rsidR="00C645DB">
        <w:t>,</w:t>
      </w:r>
    </w:p>
    <w:p w:rsidR="00254742" w:rsidRDefault="00254742" w:rsidP="00254742">
      <w:pPr>
        <w:pStyle w:val="Textkrperafz"/>
      </w:pPr>
      <w:r>
        <w:t>1 Luftballon,</w:t>
      </w:r>
    </w:p>
    <w:p w:rsidR="00254742" w:rsidRDefault="00254742" w:rsidP="00254742">
      <w:pPr>
        <w:pStyle w:val="Textkrperafz"/>
      </w:pPr>
      <w:r>
        <w:t>1 Glasstab,</w:t>
      </w:r>
    </w:p>
    <w:p w:rsidR="00254742" w:rsidRDefault="00254742" w:rsidP="00254742">
      <w:pPr>
        <w:pStyle w:val="Textkrperafz"/>
      </w:pPr>
      <w:r>
        <w:t>1 Kunststoffstab und</w:t>
      </w:r>
    </w:p>
    <w:p w:rsidR="00254742" w:rsidRDefault="00C45971" w:rsidP="00254742">
      <w:pPr>
        <w:pStyle w:val="Textkrperafz"/>
      </w:pPr>
      <w:r>
        <w:t>1 Baumwolltuch</w:t>
      </w:r>
      <w:r w:rsidR="00254742">
        <w:t>.</w:t>
      </w:r>
    </w:p>
    <w:p w:rsidR="00254742" w:rsidRDefault="00254742" w:rsidP="00254742">
      <w:pPr>
        <w:pStyle w:val="Textkrpernrauen"/>
      </w:pPr>
      <w:r>
        <w:t>Blasen Sie den Luftballon auf.</w:t>
      </w:r>
    </w:p>
    <w:p w:rsidR="00254742" w:rsidRDefault="00254742" w:rsidP="00254742">
      <w:pPr>
        <w:pStyle w:val="Textkrpernrauen"/>
      </w:pPr>
      <w:r>
        <w:t xml:space="preserve">Laden Sie den Luftballon mit dem </w:t>
      </w:r>
      <w:r w:rsidR="00C45971">
        <w:t>Baumwolltuch</w:t>
      </w:r>
      <w:r>
        <w:t xml:space="preserve"> auf. Reiben Sie dazu den Luftbal</w:t>
      </w:r>
      <w:r w:rsidR="00C45971">
        <w:t>lon mit dem Baumwolltuch</w:t>
      </w:r>
      <w:r>
        <w:t>.</w:t>
      </w:r>
    </w:p>
    <w:p w:rsidR="00254742" w:rsidRPr="00D2226F" w:rsidRDefault="00254742" w:rsidP="00254742">
      <w:pPr>
        <w:pStyle w:val="Textkrpernrauen"/>
      </w:pPr>
      <w:r>
        <w:t>Streifen Sie den Luftballon über den Metallteller. Beobachten Sie den Zeigerau</w:t>
      </w:r>
      <w:r>
        <w:t>s</w:t>
      </w:r>
      <w:r>
        <w:t>schlag des Elektroskops.</w:t>
      </w:r>
    </w:p>
    <w:p w:rsidR="00254742" w:rsidRDefault="00254742" w:rsidP="00254742">
      <w:pPr>
        <w:pStyle w:val="Textkrpernrauen"/>
      </w:pPr>
      <w:r>
        <w:t>Verstärken Sie die Ladung des Ballons nochmals, indem Sie noch ein wenig an de</w:t>
      </w:r>
      <w:r w:rsidR="00C45971">
        <w:t>n Ballonen mit dem Baumwolltuch</w:t>
      </w:r>
      <w:r>
        <w:t xml:space="preserve"> reiben.</w:t>
      </w:r>
    </w:p>
    <w:p w:rsidR="00254742" w:rsidRDefault="00254742" w:rsidP="00254742">
      <w:pPr>
        <w:pStyle w:val="Textkrpernrauen"/>
      </w:pPr>
      <w:r>
        <w:t>Streifen Sie wieder mit dem Ballon über den Metallteller des Elektroskops. Beobac</w:t>
      </w:r>
      <w:r>
        <w:t>h</w:t>
      </w:r>
      <w:r>
        <w:t>ten Sie, was nun mit dem Zeiger passiert.</w:t>
      </w:r>
    </w:p>
    <w:p w:rsidR="00254742" w:rsidRPr="00D2226F" w:rsidRDefault="00254742" w:rsidP="00254742">
      <w:pPr>
        <w:pStyle w:val="Textkrpernrauen"/>
      </w:pPr>
      <w:r>
        <w:t>Berühren Sie den Metallteller mit Ihren Fingern. Beobachten Sie was geschieht.</w:t>
      </w:r>
    </w:p>
    <w:p w:rsidR="00254742" w:rsidRDefault="00254742" w:rsidP="00254742">
      <w:pPr>
        <w:pStyle w:val="Textkrpernrauen"/>
      </w:pPr>
      <w:r>
        <w:lastRenderedPageBreak/>
        <w:t>Laden Sie die beiden Stäbe mit dem Baumwolltuch auf.</w:t>
      </w:r>
    </w:p>
    <w:p w:rsidR="00254742" w:rsidRDefault="00254742" w:rsidP="00254742">
      <w:pPr>
        <w:pStyle w:val="Textkrpernrauen"/>
      </w:pPr>
      <w:r>
        <w:t>Streifen Sie nacheinander die beiden Stäbe am Metallteller ab. Berühren Sie zw</w:t>
      </w:r>
      <w:r>
        <w:t>i</w:t>
      </w:r>
      <w:r>
        <w:t>schendurch immer mal wieder den Metallteller mit Ihren Fingern. Beobachten Sie den Zeigerausschlag.</w:t>
      </w:r>
    </w:p>
    <w:p w:rsidR="00254742" w:rsidRDefault="00254742" w:rsidP="00254742">
      <w:pPr>
        <w:pStyle w:val="Textkrpernrauen"/>
      </w:pPr>
      <w:r>
        <w:t>Räumen Sie den Versuch auf.</w:t>
      </w:r>
    </w:p>
    <w:p w:rsidR="00254742" w:rsidRDefault="00254742" w:rsidP="00254742">
      <w:pPr>
        <w:pStyle w:val="berschrift3"/>
      </w:pPr>
      <w:r>
        <w:t>Aufgaben</w:t>
      </w:r>
      <w:r>
        <w:rPr>
          <w:noProof/>
          <w:sz w:val="24"/>
        </w:rPr>
        <w:drawing>
          <wp:anchor distT="0" distB="0" distL="114300" distR="114300" simplePos="0" relativeHeight="252061696" behindDoc="0" locked="0" layoutInCell="0" allowOverlap="1" wp14:anchorId="10FD87A5" wp14:editId="6949792A">
            <wp:simplePos x="0" y="0"/>
            <wp:positionH relativeFrom="rightMargin">
              <wp:posOffset>107950</wp:posOffset>
            </wp:positionH>
            <wp:positionV relativeFrom="paragraph">
              <wp:posOffset>0</wp:posOffset>
            </wp:positionV>
            <wp:extent cx="302701" cy="324000"/>
            <wp:effectExtent l="0" t="0" r="2540" b="0"/>
            <wp:wrapNone/>
            <wp:docPr id="145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4742" w:rsidRDefault="00254742" w:rsidP="00BD1EE7">
      <w:pPr>
        <w:pStyle w:val="AufgabeEbene1"/>
        <w:numPr>
          <w:ilvl w:val="0"/>
          <w:numId w:val="25"/>
        </w:numPr>
      </w:pPr>
      <w:r>
        <w:t>Nennen Sie, was ein Elektroskop anzeigt.</w:t>
      </w:r>
    </w:p>
    <w:p w:rsidR="00254742" w:rsidRDefault="00254742" w:rsidP="00254742">
      <w:pPr>
        <w:pStyle w:val="AufgabeEbene1"/>
      </w:pPr>
      <w:r>
        <w:t>Nennen Sie die Bauteile eines Elektroskops.</w:t>
      </w:r>
    </w:p>
    <w:p w:rsidR="00254742" w:rsidRDefault="00254742" w:rsidP="00254742">
      <w:pPr>
        <w:pStyle w:val="AufgabeEbene1"/>
      </w:pPr>
      <w:r>
        <w:t>Beschriften Sie das Bild eines Elektroskops mit den einzelnen Bauteilnamen.</w:t>
      </w:r>
    </w:p>
    <w:p w:rsidR="00803891" w:rsidRPr="00803891" w:rsidRDefault="00803891" w:rsidP="00803891">
      <w:pPr>
        <w:pStyle w:val="Abstandszeile"/>
      </w:pPr>
    </w:p>
    <w:p w:rsidR="00803891" w:rsidRPr="00964AB6" w:rsidRDefault="00803891" w:rsidP="00803891">
      <w:pPr>
        <w:pStyle w:val="Marginaliegrau"/>
        <w:framePr w:wrap="around"/>
      </w:pPr>
      <w:r>
        <w:t>Passen Sie das Bild Ihren Geräten in Ihrer Physi</w:t>
      </w:r>
      <w:r>
        <w:t>k</w:t>
      </w:r>
      <w:r>
        <w:t>sammlung an.</w:t>
      </w:r>
    </w:p>
    <w:tbl>
      <w:tblPr>
        <w:tblStyle w:val="Tabellenraster"/>
        <w:tblW w:w="0" w:type="auto"/>
        <w:tblInd w:w="284" w:type="dxa"/>
        <w:tblLook w:val="04A0" w:firstRow="1" w:lastRow="0" w:firstColumn="1" w:lastColumn="0" w:noHBand="0" w:noVBand="1"/>
      </w:tblPr>
      <w:tblGrid>
        <w:gridCol w:w="5778"/>
      </w:tblGrid>
      <w:tr w:rsidR="00476BF7" w:rsidTr="00803891">
        <w:tc>
          <w:tcPr>
            <w:tcW w:w="5778" w:type="dxa"/>
          </w:tcPr>
          <w:p w:rsidR="00476BF7" w:rsidRDefault="00476BF7" w:rsidP="009E6802">
            <w:pPr>
              <w:pStyle w:val="AufgabeText"/>
              <w:ind w:left="0"/>
              <w:rPr>
                <w:noProof/>
              </w:rPr>
            </w:pPr>
          </w:p>
          <w:p w:rsidR="00803891" w:rsidRDefault="00803891" w:rsidP="009E6802">
            <w:pPr>
              <w:pStyle w:val="AufgabeText"/>
              <w:ind w:left="0"/>
              <w:rPr>
                <w:noProof/>
              </w:rPr>
            </w:pPr>
            <w:r>
              <w:rPr>
                <w:noProof/>
              </w:rPr>
              <w:drawing>
                <wp:inline distT="0" distB="0" distL="0" distR="0" wp14:anchorId="27478909" wp14:editId="7E60D796">
                  <wp:extent cx="1956654" cy="3047748"/>
                  <wp:effectExtent l="0" t="0" r="5715" b="635"/>
                  <wp:docPr id="1449" name="Grafik 1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oskop LS Bild.png"/>
                          <pic:cNvPicPr/>
                        </pic:nvPicPr>
                        <pic:blipFill>
                          <a:blip r:embed="rId90">
                            <a:extLst>
                              <a:ext uri="{28A0092B-C50C-407E-A947-70E740481C1C}">
                                <a14:useLocalDpi xmlns:a14="http://schemas.microsoft.com/office/drawing/2010/main" val="0"/>
                              </a:ext>
                            </a:extLst>
                          </a:blip>
                          <a:stretch>
                            <a:fillRect/>
                          </a:stretch>
                        </pic:blipFill>
                        <pic:spPr>
                          <a:xfrm>
                            <a:off x="0" y="0"/>
                            <a:ext cx="1956654" cy="3047748"/>
                          </a:xfrm>
                          <a:prstGeom prst="rect">
                            <a:avLst/>
                          </a:prstGeom>
                        </pic:spPr>
                      </pic:pic>
                    </a:graphicData>
                  </a:graphic>
                </wp:inline>
              </w:drawing>
            </w:r>
          </w:p>
          <w:p w:rsidR="00803891" w:rsidRDefault="00803891" w:rsidP="009E6802">
            <w:pPr>
              <w:pStyle w:val="AufgabeText"/>
              <w:ind w:left="0"/>
            </w:pPr>
          </w:p>
        </w:tc>
      </w:tr>
    </w:tbl>
    <w:p w:rsidR="009E6802" w:rsidRPr="009E6802" w:rsidRDefault="009E6802" w:rsidP="00803891">
      <w:pPr>
        <w:pStyle w:val="Abstandszeile"/>
      </w:pPr>
    </w:p>
    <w:p w:rsidR="00D963EE" w:rsidRPr="00964AB6" w:rsidRDefault="00D963EE" w:rsidP="00D963EE">
      <w:pPr>
        <w:pStyle w:val="Marginaliegrau"/>
        <w:framePr w:wrap="around" w:x="8911"/>
      </w:pPr>
      <w:r>
        <w:t>Bilder des LS</w:t>
      </w:r>
    </w:p>
    <w:p w:rsidR="00254742" w:rsidRDefault="00254742" w:rsidP="00254742">
      <w:pPr>
        <w:pStyle w:val="AufgabeEbene1"/>
      </w:pPr>
      <w:r>
        <w:t>Nennen Sie die benötigten Materialien.</w:t>
      </w:r>
    </w:p>
    <w:p w:rsidR="00254742" w:rsidRDefault="00254742" w:rsidP="00254742">
      <w:pPr>
        <w:pStyle w:val="AufgabeEbene1"/>
      </w:pPr>
      <w:r>
        <w:t>Das Experiment besteht aus zwei Teilen. Beschreiben Sie, was Sie im ersten Teil m</w:t>
      </w:r>
      <w:r>
        <w:t>a</w:t>
      </w:r>
      <w:r>
        <w:t>chen.</w:t>
      </w:r>
    </w:p>
    <w:p w:rsidR="00254742" w:rsidRPr="009C1778" w:rsidRDefault="00254742" w:rsidP="00254742">
      <w:pPr>
        <w:pStyle w:val="AufgabeEbene1"/>
      </w:pPr>
      <w:r>
        <w:t>Nennen Sie die Materialien, die Sie im ersten Teil brauchen.</w:t>
      </w:r>
    </w:p>
    <w:p w:rsidR="00254742" w:rsidRDefault="00254742" w:rsidP="00254742">
      <w:pPr>
        <w:pStyle w:val="AufgabeEbene1"/>
      </w:pPr>
      <w:r>
        <w:t>Beschreiben Sie, was Sie im zweiten Teil des Experimentes machen.</w:t>
      </w:r>
    </w:p>
    <w:p w:rsidR="00254742" w:rsidRDefault="00254742" w:rsidP="00254742">
      <w:pPr>
        <w:pStyle w:val="AufgabeEbene1"/>
      </w:pPr>
      <w:r>
        <w:t>Nennen Sie den letzten Arbeitsschritt.</w:t>
      </w:r>
    </w:p>
    <w:p w:rsidR="00254742" w:rsidRDefault="00254742" w:rsidP="00254742">
      <w:pPr>
        <w:pStyle w:val="Textkrper"/>
      </w:pPr>
    </w:p>
    <w:p w:rsidR="003205B2" w:rsidRDefault="003205B2" w:rsidP="00254742">
      <w:pPr>
        <w:pStyle w:val="Textkrper"/>
      </w:pPr>
      <w:r>
        <w:rPr>
          <w:noProof/>
        </w:rPr>
        <w:drawing>
          <wp:anchor distT="0" distB="0" distL="114300" distR="114300" simplePos="0" relativeHeight="252062720" behindDoc="0" locked="0" layoutInCell="0" allowOverlap="1" wp14:anchorId="2FDC4FB8" wp14:editId="31EB14BF">
            <wp:simplePos x="0" y="0"/>
            <wp:positionH relativeFrom="rightMargin">
              <wp:posOffset>108585</wp:posOffset>
            </wp:positionH>
            <wp:positionV relativeFrom="paragraph">
              <wp:posOffset>40640</wp:posOffset>
            </wp:positionV>
            <wp:extent cx="532765" cy="323850"/>
            <wp:effectExtent l="0" t="0" r="635" b="0"/>
            <wp:wrapNone/>
            <wp:docPr id="146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54742">
        <w:t>Nachdem Sie die Aufgaben schriftlich beantwortet haben, besprechen Sie die Lösungen mit Ihren Gruppenmitgliedern</w:t>
      </w:r>
      <w:r w:rsidR="00965404">
        <w:t>. Anschließend stellen Sie Ihrem</w:t>
      </w:r>
      <w:r w:rsidR="00254742">
        <w:t xml:space="preserve"> Lehr</w:t>
      </w:r>
      <w:r w:rsidR="00965404">
        <w:t>er oder Ihrer Lehrerin</w:t>
      </w:r>
      <w:r w:rsidR="00254742">
        <w:t xml:space="preserve"> die Lösungen vor und bekommen von ihm die Versuchsmaterialien.</w:t>
      </w:r>
    </w:p>
    <w:p w:rsidR="003205B2" w:rsidRDefault="003205B2" w:rsidP="00254742">
      <w:pPr>
        <w:pStyle w:val="Textkrper"/>
      </w:pPr>
      <w:r>
        <w:br w:type="page"/>
      </w:r>
    </w:p>
    <w:p w:rsidR="00254742" w:rsidRDefault="00254742" w:rsidP="00254742">
      <w:pPr>
        <w:pStyle w:val="berschrift2"/>
      </w:pPr>
      <w:r>
        <w:lastRenderedPageBreak/>
        <w:t>Level B: Wie stark ist ein Körper geladen? Vergleich von Ladungsbeträgen am Elektroskop – Versuchsnachbereitung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199F" w:rsidRPr="00B51DE9" w:rsidTr="00F52FBA">
        <w:trPr>
          <w:trHeight w:val="523"/>
        </w:trPr>
        <w:tc>
          <w:tcPr>
            <w:tcW w:w="2268" w:type="dxa"/>
            <w:tcBorders>
              <w:left w:val="single" w:sz="4" w:space="0" w:color="auto"/>
              <w:bottom w:val="single" w:sz="4" w:space="0" w:color="auto"/>
              <w:right w:val="single" w:sz="4" w:space="0" w:color="auto"/>
            </w:tcBorders>
            <w:shd w:val="clear" w:color="auto" w:fill="D9D9D9"/>
            <w:hideMark/>
          </w:tcPr>
          <w:p w:rsidR="00DD199F" w:rsidRDefault="00DD199F" w:rsidP="00F52FBA">
            <w:pPr>
              <w:pStyle w:val="Tabelle6pt"/>
              <w:rPr>
                <w:color w:val="000000"/>
              </w:rPr>
            </w:pPr>
            <w:r>
              <w:t>Kompetenzbereich</w:t>
            </w:r>
          </w:p>
          <w:p w:rsidR="00DD199F" w:rsidRDefault="00DD199F" w:rsidP="00F52FBA">
            <w:pPr>
              <w:pStyle w:val="TabelleKopflinks"/>
            </w:pPr>
            <w:r>
              <w:t>Kompetenzbereich 2</w:t>
            </w:r>
          </w:p>
          <w:p w:rsidR="00DD199F" w:rsidRDefault="00DD199F" w:rsidP="00F52FBA">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DD199F" w:rsidRDefault="00DD199F" w:rsidP="00F52FBA">
            <w:pPr>
              <w:pStyle w:val="Tabelle6pt"/>
              <w:rPr>
                <w:color w:val="000000"/>
              </w:rPr>
            </w:pPr>
            <w:r>
              <w:t>Lernfortschritt</w:t>
            </w:r>
          </w:p>
          <w:p w:rsidR="00DD199F" w:rsidRDefault="00DD199F" w:rsidP="00F52FBA">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DD199F" w:rsidRDefault="00DD199F" w:rsidP="00F52FBA">
            <w:pPr>
              <w:pStyle w:val="Tabelle6pt"/>
              <w:rPr>
                <w:color w:val="000000"/>
              </w:rPr>
            </w:pPr>
            <w:r>
              <w:t>Materialien/Titel</w:t>
            </w:r>
          </w:p>
          <w:p w:rsidR="00DD199F" w:rsidRDefault="007C18C9" w:rsidP="002F56F9">
            <w:pPr>
              <w:pStyle w:val="TabelleKopflinks"/>
            </w:pPr>
            <w:r>
              <w:t>Elektrostatik – E</w:t>
            </w:r>
            <w:r w:rsidR="00DD199F">
              <w:t xml:space="preserve">lektrische Ladungen </w:t>
            </w:r>
            <w:r w:rsidR="002F56F9">
              <w:t>–</w:t>
            </w:r>
            <w:r w:rsidR="00DD199F">
              <w:t xml:space="preserve"> Ve</w:t>
            </w:r>
            <w:r w:rsidR="00DD199F">
              <w:t>r</w:t>
            </w:r>
            <w:r w:rsidR="00DD199F">
              <w:t>suchsnachbereitung – Level B</w:t>
            </w:r>
          </w:p>
        </w:tc>
        <w:tc>
          <w:tcPr>
            <w:tcW w:w="188" w:type="dxa"/>
            <w:vMerge w:val="restart"/>
            <w:tcBorders>
              <w:top w:val="nil"/>
              <w:left w:val="single" w:sz="4" w:space="0" w:color="auto"/>
              <w:bottom w:val="nil"/>
              <w:right w:val="single" w:sz="4" w:space="0" w:color="auto"/>
            </w:tcBorders>
            <w:shd w:val="clear" w:color="auto" w:fill="FFFFFF"/>
          </w:tcPr>
          <w:p w:rsidR="00DD199F" w:rsidRPr="004B658C" w:rsidRDefault="00DD199F" w:rsidP="00F52FBA">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D199F" w:rsidRPr="00B51DE9" w:rsidRDefault="00DD199F" w:rsidP="00F52FBA">
            <w:pPr>
              <w:pStyle w:val="TabelleKopfmitte"/>
            </w:pPr>
            <w:r>
              <w:t>Physik</w:t>
            </w:r>
          </w:p>
          <w:p w:rsidR="00DD199F" w:rsidRPr="00B51DE9" w:rsidRDefault="00DD199F" w:rsidP="00434E9E">
            <w:pPr>
              <w:pStyle w:val="TabelleKopfmitte"/>
              <w:rPr>
                <w:rFonts w:eastAsia="Calibri"/>
              </w:rPr>
            </w:pPr>
            <w:r>
              <w:t>Ph</w:t>
            </w:r>
            <w:r w:rsidRPr="00B51DE9">
              <w:t>0</w:t>
            </w:r>
            <w:r>
              <w:t>2</w:t>
            </w:r>
            <w:r w:rsidRPr="00B51DE9">
              <w:t>.0</w:t>
            </w:r>
            <w:r>
              <w:t>2.0</w:t>
            </w:r>
            <w:r w:rsidR="00434E9E">
              <w:t>6</w:t>
            </w:r>
          </w:p>
        </w:tc>
      </w:tr>
      <w:tr w:rsidR="00DD199F" w:rsidRPr="00B51DE9" w:rsidTr="00F52FBA">
        <w:tc>
          <w:tcPr>
            <w:tcW w:w="7348" w:type="dxa"/>
            <w:gridSpan w:val="3"/>
            <w:tcBorders>
              <w:left w:val="single" w:sz="4" w:space="0" w:color="auto"/>
              <w:right w:val="single" w:sz="4" w:space="0" w:color="auto"/>
            </w:tcBorders>
            <w:hideMark/>
          </w:tcPr>
          <w:p w:rsidR="00DD199F" w:rsidRPr="004B658C" w:rsidRDefault="00DD199F" w:rsidP="00F52FBA">
            <w:pPr>
              <w:pStyle w:val="Tabelle6pt"/>
            </w:pPr>
            <w:r w:rsidRPr="004B658C">
              <w:t>Kompetenz:</w:t>
            </w:r>
          </w:p>
          <w:p w:rsidR="00DD199F" w:rsidRDefault="00DD199F" w:rsidP="00F52FBA">
            <w:pPr>
              <w:pStyle w:val="Kopf8ptafz"/>
            </w:pPr>
            <w:r>
              <w:t>Ich kann die elektrischen Anziehungs- und Abstoßungsreaktionen beschreiben.</w:t>
            </w:r>
          </w:p>
          <w:p w:rsidR="00DD199F" w:rsidRDefault="00DD199F" w:rsidP="00F52FBA">
            <w:pPr>
              <w:pStyle w:val="Kopf8ptafz"/>
            </w:pPr>
            <w:r>
              <w:t>Ich kann die Stärke von elektrischen Ladungen vergleichen.</w:t>
            </w:r>
          </w:p>
          <w:p w:rsidR="00DD199F" w:rsidRDefault="00DD199F" w:rsidP="00F52FBA">
            <w:pPr>
              <w:pStyle w:val="Kopf8ptafz"/>
            </w:pPr>
            <w:r>
              <w:t>Ich kann die Ladungsart mit einer Glimmlampe bestimmen.</w:t>
            </w:r>
          </w:p>
          <w:p w:rsidR="00DD199F" w:rsidRDefault="00DD199F" w:rsidP="00F52FBA">
            <w:pPr>
              <w:pStyle w:val="Kopf8ptafz"/>
            </w:pPr>
            <w:r>
              <w:t>Ich kann einen Ballon elektrisch laden.</w:t>
            </w:r>
          </w:p>
          <w:p w:rsidR="00DD199F" w:rsidRDefault="00DD199F" w:rsidP="00F52FBA">
            <w:pPr>
              <w:pStyle w:val="Kopf8ptafz"/>
            </w:pPr>
            <w:r>
              <w:t>Ich kann verschiedene Stäbe elektrisch laden.</w:t>
            </w:r>
          </w:p>
          <w:p w:rsidR="00DD199F" w:rsidRDefault="00DD199F" w:rsidP="00F52FBA">
            <w:pPr>
              <w:pStyle w:val="Kopf8ptafz"/>
            </w:pPr>
            <w:r>
              <w:t>Ich kann mit einem Elektroskop den quantitativen Ladungszustand auswerten.</w:t>
            </w:r>
          </w:p>
        </w:tc>
        <w:tc>
          <w:tcPr>
            <w:tcW w:w="188" w:type="dxa"/>
            <w:vMerge/>
            <w:tcBorders>
              <w:left w:val="single" w:sz="4" w:space="0" w:color="auto"/>
              <w:bottom w:val="nil"/>
              <w:right w:val="nil"/>
            </w:tcBorders>
            <w:vAlign w:val="center"/>
            <w:hideMark/>
          </w:tcPr>
          <w:p w:rsidR="00DD199F" w:rsidRDefault="00DD199F" w:rsidP="00F52FBA">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199F" w:rsidRPr="00B51DE9" w:rsidTr="00F52FBA">
              <w:trPr>
                <w:trHeight w:val="284"/>
              </w:trPr>
              <w:tc>
                <w:tcPr>
                  <w:tcW w:w="2090" w:type="dxa"/>
                  <w:shd w:val="clear" w:color="auto" w:fill="auto"/>
                </w:tcPr>
                <w:p w:rsidR="00DD199F" w:rsidRPr="00B51DE9" w:rsidRDefault="00DD199F" w:rsidP="00F52FBA">
                  <w:pPr>
                    <w:pStyle w:val="Textkrpermitte"/>
                  </w:pPr>
                  <w:r w:rsidRPr="00B51DE9">
                    <w:t>LernPROJEKT</w:t>
                  </w:r>
                </w:p>
              </w:tc>
            </w:tr>
            <w:tr w:rsidR="00DD199F" w:rsidRPr="00B51DE9" w:rsidTr="00F52FBA">
              <w:trPr>
                <w:trHeight w:val="284"/>
              </w:trPr>
              <w:tc>
                <w:tcPr>
                  <w:tcW w:w="2090" w:type="dxa"/>
                  <w:shd w:val="clear" w:color="auto" w:fill="auto"/>
                </w:tcPr>
                <w:p w:rsidR="00DD199F" w:rsidRPr="00B51DE9" w:rsidRDefault="00DD199F" w:rsidP="00F52FBA">
                  <w:pPr>
                    <w:pStyle w:val="Textkrpermitte"/>
                  </w:pPr>
                  <w:r w:rsidRPr="00B51DE9">
                    <w:t>LernTHEMA</w:t>
                  </w:r>
                </w:p>
              </w:tc>
            </w:tr>
            <w:tr w:rsidR="00DD199F" w:rsidRPr="00B51DE9" w:rsidTr="00F52FBA">
              <w:trPr>
                <w:trHeight w:val="284"/>
              </w:trPr>
              <w:tc>
                <w:tcPr>
                  <w:tcW w:w="2090" w:type="dxa"/>
                  <w:shd w:val="clear" w:color="auto" w:fill="D9D9D9" w:themeFill="background1" w:themeFillShade="D9"/>
                </w:tcPr>
                <w:p w:rsidR="00DD199F" w:rsidRPr="00B51DE9" w:rsidRDefault="00DD199F" w:rsidP="00F52FBA">
                  <w:pPr>
                    <w:pStyle w:val="TabelleKopfmitte"/>
                  </w:pPr>
                  <w:r w:rsidRPr="00B51DE9">
                    <w:t>LernSCHRITT</w:t>
                  </w:r>
                </w:p>
              </w:tc>
            </w:tr>
          </w:tbl>
          <w:p w:rsidR="00DD199F" w:rsidRPr="00B51DE9" w:rsidRDefault="00DD199F" w:rsidP="00F52FBA">
            <w:pPr>
              <w:pStyle w:val="TabelleKopfmitte"/>
            </w:pPr>
          </w:p>
        </w:tc>
      </w:tr>
      <w:tr w:rsidR="00DD199F" w:rsidRPr="00B51DE9" w:rsidTr="00F52FBA">
        <w:tc>
          <w:tcPr>
            <w:tcW w:w="7348" w:type="dxa"/>
            <w:gridSpan w:val="3"/>
            <w:tcBorders>
              <w:left w:val="single" w:sz="4" w:space="0" w:color="auto"/>
              <w:right w:val="single" w:sz="4" w:space="0" w:color="auto"/>
            </w:tcBorders>
            <w:hideMark/>
          </w:tcPr>
          <w:p w:rsidR="00DD199F" w:rsidRPr="004B658C" w:rsidRDefault="00DD199F" w:rsidP="00F52FBA">
            <w:pPr>
              <w:pStyle w:val="Tabelle6pt"/>
            </w:pPr>
            <w:r w:rsidRPr="004B658C">
              <w:t>Hauptbezug:</w:t>
            </w:r>
          </w:p>
          <w:p w:rsidR="00DD199F" w:rsidRDefault="00DD199F" w:rsidP="00F52FBA">
            <w:pPr>
              <w:pStyle w:val="Kopf8ptafz"/>
            </w:pPr>
            <w:r w:rsidRPr="000C62BB">
              <w:t>Ich kann physikalische Arbeitsweisen nachvollziehen und beschreiben.</w:t>
            </w:r>
          </w:p>
          <w:p w:rsidR="00DD199F" w:rsidRDefault="00DD199F" w:rsidP="00F52FBA">
            <w:pPr>
              <w:pStyle w:val="Kopf8ptafz"/>
            </w:pPr>
            <w:r w:rsidRPr="000C62BB">
              <w:t>Ich kann einfache physikalische Experimente nach Anleitung durchführen und auswerten</w:t>
            </w:r>
            <w:r>
              <w:t>.</w:t>
            </w:r>
          </w:p>
        </w:tc>
        <w:tc>
          <w:tcPr>
            <w:tcW w:w="188" w:type="dxa"/>
            <w:vMerge/>
            <w:tcBorders>
              <w:left w:val="single" w:sz="4" w:space="0" w:color="auto"/>
              <w:bottom w:val="nil"/>
              <w:right w:val="nil"/>
            </w:tcBorders>
            <w:vAlign w:val="center"/>
            <w:hideMark/>
          </w:tcPr>
          <w:p w:rsidR="00DD199F" w:rsidRDefault="00DD199F"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199F" w:rsidRPr="00B51DE9" w:rsidRDefault="00DD199F" w:rsidP="00F52FBA">
            <w:pPr>
              <w:pStyle w:val="TabelleKopfmitte"/>
            </w:pPr>
          </w:p>
        </w:tc>
      </w:tr>
      <w:tr w:rsidR="00DD199F" w:rsidRPr="00B51DE9" w:rsidTr="00F52FBA">
        <w:tc>
          <w:tcPr>
            <w:tcW w:w="7348" w:type="dxa"/>
            <w:gridSpan w:val="3"/>
            <w:tcBorders>
              <w:left w:val="single" w:sz="4" w:space="0" w:color="auto"/>
              <w:right w:val="single" w:sz="4" w:space="0" w:color="auto"/>
            </w:tcBorders>
            <w:tcMar>
              <w:bottom w:w="0" w:type="dxa"/>
            </w:tcMar>
            <w:hideMark/>
          </w:tcPr>
          <w:p w:rsidR="00DD199F" w:rsidRDefault="00DD199F" w:rsidP="00F52FBA">
            <w:pPr>
              <w:pStyle w:val="Tabelle6pt"/>
            </w:pPr>
            <w:r>
              <w:t>Weitere Bezüge:</w:t>
            </w:r>
          </w:p>
          <w:p w:rsidR="00DD199F" w:rsidRDefault="00DD199F" w:rsidP="00F52FBA">
            <w:pPr>
              <w:pStyle w:val="Kopf8ptafz"/>
            </w:pPr>
            <w:r w:rsidRPr="00502723">
              <w:t>Ich kann einfache physikalische Sachverhalte umgangssprachlich beschreiben.</w:t>
            </w:r>
          </w:p>
        </w:tc>
        <w:tc>
          <w:tcPr>
            <w:tcW w:w="188" w:type="dxa"/>
            <w:vMerge/>
            <w:tcBorders>
              <w:left w:val="single" w:sz="4" w:space="0" w:color="auto"/>
              <w:bottom w:val="nil"/>
              <w:right w:val="nil"/>
            </w:tcBorders>
            <w:vAlign w:val="center"/>
            <w:hideMark/>
          </w:tcPr>
          <w:p w:rsidR="00DD199F" w:rsidRDefault="00DD199F"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199F" w:rsidRPr="00B51DE9" w:rsidRDefault="00DD199F" w:rsidP="00F52FBA">
            <w:pPr>
              <w:pStyle w:val="TabelleKopfmitte"/>
            </w:pPr>
          </w:p>
        </w:tc>
      </w:tr>
    </w:tbl>
    <w:p w:rsidR="000F695F" w:rsidRDefault="000F695F" w:rsidP="000F695F">
      <w:pPr>
        <w:pStyle w:val="berschrift3"/>
      </w:pPr>
      <w:r>
        <w:t>Aufgaben:</w:t>
      </w:r>
      <w:r>
        <w:rPr>
          <w:noProof/>
          <w:sz w:val="24"/>
        </w:rPr>
        <w:drawing>
          <wp:anchor distT="0" distB="0" distL="114300" distR="114300" simplePos="0" relativeHeight="252284928" behindDoc="0" locked="0" layoutInCell="0" allowOverlap="1" wp14:anchorId="2287A121" wp14:editId="483D3C3D">
            <wp:simplePos x="0" y="0"/>
            <wp:positionH relativeFrom="rightMargin">
              <wp:posOffset>107950</wp:posOffset>
            </wp:positionH>
            <wp:positionV relativeFrom="paragraph">
              <wp:posOffset>0</wp:posOffset>
            </wp:positionV>
            <wp:extent cx="345440" cy="323850"/>
            <wp:effectExtent l="0" t="0" r="0" b="0"/>
            <wp:wrapNone/>
            <wp:docPr id="169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4742" w:rsidRDefault="00254742" w:rsidP="00254742">
      <w:pPr>
        <w:pStyle w:val="Textkrper"/>
      </w:pPr>
      <w:r>
        <w:t>Bevor Sie Ihr Experiment protokollieren beantworten Sie alleine schriftlich die folge</w:t>
      </w:r>
      <w:r>
        <w:t>n</w:t>
      </w:r>
      <w:r>
        <w:t>den Fragen zum Experiment:</w:t>
      </w:r>
      <w:r>
        <w:rPr>
          <w:noProof/>
          <w:sz w:val="24"/>
        </w:rPr>
        <w:drawing>
          <wp:anchor distT="0" distB="0" distL="114300" distR="114300" simplePos="0" relativeHeight="252063744" behindDoc="0" locked="0" layoutInCell="0" allowOverlap="1" wp14:anchorId="703CD469" wp14:editId="68ADC1B2">
            <wp:simplePos x="0" y="0"/>
            <wp:positionH relativeFrom="rightMargin">
              <wp:posOffset>107950</wp:posOffset>
            </wp:positionH>
            <wp:positionV relativeFrom="paragraph">
              <wp:posOffset>0</wp:posOffset>
            </wp:positionV>
            <wp:extent cx="302701" cy="324000"/>
            <wp:effectExtent l="0" t="0" r="2540" b="0"/>
            <wp:wrapNone/>
            <wp:docPr id="146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4742" w:rsidRDefault="00254742" w:rsidP="00BD1EE7">
      <w:pPr>
        <w:pStyle w:val="AufgabeEbene1"/>
        <w:numPr>
          <w:ilvl w:val="0"/>
          <w:numId w:val="26"/>
        </w:numPr>
      </w:pPr>
      <w:r>
        <w:t>Nennen Sie die Zeigeranzeigen von den beiden Luftballonversuchen.</w:t>
      </w:r>
    </w:p>
    <w:p w:rsidR="00254742" w:rsidRDefault="00254742" w:rsidP="00254742">
      <w:pPr>
        <w:pStyle w:val="AufgabeEbene1"/>
      </w:pPr>
      <w:r>
        <w:t>Nennen Sie, wann der Zeiger stärker ausgeschlagen hat. Beim ersten Ballonversuch oder beim zweiten.</w:t>
      </w:r>
    </w:p>
    <w:p w:rsidR="00254742" w:rsidRDefault="00254742" w:rsidP="00254742">
      <w:pPr>
        <w:pStyle w:val="AufgabeEbene1"/>
      </w:pPr>
      <w:r>
        <w:t>Nennen Sie die Reaktion beim Berühren des Elektroskops mit den Fingern.</w:t>
      </w:r>
    </w:p>
    <w:p w:rsidR="00254742" w:rsidRDefault="00254742" w:rsidP="00254742">
      <w:pPr>
        <w:pStyle w:val="AufgabeEbene1"/>
      </w:pPr>
      <w:r>
        <w:t>Nennen Sie die Reaktion, die das Elektroskop zeigt, wenn Sie mit den Kunststoffstab am Metallteller abstreifen.</w:t>
      </w:r>
    </w:p>
    <w:p w:rsidR="00254742" w:rsidRDefault="00254742" w:rsidP="00254742">
      <w:pPr>
        <w:pStyle w:val="AufgabeEbene1"/>
      </w:pPr>
      <w:r>
        <w:t>Nennen Sie die Reaktion, die das Elektroskop zeigt, wenn Sie mit den Glasstab am Metallteller abstreifen.</w:t>
      </w:r>
    </w:p>
    <w:p w:rsidR="00254742" w:rsidRPr="00774875" w:rsidRDefault="00254742" w:rsidP="00254742">
      <w:pPr>
        <w:pStyle w:val="AufgabeEbene1"/>
      </w:pPr>
      <w:r>
        <w:t>Ein Stab ist positiv geladen, der andere negativ. Können Sie am Elektroskop erke</w:t>
      </w:r>
      <w:r>
        <w:t>n</w:t>
      </w:r>
      <w:r>
        <w:t>nen, welcher Stab wie geladen ist? Antworten Sie mit einem ganzen Satz, ein „Ja“ oder „Nein“ reicht nicht aus.</w:t>
      </w:r>
    </w:p>
    <w:p w:rsidR="00254742" w:rsidRDefault="00254742" w:rsidP="00254742">
      <w:pPr>
        <w:pStyle w:val="AufgabeEbene1"/>
      </w:pPr>
      <w:r>
        <w:t>Protokollieren Sie das Experiment. Gliedern Sie Ihr Protokoll nach den folgenden Punkten.</w:t>
      </w:r>
    </w:p>
    <w:p w:rsidR="00254742" w:rsidRDefault="00254742" w:rsidP="00254742">
      <w:pPr>
        <w:pStyle w:val="AufgabeEbene2"/>
      </w:pPr>
      <w:r>
        <w:t>Benötigtes Material:</w:t>
      </w:r>
    </w:p>
    <w:p w:rsidR="00254742" w:rsidRDefault="00254742" w:rsidP="00254742">
      <w:pPr>
        <w:pStyle w:val="AufgabeEbene2"/>
      </w:pPr>
      <w:r>
        <w:t>Versuchsaufbau (Skizze):</w:t>
      </w:r>
    </w:p>
    <w:p w:rsidR="00254742" w:rsidRDefault="00254742" w:rsidP="00254742">
      <w:pPr>
        <w:pStyle w:val="AufgabeEbene2"/>
      </w:pPr>
      <w:r>
        <w:t>Versuchsdurchführung:</w:t>
      </w:r>
    </w:p>
    <w:p w:rsidR="00254742" w:rsidRDefault="00254742" w:rsidP="00254742">
      <w:pPr>
        <w:pStyle w:val="AufgabeEbene2"/>
      </w:pPr>
      <w:r>
        <w:t>Beobachtungen:</w:t>
      </w:r>
    </w:p>
    <w:p w:rsidR="00254742" w:rsidRDefault="00254742" w:rsidP="00254742">
      <w:pPr>
        <w:pStyle w:val="AufgabeEbene2"/>
      </w:pPr>
      <w:r>
        <w:t>Ergebnis: (Werden Sie hier ganz allgemein. Zum Beispiel könnte der erste Satz so beginnen: „Ein Elektroskop kann nur …“.</w:t>
      </w:r>
    </w:p>
    <w:p w:rsidR="00254742" w:rsidRDefault="00254742" w:rsidP="00254742">
      <w:pPr>
        <w:pStyle w:val="Textkrper"/>
      </w:pPr>
    </w:p>
    <w:p w:rsidR="003205B2" w:rsidRDefault="00254742" w:rsidP="00254742">
      <w:pPr>
        <w:pStyle w:val="Textkrper"/>
      </w:pPr>
      <w:r>
        <w:t>Nachdem Sie die Aufgaben schriftlich beantwortet haben, besprechen Sie die Lösungen mit Ihren Gruppenmitgliedern. Anschließend erstellen Sie gemeinsam ein Infoplakat für Ihre Mitschüler</w:t>
      </w:r>
      <w:r w:rsidR="00965404">
        <w:t>innen und Mitschüler</w:t>
      </w:r>
      <w:r>
        <w:t>. Überlegen Sie sich, wie Sie das Ergebnis den Mi</w:t>
      </w:r>
      <w:r>
        <w:t>t</w:t>
      </w:r>
      <w:r>
        <w:t>schü</w:t>
      </w:r>
      <w:r w:rsidR="00965404">
        <w:t>lerinnen und Mitschülern</w:t>
      </w:r>
      <w:r>
        <w:t xml:space="preserve"> am besten präs</w:t>
      </w:r>
      <w:r>
        <w:rPr>
          <w:noProof/>
        </w:rPr>
        <w:drawing>
          <wp:anchor distT="0" distB="0" distL="114300" distR="114300" simplePos="0" relativeHeight="252064768" behindDoc="0" locked="0" layoutInCell="0" allowOverlap="1" wp14:anchorId="6CECA5C0" wp14:editId="4D9F99A8">
            <wp:simplePos x="0" y="0"/>
            <wp:positionH relativeFrom="rightMargin">
              <wp:posOffset>107950</wp:posOffset>
            </wp:positionH>
            <wp:positionV relativeFrom="paragraph">
              <wp:posOffset>0</wp:posOffset>
            </wp:positionV>
            <wp:extent cx="532800" cy="324000"/>
            <wp:effectExtent l="0" t="0" r="635" b="0"/>
            <wp:wrapNone/>
            <wp:docPr id="1463"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t>entieren können.</w:t>
      </w:r>
      <w:r w:rsidR="003205B2">
        <w:br w:type="page"/>
      </w:r>
    </w:p>
    <w:p w:rsidR="00254742" w:rsidRDefault="00254742" w:rsidP="00254742">
      <w:pPr>
        <w:pStyle w:val="berschrift2"/>
      </w:pPr>
      <w:r>
        <w:lastRenderedPageBreak/>
        <w:t>Level C: Wie ist ein Körper geladen? Vergleich v</w:t>
      </w:r>
      <w:r w:rsidR="00C45971">
        <w:t>on Ladungen mit der Glimmlampe –</w:t>
      </w:r>
      <w:r>
        <w:t xml:space="preserve"> Versuchsvorbereitung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30D96" w:rsidRPr="00B51DE9" w:rsidTr="00F52FBA">
        <w:trPr>
          <w:trHeight w:val="523"/>
        </w:trPr>
        <w:tc>
          <w:tcPr>
            <w:tcW w:w="2268" w:type="dxa"/>
            <w:tcBorders>
              <w:left w:val="single" w:sz="4" w:space="0" w:color="auto"/>
              <w:bottom w:val="single" w:sz="4" w:space="0" w:color="auto"/>
              <w:right w:val="single" w:sz="4" w:space="0" w:color="auto"/>
            </w:tcBorders>
            <w:shd w:val="clear" w:color="auto" w:fill="D9D9D9"/>
            <w:hideMark/>
          </w:tcPr>
          <w:p w:rsidR="00530D96" w:rsidRDefault="00530D96" w:rsidP="00F52FBA">
            <w:pPr>
              <w:pStyle w:val="Tabelle6pt"/>
              <w:rPr>
                <w:color w:val="000000"/>
              </w:rPr>
            </w:pPr>
            <w:r>
              <w:t>Kompetenzbereich</w:t>
            </w:r>
          </w:p>
          <w:p w:rsidR="00530D96" w:rsidRDefault="00530D96" w:rsidP="00F52FBA">
            <w:pPr>
              <w:pStyle w:val="TabelleKopflinks"/>
            </w:pPr>
            <w:r>
              <w:t>Kompetenzbereich 2</w:t>
            </w:r>
          </w:p>
          <w:p w:rsidR="00530D96" w:rsidRDefault="00530D96" w:rsidP="00F52FBA">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530D96" w:rsidRDefault="00530D96" w:rsidP="00F52FBA">
            <w:pPr>
              <w:pStyle w:val="Tabelle6pt"/>
              <w:rPr>
                <w:color w:val="000000"/>
              </w:rPr>
            </w:pPr>
            <w:r>
              <w:t>Lernfortschritt</w:t>
            </w:r>
          </w:p>
          <w:p w:rsidR="00530D96" w:rsidRDefault="00530D96" w:rsidP="00F52FBA">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530D96" w:rsidRDefault="00530D96" w:rsidP="00F52FBA">
            <w:pPr>
              <w:pStyle w:val="Tabelle6pt"/>
              <w:rPr>
                <w:color w:val="000000"/>
              </w:rPr>
            </w:pPr>
            <w:r>
              <w:t>Materialien/Titel</w:t>
            </w:r>
          </w:p>
          <w:p w:rsidR="00530D96" w:rsidRDefault="007C18C9" w:rsidP="002F56F9">
            <w:pPr>
              <w:pStyle w:val="TabelleKopflinks"/>
            </w:pPr>
            <w:r>
              <w:t>Elektrostatik – E</w:t>
            </w:r>
            <w:r w:rsidR="00530D96">
              <w:t xml:space="preserve">lektrische Ladungen </w:t>
            </w:r>
            <w:r w:rsidR="002F56F9">
              <w:t>–</w:t>
            </w:r>
            <w:r w:rsidR="00530D96">
              <w:t xml:space="preserve"> </w:t>
            </w:r>
            <w:r w:rsidR="00180A81">
              <w:t>Ve</w:t>
            </w:r>
            <w:r w:rsidR="00180A81">
              <w:t>r</w:t>
            </w:r>
            <w:r w:rsidR="00180A81">
              <w:t xml:space="preserve">suchsvorbereitung </w:t>
            </w:r>
            <w:r w:rsidR="00530D96">
              <w:t>– Level C</w:t>
            </w:r>
          </w:p>
        </w:tc>
        <w:tc>
          <w:tcPr>
            <w:tcW w:w="188" w:type="dxa"/>
            <w:vMerge w:val="restart"/>
            <w:tcBorders>
              <w:top w:val="nil"/>
              <w:left w:val="single" w:sz="4" w:space="0" w:color="auto"/>
              <w:bottom w:val="nil"/>
              <w:right w:val="single" w:sz="4" w:space="0" w:color="auto"/>
            </w:tcBorders>
            <w:shd w:val="clear" w:color="auto" w:fill="FFFFFF"/>
          </w:tcPr>
          <w:p w:rsidR="00530D96" w:rsidRPr="004B658C" w:rsidRDefault="00530D96" w:rsidP="00F52FBA">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30D96" w:rsidRPr="00B51DE9" w:rsidRDefault="00530D96" w:rsidP="00F52FBA">
            <w:pPr>
              <w:pStyle w:val="TabelleKopfmitte"/>
            </w:pPr>
            <w:r>
              <w:t>Physik</w:t>
            </w:r>
          </w:p>
          <w:p w:rsidR="00530D96" w:rsidRPr="00B51DE9" w:rsidRDefault="00530D96" w:rsidP="00434E9E">
            <w:pPr>
              <w:pStyle w:val="TabelleKopfmitte"/>
              <w:rPr>
                <w:rFonts w:eastAsia="Calibri"/>
              </w:rPr>
            </w:pPr>
            <w:r>
              <w:t>Ph02.02.0</w:t>
            </w:r>
            <w:r w:rsidR="00434E9E">
              <w:t>7</w:t>
            </w:r>
          </w:p>
        </w:tc>
      </w:tr>
      <w:tr w:rsidR="00530D96" w:rsidRPr="00B51DE9" w:rsidTr="00F52FBA">
        <w:tc>
          <w:tcPr>
            <w:tcW w:w="7348" w:type="dxa"/>
            <w:gridSpan w:val="3"/>
            <w:tcBorders>
              <w:left w:val="single" w:sz="4" w:space="0" w:color="auto"/>
              <w:right w:val="single" w:sz="4" w:space="0" w:color="auto"/>
            </w:tcBorders>
            <w:hideMark/>
          </w:tcPr>
          <w:p w:rsidR="00530D96" w:rsidRPr="004B658C" w:rsidRDefault="00530D96" w:rsidP="00F52FBA">
            <w:pPr>
              <w:pStyle w:val="Tabelle6pt"/>
            </w:pPr>
            <w:r w:rsidRPr="004B658C">
              <w:t>Kompetenz:</w:t>
            </w:r>
          </w:p>
          <w:p w:rsidR="00530D96" w:rsidRDefault="00530D96" w:rsidP="00F52FBA">
            <w:pPr>
              <w:pStyle w:val="Kopf8ptafz"/>
            </w:pPr>
            <w:r>
              <w:t>Ich kann die elektrischen Anziehungs- und Abstoßungsreaktionen beschreiben.</w:t>
            </w:r>
          </w:p>
          <w:p w:rsidR="00530D96" w:rsidRDefault="00530D96" w:rsidP="00F52FBA">
            <w:pPr>
              <w:pStyle w:val="Kopf8ptafz"/>
            </w:pPr>
            <w:r>
              <w:t>Ich kann die Stärke von elektrischen Ladungen vergleichen.</w:t>
            </w:r>
          </w:p>
          <w:p w:rsidR="00530D96" w:rsidRDefault="00530D96" w:rsidP="00F52FBA">
            <w:pPr>
              <w:pStyle w:val="Kopf8ptafz"/>
            </w:pPr>
            <w:r>
              <w:t>Ich kann die Ladungsart mit einer Glimmlampe bestimmen.</w:t>
            </w:r>
          </w:p>
          <w:p w:rsidR="00530D96" w:rsidRDefault="00530D96" w:rsidP="00F52FBA">
            <w:pPr>
              <w:pStyle w:val="Kopf8ptafz"/>
            </w:pPr>
            <w:r>
              <w:t>Ich kann einen Ballon elektrisch laden.</w:t>
            </w:r>
          </w:p>
          <w:p w:rsidR="00530D96" w:rsidRDefault="00530D96" w:rsidP="00F52FBA">
            <w:pPr>
              <w:pStyle w:val="Kopf8ptafz"/>
            </w:pPr>
            <w:r>
              <w:t>Ich kann verschiedene Stäbe elektrisch laden.</w:t>
            </w:r>
          </w:p>
          <w:p w:rsidR="00530D96" w:rsidRDefault="00530D96" w:rsidP="00F52FBA">
            <w:pPr>
              <w:pStyle w:val="Kopf8ptafz"/>
            </w:pPr>
            <w:r>
              <w:t>Ich kann mit einem Elektroskop den quantitativen Ladungszustand auswerten.</w:t>
            </w:r>
          </w:p>
        </w:tc>
        <w:tc>
          <w:tcPr>
            <w:tcW w:w="188" w:type="dxa"/>
            <w:vMerge/>
            <w:tcBorders>
              <w:left w:val="single" w:sz="4" w:space="0" w:color="auto"/>
              <w:bottom w:val="nil"/>
              <w:right w:val="nil"/>
            </w:tcBorders>
            <w:vAlign w:val="center"/>
            <w:hideMark/>
          </w:tcPr>
          <w:p w:rsidR="00530D96" w:rsidRDefault="00530D96" w:rsidP="00F52FBA">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30D96" w:rsidRPr="00B51DE9" w:rsidTr="00F52FBA">
              <w:trPr>
                <w:trHeight w:val="284"/>
              </w:trPr>
              <w:tc>
                <w:tcPr>
                  <w:tcW w:w="2090" w:type="dxa"/>
                  <w:shd w:val="clear" w:color="auto" w:fill="auto"/>
                </w:tcPr>
                <w:p w:rsidR="00530D96" w:rsidRPr="00B51DE9" w:rsidRDefault="00530D96" w:rsidP="00F52FBA">
                  <w:pPr>
                    <w:pStyle w:val="Textkrpermitte"/>
                  </w:pPr>
                  <w:r w:rsidRPr="00B51DE9">
                    <w:t>LernPROJEKT</w:t>
                  </w:r>
                </w:p>
              </w:tc>
            </w:tr>
            <w:tr w:rsidR="00530D96" w:rsidRPr="00B51DE9" w:rsidTr="00F52FBA">
              <w:trPr>
                <w:trHeight w:val="284"/>
              </w:trPr>
              <w:tc>
                <w:tcPr>
                  <w:tcW w:w="2090" w:type="dxa"/>
                  <w:shd w:val="clear" w:color="auto" w:fill="auto"/>
                </w:tcPr>
                <w:p w:rsidR="00530D96" w:rsidRPr="00B51DE9" w:rsidRDefault="00530D96" w:rsidP="00F52FBA">
                  <w:pPr>
                    <w:pStyle w:val="Textkrpermitte"/>
                  </w:pPr>
                  <w:r w:rsidRPr="00B51DE9">
                    <w:t>LernTHEMA</w:t>
                  </w:r>
                </w:p>
              </w:tc>
            </w:tr>
            <w:tr w:rsidR="00530D96" w:rsidRPr="00B51DE9" w:rsidTr="00F52FBA">
              <w:trPr>
                <w:trHeight w:val="284"/>
              </w:trPr>
              <w:tc>
                <w:tcPr>
                  <w:tcW w:w="2090" w:type="dxa"/>
                  <w:shd w:val="clear" w:color="auto" w:fill="D9D9D9" w:themeFill="background1" w:themeFillShade="D9"/>
                </w:tcPr>
                <w:p w:rsidR="00530D96" w:rsidRPr="00B51DE9" w:rsidRDefault="00530D96" w:rsidP="00F52FBA">
                  <w:pPr>
                    <w:pStyle w:val="TabelleKopfmitte"/>
                  </w:pPr>
                  <w:r w:rsidRPr="00B51DE9">
                    <w:t>LernSCHRITT</w:t>
                  </w:r>
                </w:p>
              </w:tc>
            </w:tr>
          </w:tbl>
          <w:p w:rsidR="00530D96" w:rsidRPr="00B51DE9" w:rsidRDefault="00530D96" w:rsidP="00F52FBA">
            <w:pPr>
              <w:pStyle w:val="TabelleKopfmitte"/>
            </w:pPr>
          </w:p>
        </w:tc>
      </w:tr>
      <w:tr w:rsidR="00530D96" w:rsidRPr="00B51DE9" w:rsidTr="00F52FBA">
        <w:tc>
          <w:tcPr>
            <w:tcW w:w="7348" w:type="dxa"/>
            <w:gridSpan w:val="3"/>
            <w:tcBorders>
              <w:left w:val="single" w:sz="4" w:space="0" w:color="auto"/>
              <w:right w:val="single" w:sz="4" w:space="0" w:color="auto"/>
            </w:tcBorders>
            <w:hideMark/>
          </w:tcPr>
          <w:p w:rsidR="00530D96" w:rsidRPr="004B658C" w:rsidRDefault="00530D96" w:rsidP="00F52FBA">
            <w:pPr>
              <w:pStyle w:val="Tabelle6pt"/>
            </w:pPr>
            <w:r w:rsidRPr="004B658C">
              <w:t>Hauptbezug:</w:t>
            </w:r>
          </w:p>
          <w:p w:rsidR="00530D96" w:rsidRDefault="00530D96" w:rsidP="00F52FBA">
            <w:pPr>
              <w:pStyle w:val="Kopf8ptafz"/>
            </w:pPr>
            <w:r w:rsidRPr="000C62BB">
              <w:t>Ich kann physikalische Arbeitsweisen nachvollziehen und beschreiben.</w:t>
            </w:r>
          </w:p>
          <w:p w:rsidR="00530D96" w:rsidRDefault="00530D96" w:rsidP="00F52FBA">
            <w:pPr>
              <w:pStyle w:val="Kopf8ptafz"/>
            </w:pPr>
            <w:r w:rsidRPr="000C62BB">
              <w:t>Ich kann einfache physikalische Experimente nach Anleitung durchführen und auswerten</w:t>
            </w:r>
            <w:r>
              <w:t>.</w:t>
            </w:r>
          </w:p>
        </w:tc>
        <w:tc>
          <w:tcPr>
            <w:tcW w:w="188" w:type="dxa"/>
            <w:vMerge/>
            <w:tcBorders>
              <w:left w:val="single" w:sz="4" w:space="0" w:color="auto"/>
              <w:bottom w:val="nil"/>
              <w:right w:val="nil"/>
            </w:tcBorders>
            <w:vAlign w:val="center"/>
            <w:hideMark/>
          </w:tcPr>
          <w:p w:rsidR="00530D96" w:rsidRDefault="00530D96"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30D96" w:rsidRPr="00B51DE9" w:rsidRDefault="00530D96" w:rsidP="00F52FBA">
            <w:pPr>
              <w:pStyle w:val="TabelleKopfmitte"/>
            </w:pPr>
          </w:p>
        </w:tc>
      </w:tr>
      <w:tr w:rsidR="00530D96" w:rsidRPr="00B51DE9" w:rsidTr="00F52FBA">
        <w:tc>
          <w:tcPr>
            <w:tcW w:w="7348" w:type="dxa"/>
            <w:gridSpan w:val="3"/>
            <w:tcBorders>
              <w:left w:val="single" w:sz="4" w:space="0" w:color="auto"/>
              <w:right w:val="single" w:sz="4" w:space="0" w:color="auto"/>
            </w:tcBorders>
            <w:tcMar>
              <w:bottom w:w="0" w:type="dxa"/>
            </w:tcMar>
            <w:hideMark/>
          </w:tcPr>
          <w:p w:rsidR="00530D96" w:rsidRDefault="00530D96" w:rsidP="00F52FBA">
            <w:pPr>
              <w:pStyle w:val="Tabelle6pt"/>
            </w:pPr>
            <w:r>
              <w:t>Weitere Bezüge:</w:t>
            </w:r>
          </w:p>
          <w:p w:rsidR="00530D96" w:rsidRDefault="00530D96" w:rsidP="00F52FBA">
            <w:pPr>
              <w:pStyle w:val="Kopf8ptafz"/>
            </w:pPr>
            <w:r w:rsidRPr="00502723">
              <w:t>Ich kann einfache physikalische Sachverhalte umgangssprachlich beschreiben.</w:t>
            </w:r>
          </w:p>
        </w:tc>
        <w:tc>
          <w:tcPr>
            <w:tcW w:w="188" w:type="dxa"/>
            <w:vMerge/>
            <w:tcBorders>
              <w:left w:val="single" w:sz="4" w:space="0" w:color="auto"/>
              <w:bottom w:val="nil"/>
              <w:right w:val="nil"/>
            </w:tcBorders>
            <w:vAlign w:val="center"/>
            <w:hideMark/>
          </w:tcPr>
          <w:p w:rsidR="00530D96" w:rsidRDefault="00530D96"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30D96" w:rsidRPr="00B51DE9" w:rsidRDefault="00530D96" w:rsidP="00F52FBA">
            <w:pPr>
              <w:pStyle w:val="TabelleKopfmitte"/>
            </w:pPr>
          </w:p>
        </w:tc>
      </w:tr>
    </w:tbl>
    <w:p w:rsidR="000F695F" w:rsidRDefault="008F6D67" w:rsidP="000F695F">
      <w:pPr>
        <w:pStyle w:val="berschrift3"/>
      </w:pPr>
      <w:r>
        <w:t>Vorgehen</w:t>
      </w:r>
      <w:r w:rsidR="000F695F">
        <w:t>:</w:t>
      </w:r>
      <w:r w:rsidR="000F695F">
        <w:rPr>
          <w:noProof/>
          <w:sz w:val="24"/>
        </w:rPr>
        <w:drawing>
          <wp:anchor distT="0" distB="0" distL="114300" distR="114300" simplePos="0" relativeHeight="252286976" behindDoc="0" locked="0" layoutInCell="0" allowOverlap="1" wp14:anchorId="7ED692E0" wp14:editId="08CD9B35">
            <wp:simplePos x="0" y="0"/>
            <wp:positionH relativeFrom="rightMargin">
              <wp:posOffset>107950</wp:posOffset>
            </wp:positionH>
            <wp:positionV relativeFrom="paragraph">
              <wp:posOffset>0</wp:posOffset>
            </wp:positionV>
            <wp:extent cx="345440" cy="323850"/>
            <wp:effectExtent l="0" t="0" r="0" b="0"/>
            <wp:wrapNone/>
            <wp:docPr id="169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4742" w:rsidRDefault="00254742" w:rsidP="00254742">
      <w:pPr>
        <w:pStyle w:val="Textkrper"/>
      </w:pPr>
      <w:r>
        <w:t>Lesen und bearbeiten Sie den Informationstext und die Anleitung. Beantworten Sie dann die Fragen am Ende des Textes</w:t>
      </w:r>
      <w:r w:rsidRPr="004E1373">
        <w:t xml:space="preserve"> </w:t>
      </w:r>
      <w:r>
        <w:t>schriftlich.</w:t>
      </w:r>
    </w:p>
    <w:p w:rsidR="00254742" w:rsidRDefault="00254742" w:rsidP="00254742">
      <w:pPr>
        <w:pStyle w:val="berschrift3"/>
      </w:pPr>
      <w:r>
        <w:t>Elektrische Felder</w:t>
      </w:r>
    </w:p>
    <w:p w:rsidR="00254742" w:rsidRDefault="00254742" w:rsidP="00254742">
      <w:pPr>
        <w:pStyle w:val="Textkrper"/>
      </w:pPr>
      <w:r>
        <w:t>Körper sind meistens elektrisch neutral geladen. Sie können aber sowohl positiv als auch negativ geladen werden. Für uns Menschen ist es unmöglich durch Hinschauen festzustellen, wie ein Körper elektrisch geladen ist. Dazu gibt es als Hilfsmittel eine Glimmlampe.</w:t>
      </w:r>
    </w:p>
    <w:p w:rsidR="00254742" w:rsidRDefault="00254742" w:rsidP="00254742">
      <w:pPr>
        <w:pStyle w:val="Textkrper"/>
      </w:pPr>
      <w:r>
        <w:t xml:space="preserve">Eine Glimmlampe besteht aus zwei Metalldrähten in einem Glaskolben. Die Metalldrähte </w:t>
      </w:r>
      <w:r w:rsidR="00537860">
        <w:t xml:space="preserve">sind an den äußeren Metallkontakten befestigt und </w:t>
      </w:r>
      <w:r>
        <w:t>berühren sich nicht. In dem Glasko</w:t>
      </w:r>
      <w:r>
        <w:t>l</w:t>
      </w:r>
      <w:r>
        <w:t>ben befindet sich meistens Neon unter niedrigem Druck. Kommt die Glimmlampe mit vielen Elektronen in Kontakt, leuchtet die Seite der Glimmlampe, an der mehr Elektr</w:t>
      </w:r>
      <w:r>
        <w:t>o</w:t>
      </w:r>
      <w:r>
        <w:t>nen anliegen. Beim Leuchten der Glimmlampe fangen die Elektronen an, ans andere Ende der Lampe und dort in den berührenden Körper zu wandern. Dann stehen die Elektronen nicht mehr zum Leuchten zur Verfügung. Weitere Elektronen müssen herbe</w:t>
      </w:r>
      <w:r>
        <w:t>i</w:t>
      </w:r>
      <w:r>
        <w:t>geschafft werden oder die Lampe hört auf zu leuchten.</w:t>
      </w:r>
    </w:p>
    <w:p w:rsidR="00254742" w:rsidRDefault="00254742" w:rsidP="00254742">
      <w:pPr>
        <w:pStyle w:val="berschrift3"/>
      </w:pPr>
      <w:r>
        <w:t>Versuchsanleitung</w:t>
      </w:r>
    </w:p>
    <w:p w:rsidR="00254742" w:rsidRDefault="00254742" w:rsidP="00BD1EE7">
      <w:pPr>
        <w:pStyle w:val="Textkrpernrauen"/>
        <w:numPr>
          <w:ilvl w:val="0"/>
          <w:numId w:val="27"/>
        </w:numPr>
      </w:pPr>
      <w:r>
        <w:t>Überprüfen Sie Ihr Material. Sie brauchen:</w:t>
      </w:r>
    </w:p>
    <w:p w:rsidR="00254742" w:rsidRPr="00FC38BF" w:rsidRDefault="00254742" w:rsidP="00254742">
      <w:pPr>
        <w:pStyle w:val="Textkrperafz"/>
        <w:rPr>
          <w:lang w:val="de-DE"/>
        </w:rPr>
      </w:pPr>
      <w:r>
        <w:rPr>
          <w:lang w:val="de-DE"/>
        </w:rPr>
        <w:t>1</w:t>
      </w:r>
      <w:r w:rsidRPr="00FC38BF">
        <w:rPr>
          <w:lang w:val="de-DE"/>
        </w:rPr>
        <w:t xml:space="preserve"> Luftballon,</w:t>
      </w:r>
    </w:p>
    <w:p w:rsidR="00254742" w:rsidRDefault="00254742" w:rsidP="00254742">
      <w:pPr>
        <w:pStyle w:val="Textkrperafz"/>
      </w:pPr>
      <w:r>
        <w:t xml:space="preserve">1 </w:t>
      </w:r>
      <w:r w:rsidR="00953044">
        <w:t>Glas</w:t>
      </w:r>
      <w:r>
        <w:t>stab,</w:t>
      </w:r>
    </w:p>
    <w:p w:rsidR="00254742" w:rsidRDefault="00254742" w:rsidP="00254742">
      <w:pPr>
        <w:pStyle w:val="Textkrperafz"/>
      </w:pPr>
      <w:r>
        <w:t>1 Metallkugel auf Kunststof</w:t>
      </w:r>
      <w:r w:rsidR="00C45971">
        <w:t>f</w:t>
      </w:r>
      <w:r>
        <w:t>stab,</w:t>
      </w:r>
    </w:p>
    <w:p w:rsidR="00254742" w:rsidRDefault="00254742" w:rsidP="00254742">
      <w:pPr>
        <w:pStyle w:val="Textkrperafz"/>
      </w:pPr>
      <w:r>
        <w:t>1</w:t>
      </w:r>
      <w:r w:rsidR="00C45971">
        <w:t xml:space="preserve"> Baumwolltuch</w:t>
      </w:r>
      <w:r>
        <w:t>,</w:t>
      </w:r>
    </w:p>
    <w:p w:rsidR="00254742" w:rsidRDefault="00254742" w:rsidP="00254742">
      <w:pPr>
        <w:pStyle w:val="Textkrperafz"/>
      </w:pPr>
      <w:r>
        <w:t>1 Wimshurstmaschine und</w:t>
      </w:r>
    </w:p>
    <w:p w:rsidR="00254742" w:rsidRDefault="00254742" w:rsidP="00254742">
      <w:pPr>
        <w:pStyle w:val="Textkrperafz"/>
      </w:pPr>
      <w:r>
        <w:t>1 Glimmlampe.</w:t>
      </w:r>
    </w:p>
    <w:p w:rsidR="00254742" w:rsidRDefault="00254742" w:rsidP="00254742">
      <w:pPr>
        <w:pStyle w:val="Textkrpernrauen"/>
      </w:pPr>
      <w:r>
        <w:t>Drehen Sie die Kurbel an der Wimshurstmaschine langsam und gleichmäßig.</w:t>
      </w:r>
    </w:p>
    <w:p w:rsidR="00254742" w:rsidRDefault="00254742" w:rsidP="00254742">
      <w:pPr>
        <w:pStyle w:val="Textkrpernrauen"/>
      </w:pPr>
      <w:r>
        <w:t>Halten Sie die Glimmlampe mit den Metallkontakten mal an die eine Metallkugel der sich drehenden Wimshurstmaschine, mal an die andere. Beobachten Sie die Glim</w:t>
      </w:r>
      <w:r>
        <w:t>m</w:t>
      </w:r>
      <w:r>
        <w:t>lampe.</w:t>
      </w:r>
    </w:p>
    <w:p w:rsidR="00254742" w:rsidRDefault="00254742" w:rsidP="00254742">
      <w:pPr>
        <w:pStyle w:val="Textkrpernrauen"/>
      </w:pPr>
      <w:r>
        <w:t>Während des Drehens der Wimshurstmaschine berühren Sie mit der Metallkugel auf Kunststoffstab eine der Metallkugeln der Wimshurstmascchine. Anschließend berü</w:t>
      </w:r>
      <w:r>
        <w:t>h</w:t>
      </w:r>
      <w:r>
        <w:t>ren Sie mit der Glimmlampe die Metallkugel auf Kunststoffstab. Beobachten Sie die Glimmlampe.</w:t>
      </w:r>
    </w:p>
    <w:p w:rsidR="00254742" w:rsidRDefault="00254742" w:rsidP="00254742">
      <w:pPr>
        <w:pStyle w:val="Textkrpernrauen"/>
      </w:pPr>
      <w:r>
        <w:t>Stoppen Sie die Wimshurstmaschine.</w:t>
      </w:r>
    </w:p>
    <w:p w:rsidR="00254742" w:rsidRDefault="00254742" w:rsidP="00254742">
      <w:pPr>
        <w:pStyle w:val="Textkrpernrauen"/>
      </w:pPr>
      <w:r>
        <w:lastRenderedPageBreak/>
        <w:t>Reiben Sie möglichst lange u</w:t>
      </w:r>
      <w:r w:rsidR="00C45971">
        <w:t>nd kräftig mit dem Baumwolltuch</w:t>
      </w:r>
      <w:r>
        <w:t xml:space="preserve"> die Metallkugel auf Kunststoffstab und halten Sie anschließend die Glimmlampe an die Metallkugel. B</w:t>
      </w:r>
      <w:r>
        <w:t>e</w:t>
      </w:r>
      <w:r>
        <w:t>obachten Sie die Glimmlampe. Das Ergebnis ist nur sehr kurz zu sehen. Wiederholen Sie gegebenenfalls diesen Teil.</w:t>
      </w:r>
    </w:p>
    <w:p w:rsidR="00254742" w:rsidRDefault="00254742" w:rsidP="00254742">
      <w:pPr>
        <w:pStyle w:val="Textkrpernrauen"/>
      </w:pPr>
      <w:r>
        <w:t>Reiben Sie möglichst lange und krä</w:t>
      </w:r>
      <w:r w:rsidR="00C45971">
        <w:t>ftig mit dem Baumwolltuch</w:t>
      </w:r>
      <w:r w:rsidR="00953044">
        <w:t xml:space="preserve"> den Glas</w:t>
      </w:r>
      <w:r>
        <w:t xml:space="preserve">stab und ziehen Sie anschließend die Glimmlampe an dem </w:t>
      </w:r>
      <w:r w:rsidR="00953044">
        <w:t>Glas</w:t>
      </w:r>
      <w:r>
        <w:t>stab entlang. Beobachten Sie die Glimmlampe. Das Ergebnis ist nur sehr kurz zu sehen. Wiederholen Sie gegeb</w:t>
      </w:r>
      <w:r>
        <w:t>e</w:t>
      </w:r>
      <w:r>
        <w:t>nenfalls diesen Teil.</w:t>
      </w:r>
    </w:p>
    <w:p w:rsidR="00254742" w:rsidRDefault="00254742" w:rsidP="00254742">
      <w:pPr>
        <w:pStyle w:val="Textkrpernrauen"/>
      </w:pPr>
      <w:r>
        <w:t>Blasen Sie den Luftballon auf. Reiben Sie möglichst lange u</w:t>
      </w:r>
      <w:r w:rsidR="00C45971">
        <w:t>nd kräftig mit dem Baumwolltuch</w:t>
      </w:r>
      <w:r>
        <w:t xml:space="preserve"> den Luftballon und ziehen Sie anschließend die Glimmlampe an dem Luftballon entlang. Beobachten Sie die Glimmlampe. Das Ergebnis ist nur sehr kurz zu sehen. Wiederholen Sie gegebenenfalls diesen Teil.</w:t>
      </w:r>
    </w:p>
    <w:p w:rsidR="00254742" w:rsidRDefault="00254742" w:rsidP="00254742">
      <w:pPr>
        <w:pStyle w:val="Textkrpernrauen"/>
      </w:pPr>
      <w:r>
        <w:t>Räumen Sie den Versuch auf.</w:t>
      </w:r>
    </w:p>
    <w:p w:rsidR="00254742" w:rsidRDefault="00254742" w:rsidP="00254742">
      <w:pPr>
        <w:pStyle w:val="berschrift3"/>
      </w:pPr>
      <w:r>
        <w:t>Aufgaben</w:t>
      </w:r>
      <w:r>
        <w:rPr>
          <w:noProof/>
          <w:sz w:val="24"/>
        </w:rPr>
        <w:drawing>
          <wp:anchor distT="0" distB="0" distL="114300" distR="114300" simplePos="0" relativeHeight="252065792" behindDoc="0" locked="0" layoutInCell="0" allowOverlap="1" wp14:anchorId="52C7EF15" wp14:editId="5B2BE69F">
            <wp:simplePos x="0" y="0"/>
            <wp:positionH relativeFrom="rightMargin">
              <wp:posOffset>107950</wp:posOffset>
            </wp:positionH>
            <wp:positionV relativeFrom="paragraph">
              <wp:posOffset>0</wp:posOffset>
            </wp:positionV>
            <wp:extent cx="302701" cy="324000"/>
            <wp:effectExtent l="0" t="0" r="2540" b="0"/>
            <wp:wrapNone/>
            <wp:docPr id="146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4742" w:rsidRDefault="00254742" w:rsidP="00BD1EE7">
      <w:pPr>
        <w:pStyle w:val="AufgabeEbene1"/>
        <w:numPr>
          <w:ilvl w:val="0"/>
          <w:numId w:val="28"/>
        </w:numPr>
      </w:pPr>
      <w:r>
        <w:t>Nennen Sie den Verwendungszweck, zu dem eine Glimmlampe benutzt wird.</w:t>
      </w:r>
      <w:r w:rsidRPr="00C07911">
        <w:t xml:space="preserve"> </w:t>
      </w:r>
    </w:p>
    <w:p w:rsidR="00254742" w:rsidRDefault="00254742" w:rsidP="00254742">
      <w:pPr>
        <w:pStyle w:val="AufgabeEbene1"/>
      </w:pPr>
      <w:r>
        <w:t>Beschriften Sie das Bild einer Glimmlampe mit den einzelnen Bauteilnamen.</w:t>
      </w:r>
    </w:p>
    <w:p w:rsidR="00254742" w:rsidRDefault="00254742" w:rsidP="00803891">
      <w:pPr>
        <w:pStyle w:val="Abstandszeile"/>
        <w:rPr>
          <w:noProof/>
        </w:rPr>
      </w:pPr>
    </w:p>
    <w:tbl>
      <w:tblPr>
        <w:tblStyle w:val="Tabellenraster"/>
        <w:tblW w:w="0" w:type="auto"/>
        <w:tblInd w:w="284" w:type="dxa"/>
        <w:tblLook w:val="04A0" w:firstRow="1" w:lastRow="0" w:firstColumn="1" w:lastColumn="0" w:noHBand="0" w:noVBand="1"/>
      </w:tblPr>
      <w:tblGrid>
        <w:gridCol w:w="7302"/>
      </w:tblGrid>
      <w:tr w:rsidR="00803891" w:rsidTr="00D963EE">
        <w:trPr>
          <w:trHeight w:val="1688"/>
        </w:trPr>
        <w:tc>
          <w:tcPr>
            <w:tcW w:w="7302" w:type="dxa"/>
          </w:tcPr>
          <w:p w:rsidR="00803891" w:rsidRDefault="00803891" w:rsidP="00254742">
            <w:pPr>
              <w:pStyle w:val="AufgabeText"/>
              <w:ind w:left="0"/>
              <w:rPr>
                <w:noProof/>
              </w:rPr>
            </w:pPr>
          </w:p>
          <w:p w:rsidR="00803891" w:rsidRDefault="00803891" w:rsidP="00254742">
            <w:pPr>
              <w:pStyle w:val="AufgabeText"/>
              <w:ind w:left="0"/>
              <w:rPr>
                <w:noProof/>
              </w:rPr>
            </w:pPr>
          </w:p>
          <w:p w:rsidR="00803891" w:rsidRDefault="00803891" w:rsidP="00254742">
            <w:pPr>
              <w:pStyle w:val="AufgabeText"/>
              <w:ind w:left="0"/>
              <w:rPr>
                <w:noProof/>
              </w:rPr>
            </w:pPr>
          </w:p>
          <w:p w:rsidR="00803891" w:rsidRDefault="00803891" w:rsidP="00254742">
            <w:pPr>
              <w:pStyle w:val="AufgabeText"/>
              <w:ind w:left="0"/>
              <w:rPr>
                <w:noProof/>
              </w:rPr>
            </w:pPr>
          </w:p>
          <w:p w:rsidR="00803891" w:rsidRDefault="00803891" w:rsidP="00803891">
            <w:pPr>
              <w:pStyle w:val="AufgabeText"/>
              <w:ind w:left="0"/>
              <w:jc w:val="center"/>
              <w:rPr>
                <w:noProof/>
              </w:rPr>
            </w:pPr>
            <w:r>
              <w:rPr>
                <w:noProof/>
              </w:rPr>
              <w:drawing>
                <wp:inline distT="0" distB="0" distL="0" distR="0" wp14:anchorId="13B38FD6" wp14:editId="6AA1BB23">
                  <wp:extent cx="3349256" cy="579195"/>
                  <wp:effectExtent l="0" t="0" r="3810" b="0"/>
                  <wp:docPr id="1441" name="Grafik 1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immlampe LS.png"/>
                          <pic:cNvPicPr/>
                        </pic:nvPicPr>
                        <pic:blipFill>
                          <a:blip r:embed="rId91">
                            <a:extLst>
                              <a:ext uri="{28A0092B-C50C-407E-A947-70E740481C1C}">
                                <a14:useLocalDpi xmlns:a14="http://schemas.microsoft.com/office/drawing/2010/main" val="0"/>
                              </a:ext>
                            </a:extLst>
                          </a:blip>
                          <a:stretch>
                            <a:fillRect/>
                          </a:stretch>
                        </pic:blipFill>
                        <pic:spPr>
                          <a:xfrm>
                            <a:off x="0" y="0"/>
                            <a:ext cx="3345595" cy="578562"/>
                          </a:xfrm>
                          <a:prstGeom prst="rect">
                            <a:avLst/>
                          </a:prstGeom>
                        </pic:spPr>
                      </pic:pic>
                    </a:graphicData>
                  </a:graphic>
                </wp:inline>
              </w:drawing>
            </w:r>
          </w:p>
          <w:p w:rsidR="00803891" w:rsidRDefault="00803891" w:rsidP="00254742">
            <w:pPr>
              <w:pStyle w:val="AufgabeText"/>
              <w:ind w:left="0"/>
              <w:rPr>
                <w:noProof/>
              </w:rPr>
            </w:pPr>
          </w:p>
          <w:p w:rsidR="00803891" w:rsidRDefault="00803891" w:rsidP="00254742">
            <w:pPr>
              <w:pStyle w:val="AufgabeText"/>
              <w:ind w:left="0"/>
              <w:rPr>
                <w:noProof/>
              </w:rPr>
            </w:pPr>
          </w:p>
          <w:p w:rsidR="00803891" w:rsidRDefault="00803891" w:rsidP="00254742">
            <w:pPr>
              <w:pStyle w:val="AufgabeText"/>
              <w:ind w:left="0"/>
              <w:rPr>
                <w:noProof/>
              </w:rPr>
            </w:pPr>
          </w:p>
          <w:p w:rsidR="00803891" w:rsidRDefault="00803891" w:rsidP="00254742">
            <w:pPr>
              <w:pStyle w:val="AufgabeText"/>
              <w:ind w:left="0"/>
              <w:rPr>
                <w:noProof/>
              </w:rPr>
            </w:pPr>
          </w:p>
        </w:tc>
      </w:tr>
    </w:tbl>
    <w:p w:rsidR="00D963EE" w:rsidRPr="00964AB6" w:rsidRDefault="00D963EE" w:rsidP="00D963EE">
      <w:pPr>
        <w:pStyle w:val="Marginaliegrau"/>
        <w:framePr w:wrap="around" w:x="8911"/>
      </w:pPr>
      <w:r>
        <w:t>Bilder des LS</w:t>
      </w:r>
    </w:p>
    <w:p w:rsidR="00803891" w:rsidRPr="00C07911" w:rsidRDefault="00803891" w:rsidP="00254742">
      <w:pPr>
        <w:pStyle w:val="AufgabeText"/>
      </w:pPr>
    </w:p>
    <w:p w:rsidR="00254742" w:rsidRDefault="00254742" w:rsidP="00254742">
      <w:pPr>
        <w:pStyle w:val="AufgabeEbene1"/>
      </w:pPr>
      <w:r>
        <w:t>Beschreiben Sie, wann die Seite der Glimmlampe leuchtet, die an den Probekörper gehalten wird.</w:t>
      </w:r>
    </w:p>
    <w:p w:rsidR="00254742" w:rsidRDefault="00254742" w:rsidP="00254742">
      <w:pPr>
        <w:pStyle w:val="AufgabeEbene1"/>
      </w:pPr>
      <w:r>
        <w:t>Beschreiben Sie, wann die Seite der Glimmlampe leuchtet, die von dem Probekörper weg zeigt.</w:t>
      </w:r>
    </w:p>
    <w:p w:rsidR="00254742" w:rsidRPr="00C07911" w:rsidRDefault="00254742" w:rsidP="00254742">
      <w:pPr>
        <w:pStyle w:val="AufgabeEbene1"/>
      </w:pPr>
      <w:r>
        <w:t>Beschreiben Sie, warum die Glimmlampe irgendwann erlischt.</w:t>
      </w:r>
    </w:p>
    <w:p w:rsidR="00254742" w:rsidRDefault="00254742" w:rsidP="00254742">
      <w:pPr>
        <w:pStyle w:val="AufgabeEbene1"/>
      </w:pPr>
      <w:r>
        <w:t>Nennen Sie die benötigten Materialien.</w:t>
      </w:r>
    </w:p>
    <w:p w:rsidR="00254742" w:rsidRDefault="00254742" w:rsidP="00254742">
      <w:pPr>
        <w:pStyle w:val="AufgabeEbene1"/>
      </w:pPr>
      <w:r>
        <w:t>Das Experiment besteht aus zwei Teilen. Beschreiben Sie, was Sie im ersten Teil m</w:t>
      </w:r>
      <w:r>
        <w:t>a</w:t>
      </w:r>
      <w:r>
        <w:t>chen.</w:t>
      </w:r>
    </w:p>
    <w:p w:rsidR="00254742" w:rsidRPr="009C1778" w:rsidRDefault="00254742" w:rsidP="00254742">
      <w:pPr>
        <w:pStyle w:val="AufgabeEbene1"/>
      </w:pPr>
      <w:r>
        <w:t>Nennen Sie die Materialien, die Sie im ersten Teil brauchen.</w:t>
      </w:r>
    </w:p>
    <w:p w:rsidR="00254742" w:rsidRDefault="00254742" w:rsidP="00254742">
      <w:pPr>
        <w:pStyle w:val="AufgabeEbene1"/>
      </w:pPr>
      <w:r>
        <w:t>Beschreiben Sie, was Sie im zweiten Teil des Experimentes machen.</w:t>
      </w:r>
    </w:p>
    <w:p w:rsidR="00254742" w:rsidRDefault="00254742" w:rsidP="00254742">
      <w:pPr>
        <w:pStyle w:val="AufgabeEbene1"/>
      </w:pPr>
      <w:r>
        <w:t>Nennen Sie den letzten Arbeitsschritt.</w:t>
      </w:r>
    </w:p>
    <w:p w:rsidR="00254742" w:rsidRDefault="00254742" w:rsidP="00254742">
      <w:pPr>
        <w:pStyle w:val="Textkrper"/>
      </w:pPr>
    </w:p>
    <w:p w:rsidR="00254742" w:rsidRPr="009C1778" w:rsidRDefault="00254742" w:rsidP="00254742">
      <w:pPr>
        <w:pStyle w:val="Textkrper"/>
      </w:pPr>
      <w:r>
        <w:t>Nachdem Sie die Aufgaben schriftlich beantwortet haben, besprechen Sie die Lösungen mit Ihren Gruppenmitgliedern</w:t>
      </w:r>
      <w:r w:rsidR="00965404">
        <w:t>. Anschließend stellen Sie Ihrer</w:t>
      </w:r>
      <w:r>
        <w:t xml:space="preserve"> Lehrer</w:t>
      </w:r>
      <w:r w:rsidR="00965404">
        <w:t>in oder Ihrem Lehrer</w:t>
      </w:r>
      <w:r>
        <w:t xml:space="preserve"> die Lösungen vor und bekommen von ihm die Versuchsmaterialien.</w:t>
      </w:r>
      <w:r>
        <w:rPr>
          <w:noProof/>
        </w:rPr>
        <w:drawing>
          <wp:anchor distT="0" distB="0" distL="114300" distR="114300" simplePos="0" relativeHeight="252066816" behindDoc="0" locked="0" layoutInCell="0" allowOverlap="1" wp14:anchorId="6A8E5E7C" wp14:editId="72CBB8EC">
            <wp:simplePos x="0" y="0"/>
            <wp:positionH relativeFrom="rightMargin">
              <wp:posOffset>107950</wp:posOffset>
            </wp:positionH>
            <wp:positionV relativeFrom="paragraph">
              <wp:posOffset>0</wp:posOffset>
            </wp:positionV>
            <wp:extent cx="532800" cy="324000"/>
            <wp:effectExtent l="0" t="0" r="635" b="0"/>
            <wp:wrapNone/>
            <wp:docPr id="146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4742" w:rsidRDefault="00254742" w:rsidP="00254742">
      <w:pPr>
        <w:pStyle w:val="berschrift2"/>
      </w:pPr>
      <w:r>
        <w:lastRenderedPageBreak/>
        <w:t>Level C: Wie ist ein Körper geladen? Vergleich vo</w:t>
      </w:r>
      <w:r w:rsidR="00C45971">
        <w:t xml:space="preserve">n Ladungen mit der Glimmlampe – </w:t>
      </w:r>
      <w:r>
        <w:t>Versuchsnachbereitung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243FE" w:rsidRPr="00B51DE9" w:rsidTr="00F52FBA">
        <w:trPr>
          <w:trHeight w:val="523"/>
        </w:trPr>
        <w:tc>
          <w:tcPr>
            <w:tcW w:w="2268" w:type="dxa"/>
            <w:tcBorders>
              <w:left w:val="single" w:sz="4" w:space="0" w:color="auto"/>
              <w:bottom w:val="single" w:sz="4" w:space="0" w:color="auto"/>
              <w:right w:val="single" w:sz="4" w:space="0" w:color="auto"/>
            </w:tcBorders>
            <w:shd w:val="clear" w:color="auto" w:fill="D9D9D9"/>
            <w:hideMark/>
          </w:tcPr>
          <w:p w:rsidR="003243FE" w:rsidRDefault="003243FE" w:rsidP="00F52FBA">
            <w:pPr>
              <w:pStyle w:val="Tabelle6pt"/>
              <w:rPr>
                <w:color w:val="000000"/>
              </w:rPr>
            </w:pPr>
            <w:r>
              <w:t>Kompetenzbereich</w:t>
            </w:r>
          </w:p>
          <w:p w:rsidR="003243FE" w:rsidRDefault="003243FE" w:rsidP="00F52FBA">
            <w:pPr>
              <w:pStyle w:val="TabelleKopflinks"/>
            </w:pPr>
            <w:r>
              <w:t>Kompetenzbereich 2</w:t>
            </w:r>
          </w:p>
          <w:p w:rsidR="003243FE" w:rsidRDefault="003243FE" w:rsidP="00F52FBA">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3243FE" w:rsidRDefault="003243FE" w:rsidP="00F52FBA">
            <w:pPr>
              <w:pStyle w:val="Tabelle6pt"/>
              <w:rPr>
                <w:color w:val="000000"/>
              </w:rPr>
            </w:pPr>
            <w:r>
              <w:t>Lernfortschritt</w:t>
            </w:r>
          </w:p>
          <w:p w:rsidR="003243FE" w:rsidRDefault="003243FE" w:rsidP="00F52FBA">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3243FE" w:rsidRDefault="003243FE" w:rsidP="00F52FBA">
            <w:pPr>
              <w:pStyle w:val="Tabelle6pt"/>
              <w:rPr>
                <w:color w:val="000000"/>
              </w:rPr>
            </w:pPr>
            <w:r>
              <w:t>Materialien/Titel</w:t>
            </w:r>
          </w:p>
          <w:p w:rsidR="003243FE" w:rsidRDefault="007C18C9" w:rsidP="002F56F9">
            <w:pPr>
              <w:pStyle w:val="TabelleKopflinks"/>
            </w:pPr>
            <w:r>
              <w:t>Elektrostatik – E</w:t>
            </w:r>
            <w:r w:rsidR="003243FE">
              <w:t xml:space="preserve">lektrische Ladungen </w:t>
            </w:r>
            <w:r w:rsidR="002F56F9">
              <w:t>–</w:t>
            </w:r>
            <w:r w:rsidR="003243FE">
              <w:t xml:space="preserve"> Ve</w:t>
            </w:r>
            <w:r w:rsidR="003243FE">
              <w:t>r</w:t>
            </w:r>
            <w:r w:rsidR="003243FE">
              <w:t>suchsnachbereitung – Level C</w:t>
            </w:r>
          </w:p>
        </w:tc>
        <w:tc>
          <w:tcPr>
            <w:tcW w:w="188" w:type="dxa"/>
            <w:vMerge w:val="restart"/>
            <w:tcBorders>
              <w:top w:val="nil"/>
              <w:left w:val="single" w:sz="4" w:space="0" w:color="auto"/>
              <w:bottom w:val="nil"/>
              <w:right w:val="single" w:sz="4" w:space="0" w:color="auto"/>
            </w:tcBorders>
            <w:shd w:val="clear" w:color="auto" w:fill="FFFFFF"/>
          </w:tcPr>
          <w:p w:rsidR="003243FE" w:rsidRPr="004B658C" w:rsidRDefault="003243FE" w:rsidP="00F52FBA">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243FE" w:rsidRPr="00B51DE9" w:rsidRDefault="003243FE" w:rsidP="00F52FBA">
            <w:pPr>
              <w:pStyle w:val="TabelleKopfmitte"/>
            </w:pPr>
            <w:r>
              <w:t>Physik</w:t>
            </w:r>
          </w:p>
          <w:p w:rsidR="003243FE" w:rsidRPr="00B51DE9" w:rsidRDefault="003243FE" w:rsidP="00434E9E">
            <w:pPr>
              <w:pStyle w:val="TabelleKopfmitte"/>
              <w:rPr>
                <w:rFonts w:eastAsia="Calibri"/>
              </w:rPr>
            </w:pPr>
            <w:r>
              <w:t>Ph</w:t>
            </w:r>
            <w:r w:rsidRPr="00B51DE9">
              <w:t>0</w:t>
            </w:r>
            <w:r>
              <w:t>2</w:t>
            </w:r>
            <w:r w:rsidRPr="00B51DE9">
              <w:t>.0</w:t>
            </w:r>
            <w:r>
              <w:t>2.0</w:t>
            </w:r>
            <w:r w:rsidR="00434E9E">
              <w:t>8</w:t>
            </w:r>
          </w:p>
        </w:tc>
      </w:tr>
      <w:tr w:rsidR="003243FE" w:rsidRPr="00B51DE9" w:rsidTr="00F52FBA">
        <w:tc>
          <w:tcPr>
            <w:tcW w:w="7348" w:type="dxa"/>
            <w:gridSpan w:val="3"/>
            <w:tcBorders>
              <w:left w:val="single" w:sz="4" w:space="0" w:color="auto"/>
              <w:right w:val="single" w:sz="4" w:space="0" w:color="auto"/>
            </w:tcBorders>
            <w:hideMark/>
          </w:tcPr>
          <w:p w:rsidR="003243FE" w:rsidRPr="004B658C" w:rsidRDefault="003243FE" w:rsidP="00F52FBA">
            <w:pPr>
              <w:pStyle w:val="Tabelle6pt"/>
            </w:pPr>
            <w:r w:rsidRPr="004B658C">
              <w:t>Kompetenz:</w:t>
            </w:r>
          </w:p>
          <w:p w:rsidR="003243FE" w:rsidRDefault="003243FE" w:rsidP="00F52FBA">
            <w:pPr>
              <w:pStyle w:val="Kopf8ptafz"/>
            </w:pPr>
            <w:r>
              <w:t>Ich kann die elektrischen Anziehungs- und Abstoßungsreaktionen beschreiben.</w:t>
            </w:r>
          </w:p>
          <w:p w:rsidR="003243FE" w:rsidRDefault="003243FE" w:rsidP="00F52FBA">
            <w:pPr>
              <w:pStyle w:val="Kopf8ptafz"/>
            </w:pPr>
            <w:r>
              <w:t>Ich kann die Stärke von elektrischen Ladungen vergleichen.</w:t>
            </w:r>
          </w:p>
          <w:p w:rsidR="003243FE" w:rsidRDefault="003243FE" w:rsidP="00F52FBA">
            <w:pPr>
              <w:pStyle w:val="Kopf8ptafz"/>
            </w:pPr>
            <w:r>
              <w:t>Ich kann die Ladungsart mit einer Glimmlampe bestimmen.</w:t>
            </w:r>
          </w:p>
          <w:p w:rsidR="003243FE" w:rsidRDefault="003243FE" w:rsidP="00F52FBA">
            <w:pPr>
              <w:pStyle w:val="Kopf8ptafz"/>
            </w:pPr>
            <w:r>
              <w:t>Ich kann einen Ballon elektrisch laden.</w:t>
            </w:r>
          </w:p>
          <w:p w:rsidR="003243FE" w:rsidRDefault="003243FE" w:rsidP="00F52FBA">
            <w:pPr>
              <w:pStyle w:val="Kopf8ptafz"/>
            </w:pPr>
            <w:r>
              <w:t>Ich kann verschiedene Stäbe elektrisch laden.</w:t>
            </w:r>
          </w:p>
          <w:p w:rsidR="003243FE" w:rsidRDefault="003243FE" w:rsidP="00F52FBA">
            <w:pPr>
              <w:pStyle w:val="Kopf8ptafz"/>
            </w:pPr>
            <w:r>
              <w:t>Ich kann mit einem Elektroskop den quantitativen Ladungszustand auswerten.</w:t>
            </w:r>
          </w:p>
        </w:tc>
        <w:tc>
          <w:tcPr>
            <w:tcW w:w="188" w:type="dxa"/>
            <w:vMerge/>
            <w:tcBorders>
              <w:left w:val="single" w:sz="4" w:space="0" w:color="auto"/>
              <w:bottom w:val="nil"/>
              <w:right w:val="nil"/>
            </w:tcBorders>
            <w:vAlign w:val="center"/>
            <w:hideMark/>
          </w:tcPr>
          <w:p w:rsidR="003243FE" w:rsidRDefault="003243FE" w:rsidP="00F52FBA">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243FE" w:rsidRPr="00B51DE9" w:rsidTr="00F52FBA">
              <w:trPr>
                <w:trHeight w:val="284"/>
              </w:trPr>
              <w:tc>
                <w:tcPr>
                  <w:tcW w:w="2090" w:type="dxa"/>
                  <w:shd w:val="clear" w:color="auto" w:fill="auto"/>
                </w:tcPr>
                <w:p w:rsidR="003243FE" w:rsidRPr="00B51DE9" w:rsidRDefault="003243FE" w:rsidP="00F52FBA">
                  <w:pPr>
                    <w:pStyle w:val="Textkrpermitte"/>
                  </w:pPr>
                  <w:r w:rsidRPr="00B51DE9">
                    <w:t>LernPROJEKT</w:t>
                  </w:r>
                </w:p>
              </w:tc>
            </w:tr>
            <w:tr w:rsidR="003243FE" w:rsidRPr="00B51DE9" w:rsidTr="00F52FBA">
              <w:trPr>
                <w:trHeight w:val="284"/>
              </w:trPr>
              <w:tc>
                <w:tcPr>
                  <w:tcW w:w="2090" w:type="dxa"/>
                  <w:shd w:val="clear" w:color="auto" w:fill="auto"/>
                </w:tcPr>
                <w:p w:rsidR="003243FE" w:rsidRPr="00B51DE9" w:rsidRDefault="003243FE" w:rsidP="00F52FBA">
                  <w:pPr>
                    <w:pStyle w:val="Textkrpermitte"/>
                  </w:pPr>
                  <w:r w:rsidRPr="00B51DE9">
                    <w:t>LernTHEMA</w:t>
                  </w:r>
                </w:p>
              </w:tc>
            </w:tr>
            <w:tr w:rsidR="003243FE" w:rsidRPr="00B51DE9" w:rsidTr="00F52FBA">
              <w:trPr>
                <w:trHeight w:val="284"/>
              </w:trPr>
              <w:tc>
                <w:tcPr>
                  <w:tcW w:w="2090" w:type="dxa"/>
                  <w:shd w:val="clear" w:color="auto" w:fill="D9D9D9" w:themeFill="background1" w:themeFillShade="D9"/>
                </w:tcPr>
                <w:p w:rsidR="003243FE" w:rsidRPr="00B51DE9" w:rsidRDefault="003243FE" w:rsidP="00F52FBA">
                  <w:pPr>
                    <w:pStyle w:val="TabelleKopfmitte"/>
                  </w:pPr>
                  <w:r w:rsidRPr="00B51DE9">
                    <w:t>LernSCHRITT</w:t>
                  </w:r>
                </w:p>
              </w:tc>
            </w:tr>
          </w:tbl>
          <w:p w:rsidR="003243FE" w:rsidRPr="00B51DE9" w:rsidRDefault="003243FE" w:rsidP="00F52FBA">
            <w:pPr>
              <w:pStyle w:val="TabelleKopfmitte"/>
            </w:pPr>
          </w:p>
        </w:tc>
      </w:tr>
      <w:tr w:rsidR="003243FE" w:rsidRPr="00B51DE9" w:rsidTr="00F52FBA">
        <w:tc>
          <w:tcPr>
            <w:tcW w:w="7348" w:type="dxa"/>
            <w:gridSpan w:val="3"/>
            <w:tcBorders>
              <w:left w:val="single" w:sz="4" w:space="0" w:color="auto"/>
              <w:right w:val="single" w:sz="4" w:space="0" w:color="auto"/>
            </w:tcBorders>
            <w:hideMark/>
          </w:tcPr>
          <w:p w:rsidR="003243FE" w:rsidRPr="004B658C" w:rsidRDefault="003243FE" w:rsidP="00F52FBA">
            <w:pPr>
              <w:pStyle w:val="Tabelle6pt"/>
            </w:pPr>
            <w:r w:rsidRPr="004B658C">
              <w:t>Hauptbezug:</w:t>
            </w:r>
          </w:p>
          <w:p w:rsidR="003243FE" w:rsidRDefault="003243FE" w:rsidP="00F52FBA">
            <w:pPr>
              <w:pStyle w:val="Kopf8ptafz"/>
            </w:pPr>
            <w:r w:rsidRPr="000C62BB">
              <w:t>Ich kann physikalische Arbeitsweisen nachvollziehen und beschreiben.</w:t>
            </w:r>
          </w:p>
          <w:p w:rsidR="003243FE" w:rsidRDefault="003243FE" w:rsidP="00F52FBA">
            <w:pPr>
              <w:pStyle w:val="Kopf8ptafz"/>
            </w:pPr>
            <w:r w:rsidRPr="000C62BB">
              <w:t>Ich kann einfache physikalische Experimente nach Anleitung durchführen und auswerten</w:t>
            </w:r>
            <w:r>
              <w:t>.</w:t>
            </w:r>
          </w:p>
        </w:tc>
        <w:tc>
          <w:tcPr>
            <w:tcW w:w="188" w:type="dxa"/>
            <w:vMerge/>
            <w:tcBorders>
              <w:left w:val="single" w:sz="4" w:space="0" w:color="auto"/>
              <w:bottom w:val="nil"/>
              <w:right w:val="nil"/>
            </w:tcBorders>
            <w:vAlign w:val="center"/>
            <w:hideMark/>
          </w:tcPr>
          <w:p w:rsidR="003243FE" w:rsidRDefault="003243FE"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243FE" w:rsidRPr="00B51DE9" w:rsidRDefault="003243FE" w:rsidP="00F52FBA">
            <w:pPr>
              <w:pStyle w:val="TabelleKopfmitte"/>
            </w:pPr>
          </w:p>
        </w:tc>
      </w:tr>
      <w:tr w:rsidR="003243FE" w:rsidRPr="00B51DE9" w:rsidTr="00F52FBA">
        <w:tc>
          <w:tcPr>
            <w:tcW w:w="7348" w:type="dxa"/>
            <w:gridSpan w:val="3"/>
            <w:tcBorders>
              <w:left w:val="single" w:sz="4" w:space="0" w:color="auto"/>
              <w:right w:val="single" w:sz="4" w:space="0" w:color="auto"/>
            </w:tcBorders>
            <w:tcMar>
              <w:bottom w:w="0" w:type="dxa"/>
            </w:tcMar>
            <w:hideMark/>
          </w:tcPr>
          <w:p w:rsidR="003243FE" w:rsidRDefault="003243FE" w:rsidP="00F52FBA">
            <w:pPr>
              <w:pStyle w:val="Tabelle6pt"/>
            </w:pPr>
            <w:r>
              <w:t>Weitere Bezüge:</w:t>
            </w:r>
          </w:p>
          <w:p w:rsidR="003243FE" w:rsidRDefault="003243FE" w:rsidP="00F52FBA">
            <w:pPr>
              <w:pStyle w:val="Kopf8ptafz"/>
            </w:pPr>
            <w:r w:rsidRPr="00502723">
              <w:t>Ich kann einfache physikalische Sachverhalte umgangssprachlich beschreiben.</w:t>
            </w:r>
          </w:p>
        </w:tc>
        <w:tc>
          <w:tcPr>
            <w:tcW w:w="188" w:type="dxa"/>
            <w:vMerge/>
            <w:tcBorders>
              <w:left w:val="single" w:sz="4" w:space="0" w:color="auto"/>
              <w:bottom w:val="nil"/>
              <w:right w:val="nil"/>
            </w:tcBorders>
            <w:vAlign w:val="center"/>
            <w:hideMark/>
          </w:tcPr>
          <w:p w:rsidR="003243FE" w:rsidRDefault="003243FE"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243FE" w:rsidRPr="00B51DE9" w:rsidRDefault="003243FE" w:rsidP="00F52FBA">
            <w:pPr>
              <w:pStyle w:val="TabelleKopfmitte"/>
            </w:pPr>
          </w:p>
        </w:tc>
      </w:tr>
    </w:tbl>
    <w:p w:rsidR="00D00DFB" w:rsidRDefault="00D00DFB" w:rsidP="00D00DFB">
      <w:pPr>
        <w:pStyle w:val="berschrift3"/>
      </w:pPr>
      <w:r>
        <w:t>Aufgaben:</w:t>
      </w:r>
      <w:r>
        <w:rPr>
          <w:noProof/>
          <w:sz w:val="24"/>
        </w:rPr>
        <w:drawing>
          <wp:anchor distT="0" distB="0" distL="114300" distR="114300" simplePos="0" relativeHeight="252289024" behindDoc="0" locked="0" layoutInCell="0" allowOverlap="1" wp14:anchorId="0C823BEF" wp14:editId="7B41FF96">
            <wp:simplePos x="0" y="0"/>
            <wp:positionH relativeFrom="rightMargin">
              <wp:posOffset>107950</wp:posOffset>
            </wp:positionH>
            <wp:positionV relativeFrom="paragraph">
              <wp:posOffset>0</wp:posOffset>
            </wp:positionV>
            <wp:extent cx="345440" cy="323850"/>
            <wp:effectExtent l="0" t="0" r="0" b="0"/>
            <wp:wrapNone/>
            <wp:docPr id="169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4742" w:rsidRDefault="00870BEB" w:rsidP="00254742">
      <w:pPr>
        <w:pStyle w:val="Textkrper"/>
      </w:pPr>
      <w:r>
        <w:rPr>
          <w:noProof/>
          <w:sz w:val="24"/>
        </w:rPr>
        <w:drawing>
          <wp:anchor distT="0" distB="0" distL="114300" distR="114300" simplePos="0" relativeHeight="252067840" behindDoc="0" locked="0" layoutInCell="0" allowOverlap="1" wp14:anchorId="5E962516" wp14:editId="411995DB">
            <wp:simplePos x="0" y="0"/>
            <wp:positionH relativeFrom="rightMargin">
              <wp:posOffset>128743</wp:posOffset>
            </wp:positionH>
            <wp:positionV relativeFrom="paragraph">
              <wp:posOffset>0</wp:posOffset>
            </wp:positionV>
            <wp:extent cx="302260" cy="323850"/>
            <wp:effectExtent l="0" t="0" r="2540" b="0"/>
            <wp:wrapNone/>
            <wp:docPr id="146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54742">
        <w:t>Bevor Sie Ihr Experiment protokollieren beantworten Sie schriftlich die folgenden Fr</w:t>
      </w:r>
      <w:r w:rsidR="00254742">
        <w:t>a</w:t>
      </w:r>
      <w:r w:rsidR="00254742">
        <w:t>gen zum Experiment:</w:t>
      </w:r>
    </w:p>
    <w:p w:rsidR="00254742" w:rsidRDefault="00254742" w:rsidP="00BD1EE7">
      <w:pPr>
        <w:pStyle w:val="AufgabeEbene1"/>
        <w:numPr>
          <w:ilvl w:val="0"/>
          <w:numId w:val="29"/>
        </w:numPr>
      </w:pPr>
      <w:r>
        <w:t>Beschreiben Sie, was eine Wimshurstmaschine macht, wenn sie gedreht wird.</w:t>
      </w:r>
    </w:p>
    <w:p w:rsidR="00254742" w:rsidRDefault="00254742" w:rsidP="00254742">
      <w:pPr>
        <w:pStyle w:val="AufgabeEbene1"/>
      </w:pPr>
      <w:r>
        <w:t>Nennen Sie die Reaktion der Glimmlampe an den beiden Metallkugeln der Wim</w:t>
      </w:r>
      <w:r>
        <w:t>s</w:t>
      </w:r>
      <w:r>
        <w:t>hurstmaschine.</w:t>
      </w:r>
    </w:p>
    <w:p w:rsidR="00254742" w:rsidRDefault="00254742" w:rsidP="00254742">
      <w:pPr>
        <w:pStyle w:val="AufgabeEbene1"/>
      </w:pPr>
      <w:r>
        <w:t>Gibt es einen Unterschied, wenn man die Glimmlampe umdreht und mit dem and</w:t>
      </w:r>
      <w:r>
        <w:t>e</w:t>
      </w:r>
      <w:r>
        <w:t>ren Ende den Körper berührt? Antworten Sie mit einem ganzen Satz, ein „Ja“ oder „Nein“ reicht nicht aus.</w:t>
      </w:r>
    </w:p>
    <w:p w:rsidR="00254742" w:rsidRDefault="00254742" w:rsidP="00254742">
      <w:pPr>
        <w:pStyle w:val="AufgabeEbene1"/>
      </w:pPr>
      <w:r>
        <w:t>Nennen Sie die Reaktion der Glimmlampe an der mit Baumwolle geriebenen Metal</w:t>
      </w:r>
      <w:r>
        <w:t>l</w:t>
      </w:r>
      <w:r>
        <w:t>kugel.</w:t>
      </w:r>
    </w:p>
    <w:p w:rsidR="00254742" w:rsidRDefault="00254742" w:rsidP="00254742">
      <w:pPr>
        <w:pStyle w:val="AufgabeEbene1"/>
      </w:pPr>
      <w:r>
        <w:t>Nennen Sie die Ladung der mit Baumwolle geriebenen Metallkugel.</w:t>
      </w:r>
    </w:p>
    <w:p w:rsidR="00254742" w:rsidRDefault="00254742" w:rsidP="00254742">
      <w:pPr>
        <w:pStyle w:val="AufgabeEbene1"/>
      </w:pPr>
      <w:r>
        <w:t>Nennen Sie die Reaktion der Glimmlampe am Kunststoffstab.</w:t>
      </w:r>
    </w:p>
    <w:p w:rsidR="00254742" w:rsidRDefault="00254742" w:rsidP="00254742">
      <w:pPr>
        <w:pStyle w:val="AufgabeEbene1"/>
      </w:pPr>
      <w:r>
        <w:t xml:space="preserve">Nennen Sie die Ladung des </w:t>
      </w:r>
      <w:r w:rsidR="00953044">
        <w:t>Glas</w:t>
      </w:r>
      <w:r>
        <w:t>stabs.</w:t>
      </w:r>
    </w:p>
    <w:p w:rsidR="00254742" w:rsidRDefault="00254742" w:rsidP="00254742">
      <w:pPr>
        <w:pStyle w:val="AufgabeEbene1"/>
      </w:pPr>
      <w:r>
        <w:t>Nennen Sie die Reaktion der Glimmlampe am Luftballon.</w:t>
      </w:r>
    </w:p>
    <w:p w:rsidR="00254742" w:rsidRPr="00C30AF6" w:rsidRDefault="00254742" w:rsidP="00254742">
      <w:pPr>
        <w:pStyle w:val="AufgabeEbene1"/>
      </w:pPr>
      <w:r>
        <w:t>Nennen Sie die Ladung des Luftballons.</w:t>
      </w:r>
    </w:p>
    <w:p w:rsidR="00254742" w:rsidRDefault="00254742" w:rsidP="00254742">
      <w:pPr>
        <w:pStyle w:val="AufgabeEbene1"/>
      </w:pPr>
      <w:r>
        <w:t>Protokollieren Sie das Experiment. Gliedern Sie Ihr Protokoll nach den folgenden Punkten.</w:t>
      </w:r>
    </w:p>
    <w:p w:rsidR="00254742" w:rsidRDefault="00254742" w:rsidP="00254742">
      <w:pPr>
        <w:pStyle w:val="AufgabeEbene2"/>
      </w:pPr>
      <w:r>
        <w:t>Benötigtes Material:</w:t>
      </w:r>
    </w:p>
    <w:p w:rsidR="00254742" w:rsidRDefault="00254742" w:rsidP="00254742">
      <w:pPr>
        <w:pStyle w:val="AufgabeEbene2"/>
      </w:pPr>
      <w:r>
        <w:t>Versuchsaufbau (Skizze):</w:t>
      </w:r>
    </w:p>
    <w:p w:rsidR="00254742" w:rsidRDefault="00254742" w:rsidP="00254742">
      <w:pPr>
        <w:pStyle w:val="AufgabeEbene2"/>
      </w:pPr>
      <w:r>
        <w:t>Versuchsdurchführung:</w:t>
      </w:r>
    </w:p>
    <w:p w:rsidR="00254742" w:rsidRDefault="00254742" w:rsidP="00254742">
      <w:pPr>
        <w:pStyle w:val="AufgabeEbene2"/>
      </w:pPr>
      <w:r>
        <w:t>Beobachtungen:</w:t>
      </w:r>
    </w:p>
    <w:p w:rsidR="00254742" w:rsidRDefault="00254742" w:rsidP="00254742">
      <w:pPr>
        <w:pStyle w:val="AufgabeEbene2"/>
      </w:pPr>
      <w:r>
        <w:t>Ergebnis: (Werden Sie hier ganz allgemein. Zum Beispiel könnte der erste Satz so beginnen: „Mit einer Glimmlampe kann … .“</w:t>
      </w:r>
    </w:p>
    <w:p w:rsidR="00254742" w:rsidRDefault="00254742" w:rsidP="00254742">
      <w:pPr>
        <w:pStyle w:val="Textkrper"/>
      </w:pPr>
    </w:p>
    <w:p w:rsidR="00254742" w:rsidRDefault="00254742" w:rsidP="00254742">
      <w:pPr>
        <w:pStyle w:val="Textkrper"/>
      </w:pPr>
      <w:r>
        <w:lastRenderedPageBreak/>
        <w:t>Nachdem Sie die Aufgaben schriftlich beantwortet haben, besprechen Sie die Lösungen mit Ihren Gruppenmitgliedern. Anschließend erstellen Sie gemeinsam ein Infoplakat für Ihre Mitschüler</w:t>
      </w:r>
      <w:r w:rsidR="00965404">
        <w:t>innen und Mitschüler</w:t>
      </w:r>
      <w:r>
        <w:t>. Überlegen Sie sich, wie Sie das Ergebnis des Exp</w:t>
      </w:r>
      <w:r>
        <w:t>e</w:t>
      </w:r>
      <w:r>
        <w:t>rimentes den Mitschü</w:t>
      </w:r>
      <w:r w:rsidR="00965404">
        <w:t>lerinnen und Mitschülern</w:t>
      </w:r>
      <w:r>
        <w:t xml:space="preserve"> am besten präsentieren können. Verge</w:t>
      </w:r>
      <w:r>
        <w:t>s</w:t>
      </w:r>
      <w:r>
        <w:t>sen Sie dabei nicht, auf die Elektronenbewegung einzugehen.</w:t>
      </w:r>
      <w:r>
        <w:rPr>
          <w:noProof/>
        </w:rPr>
        <w:drawing>
          <wp:anchor distT="0" distB="0" distL="114300" distR="114300" simplePos="0" relativeHeight="252068864" behindDoc="0" locked="0" layoutInCell="0" allowOverlap="1" wp14:anchorId="05E5855D" wp14:editId="5139E413">
            <wp:simplePos x="0" y="0"/>
            <wp:positionH relativeFrom="rightMargin">
              <wp:posOffset>107950</wp:posOffset>
            </wp:positionH>
            <wp:positionV relativeFrom="paragraph">
              <wp:posOffset>0</wp:posOffset>
            </wp:positionV>
            <wp:extent cx="532800" cy="324000"/>
            <wp:effectExtent l="0" t="0" r="635" b="0"/>
            <wp:wrapNone/>
            <wp:docPr id="147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4742" w:rsidRPr="009C1778" w:rsidRDefault="00254742" w:rsidP="00434E9E">
      <w:pPr>
        <w:pStyle w:val="berschrift3"/>
      </w:pPr>
      <w:r>
        <w:t>Experimente vorführen und erklären</w:t>
      </w:r>
      <w:r>
        <w:rPr>
          <w:noProof/>
          <w:sz w:val="24"/>
        </w:rPr>
        <w:drawing>
          <wp:anchor distT="0" distB="0" distL="114300" distR="114300" simplePos="0" relativeHeight="252069888" behindDoc="0" locked="0" layoutInCell="0" allowOverlap="1" wp14:anchorId="34EF9BF2" wp14:editId="673E7418">
            <wp:simplePos x="0" y="0"/>
            <wp:positionH relativeFrom="rightMargin">
              <wp:posOffset>107950</wp:posOffset>
            </wp:positionH>
            <wp:positionV relativeFrom="paragraph">
              <wp:posOffset>0</wp:posOffset>
            </wp:positionV>
            <wp:extent cx="334645" cy="323850"/>
            <wp:effectExtent l="0" t="0" r="8255" b="0"/>
            <wp:wrapNone/>
            <wp:docPr id="1471"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464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205B2" w:rsidRDefault="00254742" w:rsidP="00254742">
      <w:pPr>
        <w:pStyle w:val="Textkrper"/>
      </w:pPr>
      <w:r>
        <w:t>Die Schüler</w:t>
      </w:r>
      <w:r w:rsidR="00965404">
        <w:t>innen und Schüler</w:t>
      </w:r>
      <w:r>
        <w:t xml:space="preserve"> präsentieren ihre Versuche und liefern die dazu nötigen Erklärungen mit Hilfe eines Plakats, warum etwas so ist. Sie sollten sich zu den einze</w:t>
      </w:r>
      <w:r>
        <w:t>l</w:t>
      </w:r>
      <w:r>
        <w:t>nen nicht selbst durchgeführten Experimenten Informationen notieren, so dass sie das folgende Arbeitsblatt zur Ergebniskontrolle eigenständig bearbeiten können.</w:t>
      </w:r>
      <w:r w:rsidR="003205B2">
        <w:br w:type="page"/>
      </w:r>
    </w:p>
    <w:p w:rsidR="00254742" w:rsidRDefault="0035526F" w:rsidP="00434E9E">
      <w:pPr>
        <w:pStyle w:val="berschrift2"/>
      </w:pPr>
      <w:r>
        <w:lastRenderedPageBreak/>
        <w:t>Wiederholungsa</w:t>
      </w:r>
      <w:r w:rsidR="00254742">
        <w:t>ufgaben zu den Experimenten lösen</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434E9E" w:rsidRPr="00B51DE9" w:rsidTr="00F52FBA">
        <w:trPr>
          <w:trHeight w:val="523"/>
        </w:trPr>
        <w:tc>
          <w:tcPr>
            <w:tcW w:w="2268" w:type="dxa"/>
            <w:tcBorders>
              <w:left w:val="single" w:sz="4" w:space="0" w:color="auto"/>
              <w:bottom w:val="single" w:sz="4" w:space="0" w:color="auto"/>
              <w:right w:val="single" w:sz="4" w:space="0" w:color="auto"/>
            </w:tcBorders>
            <w:shd w:val="clear" w:color="auto" w:fill="D9D9D9"/>
            <w:hideMark/>
          </w:tcPr>
          <w:p w:rsidR="00434E9E" w:rsidRDefault="00434E9E" w:rsidP="00F52FBA">
            <w:pPr>
              <w:pStyle w:val="Tabelle6pt"/>
              <w:rPr>
                <w:color w:val="000000"/>
              </w:rPr>
            </w:pPr>
            <w:r>
              <w:t>Kompetenzbereich</w:t>
            </w:r>
          </w:p>
          <w:p w:rsidR="00434E9E" w:rsidRDefault="00434E9E" w:rsidP="00F52FBA">
            <w:pPr>
              <w:pStyle w:val="TabelleKopflinks"/>
            </w:pPr>
            <w:r>
              <w:t>Kompetenzbereich 2</w:t>
            </w:r>
          </w:p>
          <w:p w:rsidR="00434E9E" w:rsidRDefault="00434E9E" w:rsidP="00F52FBA">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434E9E" w:rsidRDefault="00434E9E" w:rsidP="00F52FBA">
            <w:pPr>
              <w:pStyle w:val="Tabelle6pt"/>
              <w:rPr>
                <w:color w:val="000000"/>
              </w:rPr>
            </w:pPr>
            <w:r>
              <w:t>Lernfortschritt</w:t>
            </w:r>
          </w:p>
          <w:p w:rsidR="00434E9E" w:rsidRDefault="00434E9E" w:rsidP="00F52FBA">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434E9E" w:rsidRDefault="00434E9E" w:rsidP="00F52FBA">
            <w:pPr>
              <w:pStyle w:val="Tabelle6pt"/>
              <w:rPr>
                <w:color w:val="000000"/>
              </w:rPr>
            </w:pPr>
            <w:r>
              <w:t>Materialien/Titel</w:t>
            </w:r>
          </w:p>
          <w:p w:rsidR="00434E9E" w:rsidRDefault="002F56F9" w:rsidP="002F56F9">
            <w:pPr>
              <w:pStyle w:val="TabelleKopflinks"/>
            </w:pPr>
            <w:r>
              <w:t>Elektrostatik – E</w:t>
            </w:r>
            <w:r w:rsidR="00434E9E">
              <w:t xml:space="preserve">lektrische Ladungen </w:t>
            </w:r>
            <w:r>
              <w:t>–</w:t>
            </w:r>
            <w:r w:rsidR="00434E9E">
              <w:t xml:space="preserve"> Wiede</w:t>
            </w:r>
            <w:r w:rsidR="00434E9E">
              <w:t>r</w:t>
            </w:r>
            <w:r w:rsidR="00434E9E">
              <w:t>holung</w:t>
            </w:r>
          </w:p>
        </w:tc>
        <w:tc>
          <w:tcPr>
            <w:tcW w:w="188" w:type="dxa"/>
            <w:vMerge w:val="restart"/>
            <w:tcBorders>
              <w:top w:val="nil"/>
              <w:left w:val="single" w:sz="4" w:space="0" w:color="auto"/>
              <w:bottom w:val="nil"/>
              <w:right w:val="single" w:sz="4" w:space="0" w:color="auto"/>
            </w:tcBorders>
            <w:shd w:val="clear" w:color="auto" w:fill="FFFFFF"/>
          </w:tcPr>
          <w:p w:rsidR="00434E9E" w:rsidRPr="004B658C" w:rsidRDefault="00434E9E" w:rsidP="00F52FBA">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434E9E" w:rsidRPr="00B51DE9" w:rsidRDefault="00434E9E" w:rsidP="00F52FBA">
            <w:pPr>
              <w:pStyle w:val="TabelleKopfmitte"/>
            </w:pPr>
            <w:r>
              <w:t>Physik</w:t>
            </w:r>
          </w:p>
          <w:p w:rsidR="00434E9E" w:rsidRPr="00B51DE9" w:rsidRDefault="00434E9E" w:rsidP="00434E9E">
            <w:pPr>
              <w:pStyle w:val="TabelleKopfmitte"/>
              <w:rPr>
                <w:rFonts w:eastAsia="Calibri"/>
              </w:rPr>
            </w:pPr>
            <w:r>
              <w:t>Ph</w:t>
            </w:r>
            <w:r w:rsidRPr="00B51DE9">
              <w:t>0</w:t>
            </w:r>
            <w:r>
              <w:t>2</w:t>
            </w:r>
            <w:r w:rsidRPr="00B51DE9">
              <w:t>.0</w:t>
            </w:r>
            <w:r>
              <w:t>2.09</w:t>
            </w:r>
          </w:p>
        </w:tc>
      </w:tr>
      <w:tr w:rsidR="00434E9E" w:rsidRPr="00B51DE9" w:rsidTr="00F52FBA">
        <w:tc>
          <w:tcPr>
            <w:tcW w:w="7348" w:type="dxa"/>
            <w:gridSpan w:val="3"/>
            <w:tcBorders>
              <w:left w:val="single" w:sz="4" w:space="0" w:color="auto"/>
              <w:right w:val="single" w:sz="4" w:space="0" w:color="auto"/>
            </w:tcBorders>
            <w:hideMark/>
          </w:tcPr>
          <w:p w:rsidR="00434E9E" w:rsidRPr="004B658C" w:rsidRDefault="00434E9E" w:rsidP="00F52FBA">
            <w:pPr>
              <w:pStyle w:val="Tabelle6pt"/>
            </w:pPr>
            <w:r w:rsidRPr="004B658C">
              <w:t>Kompetenz:</w:t>
            </w:r>
          </w:p>
          <w:p w:rsidR="00434E9E" w:rsidRDefault="00434E9E" w:rsidP="00F52FBA">
            <w:pPr>
              <w:pStyle w:val="Kopf8ptafz"/>
            </w:pPr>
            <w:r>
              <w:t>Ich kann die elektrischen Anziehungs- und Abstoßungsreaktionen beschreiben.</w:t>
            </w:r>
          </w:p>
          <w:p w:rsidR="00434E9E" w:rsidRDefault="00434E9E" w:rsidP="00F52FBA">
            <w:pPr>
              <w:pStyle w:val="Kopf8ptafz"/>
            </w:pPr>
            <w:r>
              <w:t>Ich kann die Stärke von elektrischen Ladungen vergleichen.</w:t>
            </w:r>
          </w:p>
          <w:p w:rsidR="00434E9E" w:rsidRDefault="00434E9E" w:rsidP="00434E9E">
            <w:pPr>
              <w:pStyle w:val="Kopf8ptafz"/>
            </w:pPr>
            <w:r>
              <w:t>Ich kann die Ladungsart mit einer Glimmlampe bestimmen.</w:t>
            </w:r>
          </w:p>
        </w:tc>
        <w:tc>
          <w:tcPr>
            <w:tcW w:w="188" w:type="dxa"/>
            <w:vMerge/>
            <w:tcBorders>
              <w:left w:val="single" w:sz="4" w:space="0" w:color="auto"/>
              <w:bottom w:val="nil"/>
              <w:right w:val="nil"/>
            </w:tcBorders>
            <w:vAlign w:val="center"/>
            <w:hideMark/>
          </w:tcPr>
          <w:p w:rsidR="00434E9E" w:rsidRDefault="00434E9E" w:rsidP="00F52FBA">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434E9E" w:rsidRPr="00B51DE9" w:rsidTr="00F52FBA">
              <w:trPr>
                <w:trHeight w:val="284"/>
              </w:trPr>
              <w:tc>
                <w:tcPr>
                  <w:tcW w:w="2090" w:type="dxa"/>
                  <w:shd w:val="clear" w:color="auto" w:fill="auto"/>
                </w:tcPr>
                <w:p w:rsidR="00434E9E" w:rsidRPr="00B51DE9" w:rsidRDefault="00434E9E" w:rsidP="00F52FBA">
                  <w:pPr>
                    <w:pStyle w:val="Textkrpermitte"/>
                  </w:pPr>
                  <w:r w:rsidRPr="00B51DE9">
                    <w:t>LernPROJEKT</w:t>
                  </w:r>
                </w:p>
              </w:tc>
            </w:tr>
            <w:tr w:rsidR="00434E9E" w:rsidRPr="00B51DE9" w:rsidTr="00F52FBA">
              <w:trPr>
                <w:trHeight w:val="284"/>
              </w:trPr>
              <w:tc>
                <w:tcPr>
                  <w:tcW w:w="2090" w:type="dxa"/>
                  <w:shd w:val="clear" w:color="auto" w:fill="auto"/>
                </w:tcPr>
                <w:p w:rsidR="00434E9E" w:rsidRPr="00B51DE9" w:rsidRDefault="00434E9E" w:rsidP="00F52FBA">
                  <w:pPr>
                    <w:pStyle w:val="Textkrpermitte"/>
                  </w:pPr>
                  <w:r w:rsidRPr="00B51DE9">
                    <w:t>LernTHEMA</w:t>
                  </w:r>
                </w:p>
              </w:tc>
            </w:tr>
            <w:tr w:rsidR="00434E9E" w:rsidRPr="00B51DE9" w:rsidTr="00F52FBA">
              <w:trPr>
                <w:trHeight w:val="284"/>
              </w:trPr>
              <w:tc>
                <w:tcPr>
                  <w:tcW w:w="2090" w:type="dxa"/>
                  <w:shd w:val="clear" w:color="auto" w:fill="D9D9D9" w:themeFill="background1" w:themeFillShade="D9"/>
                </w:tcPr>
                <w:p w:rsidR="00434E9E" w:rsidRPr="00B51DE9" w:rsidRDefault="00434E9E" w:rsidP="00F52FBA">
                  <w:pPr>
                    <w:pStyle w:val="TabelleKopfmitte"/>
                  </w:pPr>
                  <w:r w:rsidRPr="00B51DE9">
                    <w:t>LernSCHRITT</w:t>
                  </w:r>
                </w:p>
              </w:tc>
            </w:tr>
          </w:tbl>
          <w:p w:rsidR="00434E9E" w:rsidRPr="00B51DE9" w:rsidRDefault="00434E9E" w:rsidP="00F52FBA">
            <w:pPr>
              <w:pStyle w:val="TabelleKopfmitte"/>
            </w:pPr>
          </w:p>
        </w:tc>
      </w:tr>
      <w:tr w:rsidR="00434E9E" w:rsidRPr="00B51DE9" w:rsidTr="00F52FBA">
        <w:tc>
          <w:tcPr>
            <w:tcW w:w="7348" w:type="dxa"/>
            <w:gridSpan w:val="3"/>
            <w:tcBorders>
              <w:left w:val="single" w:sz="4" w:space="0" w:color="auto"/>
              <w:right w:val="single" w:sz="4" w:space="0" w:color="auto"/>
            </w:tcBorders>
            <w:hideMark/>
          </w:tcPr>
          <w:p w:rsidR="00434E9E" w:rsidRPr="004B658C" w:rsidRDefault="00434E9E" w:rsidP="00F52FBA">
            <w:pPr>
              <w:pStyle w:val="Tabelle6pt"/>
            </w:pPr>
            <w:r w:rsidRPr="004B658C">
              <w:t>Hauptbezug:</w:t>
            </w:r>
          </w:p>
          <w:p w:rsidR="00434E9E" w:rsidRDefault="00434E9E" w:rsidP="00434E9E">
            <w:pPr>
              <w:pStyle w:val="Kopf8ptafz"/>
            </w:pPr>
            <w:r w:rsidRPr="000C62BB">
              <w:t>Ich kann physikalische Arbeitsweisen nachvollziehen und beschreiben.</w:t>
            </w:r>
          </w:p>
        </w:tc>
        <w:tc>
          <w:tcPr>
            <w:tcW w:w="188" w:type="dxa"/>
            <w:vMerge/>
            <w:tcBorders>
              <w:left w:val="single" w:sz="4" w:space="0" w:color="auto"/>
              <w:bottom w:val="nil"/>
              <w:right w:val="nil"/>
            </w:tcBorders>
            <w:vAlign w:val="center"/>
            <w:hideMark/>
          </w:tcPr>
          <w:p w:rsidR="00434E9E" w:rsidRDefault="00434E9E"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434E9E" w:rsidRPr="00B51DE9" w:rsidRDefault="00434E9E" w:rsidP="00F52FBA">
            <w:pPr>
              <w:pStyle w:val="TabelleKopfmitte"/>
            </w:pPr>
          </w:p>
        </w:tc>
      </w:tr>
      <w:tr w:rsidR="00434E9E" w:rsidRPr="00B51DE9" w:rsidTr="00F52FBA">
        <w:tc>
          <w:tcPr>
            <w:tcW w:w="7348" w:type="dxa"/>
            <w:gridSpan w:val="3"/>
            <w:tcBorders>
              <w:left w:val="single" w:sz="4" w:space="0" w:color="auto"/>
              <w:right w:val="single" w:sz="4" w:space="0" w:color="auto"/>
            </w:tcBorders>
            <w:tcMar>
              <w:bottom w:w="0" w:type="dxa"/>
            </w:tcMar>
            <w:hideMark/>
          </w:tcPr>
          <w:p w:rsidR="00434E9E" w:rsidRDefault="00434E9E" w:rsidP="00F52FBA">
            <w:pPr>
              <w:pStyle w:val="Tabelle6pt"/>
            </w:pPr>
            <w:r>
              <w:t>Weitere Bezüge:</w:t>
            </w:r>
          </w:p>
          <w:p w:rsidR="00434E9E" w:rsidRDefault="00434E9E" w:rsidP="00F52FBA">
            <w:pPr>
              <w:pStyle w:val="Kopf8ptafz"/>
            </w:pPr>
            <w:r w:rsidRPr="00502723">
              <w:t>Ich kann einfache physikalische Sachverhalte umgangssprachlich beschreiben.</w:t>
            </w:r>
          </w:p>
        </w:tc>
        <w:tc>
          <w:tcPr>
            <w:tcW w:w="188" w:type="dxa"/>
            <w:vMerge/>
            <w:tcBorders>
              <w:left w:val="single" w:sz="4" w:space="0" w:color="auto"/>
              <w:bottom w:val="nil"/>
              <w:right w:val="nil"/>
            </w:tcBorders>
            <w:vAlign w:val="center"/>
            <w:hideMark/>
          </w:tcPr>
          <w:p w:rsidR="00434E9E" w:rsidRDefault="00434E9E"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434E9E" w:rsidRPr="00B51DE9" w:rsidRDefault="00434E9E" w:rsidP="00F52FBA">
            <w:pPr>
              <w:pStyle w:val="TabelleKopfmitte"/>
            </w:pPr>
          </w:p>
        </w:tc>
      </w:tr>
    </w:tbl>
    <w:p w:rsidR="008F6D67" w:rsidRDefault="008F6D67" w:rsidP="00D00DFB">
      <w:pPr>
        <w:pStyle w:val="berschrift3"/>
      </w:pPr>
      <w:r>
        <w:t>Vorgehen: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8F6D67" w:rsidRPr="00DE4890" w:rsidTr="006B5649">
        <w:trPr>
          <w:trHeight w:val="397"/>
        </w:trPr>
        <w:tc>
          <w:tcPr>
            <w:tcW w:w="1470" w:type="dxa"/>
            <w:shd w:val="clear" w:color="auto" w:fill="D9D9D9" w:themeFill="background1" w:themeFillShade="D9"/>
            <w:vAlign w:val="center"/>
          </w:tcPr>
          <w:p w:rsidR="008F6D67" w:rsidRPr="00DE4890" w:rsidRDefault="008F6D67" w:rsidP="006B5649">
            <w:pPr>
              <w:pStyle w:val="TabelleKopfmitte"/>
            </w:pPr>
            <w:r>
              <w:t>Phase</w:t>
            </w:r>
          </w:p>
        </w:tc>
        <w:tc>
          <w:tcPr>
            <w:tcW w:w="940" w:type="dxa"/>
            <w:shd w:val="clear" w:color="auto" w:fill="D9D9D9" w:themeFill="background1" w:themeFillShade="D9"/>
            <w:vAlign w:val="center"/>
          </w:tcPr>
          <w:p w:rsidR="008F6D67" w:rsidRPr="00DE4890" w:rsidRDefault="008F6D67" w:rsidP="006B5649">
            <w:pPr>
              <w:pStyle w:val="TabelleKopfmitte"/>
            </w:pPr>
            <w:r>
              <w:t>Zeit</w:t>
            </w:r>
          </w:p>
        </w:tc>
        <w:tc>
          <w:tcPr>
            <w:tcW w:w="4961" w:type="dxa"/>
            <w:shd w:val="clear" w:color="auto" w:fill="D9D9D9" w:themeFill="background1" w:themeFillShade="D9"/>
            <w:vAlign w:val="center"/>
          </w:tcPr>
          <w:p w:rsidR="008F6D67" w:rsidRPr="00DE4890" w:rsidRDefault="008F6D67" w:rsidP="006B5649">
            <w:pPr>
              <w:pStyle w:val="TabelleKopfmitte"/>
            </w:pPr>
            <w:r>
              <w:t>Aufgabe</w:t>
            </w:r>
          </w:p>
        </w:tc>
      </w:tr>
      <w:tr w:rsidR="008F6D67" w:rsidRPr="00DE4890" w:rsidTr="006B5649">
        <w:trPr>
          <w:trHeight w:val="624"/>
        </w:trPr>
        <w:tc>
          <w:tcPr>
            <w:tcW w:w="1470" w:type="dxa"/>
            <w:shd w:val="clear" w:color="auto" w:fill="auto"/>
            <w:vAlign w:val="center"/>
          </w:tcPr>
          <w:p w:rsidR="008F6D67" w:rsidRPr="00F0156F" w:rsidRDefault="008F6D67" w:rsidP="006B5649">
            <w:pPr>
              <w:pStyle w:val="Textkrpermitte"/>
            </w:pPr>
            <w:r w:rsidRPr="00FC0F56">
              <w:rPr>
                <w:noProof/>
              </w:rPr>
              <w:drawing>
                <wp:inline distT="0" distB="0" distL="0" distR="0" wp14:anchorId="61F8AD1C" wp14:editId="1C15F6B2">
                  <wp:extent cx="302701" cy="324000"/>
                  <wp:effectExtent l="0" t="0" r="2540" b="0"/>
                  <wp:docPr id="173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8F6D67" w:rsidRPr="00DE4890" w:rsidRDefault="008F6D67" w:rsidP="006B5649">
            <w:pPr>
              <w:pStyle w:val="Textkrper"/>
            </w:pPr>
          </w:p>
        </w:tc>
        <w:tc>
          <w:tcPr>
            <w:tcW w:w="4961" w:type="dxa"/>
            <w:shd w:val="clear" w:color="auto" w:fill="auto"/>
            <w:vAlign w:val="center"/>
          </w:tcPr>
          <w:p w:rsidR="008F6D67" w:rsidRPr="00DE4890" w:rsidRDefault="008F6D67" w:rsidP="008F6D67">
            <w:pPr>
              <w:pStyle w:val="Textkrper"/>
              <w:rPr>
                <w:noProof/>
              </w:rPr>
            </w:pPr>
            <w:r>
              <w:rPr>
                <w:noProof/>
              </w:rPr>
              <w:t>Wählen Sie aus den Aufgaben 1) – 17) die zu Ihnen passenden Aufgaben (Durchdringungstiefe) aus und bearbeiten Sie die ausgewählten Aufgaben schriftlich. Notieren Sie bei Unklarheiten offene Fragen.</w:t>
            </w:r>
          </w:p>
        </w:tc>
      </w:tr>
      <w:tr w:rsidR="008F6D67" w:rsidRPr="00DE4890" w:rsidTr="006B5649">
        <w:trPr>
          <w:trHeight w:val="624"/>
        </w:trPr>
        <w:tc>
          <w:tcPr>
            <w:tcW w:w="1470" w:type="dxa"/>
            <w:shd w:val="clear" w:color="auto" w:fill="auto"/>
            <w:vAlign w:val="center"/>
          </w:tcPr>
          <w:p w:rsidR="008F6D67" w:rsidRPr="00F0156F" w:rsidRDefault="008F6D67" w:rsidP="006B5649">
            <w:pPr>
              <w:pStyle w:val="Textkrpermitte"/>
            </w:pPr>
            <w:r w:rsidRPr="00F0156F">
              <w:rPr>
                <w:noProof/>
              </w:rPr>
              <w:drawing>
                <wp:inline distT="0" distB="0" distL="0" distR="0" wp14:anchorId="11A5D73E" wp14:editId="223F316E">
                  <wp:extent cx="648000" cy="320400"/>
                  <wp:effectExtent l="0" t="0" r="0" b="3810"/>
                  <wp:docPr id="173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8F6D67" w:rsidRPr="00DE4890" w:rsidRDefault="008F6D67" w:rsidP="006B5649">
            <w:pPr>
              <w:pStyle w:val="Textkrper"/>
            </w:pPr>
          </w:p>
        </w:tc>
        <w:tc>
          <w:tcPr>
            <w:tcW w:w="4961" w:type="dxa"/>
            <w:shd w:val="clear" w:color="auto" w:fill="auto"/>
            <w:vAlign w:val="center"/>
          </w:tcPr>
          <w:p w:rsidR="008F6D67" w:rsidRPr="00DE4890" w:rsidRDefault="008F6D67" w:rsidP="006B5649">
            <w:pPr>
              <w:pStyle w:val="Textkrper"/>
              <w:rPr>
                <w:noProof/>
              </w:rPr>
            </w:pPr>
            <w:r>
              <w:rPr>
                <w:noProof/>
              </w:rPr>
              <w:t>Nachdem Sie die Aufgaben 1) – 17) gelöst haben, finden Sie</w:t>
            </w:r>
            <w:r w:rsidR="00965404">
              <w:rPr>
                <w:noProof/>
              </w:rPr>
              <w:t xml:space="preserve"> eine Partnerin oder</w:t>
            </w:r>
            <w:r>
              <w:rPr>
                <w:noProof/>
              </w:rPr>
              <w:t xml:space="preserve"> einen Partner mit Hilfe der Lerntempoduett-Methode. Vergleichen Sie Ihre Lösung mit</w:t>
            </w:r>
            <w:r w:rsidR="00965404">
              <w:rPr>
                <w:noProof/>
              </w:rPr>
              <w:t xml:space="preserve"> Ihrer Partnerin oder</w:t>
            </w:r>
            <w:r>
              <w:rPr>
                <w:noProof/>
              </w:rPr>
              <w:t xml:space="preserve"> Ihrem Partner und lösen Sie gegebenenfalls offene Fragen.</w:t>
            </w:r>
          </w:p>
        </w:tc>
      </w:tr>
    </w:tbl>
    <w:p w:rsidR="00D00DFB" w:rsidRDefault="00D00DFB" w:rsidP="00D00DFB">
      <w:pPr>
        <w:pStyle w:val="berschrift3"/>
      </w:pPr>
      <w:r>
        <w:t>Aufgaben:</w:t>
      </w:r>
    </w:p>
    <w:p w:rsidR="00254742" w:rsidRDefault="00254742" w:rsidP="00254742">
      <w:pPr>
        <w:pStyle w:val="Textkrper"/>
      </w:pPr>
      <w:r>
        <w:t>Beantworten Sie die folgenden Aufgaben schriftlich. Sollten Sie nicht weiter kommen, sehen Sie sich die Plakate der anderen Gruppen an.</w:t>
      </w:r>
    </w:p>
    <w:p w:rsidR="00254742" w:rsidRDefault="00254742" w:rsidP="00BD1EE7">
      <w:pPr>
        <w:pStyle w:val="AufgabeEbene1"/>
        <w:numPr>
          <w:ilvl w:val="0"/>
          <w:numId w:val="30"/>
        </w:numPr>
      </w:pPr>
      <w:r>
        <w:t>Beschreiben Sie, was in einem elektrischen Feld passiert.</w:t>
      </w:r>
      <w:r>
        <w:rPr>
          <w:noProof/>
          <w:sz w:val="24"/>
          <w:lang w:eastAsia="de-DE"/>
        </w:rPr>
        <w:drawing>
          <wp:anchor distT="0" distB="0" distL="114300" distR="114300" simplePos="0" relativeHeight="252085248" behindDoc="0" locked="0" layoutInCell="0" allowOverlap="1" wp14:anchorId="6D57FC82" wp14:editId="637F063A">
            <wp:simplePos x="0" y="0"/>
            <wp:positionH relativeFrom="rightMargin">
              <wp:posOffset>107950</wp:posOffset>
            </wp:positionH>
            <wp:positionV relativeFrom="paragraph">
              <wp:posOffset>0</wp:posOffset>
            </wp:positionV>
            <wp:extent cx="345440" cy="323850"/>
            <wp:effectExtent l="0" t="0" r="0" b="0"/>
            <wp:wrapNone/>
            <wp:docPr id="147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Gehen Sie dabei auf fo</w:t>
      </w:r>
      <w:r>
        <w:t>l</w:t>
      </w:r>
      <w:r>
        <w:t>gende Teilaspekte ein:</w:t>
      </w:r>
    </w:p>
    <w:p w:rsidR="00254742" w:rsidRDefault="00254742" w:rsidP="00BD1EE7">
      <w:pPr>
        <w:pStyle w:val="AufgabeEbene2"/>
        <w:numPr>
          <w:ilvl w:val="1"/>
          <w:numId w:val="14"/>
        </w:numPr>
      </w:pPr>
      <w:r>
        <w:t>Welche Kräfte wirken in einem elektrischen Feld?</w:t>
      </w:r>
    </w:p>
    <w:p w:rsidR="00254742" w:rsidRDefault="00254742" w:rsidP="00BD1EE7">
      <w:pPr>
        <w:pStyle w:val="AufgabeEbene2"/>
        <w:numPr>
          <w:ilvl w:val="1"/>
          <w:numId w:val="14"/>
        </w:numPr>
      </w:pPr>
      <w:r>
        <w:t>Wann entsteht ein elektrisches Feld?</w:t>
      </w:r>
    </w:p>
    <w:p w:rsidR="00254742" w:rsidRDefault="00254742" w:rsidP="00BD1EE7">
      <w:pPr>
        <w:pStyle w:val="AufgabeEbene2"/>
        <w:numPr>
          <w:ilvl w:val="1"/>
          <w:numId w:val="14"/>
        </w:numPr>
      </w:pPr>
      <w:r>
        <w:t>Bei welchen anderen physikalischen Feldern treten solche Reaktionen auf?</w:t>
      </w:r>
    </w:p>
    <w:p w:rsidR="00254742" w:rsidRDefault="00254742" w:rsidP="00BD1EE7">
      <w:pPr>
        <w:pStyle w:val="AufgabeEbene1"/>
        <w:numPr>
          <w:ilvl w:val="0"/>
          <w:numId w:val="14"/>
        </w:numPr>
      </w:pPr>
      <w:r>
        <w:t>Ein Elektroskop dient zur Anzeige von elektrischen Ladungen. Begründen Sie, we</w:t>
      </w:r>
      <w:r>
        <w:t>s</w:t>
      </w:r>
      <w:r>
        <w:t>halb sich der Zeiger im Elektroskop bewegt, wenn das Elektroskop elektrisch gel</w:t>
      </w:r>
      <w:r>
        <w:t>a</w:t>
      </w:r>
      <w:r>
        <w:t>den wird. Beschreiben Sie dabei auch, wieso der Zeigerausschlag von der Größe der elektrischen Ladung abhängt.</w:t>
      </w:r>
    </w:p>
    <w:p w:rsidR="00254742" w:rsidRDefault="00254742" w:rsidP="00BD1EE7">
      <w:pPr>
        <w:pStyle w:val="AufgabeEbene1"/>
        <w:numPr>
          <w:ilvl w:val="0"/>
          <w:numId w:val="14"/>
        </w:numPr>
      </w:pPr>
      <w:r>
        <w:t>Beschreiben Sie, wann eine Glimmlampe leuchtet.</w:t>
      </w:r>
    </w:p>
    <w:p w:rsidR="00254742" w:rsidRDefault="00254742" w:rsidP="00BD1EE7">
      <w:pPr>
        <w:pStyle w:val="AufgabeEbene1"/>
        <w:numPr>
          <w:ilvl w:val="0"/>
          <w:numId w:val="14"/>
        </w:numPr>
      </w:pPr>
      <w:r>
        <w:t>Beschreiben Sie, welche der beiden Seiten einer Glimmlampe zum Leuchten g</w:t>
      </w:r>
      <w:r>
        <w:t>e</w:t>
      </w:r>
      <w:r>
        <w:t>bracht werden kann.</w:t>
      </w:r>
    </w:p>
    <w:p w:rsidR="00254742" w:rsidRDefault="00254742" w:rsidP="00BD1EE7">
      <w:pPr>
        <w:pStyle w:val="AufgabeEbene1"/>
        <w:numPr>
          <w:ilvl w:val="0"/>
          <w:numId w:val="14"/>
        </w:numPr>
      </w:pPr>
      <w:r>
        <w:rPr>
          <w:noProof/>
          <w:sz w:val="24"/>
          <w:lang w:eastAsia="de-DE"/>
        </w:rPr>
        <w:drawing>
          <wp:anchor distT="0" distB="0" distL="114300" distR="114300" simplePos="0" relativeHeight="252086272" behindDoc="0" locked="0" layoutInCell="0" allowOverlap="1" wp14:anchorId="1B1EDAC8" wp14:editId="09BBD9DD">
            <wp:simplePos x="0" y="0"/>
            <wp:positionH relativeFrom="rightMargin">
              <wp:posOffset>107950</wp:posOffset>
            </wp:positionH>
            <wp:positionV relativeFrom="paragraph">
              <wp:posOffset>0</wp:posOffset>
            </wp:positionV>
            <wp:extent cx="345440" cy="323850"/>
            <wp:effectExtent l="0" t="0" r="0" b="0"/>
            <wp:wrapNone/>
            <wp:docPr id="147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In einem elektrischen Feld wirken Kräfte. Beschreiben Sie, wie sich diese Kräfte au</w:t>
      </w:r>
      <w:r>
        <w:t>s</w:t>
      </w:r>
      <w:r>
        <w:t>wirken? Folgende Begriffe können Ihnen helfen: ungleichnamig geladene Körper, gleichnamig geladene Körper</w:t>
      </w:r>
      <w:r w:rsidR="00C45971">
        <w:t>.</w:t>
      </w:r>
    </w:p>
    <w:p w:rsidR="00254742" w:rsidRDefault="00254742" w:rsidP="00BD1EE7">
      <w:pPr>
        <w:pStyle w:val="AufgabeEbene1"/>
        <w:numPr>
          <w:ilvl w:val="0"/>
          <w:numId w:val="14"/>
        </w:numPr>
      </w:pPr>
      <w:r>
        <w:t>Ein Elektroskop dient zur Anzeige von elektrischen Ladungen. Begründen Sie, we</w:t>
      </w:r>
      <w:r>
        <w:t>s</w:t>
      </w:r>
      <w:r>
        <w:t>halb sich der Zeiger im Elektroskop bewegt, wenn das Elektroskop elektrisch gel</w:t>
      </w:r>
      <w:r>
        <w:t>a</w:t>
      </w:r>
      <w:r>
        <w:t>den wird. Welche Kräfte wirken zwischen dem Metallstab und dem Zeiger?</w:t>
      </w:r>
    </w:p>
    <w:p w:rsidR="00254742" w:rsidRDefault="00254742" w:rsidP="00BD1EE7">
      <w:pPr>
        <w:pStyle w:val="AufgabeEbene1"/>
        <w:numPr>
          <w:ilvl w:val="0"/>
          <w:numId w:val="14"/>
        </w:numPr>
      </w:pPr>
      <w:r>
        <w:lastRenderedPageBreak/>
        <w:t>Nennen Sie Funktionen bezüglich elektrischer Ladungen, die ein Elektroskop nicht ausführen kann.</w:t>
      </w:r>
    </w:p>
    <w:p w:rsidR="00254742" w:rsidRDefault="00254742" w:rsidP="00BD1EE7">
      <w:pPr>
        <w:pStyle w:val="AufgabeEbene1"/>
        <w:numPr>
          <w:ilvl w:val="0"/>
          <w:numId w:val="14"/>
        </w:numPr>
      </w:pPr>
      <w:r>
        <w:t>Nennen Sie die Aufgabe einer Glimmlampe.</w:t>
      </w:r>
    </w:p>
    <w:p w:rsidR="00254742" w:rsidRPr="00070DCA" w:rsidRDefault="00254742" w:rsidP="00BD1EE7">
      <w:pPr>
        <w:pStyle w:val="AufgabeEbene1"/>
        <w:numPr>
          <w:ilvl w:val="0"/>
          <w:numId w:val="14"/>
        </w:numPr>
      </w:pPr>
      <w:r>
        <w:t>Nennen Sie die Seite der Glimmlampe, die leuchtet.</w:t>
      </w:r>
    </w:p>
    <w:p w:rsidR="00254742" w:rsidRDefault="00254742" w:rsidP="00BD1EE7">
      <w:pPr>
        <w:pStyle w:val="AufgabeEbene1"/>
        <w:numPr>
          <w:ilvl w:val="0"/>
          <w:numId w:val="14"/>
        </w:numPr>
      </w:pPr>
      <w:r>
        <w:t>Ordnen Sie die Funktionen den Hilfsmitteln zu:</w:t>
      </w:r>
    </w:p>
    <w:tbl>
      <w:tblPr>
        <w:tblStyle w:val="Tabellenraster"/>
        <w:tblW w:w="6771" w:type="dxa"/>
        <w:tblInd w:w="708" w:type="dxa"/>
        <w:tblLayout w:type="fixed"/>
        <w:tblCellMar>
          <w:top w:w="57" w:type="dxa"/>
          <w:bottom w:w="57" w:type="dxa"/>
        </w:tblCellMar>
        <w:tblLook w:val="04A0" w:firstRow="1" w:lastRow="0" w:firstColumn="1" w:lastColumn="0" w:noHBand="0" w:noVBand="1"/>
      </w:tblPr>
      <w:tblGrid>
        <w:gridCol w:w="2457"/>
        <w:gridCol w:w="1196"/>
        <w:gridCol w:w="3118"/>
      </w:tblGrid>
      <w:tr w:rsidR="00254742" w:rsidRPr="00A410C8" w:rsidTr="00F52FBA">
        <w:tc>
          <w:tcPr>
            <w:tcW w:w="2457" w:type="dxa"/>
            <w:shd w:val="clear" w:color="auto" w:fill="auto"/>
          </w:tcPr>
          <w:p w:rsidR="00254742" w:rsidRPr="00A410C8" w:rsidRDefault="00254742" w:rsidP="00F52FBA">
            <w:pPr>
              <w:pStyle w:val="TabelleKopflinks"/>
            </w:pPr>
            <w:r>
              <w:t>Funktion</w:t>
            </w:r>
          </w:p>
        </w:tc>
        <w:tc>
          <w:tcPr>
            <w:tcW w:w="1196" w:type="dxa"/>
            <w:tcBorders>
              <w:top w:val="nil"/>
              <w:bottom w:val="nil"/>
            </w:tcBorders>
          </w:tcPr>
          <w:p w:rsidR="00254742" w:rsidRDefault="00254742" w:rsidP="00F52FBA">
            <w:pPr>
              <w:pStyle w:val="TabelleKopflinks"/>
            </w:pPr>
          </w:p>
        </w:tc>
        <w:tc>
          <w:tcPr>
            <w:tcW w:w="3118" w:type="dxa"/>
          </w:tcPr>
          <w:p w:rsidR="00254742" w:rsidRPr="00A410C8" w:rsidRDefault="00254742" w:rsidP="00F52FBA">
            <w:pPr>
              <w:pStyle w:val="TabelleKopflinks"/>
            </w:pPr>
            <w:r>
              <w:t>Hilfsmittel</w:t>
            </w:r>
          </w:p>
        </w:tc>
      </w:tr>
      <w:tr w:rsidR="00254742" w:rsidRPr="00A410C8" w:rsidTr="00F52FBA">
        <w:tc>
          <w:tcPr>
            <w:tcW w:w="2457" w:type="dxa"/>
            <w:shd w:val="clear" w:color="auto" w:fill="auto"/>
          </w:tcPr>
          <w:p w:rsidR="00254742" w:rsidRPr="00A410C8" w:rsidRDefault="00254742" w:rsidP="00F52FBA">
            <w:pPr>
              <w:pStyle w:val="Textkrper"/>
            </w:pPr>
            <w:r>
              <w:t>Ladungsstärke anzeigen</w:t>
            </w:r>
          </w:p>
        </w:tc>
        <w:tc>
          <w:tcPr>
            <w:tcW w:w="1196" w:type="dxa"/>
            <w:tcBorders>
              <w:top w:val="nil"/>
              <w:bottom w:val="nil"/>
            </w:tcBorders>
          </w:tcPr>
          <w:p w:rsidR="00254742" w:rsidRPr="00A410C8" w:rsidRDefault="00254742" w:rsidP="00F52FBA">
            <w:pPr>
              <w:pStyle w:val="Textkrper"/>
            </w:pPr>
          </w:p>
        </w:tc>
        <w:tc>
          <w:tcPr>
            <w:tcW w:w="3118" w:type="dxa"/>
          </w:tcPr>
          <w:p w:rsidR="00254742" w:rsidRPr="00A410C8" w:rsidRDefault="00254742" w:rsidP="00F52FBA">
            <w:pPr>
              <w:pStyle w:val="Textkrper"/>
            </w:pPr>
            <w:r>
              <w:t>Glimmlampe</w:t>
            </w:r>
          </w:p>
        </w:tc>
      </w:tr>
      <w:tr w:rsidR="00254742" w:rsidRPr="00A410C8" w:rsidTr="00F52FBA">
        <w:tc>
          <w:tcPr>
            <w:tcW w:w="2457" w:type="dxa"/>
            <w:shd w:val="clear" w:color="auto" w:fill="auto"/>
          </w:tcPr>
          <w:p w:rsidR="00254742" w:rsidRPr="00A410C8" w:rsidRDefault="00254742" w:rsidP="00F52FBA">
            <w:pPr>
              <w:pStyle w:val="Textkrper"/>
            </w:pPr>
            <w:r>
              <w:t>Ladungsart anzeigen</w:t>
            </w:r>
          </w:p>
        </w:tc>
        <w:tc>
          <w:tcPr>
            <w:tcW w:w="1196" w:type="dxa"/>
            <w:tcBorders>
              <w:top w:val="nil"/>
              <w:bottom w:val="nil"/>
            </w:tcBorders>
          </w:tcPr>
          <w:p w:rsidR="00254742" w:rsidRPr="00A410C8" w:rsidRDefault="00254742" w:rsidP="00F52FBA">
            <w:pPr>
              <w:pStyle w:val="Textkrper"/>
            </w:pPr>
          </w:p>
        </w:tc>
        <w:tc>
          <w:tcPr>
            <w:tcW w:w="3118" w:type="dxa"/>
          </w:tcPr>
          <w:p w:rsidR="00254742" w:rsidRPr="00A410C8" w:rsidRDefault="00254742" w:rsidP="00F52FBA">
            <w:pPr>
              <w:pStyle w:val="Textkrper"/>
            </w:pPr>
            <w:r>
              <w:t>Elektroskop</w:t>
            </w:r>
          </w:p>
        </w:tc>
      </w:tr>
    </w:tbl>
    <w:p w:rsidR="00254742" w:rsidRDefault="00254742" w:rsidP="00BD1EE7">
      <w:pPr>
        <w:pStyle w:val="AufgabeEbene1"/>
        <w:numPr>
          <w:ilvl w:val="0"/>
          <w:numId w:val="14"/>
        </w:numPr>
      </w:pPr>
      <w:r>
        <w:rPr>
          <w:noProof/>
          <w:sz w:val="24"/>
          <w:lang w:eastAsia="de-DE"/>
        </w:rPr>
        <w:drawing>
          <wp:anchor distT="0" distB="0" distL="114300" distR="114300" simplePos="0" relativeHeight="252071936" behindDoc="0" locked="0" layoutInCell="0" allowOverlap="1" wp14:anchorId="06A1B766" wp14:editId="05057BCE">
            <wp:simplePos x="0" y="0"/>
            <wp:positionH relativeFrom="rightMargin">
              <wp:posOffset>107950</wp:posOffset>
            </wp:positionH>
            <wp:positionV relativeFrom="paragraph">
              <wp:posOffset>0</wp:posOffset>
            </wp:positionV>
            <wp:extent cx="345440" cy="323850"/>
            <wp:effectExtent l="0" t="0" r="0" b="0"/>
            <wp:wrapNone/>
            <wp:docPr id="147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Vervollständigen Sie die folgenden Satzanfänge:</w:t>
      </w:r>
    </w:p>
    <w:p w:rsidR="00254742" w:rsidRDefault="00254742" w:rsidP="00254742">
      <w:pPr>
        <w:pStyle w:val="AufgabeEbene2"/>
      </w:pPr>
      <w:r>
        <w:t>Gleichnamig geladene Körper …</w:t>
      </w:r>
    </w:p>
    <w:p w:rsidR="00254742" w:rsidRDefault="00254742" w:rsidP="00254742">
      <w:pPr>
        <w:pStyle w:val="AufgabeEbene2"/>
      </w:pPr>
      <w:r>
        <w:t>Ungleichnamig geladene Körper …</w:t>
      </w:r>
    </w:p>
    <w:p w:rsidR="00254742" w:rsidRDefault="00254742" w:rsidP="00254742">
      <w:pPr>
        <w:pStyle w:val="AufgabeEbene1"/>
      </w:pPr>
      <w:r>
        <w:t>Zeichnen Sie die Bewegungsrichtung folgender geladener Körper ein.</w:t>
      </w:r>
    </w:p>
    <w:tbl>
      <w:tblPr>
        <w:tblStyle w:val="Tabellenraster"/>
        <w:tblW w:w="7087"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2173"/>
        <w:gridCol w:w="2457"/>
        <w:gridCol w:w="2457"/>
      </w:tblGrid>
      <w:tr w:rsidR="00AB696B" w:rsidRPr="00A410C8" w:rsidTr="00E90D11">
        <w:tc>
          <w:tcPr>
            <w:tcW w:w="2173" w:type="dxa"/>
            <w:shd w:val="clear" w:color="auto" w:fill="auto"/>
          </w:tcPr>
          <w:p w:rsidR="00AB696B" w:rsidRPr="00A410C8" w:rsidRDefault="00AB696B" w:rsidP="00AB696B">
            <w:pPr>
              <w:pStyle w:val="AufgabeEbene2"/>
            </w:pPr>
          </w:p>
        </w:tc>
        <w:tc>
          <w:tcPr>
            <w:tcW w:w="2457" w:type="dxa"/>
            <w:vAlign w:val="center"/>
          </w:tcPr>
          <w:p w:rsidR="00AB696B" w:rsidRPr="00A410C8" w:rsidRDefault="00AB696B" w:rsidP="00E90D11">
            <w:pPr>
              <w:pStyle w:val="Textkrper"/>
              <w:jc w:val="center"/>
            </w:pPr>
            <w:r>
              <w:rPr>
                <w:noProof/>
              </w:rPr>
              <w:drawing>
                <wp:inline distT="0" distB="0" distL="0" distR="0" wp14:anchorId="7A88C309" wp14:editId="6BAF3424">
                  <wp:extent cx="389890" cy="542290"/>
                  <wp:effectExtent l="0" t="0" r="0" b="0"/>
                  <wp:docPr id="1477" name="Grafik 1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inline>
              </w:drawing>
            </w:r>
          </w:p>
        </w:tc>
        <w:tc>
          <w:tcPr>
            <w:tcW w:w="2457" w:type="dxa"/>
            <w:vAlign w:val="center"/>
          </w:tcPr>
          <w:p w:rsidR="00AB696B" w:rsidRPr="00A410C8" w:rsidRDefault="00AB696B" w:rsidP="00E90D11">
            <w:pPr>
              <w:pStyle w:val="Textkrper"/>
              <w:jc w:val="center"/>
            </w:pPr>
            <w:r>
              <w:rPr>
                <w:noProof/>
              </w:rPr>
              <w:drawing>
                <wp:inline distT="0" distB="0" distL="0" distR="0" wp14:anchorId="3B703D4B" wp14:editId="5BEC3598">
                  <wp:extent cx="438785" cy="536575"/>
                  <wp:effectExtent l="0" t="0" r="0" b="0"/>
                  <wp:docPr id="1476" name="Grafik 1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inline>
              </w:drawing>
            </w:r>
          </w:p>
        </w:tc>
      </w:tr>
      <w:tr w:rsidR="00AB696B" w:rsidRPr="00A410C8" w:rsidTr="00E90D11">
        <w:tc>
          <w:tcPr>
            <w:tcW w:w="2173" w:type="dxa"/>
            <w:shd w:val="clear" w:color="auto" w:fill="auto"/>
          </w:tcPr>
          <w:p w:rsidR="00AB696B" w:rsidRPr="00A410C8" w:rsidRDefault="00AB696B" w:rsidP="00AB696B">
            <w:pPr>
              <w:pStyle w:val="AufgabeEbene2"/>
            </w:pPr>
          </w:p>
        </w:tc>
        <w:tc>
          <w:tcPr>
            <w:tcW w:w="2457" w:type="dxa"/>
            <w:vAlign w:val="center"/>
          </w:tcPr>
          <w:p w:rsidR="00AB696B" w:rsidRPr="00A410C8" w:rsidRDefault="00AB696B" w:rsidP="00E90D11">
            <w:pPr>
              <w:pStyle w:val="Textkrper"/>
              <w:jc w:val="center"/>
            </w:pPr>
            <w:r>
              <w:rPr>
                <w:noProof/>
              </w:rPr>
              <w:drawing>
                <wp:inline distT="0" distB="0" distL="0" distR="0" wp14:anchorId="0FD0EFC6" wp14:editId="5D8B3374">
                  <wp:extent cx="438785" cy="536575"/>
                  <wp:effectExtent l="0" t="0" r="0" b="0"/>
                  <wp:docPr id="984" name="Grafik 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inline>
              </w:drawing>
            </w:r>
          </w:p>
        </w:tc>
        <w:tc>
          <w:tcPr>
            <w:tcW w:w="2457" w:type="dxa"/>
            <w:vAlign w:val="center"/>
          </w:tcPr>
          <w:p w:rsidR="00AB696B" w:rsidRPr="00A410C8" w:rsidRDefault="00AB696B" w:rsidP="00E90D11">
            <w:pPr>
              <w:pStyle w:val="Textkrper"/>
              <w:jc w:val="center"/>
            </w:pPr>
            <w:r>
              <w:rPr>
                <w:noProof/>
              </w:rPr>
              <w:drawing>
                <wp:inline distT="0" distB="0" distL="0" distR="0" wp14:anchorId="4041CFA5" wp14:editId="37C7B300">
                  <wp:extent cx="438785" cy="536575"/>
                  <wp:effectExtent l="0" t="0" r="0" b="0"/>
                  <wp:docPr id="985" name="Grafik 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inline>
              </w:drawing>
            </w:r>
          </w:p>
        </w:tc>
      </w:tr>
      <w:tr w:rsidR="00AB696B" w:rsidRPr="00A410C8" w:rsidTr="00E90D11">
        <w:tc>
          <w:tcPr>
            <w:tcW w:w="2173" w:type="dxa"/>
            <w:shd w:val="clear" w:color="auto" w:fill="auto"/>
          </w:tcPr>
          <w:p w:rsidR="00AB696B" w:rsidRPr="00A410C8" w:rsidRDefault="00AB696B" w:rsidP="00AB696B">
            <w:pPr>
              <w:pStyle w:val="AufgabeEbene2"/>
            </w:pPr>
          </w:p>
        </w:tc>
        <w:tc>
          <w:tcPr>
            <w:tcW w:w="2457" w:type="dxa"/>
            <w:vAlign w:val="center"/>
          </w:tcPr>
          <w:p w:rsidR="00AB696B" w:rsidRPr="00A410C8" w:rsidRDefault="00AB696B" w:rsidP="00E90D11">
            <w:pPr>
              <w:pStyle w:val="Textkrper"/>
              <w:jc w:val="center"/>
            </w:pPr>
            <w:r>
              <w:rPr>
                <w:noProof/>
              </w:rPr>
              <w:drawing>
                <wp:inline distT="0" distB="0" distL="0" distR="0" wp14:anchorId="032ADA79" wp14:editId="1E0C14C6">
                  <wp:extent cx="438785" cy="536575"/>
                  <wp:effectExtent l="0" t="0" r="0" b="0"/>
                  <wp:docPr id="1536" name="Grafik 1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inline>
              </w:drawing>
            </w:r>
          </w:p>
        </w:tc>
        <w:tc>
          <w:tcPr>
            <w:tcW w:w="2457" w:type="dxa"/>
            <w:vAlign w:val="center"/>
          </w:tcPr>
          <w:p w:rsidR="00AB696B" w:rsidRPr="00A410C8" w:rsidRDefault="00AB696B" w:rsidP="00E90D11">
            <w:pPr>
              <w:pStyle w:val="Textkrper"/>
              <w:jc w:val="center"/>
            </w:pPr>
            <w:r>
              <w:rPr>
                <w:noProof/>
              </w:rPr>
              <w:drawing>
                <wp:inline distT="0" distB="0" distL="0" distR="0" wp14:anchorId="5085A7FA" wp14:editId="328A0D91">
                  <wp:extent cx="389890" cy="542290"/>
                  <wp:effectExtent l="0" t="0" r="0" b="0"/>
                  <wp:docPr id="1537" name="Grafik 1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inline>
              </w:drawing>
            </w:r>
          </w:p>
        </w:tc>
      </w:tr>
      <w:tr w:rsidR="00AB696B" w:rsidRPr="00A410C8" w:rsidTr="00E90D11">
        <w:tc>
          <w:tcPr>
            <w:tcW w:w="2173" w:type="dxa"/>
            <w:shd w:val="clear" w:color="auto" w:fill="auto"/>
          </w:tcPr>
          <w:p w:rsidR="00AB696B" w:rsidRPr="00A410C8" w:rsidRDefault="00AB696B" w:rsidP="00AB696B">
            <w:pPr>
              <w:pStyle w:val="AufgabeEbene2"/>
            </w:pPr>
          </w:p>
        </w:tc>
        <w:tc>
          <w:tcPr>
            <w:tcW w:w="2457" w:type="dxa"/>
            <w:vAlign w:val="center"/>
          </w:tcPr>
          <w:p w:rsidR="00AB696B" w:rsidRPr="00A410C8" w:rsidRDefault="00AB696B" w:rsidP="00E90D11">
            <w:pPr>
              <w:pStyle w:val="Textkrper"/>
              <w:jc w:val="center"/>
            </w:pPr>
            <w:r>
              <w:rPr>
                <w:noProof/>
              </w:rPr>
              <w:drawing>
                <wp:inline distT="0" distB="0" distL="0" distR="0" wp14:anchorId="75375528" wp14:editId="66CAC56F">
                  <wp:extent cx="389890" cy="542290"/>
                  <wp:effectExtent l="0" t="0" r="0" b="0"/>
                  <wp:docPr id="1538" name="Grafik 1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inline>
              </w:drawing>
            </w:r>
          </w:p>
        </w:tc>
        <w:tc>
          <w:tcPr>
            <w:tcW w:w="2457" w:type="dxa"/>
            <w:vAlign w:val="center"/>
          </w:tcPr>
          <w:p w:rsidR="00AB696B" w:rsidRPr="00A410C8" w:rsidRDefault="00AB696B" w:rsidP="00E90D11">
            <w:pPr>
              <w:pStyle w:val="Textkrper"/>
              <w:jc w:val="center"/>
            </w:pPr>
            <w:r>
              <w:rPr>
                <w:noProof/>
              </w:rPr>
              <w:drawing>
                <wp:inline distT="0" distB="0" distL="0" distR="0" wp14:anchorId="0C050E5E" wp14:editId="3904D3DC">
                  <wp:extent cx="389890" cy="542290"/>
                  <wp:effectExtent l="0" t="0" r="0" b="0"/>
                  <wp:docPr id="1539" name="Grafik 1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inline>
              </w:drawing>
            </w:r>
          </w:p>
        </w:tc>
      </w:tr>
    </w:tbl>
    <w:p w:rsidR="00D963EE" w:rsidRPr="00964AB6" w:rsidRDefault="00D963EE" w:rsidP="00D963EE">
      <w:pPr>
        <w:pStyle w:val="Marginaliegrau"/>
        <w:framePr w:wrap="around" w:x="8911"/>
      </w:pPr>
      <w:r>
        <w:t>Bild des Autors</w:t>
      </w:r>
    </w:p>
    <w:p w:rsidR="00254742" w:rsidRDefault="00254742" w:rsidP="00AB696B">
      <w:pPr>
        <w:pStyle w:val="AufgabeEbene2"/>
        <w:numPr>
          <w:ilvl w:val="0"/>
          <w:numId w:val="0"/>
        </w:numPr>
      </w:pPr>
    </w:p>
    <w:p w:rsidR="00254742" w:rsidRDefault="00254742" w:rsidP="00254742">
      <w:pPr>
        <w:pStyle w:val="AufgabeEbene1"/>
      </w:pPr>
      <w:r>
        <w:t>Nennen Sie die Aufgabe eines Elektroskops.</w:t>
      </w:r>
    </w:p>
    <w:p w:rsidR="00254742" w:rsidRPr="00184152" w:rsidRDefault="00254742" w:rsidP="00254742">
      <w:pPr>
        <w:pStyle w:val="AufgabeEbene1"/>
      </w:pPr>
      <w:r>
        <w:t>Beschreiben Sie, weshalb sich der Zeiger des geladenen Elektroskops bewegt. We</w:t>
      </w:r>
      <w:r>
        <w:t>l</w:t>
      </w:r>
      <w:r>
        <w:t>che Kräfte wirken zwischen dem Metallstab und dem Zeiger?</w:t>
      </w:r>
    </w:p>
    <w:p w:rsidR="00254742" w:rsidRDefault="00254742" w:rsidP="00254742">
      <w:pPr>
        <w:pStyle w:val="AufgabeEbene1"/>
      </w:pPr>
      <w:r>
        <w:t>Nennen Sie die Aufgabe einer Glimmlampe.</w:t>
      </w:r>
    </w:p>
    <w:p w:rsidR="00254742" w:rsidRPr="00070DCA" w:rsidRDefault="00254742" w:rsidP="00254742">
      <w:pPr>
        <w:pStyle w:val="AufgabeEbene1"/>
      </w:pPr>
      <w:r>
        <w:t>Nennen Sie die Seite der Glimmlampe, die leuchtet.</w:t>
      </w:r>
    </w:p>
    <w:p w:rsidR="00254742" w:rsidRDefault="00254742" w:rsidP="00254742">
      <w:pPr>
        <w:pStyle w:val="AufgabeEbene1"/>
      </w:pPr>
      <w:r>
        <w:t>Ordnen Sie die Funktionen den Hilfsmitteln zu:</w:t>
      </w:r>
    </w:p>
    <w:tbl>
      <w:tblPr>
        <w:tblStyle w:val="Tabellenraster"/>
        <w:tblW w:w="6771" w:type="dxa"/>
        <w:tblInd w:w="708" w:type="dxa"/>
        <w:tblLayout w:type="fixed"/>
        <w:tblCellMar>
          <w:top w:w="57" w:type="dxa"/>
          <w:bottom w:w="57" w:type="dxa"/>
        </w:tblCellMar>
        <w:tblLook w:val="04A0" w:firstRow="1" w:lastRow="0" w:firstColumn="1" w:lastColumn="0" w:noHBand="0" w:noVBand="1"/>
      </w:tblPr>
      <w:tblGrid>
        <w:gridCol w:w="2457"/>
        <w:gridCol w:w="1196"/>
        <w:gridCol w:w="3118"/>
      </w:tblGrid>
      <w:tr w:rsidR="00254742" w:rsidRPr="00A410C8" w:rsidTr="00F52FBA">
        <w:tc>
          <w:tcPr>
            <w:tcW w:w="2457" w:type="dxa"/>
            <w:shd w:val="clear" w:color="auto" w:fill="auto"/>
          </w:tcPr>
          <w:p w:rsidR="00254742" w:rsidRPr="00A410C8" w:rsidRDefault="00254742" w:rsidP="00F52FBA">
            <w:pPr>
              <w:pStyle w:val="TabelleKopflinks"/>
            </w:pPr>
            <w:r>
              <w:t>Funktion</w:t>
            </w:r>
          </w:p>
        </w:tc>
        <w:tc>
          <w:tcPr>
            <w:tcW w:w="1196" w:type="dxa"/>
            <w:tcBorders>
              <w:top w:val="nil"/>
              <w:bottom w:val="nil"/>
            </w:tcBorders>
          </w:tcPr>
          <w:p w:rsidR="00254742" w:rsidRDefault="00254742" w:rsidP="00F52FBA">
            <w:pPr>
              <w:pStyle w:val="TabelleKopflinks"/>
            </w:pPr>
          </w:p>
        </w:tc>
        <w:tc>
          <w:tcPr>
            <w:tcW w:w="3118" w:type="dxa"/>
          </w:tcPr>
          <w:p w:rsidR="00254742" w:rsidRPr="00A410C8" w:rsidRDefault="00254742" w:rsidP="00F52FBA">
            <w:pPr>
              <w:pStyle w:val="TabelleKopflinks"/>
            </w:pPr>
            <w:r>
              <w:t>Hilfsmittel</w:t>
            </w:r>
          </w:p>
        </w:tc>
      </w:tr>
      <w:tr w:rsidR="00254742" w:rsidRPr="00A410C8" w:rsidTr="00F52FBA">
        <w:tc>
          <w:tcPr>
            <w:tcW w:w="2457" w:type="dxa"/>
            <w:shd w:val="clear" w:color="auto" w:fill="auto"/>
          </w:tcPr>
          <w:p w:rsidR="00254742" w:rsidRPr="00A410C8" w:rsidRDefault="00254742" w:rsidP="00F52FBA">
            <w:pPr>
              <w:pStyle w:val="Textkrper"/>
            </w:pPr>
            <w:r>
              <w:t>Ladungsstärke anzeigen</w:t>
            </w:r>
          </w:p>
        </w:tc>
        <w:tc>
          <w:tcPr>
            <w:tcW w:w="1196" w:type="dxa"/>
            <w:tcBorders>
              <w:top w:val="nil"/>
              <w:bottom w:val="nil"/>
            </w:tcBorders>
          </w:tcPr>
          <w:p w:rsidR="00254742" w:rsidRPr="00A410C8" w:rsidRDefault="00254742" w:rsidP="00F52FBA">
            <w:pPr>
              <w:pStyle w:val="Textkrper"/>
            </w:pPr>
          </w:p>
        </w:tc>
        <w:tc>
          <w:tcPr>
            <w:tcW w:w="3118" w:type="dxa"/>
          </w:tcPr>
          <w:p w:rsidR="00254742" w:rsidRPr="00A410C8" w:rsidRDefault="00254742" w:rsidP="00F52FBA">
            <w:pPr>
              <w:pStyle w:val="Textkrper"/>
            </w:pPr>
            <w:r>
              <w:t>Glimmlampe</w:t>
            </w:r>
          </w:p>
        </w:tc>
      </w:tr>
      <w:tr w:rsidR="00254742" w:rsidRPr="00A410C8" w:rsidTr="00F52FBA">
        <w:tc>
          <w:tcPr>
            <w:tcW w:w="2457" w:type="dxa"/>
            <w:shd w:val="clear" w:color="auto" w:fill="auto"/>
          </w:tcPr>
          <w:p w:rsidR="00254742" w:rsidRPr="00A410C8" w:rsidRDefault="00254742" w:rsidP="00F52FBA">
            <w:pPr>
              <w:pStyle w:val="Textkrper"/>
            </w:pPr>
            <w:r>
              <w:t>Ladungsart anzeigen</w:t>
            </w:r>
          </w:p>
        </w:tc>
        <w:tc>
          <w:tcPr>
            <w:tcW w:w="1196" w:type="dxa"/>
            <w:tcBorders>
              <w:top w:val="nil"/>
              <w:bottom w:val="nil"/>
            </w:tcBorders>
          </w:tcPr>
          <w:p w:rsidR="00254742" w:rsidRPr="00A410C8" w:rsidRDefault="00254742" w:rsidP="00F52FBA">
            <w:pPr>
              <w:pStyle w:val="Textkrper"/>
            </w:pPr>
          </w:p>
        </w:tc>
        <w:tc>
          <w:tcPr>
            <w:tcW w:w="3118" w:type="dxa"/>
          </w:tcPr>
          <w:p w:rsidR="00254742" w:rsidRPr="00A410C8" w:rsidRDefault="00254742" w:rsidP="00F52FBA">
            <w:pPr>
              <w:pStyle w:val="Textkrper"/>
            </w:pPr>
            <w:r>
              <w:t>Elektroskop</w:t>
            </w:r>
          </w:p>
        </w:tc>
      </w:tr>
    </w:tbl>
    <w:p w:rsidR="003205B2" w:rsidRDefault="003205B2" w:rsidP="0035526F">
      <w:pPr>
        <w:pStyle w:val="berschrift2"/>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86143C" w:rsidRPr="00B51DE9" w:rsidTr="00F52FBA">
        <w:trPr>
          <w:trHeight w:val="523"/>
        </w:trPr>
        <w:tc>
          <w:tcPr>
            <w:tcW w:w="2268" w:type="dxa"/>
            <w:tcBorders>
              <w:left w:val="single" w:sz="4" w:space="0" w:color="auto"/>
              <w:bottom w:val="single" w:sz="4" w:space="0" w:color="auto"/>
              <w:right w:val="single" w:sz="4" w:space="0" w:color="auto"/>
            </w:tcBorders>
            <w:shd w:val="clear" w:color="auto" w:fill="D9D9D9"/>
            <w:hideMark/>
          </w:tcPr>
          <w:p w:rsidR="0086143C" w:rsidRDefault="0086143C" w:rsidP="00F52FBA">
            <w:pPr>
              <w:pStyle w:val="Tabelle6pt"/>
              <w:rPr>
                <w:color w:val="000000"/>
              </w:rPr>
            </w:pPr>
            <w:r>
              <w:lastRenderedPageBreak/>
              <w:t>Kompetenzbereich</w:t>
            </w:r>
          </w:p>
          <w:p w:rsidR="0086143C" w:rsidRDefault="0086143C" w:rsidP="00F52FBA">
            <w:pPr>
              <w:pStyle w:val="TabelleKopflinks"/>
            </w:pPr>
            <w:r>
              <w:t>Kompetenzbereich 2</w:t>
            </w:r>
          </w:p>
          <w:p w:rsidR="0086143C" w:rsidRDefault="0086143C" w:rsidP="00F52FBA">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86143C" w:rsidRDefault="0086143C" w:rsidP="00F52FBA">
            <w:pPr>
              <w:pStyle w:val="Tabelle6pt"/>
              <w:rPr>
                <w:color w:val="000000"/>
              </w:rPr>
            </w:pPr>
            <w:r>
              <w:t>Lernfortschritt</w:t>
            </w:r>
          </w:p>
          <w:p w:rsidR="0086143C" w:rsidRDefault="0086143C" w:rsidP="0086143C">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86143C" w:rsidRDefault="0086143C" w:rsidP="00F52FBA">
            <w:pPr>
              <w:pStyle w:val="Tabelle6pt"/>
              <w:rPr>
                <w:color w:val="000000"/>
              </w:rPr>
            </w:pPr>
            <w:r>
              <w:t>Materialien/Titel</w:t>
            </w:r>
          </w:p>
          <w:p w:rsidR="0086143C" w:rsidRDefault="002F56F9" w:rsidP="002F56F9">
            <w:pPr>
              <w:pStyle w:val="TabelleKopflinks"/>
            </w:pPr>
            <w:r>
              <w:t>Elektrostatik – E</w:t>
            </w:r>
            <w:r w:rsidR="0086143C">
              <w:t xml:space="preserve">lektrische Ladungen </w:t>
            </w:r>
            <w:r>
              <w:t>–</w:t>
            </w:r>
            <w:r w:rsidR="0086143C">
              <w:t xml:space="preserve"> Hilf</w:t>
            </w:r>
            <w:r w:rsidR="0086143C">
              <w:t>e</w:t>
            </w:r>
            <w:r w:rsidR="0086143C">
              <w:t>stellungen zu den Aufgaben</w:t>
            </w:r>
          </w:p>
        </w:tc>
        <w:tc>
          <w:tcPr>
            <w:tcW w:w="188" w:type="dxa"/>
            <w:vMerge w:val="restart"/>
            <w:tcBorders>
              <w:top w:val="nil"/>
              <w:left w:val="single" w:sz="4" w:space="0" w:color="auto"/>
              <w:bottom w:val="nil"/>
              <w:right w:val="single" w:sz="4" w:space="0" w:color="auto"/>
            </w:tcBorders>
            <w:shd w:val="clear" w:color="auto" w:fill="FFFFFF"/>
          </w:tcPr>
          <w:p w:rsidR="0086143C" w:rsidRPr="004B658C" w:rsidRDefault="0086143C" w:rsidP="00F52FBA">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6143C" w:rsidRPr="00B51DE9" w:rsidRDefault="0086143C" w:rsidP="00F52FBA">
            <w:pPr>
              <w:pStyle w:val="TabelleKopfmitte"/>
            </w:pPr>
            <w:r>
              <w:t>Physik</w:t>
            </w:r>
          </w:p>
          <w:p w:rsidR="0086143C" w:rsidRPr="00B51DE9" w:rsidRDefault="0086143C" w:rsidP="0086143C">
            <w:pPr>
              <w:pStyle w:val="TabelleKopfmitte"/>
              <w:rPr>
                <w:rFonts w:eastAsia="Calibri"/>
              </w:rPr>
            </w:pPr>
            <w:r>
              <w:t>Ph02</w:t>
            </w:r>
            <w:r w:rsidRPr="00B51DE9">
              <w:t>.0</w:t>
            </w:r>
            <w:r>
              <w:t>2.10</w:t>
            </w:r>
          </w:p>
        </w:tc>
      </w:tr>
      <w:tr w:rsidR="0086143C" w:rsidRPr="00B51DE9" w:rsidTr="00F52FBA">
        <w:tc>
          <w:tcPr>
            <w:tcW w:w="7348" w:type="dxa"/>
            <w:gridSpan w:val="3"/>
            <w:tcBorders>
              <w:left w:val="single" w:sz="4" w:space="0" w:color="auto"/>
              <w:right w:val="single" w:sz="4" w:space="0" w:color="auto"/>
            </w:tcBorders>
            <w:hideMark/>
          </w:tcPr>
          <w:p w:rsidR="0086143C" w:rsidRPr="004B658C" w:rsidRDefault="0086143C" w:rsidP="00F52FBA">
            <w:pPr>
              <w:pStyle w:val="Tabelle6pt"/>
            </w:pPr>
            <w:r w:rsidRPr="004B658C">
              <w:t>Kompetenz:</w:t>
            </w:r>
          </w:p>
          <w:p w:rsidR="0086143C" w:rsidRDefault="0086143C" w:rsidP="00F52FBA">
            <w:pPr>
              <w:pStyle w:val="Kopf8ptafz"/>
            </w:pPr>
            <w:r>
              <w:t>Ich kann die elektrischen Anziehungs- und Abstoßungsreaktionen beschreiben.</w:t>
            </w:r>
          </w:p>
          <w:p w:rsidR="0086143C" w:rsidRDefault="0086143C" w:rsidP="00F52FBA">
            <w:pPr>
              <w:pStyle w:val="Kopf8ptafz"/>
            </w:pPr>
            <w:r>
              <w:t>Ich kann die Stärke von elektrischen Ladungen vergleichen.</w:t>
            </w:r>
          </w:p>
          <w:p w:rsidR="0086143C" w:rsidRDefault="0086143C" w:rsidP="00F52FBA">
            <w:pPr>
              <w:pStyle w:val="Kopf8ptafz"/>
            </w:pPr>
            <w:r>
              <w:t>Ich kann die Ladungsart mit einer Glimmlampe bestimmen.</w:t>
            </w:r>
          </w:p>
          <w:p w:rsidR="0086143C" w:rsidRDefault="0086143C" w:rsidP="00F52FBA">
            <w:pPr>
              <w:pStyle w:val="Kopf8ptafz"/>
            </w:pPr>
            <w:r>
              <w:t>Ich kann einen Ballon elektrisch laden.</w:t>
            </w:r>
          </w:p>
          <w:p w:rsidR="0086143C" w:rsidRDefault="0086143C" w:rsidP="00F52FBA">
            <w:pPr>
              <w:pStyle w:val="Kopf8ptafz"/>
            </w:pPr>
            <w:r>
              <w:t>Ich kann verschiedene Stäbe elektrisch laden.</w:t>
            </w:r>
          </w:p>
          <w:p w:rsidR="0086143C" w:rsidRDefault="0086143C" w:rsidP="00F52FBA">
            <w:pPr>
              <w:pStyle w:val="Kopf8ptafz"/>
            </w:pPr>
            <w:r>
              <w:t>Ich kann mit einem Elektroskop den quantitativen Ladungszustand auswerten.</w:t>
            </w:r>
          </w:p>
        </w:tc>
        <w:tc>
          <w:tcPr>
            <w:tcW w:w="188" w:type="dxa"/>
            <w:vMerge/>
            <w:tcBorders>
              <w:left w:val="single" w:sz="4" w:space="0" w:color="auto"/>
              <w:bottom w:val="nil"/>
              <w:right w:val="nil"/>
            </w:tcBorders>
            <w:vAlign w:val="center"/>
            <w:hideMark/>
          </w:tcPr>
          <w:p w:rsidR="0086143C" w:rsidRDefault="0086143C" w:rsidP="00F52FBA">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6143C" w:rsidRPr="00B51DE9" w:rsidTr="00F52FBA">
              <w:trPr>
                <w:trHeight w:val="284"/>
              </w:trPr>
              <w:tc>
                <w:tcPr>
                  <w:tcW w:w="2090" w:type="dxa"/>
                  <w:shd w:val="clear" w:color="auto" w:fill="D9D9D9" w:themeFill="background1" w:themeFillShade="D9"/>
                </w:tcPr>
                <w:p w:rsidR="0086143C" w:rsidRPr="00B51DE9" w:rsidRDefault="0086143C" w:rsidP="00F52FBA">
                  <w:pPr>
                    <w:pStyle w:val="TabelleKopfmitte"/>
                  </w:pPr>
                  <w:r>
                    <w:t>Hilfestellung</w:t>
                  </w:r>
                </w:p>
              </w:tc>
            </w:tr>
          </w:tbl>
          <w:p w:rsidR="0086143C" w:rsidRPr="00B51DE9" w:rsidRDefault="0086143C" w:rsidP="00F52FBA">
            <w:pPr>
              <w:pStyle w:val="TabelleKopfmitte"/>
            </w:pPr>
          </w:p>
        </w:tc>
      </w:tr>
      <w:tr w:rsidR="0086143C" w:rsidRPr="00B51DE9" w:rsidTr="00F52FBA">
        <w:tc>
          <w:tcPr>
            <w:tcW w:w="7348" w:type="dxa"/>
            <w:gridSpan w:val="3"/>
            <w:tcBorders>
              <w:left w:val="single" w:sz="4" w:space="0" w:color="auto"/>
              <w:right w:val="single" w:sz="4" w:space="0" w:color="auto"/>
            </w:tcBorders>
            <w:hideMark/>
          </w:tcPr>
          <w:p w:rsidR="0086143C" w:rsidRPr="004B658C" w:rsidRDefault="0086143C" w:rsidP="00F52FBA">
            <w:pPr>
              <w:pStyle w:val="Tabelle6pt"/>
            </w:pPr>
            <w:r w:rsidRPr="004B658C">
              <w:t>Hauptbezug:</w:t>
            </w:r>
          </w:p>
          <w:p w:rsidR="0086143C" w:rsidRDefault="0086143C" w:rsidP="00F52FBA">
            <w:pPr>
              <w:pStyle w:val="Kopf8ptafz"/>
            </w:pPr>
            <w:r w:rsidRPr="000C62BB">
              <w:t>Ich kann physikalische Arbeitsweisen nachvollziehen und beschreiben.</w:t>
            </w:r>
          </w:p>
          <w:p w:rsidR="0086143C" w:rsidRDefault="0086143C" w:rsidP="00F52FBA">
            <w:pPr>
              <w:pStyle w:val="Kopf8ptafz"/>
            </w:pPr>
            <w:r w:rsidRPr="000C62BB">
              <w:t>Ich kann einfache physikalische Experimente nach Anleitung durchführen und auswerten</w:t>
            </w:r>
            <w:r>
              <w:t>.</w:t>
            </w:r>
          </w:p>
        </w:tc>
        <w:tc>
          <w:tcPr>
            <w:tcW w:w="188" w:type="dxa"/>
            <w:vMerge/>
            <w:tcBorders>
              <w:left w:val="single" w:sz="4" w:space="0" w:color="auto"/>
              <w:bottom w:val="nil"/>
              <w:right w:val="nil"/>
            </w:tcBorders>
            <w:vAlign w:val="center"/>
            <w:hideMark/>
          </w:tcPr>
          <w:p w:rsidR="0086143C" w:rsidRDefault="0086143C"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6143C" w:rsidRPr="00B51DE9" w:rsidRDefault="0086143C" w:rsidP="00F52FBA">
            <w:pPr>
              <w:pStyle w:val="TabelleKopfmitte"/>
            </w:pPr>
          </w:p>
        </w:tc>
      </w:tr>
      <w:tr w:rsidR="0086143C" w:rsidRPr="00B51DE9" w:rsidTr="00F52FBA">
        <w:tc>
          <w:tcPr>
            <w:tcW w:w="7348" w:type="dxa"/>
            <w:gridSpan w:val="3"/>
            <w:tcBorders>
              <w:left w:val="single" w:sz="4" w:space="0" w:color="auto"/>
              <w:right w:val="single" w:sz="4" w:space="0" w:color="auto"/>
            </w:tcBorders>
            <w:tcMar>
              <w:bottom w:w="0" w:type="dxa"/>
            </w:tcMar>
            <w:hideMark/>
          </w:tcPr>
          <w:p w:rsidR="0086143C" w:rsidRDefault="0086143C" w:rsidP="00F52FBA">
            <w:pPr>
              <w:pStyle w:val="Tabelle6pt"/>
            </w:pPr>
            <w:r>
              <w:t>Weitere Bezüge:</w:t>
            </w:r>
          </w:p>
          <w:p w:rsidR="0086143C" w:rsidRDefault="0086143C" w:rsidP="00F52FBA">
            <w:pPr>
              <w:pStyle w:val="Kopf8ptafz"/>
            </w:pPr>
            <w:r w:rsidRPr="00502723">
              <w:t>Ich kann einfache physikalische Sachverhalte umgangssprachlich beschreiben.</w:t>
            </w:r>
          </w:p>
        </w:tc>
        <w:tc>
          <w:tcPr>
            <w:tcW w:w="188" w:type="dxa"/>
            <w:vMerge/>
            <w:tcBorders>
              <w:left w:val="single" w:sz="4" w:space="0" w:color="auto"/>
              <w:bottom w:val="nil"/>
              <w:right w:val="nil"/>
            </w:tcBorders>
            <w:vAlign w:val="center"/>
            <w:hideMark/>
          </w:tcPr>
          <w:p w:rsidR="0086143C" w:rsidRDefault="0086143C"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6143C" w:rsidRPr="00B51DE9" w:rsidRDefault="0086143C" w:rsidP="00F52FBA">
            <w:pPr>
              <w:pStyle w:val="TabelleKopfmitte"/>
            </w:pPr>
          </w:p>
        </w:tc>
      </w:tr>
    </w:tbl>
    <w:p w:rsidR="00254742" w:rsidRDefault="00254742" w:rsidP="0035526F">
      <w:pPr>
        <w:pStyle w:val="berschrift3"/>
      </w:pPr>
      <w:r>
        <w:t xml:space="preserve">Aufgaben </w:t>
      </w:r>
      <w:r w:rsidR="00180A81">
        <w:t>Versuchsvorbereitung</w:t>
      </w:r>
      <w:r>
        <w:t xml:space="preserve"> Level A</w:t>
      </w:r>
    </w:p>
    <w:p w:rsidR="00254742" w:rsidRDefault="00180A81" w:rsidP="00BD1EE7">
      <w:pPr>
        <w:pStyle w:val="AufgabeEbene1"/>
        <w:numPr>
          <w:ilvl w:val="0"/>
          <w:numId w:val="31"/>
        </w:numPr>
      </w:pPr>
      <w:r>
        <w:t>Lesen Sie nochmal den Einleitungstext „Elektrische Felder“.</w:t>
      </w:r>
    </w:p>
    <w:p w:rsidR="00180A81" w:rsidRDefault="00180A81" w:rsidP="00BD1EE7">
      <w:pPr>
        <w:pStyle w:val="AufgabeEbene1"/>
        <w:numPr>
          <w:ilvl w:val="0"/>
          <w:numId w:val="31"/>
        </w:numPr>
      </w:pPr>
      <w:r>
        <w:t>Lesen Sie nochmal den Einleitungstext „Elektrische Felder“.</w:t>
      </w:r>
    </w:p>
    <w:p w:rsidR="00180A81" w:rsidRDefault="00180A81" w:rsidP="00BD1EE7">
      <w:pPr>
        <w:pStyle w:val="AufgabeEbene1"/>
        <w:numPr>
          <w:ilvl w:val="0"/>
          <w:numId w:val="31"/>
        </w:numPr>
      </w:pPr>
      <w:r>
        <w:t>Lesen Sie nochmal den Einleitungstext „Elektrische Felder“.</w:t>
      </w:r>
    </w:p>
    <w:p w:rsidR="00180A81" w:rsidRDefault="00180A81" w:rsidP="00BD1EE7">
      <w:pPr>
        <w:pStyle w:val="AufgabeEbene1"/>
        <w:numPr>
          <w:ilvl w:val="0"/>
          <w:numId w:val="31"/>
        </w:numPr>
      </w:pPr>
      <w:r>
        <w:t>Lesen Sie nochmal den Einleitungstext „Elektrische Felder“.</w:t>
      </w:r>
    </w:p>
    <w:p w:rsidR="00180A81" w:rsidRDefault="00180A81" w:rsidP="00BD1EE7">
      <w:pPr>
        <w:pStyle w:val="AufgabeEbene1"/>
        <w:numPr>
          <w:ilvl w:val="0"/>
          <w:numId w:val="31"/>
        </w:numPr>
      </w:pPr>
      <w:r>
        <w:t>Lesen Sie nochmal die Versuchsanleitung.</w:t>
      </w:r>
    </w:p>
    <w:p w:rsidR="00180A81" w:rsidRDefault="00180A81" w:rsidP="00BD1EE7">
      <w:pPr>
        <w:pStyle w:val="AufgabeEbene1"/>
        <w:numPr>
          <w:ilvl w:val="0"/>
          <w:numId w:val="31"/>
        </w:numPr>
      </w:pPr>
      <w:r>
        <w:t>Lesen Sie nochmal die Versuchsanleitung.</w:t>
      </w:r>
    </w:p>
    <w:p w:rsidR="00180A81" w:rsidRDefault="00180A81" w:rsidP="00BD1EE7">
      <w:pPr>
        <w:pStyle w:val="AufgabeEbene1"/>
        <w:numPr>
          <w:ilvl w:val="0"/>
          <w:numId w:val="31"/>
        </w:numPr>
      </w:pPr>
      <w:r>
        <w:t>Lesen Sie nochmal die Versuchsanleitung.</w:t>
      </w:r>
    </w:p>
    <w:p w:rsidR="00180A81" w:rsidRDefault="00180A81" w:rsidP="00BD1EE7">
      <w:pPr>
        <w:pStyle w:val="AufgabeEbene1"/>
        <w:numPr>
          <w:ilvl w:val="0"/>
          <w:numId w:val="31"/>
        </w:numPr>
      </w:pPr>
      <w:r>
        <w:t>Lesen Sie nochmal die Versuchsanleitung.</w:t>
      </w:r>
    </w:p>
    <w:p w:rsidR="00180A81" w:rsidRDefault="00180A81" w:rsidP="00BD1EE7">
      <w:pPr>
        <w:pStyle w:val="AufgabeEbene1"/>
        <w:numPr>
          <w:ilvl w:val="0"/>
          <w:numId w:val="31"/>
        </w:numPr>
      </w:pPr>
      <w:r>
        <w:t>Lesen Sie nochmal die Versuchsanleitung.</w:t>
      </w:r>
    </w:p>
    <w:p w:rsidR="00180A81" w:rsidRDefault="00180A81" w:rsidP="00180A81">
      <w:pPr>
        <w:pStyle w:val="berschrift3"/>
      </w:pPr>
      <w:r>
        <w:t>Aufgaben Versuchsnachbereitung Level A</w:t>
      </w:r>
    </w:p>
    <w:p w:rsidR="00180A81" w:rsidRDefault="001C48AE" w:rsidP="00BD1EE7">
      <w:pPr>
        <w:pStyle w:val="AufgabeEbene1"/>
        <w:numPr>
          <w:ilvl w:val="0"/>
          <w:numId w:val="32"/>
        </w:numPr>
      </w:pPr>
      <w:r>
        <w:t>Wie war Ihr Vorgehen um die Ballone elektrisch aufzuladen? Gab es beim Vorgehen Unterschiede?</w:t>
      </w:r>
    </w:p>
    <w:p w:rsidR="001C48AE" w:rsidRDefault="001C48AE" w:rsidP="001C48AE">
      <w:pPr>
        <w:pStyle w:val="AufgabeEbene1"/>
      </w:pPr>
      <w:r>
        <w:t>Was hat der aufgehängte Ballon gemacht, als Sie mit dem ersten Ballon in die Nähe des aufgehängten Ballons gekommen sind?</w:t>
      </w:r>
    </w:p>
    <w:p w:rsidR="001C48AE" w:rsidRDefault="001C48AE" w:rsidP="001C48AE">
      <w:pPr>
        <w:pStyle w:val="AufgabeEbene1"/>
      </w:pPr>
      <w:r>
        <w:t>Was hat der aufgehängte Ballon gemacht, als Sie mit dem Glasstab in die Nähe des aufgehängten Ballons gekommen sind?</w:t>
      </w:r>
    </w:p>
    <w:p w:rsidR="001C48AE" w:rsidRDefault="001C48AE" w:rsidP="001C48AE">
      <w:pPr>
        <w:pStyle w:val="AufgabeEbene1"/>
      </w:pPr>
      <w:r>
        <w:t>Was hat der aufgehängte Ballon gemacht, als Sie mit dem Kunststoffstab in die Nähe des aufgehängten Ballons gekommen sind?</w:t>
      </w:r>
    </w:p>
    <w:p w:rsidR="001C48AE" w:rsidRDefault="001C48AE" w:rsidP="001C48AE">
      <w:pPr>
        <w:pStyle w:val="AufgabeEbene1"/>
      </w:pPr>
      <w:r>
        <w:t>War es der Stab aus Glas oder der Stab aus Kunststoff?</w:t>
      </w:r>
    </w:p>
    <w:p w:rsidR="001C48AE" w:rsidRDefault="001C48AE" w:rsidP="001C48AE">
      <w:pPr>
        <w:pStyle w:val="AufgabeEbene1"/>
      </w:pPr>
      <w:r>
        <w:t>Rufen beide Stäbe dieselbe Reaktion hervor oder hat der aufgehängte Ballon unte</w:t>
      </w:r>
      <w:r>
        <w:t>r</w:t>
      </w:r>
      <w:r>
        <w:t>schiedlich reagiert?</w:t>
      </w:r>
    </w:p>
    <w:p w:rsidR="001C48AE" w:rsidRDefault="001C48AE" w:rsidP="001C48AE">
      <w:pPr>
        <w:pStyle w:val="AufgabeEbene1"/>
      </w:pPr>
      <w:r>
        <w:t>Lesen Sie nochmal den Einleitungstext „Elektrische Felder“.</w:t>
      </w:r>
    </w:p>
    <w:p w:rsidR="003B4698" w:rsidRDefault="003B4698" w:rsidP="003B4698">
      <w:pPr>
        <w:pStyle w:val="AufgabeEbene1"/>
      </w:pPr>
      <w:r>
        <w:t>Lesen Sie nochmal die Versuchsanleitung und sehen Sie in Ihren Aufzeichnungen nach.</w:t>
      </w:r>
    </w:p>
    <w:p w:rsidR="003B4698" w:rsidRPr="003B4698" w:rsidRDefault="003B4698" w:rsidP="003B4698">
      <w:pPr>
        <w:pStyle w:val="AufgabeEbene2"/>
      </w:pPr>
      <w:r w:rsidRPr="003B4698">
        <w:lastRenderedPageBreak/>
        <w:t>Lesen Sie nochmal die Versuchsanleitung.</w:t>
      </w:r>
    </w:p>
    <w:p w:rsidR="003B4698" w:rsidRDefault="0014480F" w:rsidP="003B4698">
      <w:pPr>
        <w:pStyle w:val="AufgabeEbene2"/>
      </w:pPr>
      <w:r>
        <w:t>Skizzieren Sie den aufgehängten Ballon und die Gegenstände die Sie in dessen Nähe gebracht haben. Ein Pfeil zur Verdeutlichung hilft.</w:t>
      </w:r>
    </w:p>
    <w:p w:rsidR="0014480F" w:rsidRDefault="0014480F" w:rsidP="003B4698">
      <w:pPr>
        <w:pStyle w:val="AufgabeEbene2"/>
      </w:pPr>
      <w:r>
        <w:t>Was haben Sie gemacht? Luftballons aufblasen und elektrisch laden gehört nicht dazu. Sie können gleich davon ausgehen, dass Sie mit einem geladenen Luftba</w:t>
      </w:r>
      <w:r>
        <w:t>l</w:t>
      </w:r>
      <w:r>
        <w:t>lon angefangen haben.</w:t>
      </w:r>
    </w:p>
    <w:p w:rsidR="0014480F" w:rsidRDefault="0014480F" w:rsidP="003B4698">
      <w:pPr>
        <w:pStyle w:val="AufgabeEbene2"/>
      </w:pPr>
      <w:r>
        <w:t>Was haben Sie beobachtet. Der Satz könnt zum Beispiel mit: „Der aufgehängte Luftballon … .“ beginnen.</w:t>
      </w:r>
    </w:p>
    <w:p w:rsidR="0014480F" w:rsidRPr="003B4698" w:rsidRDefault="0014480F" w:rsidP="003B4698">
      <w:pPr>
        <w:pStyle w:val="AufgabeEbene2"/>
      </w:pPr>
      <w:r>
        <w:t>Gleichnamig geladene Körper ziehen sich an. Ungleichnamig geladene Körper … .</w:t>
      </w:r>
    </w:p>
    <w:p w:rsidR="0069124D" w:rsidRDefault="0069124D" w:rsidP="0069124D">
      <w:pPr>
        <w:pStyle w:val="berschrift3"/>
      </w:pPr>
      <w:r>
        <w:t>Aufgaben Versuchsvorbereitung Level B</w:t>
      </w:r>
    </w:p>
    <w:p w:rsidR="0069124D" w:rsidRDefault="0069124D" w:rsidP="00BD1EE7">
      <w:pPr>
        <w:pStyle w:val="AufgabeEbene1"/>
        <w:numPr>
          <w:ilvl w:val="0"/>
          <w:numId w:val="33"/>
        </w:numPr>
      </w:pPr>
      <w:r>
        <w:t>Lesen Sie nochmal den Einleitungstext „Elektrische Ladungen“.</w:t>
      </w:r>
    </w:p>
    <w:p w:rsidR="0069124D" w:rsidRDefault="0069124D" w:rsidP="00BD1EE7">
      <w:pPr>
        <w:pStyle w:val="AufgabeEbene1"/>
        <w:numPr>
          <w:ilvl w:val="0"/>
          <w:numId w:val="33"/>
        </w:numPr>
      </w:pPr>
      <w:r>
        <w:t>Lesen Sie nochmal den Einleitungstext „Elektrische Ladungen“.</w:t>
      </w:r>
    </w:p>
    <w:p w:rsidR="001C48AE" w:rsidRDefault="0069124D" w:rsidP="001C48AE">
      <w:pPr>
        <w:pStyle w:val="AufgabeEbene1"/>
      </w:pPr>
      <w:r>
        <w:t>Die Bauteilnamen sind: Gehäuse, Metallstab, Metallteller, Zeiger</w:t>
      </w:r>
      <w:r w:rsidR="00C45971">
        <w:t>.</w:t>
      </w:r>
    </w:p>
    <w:p w:rsidR="0069124D" w:rsidRPr="0069124D" w:rsidRDefault="0069124D" w:rsidP="0069124D">
      <w:pPr>
        <w:pStyle w:val="AufgabeEbene1"/>
      </w:pPr>
      <w:r w:rsidRPr="0069124D">
        <w:t>Lesen Sie nochmal die Versuchsanleitung.</w:t>
      </w:r>
    </w:p>
    <w:p w:rsidR="0069124D" w:rsidRPr="0069124D" w:rsidRDefault="0069124D" w:rsidP="0069124D">
      <w:pPr>
        <w:pStyle w:val="AufgabeEbene1"/>
      </w:pPr>
      <w:r w:rsidRPr="0069124D">
        <w:t>Lesen Sie nochmal die Versuchsanleitung.</w:t>
      </w:r>
    </w:p>
    <w:p w:rsidR="0069124D" w:rsidRPr="0069124D" w:rsidRDefault="0069124D" w:rsidP="0069124D">
      <w:pPr>
        <w:pStyle w:val="AufgabeEbene1"/>
      </w:pPr>
      <w:r w:rsidRPr="0069124D">
        <w:t>Lesen Sie nochmal die Versuchsanleitung.</w:t>
      </w:r>
    </w:p>
    <w:p w:rsidR="0069124D" w:rsidRPr="0069124D" w:rsidRDefault="0069124D" w:rsidP="0069124D">
      <w:pPr>
        <w:pStyle w:val="AufgabeEbene1"/>
      </w:pPr>
      <w:r w:rsidRPr="0069124D">
        <w:t>Lesen Sie nochmal die Versuchsanleitung.</w:t>
      </w:r>
    </w:p>
    <w:p w:rsidR="0069124D" w:rsidRPr="0069124D" w:rsidRDefault="0069124D" w:rsidP="0069124D">
      <w:pPr>
        <w:pStyle w:val="AufgabeEbene1"/>
      </w:pPr>
      <w:r w:rsidRPr="0069124D">
        <w:t>Lesen Sie nochmal die Versuchsanleitung.</w:t>
      </w:r>
    </w:p>
    <w:p w:rsidR="0069124D" w:rsidRDefault="0069124D" w:rsidP="0069124D">
      <w:pPr>
        <w:pStyle w:val="berschrift3"/>
      </w:pPr>
      <w:r>
        <w:t>Aufgaben Versuchsnachbereitung Level B</w:t>
      </w:r>
    </w:p>
    <w:p w:rsidR="0069124D" w:rsidRDefault="00961F0B" w:rsidP="00BD1EE7">
      <w:pPr>
        <w:pStyle w:val="AufgabeEbene1"/>
        <w:numPr>
          <w:ilvl w:val="0"/>
          <w:numId w:val="34"/>
        </w:numPr>
      </w:pPr>
      <w:r>
        <w:t>Wie hoch kletterte der Zeiger beim ersten Abstreifen, wie hoch beim zweiten?</w:t>
      </w:r>
    </w:p>
    <w:p w:rsidR="00961F0B" w:rsidRDefault="00961F0B" w:rsidP="00961F0B">
      <w:pPr>
        <w:pStyle w:val="AufgabeEbene1"/>
      </w:pPr>
      <w:r>
        <w:t>Vergleichen Sie die beiden Werte. Welcher Wert ist größer?</w:t>
      </w:r>
    </w:p>
    <w:p w:rsidR="00961F0B" w:rsidRDefault="00961F0B" w:rsidP="00961F0B">
      <w:pPr>
        <w:pStyle w:val="AufgabeEbene1"/>
      </w:pPr>
      <w:r>
        <w:t>Bei welchem Wert blieb der Zeiger stehen? Was zeigt das Elektroskop dann an?</w:t>
      </w:r>
    </w:p>
    <w:p w:rsidR="00961F0B" w:rsidRDefault="00961F0B" w:rsidP="00961F0B">
      <w:pPr>
        <w:pStyle w:val="AufgabeEbene1"/>
      </w:pPr>
      <w:r>
        <w:t>Was hat der Zeiger angezeigt?</w:t>
      </w:r>
    </w:p>
    <w:p w:rsidR="00961F0B" w:rsidRDefault="00961F0B" w:rsidP="00961F0B">
      <w:pPr>
        <w:pStyle w:val="AufgabeEbene1"/>
      </w:pPr>
      <w:r>
        <w:t>Was hat der Zeiger angezeigt?</w:t>
      </w:r>
    </w:p>
    <w:p w:rsidR="00961F0B" w:rsidRDefault="00961F0B" w:rsidP="00961F0B">
      <w:pPr>
        <w:pStyle w:val="AufgabeEbene1"/>
      </w:pPr>
      <w:r>
        <w:t>Können Sie anhand des Zeigerausschlages erkennen, ob die Ladung der Stäbe pos</w:t>
      </w:r>
      <w:r>
        <w:t>i</w:t>
      </w:r>
      <w:r>
        <w:t>tiv oder negativ ist?</w:t>
      </w:r>
    </w:p>
    <w:p w:rsidR="00961F0B" w:rsidRDefault="00961F0B" w:rsidP="00961F0B">
      <w:pPr>
        <w:pStyle w:val="AufgabeEbene1"/>
      </w:pPr>
      <w:r>
        <w:t>Lesen Sie nochmal die Versuchsanleitung und sehen Sie in Ihren Aufzeichnungen nach.</w:t>
      </w:r>
    </w:p>
    <w:p w:rsidR="00961F0B" w:rsidRDefault="00961F0B" w:rsidP="00961F0B">
      <w:pPr>
        <w:pStyle w:val="AufgabeEbene2"/>
      </w:pPr>
      <w:r>
        <w:t>Lesen Sie nochmal die Versuchsanleitung.</w:t>
      </w:r>
    </w:p>
    <w:p w:rsidR="003F4D01" w:rsidRDefault="003F4D01" w:rsidP="00961F0B">
      <w:pPr>
        <w:pStyle w:val="AufgabeEbene2"/>
      </w:pPr>
      <w:r>
        <w:t>Skizzieren Sie ein Elektroskop und die Gegenstände, die Sie nacheinander am Metallteller des Elektroskops abstreifen. Ein Pfeil mit Beschriftung hilft beim A</w:t>
      </w:r>
      <w:r>
        <w:t>n</w:t>
      </w:r>
      <w:r>
        <w:t>deuten, was mit den Materialien geschehen soll.</w:t>
      </w:r>
    </w:p>
    <w:p w:rsidR="003F4D01" w:rsidRDefault="003F4D01" w:rsidP="003F4D01">
      <w:pPr>
        <w:pStyle w:val="AufgabeEbene2"/>
      </w:pPr>
      <w:r>
        <w:t>Was haben Sie gemacht? Luftballons aufblasen und elektrisch laden gehört nicht dazu. Sie können gleich davon ausgehen, dass Sie mit einem geladenen Luftba</w:t>
      </w:r>
      <w:r>
        <w:t>l</w:t>
      </w:r>
      <w:r>
        <w:t>lon angefangen haben.</w:t>
      </w:r>
    </w:p>
    <w:p w:rsidR="003F4D01" w:rsidRDefault="003F4D01" w:rsidP="003F4D01">
      <w:pPr>
        <w:pStyle w:val="AufgabeEbene2"/>
      </w:pPr>
      <w:r>
        <w:t>Was haben Sie beobachtet. Schreiben Sie auf wie groß der Zeigerausschlag bei den vier Messungen war.</w:t>
      </w:r>
    </w:p>
    <w:p w:rsidR="003F4D01" w:rsidRPr="003B4698" w:rsidRDefault="003F4D01" w:rsidP="003F4D01">
      <w:pPr>
        <w:pStyle w:val="AufgabeEbene2"/>
      </w:pPr>
      <w:r>
        <w:lastRenderedPageBreak/>
        <w:t>Ein Elektroskop kann nur elektrische Ladungen anzeigen. Es kann nicht besti</w:t>
      </w:r>
      <w:r>
        <w:t>m</w:t>
      </w:r>
      <w:r>
        <w:t>men, ob diese Ladung … .</w:t>
      </w:r>
    </w:p>
    <w:p w:rsidR="003F4D01" w:rsidRDefault="003F4D01" w:rsidP="003F4D01">
      <w:pPr>
        <w:pStyle w:val="berschrift3"/>
      </w:pPr>
      <w:r>
        <w:t>Aufgaben Versuchsvorbereitung Level C</w:t>
      </w:r>
    </w:p>
    <w:p w:rsidR="00E37767" w:rsidRDefault="00E37767" w:rsidP="00BD1EE7">
      <w:pPr>
        <w:pStyle w:val="AufgabeEbene1"/>
        <w:numPr>
          <w:ilvl w:val="0"/>
          <w:numId w:val="35"/>
        </w:numPr>
      </w:pPr>
      <w:r>
        <w:t>Lesen Sie nochmal den Einleitungstext „Elektrische Felder“.</w:t>
      </w:r>
    </w:p>
    <w:p w:rsidR="003F4D01" w:rsidRDefault="00E37767" w:rsidP="00BD1EE7">
      <w:pPr>
        <w:pStyle w:val="AufgabeEbene1"/>
        <w:numPr>
          <w:ilvl w:val="0"/>
          <w:numId w:val="35"/>
        </w:numPr>
      </w:pPr>
      <w:r>
        <w:t>Die Bauteile sind: Metalldrähte, Glaskolben, Neon-Gas, Kontakte</w:t>
      </w:r>
      <w:r w:rsidR="00C45971">
        <w:t>.</w:t>
      </w:r>
    </w:p>
    <w:p w:rsidR="00E37767" w:rsidRDefault="00E37767" w:rsidP="00BD1EE7">
      <w:pPr>
        <w:pStyle w:val="AufgabeEbene1"/>
        <w:numPr>
          <w:ilvl w:val="0"/>
          <w:numId w:val="35"/>
        </w:numPr>
      </w:pPr>
      <w:r>
        <w:t>Lesen Sie nochmal den Einleitungstext „Elektrische Felder“.</w:t>
      </w:r>
    </w:p>
    <w:p w:rsidR="00E37767" w:rsidRDefault="00E37767" w:rsidP="00BD1EE7">
      <w:pPr>
        <w:pStyle w:val="AufgabeEbene1"/>
        <w:numPr>
          <w:ilvl w:val="0"/>
          <w:numId w:val="35"/>
        </w:numPr>
      </w:pPr>
      <w:r>
        <w:t>Lesen Sie nochmal den Einleitungstext „Elektrische Felder“.</w:t>
      </w:r>
    </w:p>
    <w:p w:rsidR="00E37767" w:rsidRDefault="00E37767" w:rsidP="00BD1EE7">
      <w:pPr>
        <w:pStyle w:val="AufgabeEbene1"/>
        <w:numPr>
          <w:ilvl w:val="0"/>
          <w:numId w:val="35"/>
        </w:numPr>
      </w:pPr>
      <w:r>
        <w:t>Lesen Sie nochmal den Einleitungstext „Elektrische Felder“.</w:t>
      </w:r>
    </w:p>
    <w:p w:rsidR="00E37767" w:rsidRPr="0069124D" w:rsidRDefault="00E37767" w:rsidP="00BD1EE7">
      <w:pPr>
        <w:pStyle w:val="AufgabeEbene1"/>
        <w:numPr>
          <w:ilvl w:val="0"/>
          <w:numId w:val="35"/>
        </w:numPr>
      </w:pPr>
      <w:r w:rsidRPr="0069124D">
        <w:t>Lesen Sie nochmal die Versuchsanleitung.</w:t>
      </w:r>
    </w:p>
    <w:p w:rsidR="00E37767" w:rsidRPr="0069124D" w:rsidRDefault="00E37767" w:rsidP="00BD1EE7">
      <w:pPr>
        <w:pStyle w:val="AufgabeEbene1"/>
        <w:numPr>
          <w:ilvl w:val="0"/>
          <w:numId w:val="35"/>
        </w:numPr>
      </w:pPr>
      <w:r w:rsidRPr="0069124D">
        <w:t>Lesen Sie nochmal die Versuchsanleitung.</w:t>
      </w:r>
    </w:p>
    <w:p w:rsidR="00E37767" w:rsidRPr="0069124D" w:rsidRDefault="00E37767" w:rsidP="00BD1EE7">
      <w:pPr>
        <w:pStyle w:val="AufgabeEbene1"/>
        <w:numPr>
          <w:ilvl w:val="0"/>
          <w:numId w:val="35"/>
        </w:numPr>
      </w:pPr>
      <w:r w:rsidRPr="0069124D">
        <w:t>Lesen Sie nochmal die Versuchsanleitung.</w:t>
      </w:r>
    </w:p>
    <w:p w:rsidR="00E37767" w:rsidRPr="0069124D" w:rsidRDefault="00E37767" w:rsidP="00BD1EE7">
      <w:pPr>
        <w:pStyle w:val="AufgabeEbene1"/>
        <w:numPr>
          <w:ilvl w:val="0"/>
          <w:numId w:val="35"/>
        </w:numPr>
      </w:pPr>
      <w:r w:rsidRPr="0069124D">
        <w:t>Lesen Sie nochmal die Versuchsanleitung.</w:t>
      </w:r>
    </w:p>
    <w:p w:rsidR="00E37767" w:rsidRPr="0069124D" w:rsidRDefault="00E37767" w:rsidP="00BD1EE7">
      <w:pPr>
        <w:pStyle w:val="AufgabeEbene1"/>
        <w:numPr>
          <w:ilvl w:val="0"/>
          <w:numId w:val="35"/>
        </w:numPr>
      </w:pPr>
      <w:r w:rsidRPr="0069124D">
        <w:t>Lesen Sie nochmal die Versuchsanleitung.</w:t>
      </w:r>
    </w:p>
    <w:p w:rsidR="00E37767" w:rsidRDefault="00E37767" w:rsidP="00E37767">
      <w:pPr>
        <w:pStyle w:val="berschrift3"/>
      </w:pPr>
      <w:r>
        <w:t>Aufgaben Versuchsnachbereitung Level C</w:t>
      </w:r>
    </w:p>
    <w:p w:rsidR="00E37767" w:rsidRDefault="00F52FBA" w:rsidP="00BD1EE7">
      <w:pPr>
        <w:pStyle w:val="AufgabeEbene1"/>
        <w:numPr>
          <w:ilvl w:val="0"/>
          <w:numId w:val="36"/>
        </w:numPr>
      </w:pPr>
      <w:r>
        <w:t>Beobachten Sie den Zwischenraum zwischen den zwei Metallkugeln. Bringen Sie gegebenenfalls die Metallkugeln näher zueinander.</w:t>
      </w:r>
    </w:p>
    <w:p w:rsidR="00F52FBA" w:rsidRDefault="00F52FBA" w:rsidP="00F52FBA">
      <w:pPr>
        <w:pStyle w:val="AufgabeEbene1"/>
      </w:pPr>
      <w:r>
        <w:t>Was passiert mit der Glimmlampe, was können Sie erkennen? Sind die Reaktionen an beiden Kugeln gleich? Worin unterscheiden sich die Reaktionen?</w:t>
      </w:r>
    </w:p>
    <w:p w:rsidR="00F52FBA" w:rsidRDefault="00F52FBA" w:rsidP="00F52FBA">
      <w:pPr>
        <w:pStyle w:val="AufgabeEbene1"/>
      </w:pPr>
      <w:r>
        <w:t xml:space="preserve">Macht es einen Unterschied, mit welcher Seite die Glimmlampe ein und dieselbe Kugel berührt? Leuchtet immer </w:t>
      </w:r>
      <w:r w:rsidR="002A44D8">
        <w:t>dieselbe</w:t>
      </w:r>
      <w:r>
        <w:t xml:space="preserve"> Seite </w:t>
      </w:r>
      <w:r w:rsidR="00F37523">
        <w:t>der Glimmlampe?</w:t>
      </w:r>
    </w:p>
    <w:p w:rsidR="00F37523" w:rsidRDefault="00F37523" w:rsidP="00F37523">
      <w:pPr>
        <w:pStyle w:val="AufgabeEbene1"/>
      </w:pPr>
      <w:r>
        <w:t>Welche Seite leuchtet kurz auf? Gegebenenfalls muss die Kugel länger und stärker gerieben werden, damit eine deutliche Reaktion gesehen werden kann.</w:t>
      </w:r>
    </w:p>
    <w:p w:rsidR="00F37523" w:rsidRDefault="00F37523" w:rsidP="00F37523">
      <w:pPr>
        <w:pStyle w:val="AufgabeEbene1"/>
      </w:pPr>
      <w:r>
        <w:t>Welche Ladung liegt an der Seite an, die leuchtet? Welche Ladung hat die Seite, die nicht leuchtet?</w:t>
      </w:r>
      <w:r w:rsidR="00872AC9">
        <w:t xml:space="preserve"> Welche Seite leuchtet bei der Berührung der Metallkugel?</w:t>
      </w:r>
    </w:p>
    <w:p w:rsidR="004B12FD" w:rsidRPr="004B12FD" w:rsidRDefault="004B12FD" w:rsidP="004B12FD">
      <w:pPr>
        <w:pStyle w:val="AufgabeEbene1"/>
      </w:pPr>
      <w:r w:rsidRPr="004B12FD">
        <w:t xml:space="preserve">Welche Seite leuchtet kurz auf? Gegebenenfalls muss </w:t>
      </w:r>
      <w:r>
        <w:t>der Stab</w:t>
      </w:r>
      <w:r w:rsidRPr="004B12FD">
        <w:t xml:space="preserve"> länger und stärker gerieben werden, damit eine deutliche Reaktion gesehen werden kann.</w:t>
      </w:r>
      <w:r>
        <w:t xml:space="preserve"> Es hilft auch</w:t>
      </w:r>
      <w:r w:rsidR="00C45971">
        <w:t>,</w:t>
      </w:r>
      <w:r>
        <w:t xml:space="preserve"> mit der Glimmlampe an dem Stab entlangzufahren.</w:t>
      </w:r>
    </w:p>
    <w:p w:rsidR="00A926A1" w:rsidRDefault="00A926A1" w:rsidP="00A926A1">
      <w:pPr>
        <w:pStyle w:val="AufgabeEbene1"/>
      </w:pPr>
      <w:r>
        <w:t>Welche Ladung liegt an der Seite an, die leuchtet? Welche Ladung hat die Seite, die nicht leuchtet? Welche Seite leuchtet bei der Berührung des Stabes?</w:t>
      </w:r>
    </w:p>
    <w:p w:rsidR="001479A8" w:rsidRPr="004B12FD" w:rsidRDefault="001479A8" w:rsidP="001479A8">
      <w:pPr>
        <w:pStyle w:val="AufgabeEbene1"/>
      </w:pPr>
      <w:r w:rsidRPr="004B12FD">
        <w:t xml:space="preserve">Welche Seite leuchtet kurz auf? Gegebenenfalls muss </w:t>
      </w:r>
      <w:r>
        <w:t>der Ballon</w:t>
      </w:r>
      <w:r w:rsidRPr="004B12FD">
        <w:t xml:space="preserve"> länger und stärker gerieben werden, damit eine deutliche Reaktion gesehen werden kann.</w:t>
      </w:r>
      <w:r>
        <w:t xml:space="preserve"> Es hilft auch</w:t>
      </w:r>
      <w:r w:rsidR="00C45971">
        <w:t>,</w:t>
      </w:r>
      <w:r>
        <w:t xml:space="preserve"> mit der Glimmlampe an dem Ballon entlangzufahren.</w:t>
      </w:r>
    </w:p>
    <w:p w:rsidR="001479A8" w:rsidRDefault="001479A8" w:rsidP="001479A8">
      <w:pPr>
        <w:pStyle w:val="AufgabeEbene1"/>
      </w:pPr>
      <w:r>
        <w:t>Welche Ladung liegt an der Seite an, die leuchtet? Welche Ladung hat die Seite, die nicht leuchtet? Welche Seite leuchtet bei der Berührung des Luftballons?</w:t>
      </w:r>
    </w:p>
    <w:p w:rsidR="00B2471A" w:rsidRDefault="00B2471A" w:rsidP="00B2471A">
      <w:pPr>
        <w:pStyle w:val="AufgabeEbene1"/>
      </w:pPr>
      <w:r>
        <w:t>Lesen Sie nochmal die Versuchsanleitung und sehen Sie in Ihren Aufzeichnungen nach.</w:t>
      </w:r>
    </w:p>
    <w:p w:rsidR="00B2471A" w:rsidRDefault="00B2471A" w:rsidP="00B2471A">
      <w:pPr>
        <w:pStyle w:val="AufgabeEbene2"/>
      </w:pPr>
      <w:r>
        <w:lastRenderedPageBreak/>
        <w:t>Lesen Sie nochmal die Versuchsanleitung.</w:t>
      </w:r>
    </w:p>
    <w:p w:rsidR="00547E4D" w:rsidRDefault="00B2471A" w:rsidP="00547E4D">
      <w:pPr>
        <w:pStyle w:val="AufgabeEbene2"/>
      </w:pPr>
      <w:r>
        <w:t>Skizzieren Sie ein</w:t>
      </w:r>
      <w:r w:rsidR="00547E4D">
        <w:t>e Glimmlampe, die nacheinander an die entsprechenden Mat</w:t>
      </w:r>
      <w:r w:rsidR="00547E4D">
        <w:t>e</w:t>
      </w:r>
      <w:r w:rsidR="00547E4D">
        <w:t xml:space="preserve">rialien gehalten wird. Der erste Teil mit der Wimshurstmaschine ist nicht </w:t>
      </w:r>
      <w:r w:rsidR="0059012D">
        <w:t>der wichtige. Er diente vor allen Dingen zum Kennenlernen der Glimmlampe.</w:t>
      </w:r>
    </w:p>
    <w:p w:rsidR="00B2471A" w:rsidRDefault="00B2471A" w:rsidP="00B2471A">
      <w:pPr>
        <w:pStyle w:val="AufgabeEbene2"/>
      </w:pPr>
      <w:r>
        <w:t xml:space="preserve">Was haben Sie gemacht? Luftballon aufblasen und </w:t>
      </w:r>
      <w:r w:rsidR="00547E4D">
        <w:t>ihn und die anderen Materi</w:t>
      </w:r>
      <w:r w:rsidR="00547E4D">
        <w:t>a</w:t>
      </w:r>
      <w:r w:rsidR="00547E4D">
        <w:t xml:space="preserve">lien </w:t>
      </w:r>
      <w:r>
        <w:t xml:space="preserve">elektrisch laden gehört nicht dazu. Sie können gleich davon ausgehen, dass Sie mit geladenen </w:t>
      </w:r>
      <w:r w:rsidR="00547E4D">
        <w:t>Materialien</w:t>
      </w:r>
      <w:r>
        <w:t xml:space="preserve"> angefangen haben.</w:t>
      </w:r>
    </w:p>
    <w:p w:rsidR="00B2471A" w:rsidRDefault="00B2471A" w:rsidP="00B2471A">
      <w:pPr>
        <w:pStyle w:val="AufgabeEbene2"/>
      </w:pPr>
      <w:r>
        <w:t>Was haben Sie beobachtet. Schreiben Sie auf</w:t>
      </w:r>
      <w:r w:rsidR="00695297">
        <w:t>, wann welche Seite der Glimmla</w:t>
      </w:r>
      <w:r w:rsidR="00695297">
        <w:t>m</w:t>
      </w:r>
      <w:r w:rsidR="00695297">
        <w:t>pe aufgeleuchtet hat</w:t>
      </w:r>
      <w:r>
        <w:t>.</w:t>
      </w:r>
    </w:p>
    <w:p w:rsidR="004B12FD" w:rsidRPr="004B12FD" w:rsidRDefault="00695297" w:rsidP="00B2471A">
      <w:pPr>
        <w:pStyle w:val="AufgabeEbene2"/>
      </w:pPr>
      <w:r>
        <w:t>Mit der Glimmlampe kann die Ladungsart bestimmt werden</w:t>
      </w:r>
      <w:r w:rsidR="00B2471A">
        <w:t>.</w:t>
      </w:r>
      <w:r>
        <w:t xml:space="preserve"> Beim Reiben mit Baumwolle wird … .</w:t>
      </w:r>
    </w:p>
    <w:p w:rsidR="00210076" w:rsidRDefault="00901C17" w:rsidP="00210076">
      <w:pPr>
        <w:pStyle w:val="berschrift3"/>
      </w:pPr>
      <w:r>
        <w:t>Wiederholungsa</w:t>
      </w:r>
      <w:r w:rsidR="00210076">
        <w:t>ufgaben zu den Experimenten</w:t>
      </w:r>
    </w:p>
    <w:p w:rsidR="009072C9" w:rsidRDefault="009072C9" w:rsidP="00BD1EE7">
      <w:pPr>
        <w:pStyle w:val="AufgabeEbene1"/>
        <w:numPr>
          <w:ilvl w:val="0"/>
          <w:numId w:val="37"/>
        </w:numPr>
      </w:pPr>
      <w:r>
        <w:t>Die Auswirkung eines elektrischen Feldes kann man erst erkennen, wenn ein zweiter Körper in dieses Feld gebracht wird.</w:t>
      </w:r>
    </w:p>
    <w:p w:rsidR="00E46BCB" w:rsidRDefault="009072C9" w:rsidP="009072C9">
      <w:pPr>
        <w:pStyle w:val="AufgabeEbene2"/>
      </w:pPr>
      <w:r>
        <w:t xml:space="preserve">Welche Kräfte wirken zwischen </w:t>
      </w:r>
      <w:r w:rsidRPr="009072C9">
        <w:t>ungleichnamig geladene</w:t>
      </w:r>
      <w:r>
        <w:t>n</w:t>
      </w:r>
      <w:r w:rsidRPr="009072C9">
        <w:t xml:space="preserve"> Körper</w:t>
      </w:r>
      <w:r w:rsidR="00C45971">
        <w:t>n</w:t>
      </w:r>
      <w:r>
        <w:t xml:space="preserve"> und</w:t>
      </w:r>
      <w:r w:rsidRPr="009072C9">
        <w:t xml:space="preserve"> gleichn</w:t>
      </w:r>
      <w:r w:rsidRPr="009072C9">
        <w:t>a</w:t>
      </w:r>
      <w:r w:rsidRPr="009072C9">
        <w:t>mig geladene</w:t>
      </w:r>
      <w:r w:rsidR="00C45971">
        <w:t>n</w:t>
      </w:r>
      <w:r w:rsidRPr="009072C9">
        <w:t xml:space="preserve"> Körper</w:t>
      </w:r>
      <w:r>
        <w:t>n?</w:t>
      </w:r>
    </w:p>
    <w:p w:rsidR="009072C9" w:rsidRDefault="002403EF" w:rsidP="009072C9">
      <w:pPr>
        <w:pStyle w:val="AufgabeEbene2"/>
      </w:pPr>
      <w:r>
        <w:t>Welche Voraussetzung muss gegeben sein, damit ein elektrisches Feld entsteht? Was muss man mit einem Körper machen?</w:t>
      </w:r>
    </w:p>
    <w:p w:rsidR="002403EF" w:rsidRDefault="002403EF" w:rsidP="009072C9">
      <w:pPr>
        <w:pStyle w:val="AufgabeEbene2"/>
      </w:pPr>
      <w:r>
        <w:t>Überlegen Sie, wo Sie schon ähnliche Kräfte und Reaktionen gesehen haben?</w:t>
      </w:r>
    </w:p>
    <w:p w:rsidR="002403EF" w:rsidRDefault="00DD64D1" w:rsidP="002403EF">
      <w:pPr>
        <w:pStyle w:val="AufgabeEbene1"/>
      </w:pPr>
      <w:r>
        <w:t xml:space="preserve">Betrachten Sie dabei die Kräfte, die </w:t>
      </w:r>
      <w:r w:rsidR="00C45971">
        <w:t xml:space="preserve">sich </w:t>
      </w:r>
      <w:r>
        <w:t>zwischen dem Zeiger und dem Metallstab ausbilden. Wieso wirken diese Kräfte dort? Wodurch lassen sich diese Kräfte vergr</w:t>
      </w:r>
      <w:r>
        <w:t>ö</w:t>
      </w:r>
      <w:r>
        <w:t>ßern?</w:t>
      </w:r>
    </w:p>
    <w:p w:rsidR="00DD64D1" w:rsidRDefault="00DD64D1" w:rsidP="00DD64D1">
      <w:pPr>
        <w:pStyle w:val="AufgabeEbene1"/>
      </w:pPr>
      <w:r>
        <w:t>Welche Voraussetzungen müssen erfüllt sein, damit die Glimmlampe anfängt zu leuchten?</w:t>
      </w:r>
    </w:p>
    <w:p w:rsidR="00EB138C" w:rsidRPr="00B606F7" w:rsidRDefault="00EB138C" w:rsidP="00EB138C">
      <w:pPr>
        <w:pStyle w:val="AufgabeEbene1"/>
      </w:pPr>
      <w:r w:rsidRPr="00B606F7">
        <w:t xml:space="preserve">Sehen Sie in Ihren Unterlagen nach. Sie haben </w:t>
      </w:r>
      <w:r>
        <w:t>zwei ähnliche</w:t>
      </w:r>
      <w:r w:rsidRPr="00B606F7">
        <w:t xml:space="preserve"> Fragen bereits bean</w:t>
      </w:r>
      <w:r w:rsidRPr="00B606F7">
        <w:t>t</w:t>
      </w:r>
      <w:r w:rsidRPr="00B606F7">
        <w:t>wortet.</w:t>
      </w:r>
    </w:p>
    <w:p w:rsidR="00DD64D1" w:rsidRDefault="00C846AB" w:rsidP="00DD64D1">
      <w:pPr>
        <w:pStyle w:val="AufgabeEbene1"/>
      </w:pPr>
      <w:r>
        <w:t>Was passiert mit zwei elektrisch geladenen Körpern? Welche Reaktionen zeigen Sie, wenn sie nahe zusammengebracht werden. Unterschieden Sie dabei die einzelnen Möglichkeiten.</w:t>
      </w:r>
    </w:p>
    <w:p w:rsidR="00C846AB" w:rsidRDefault="00C846AB" w:rsidP="00C846AB">
      <w:pPr>
        <w:pStyle w:val="AufgabeEbene1"/>
      </w:pPr>
      <w:r>
        <w:t>Weshalb bewegt sich der Zeiger eines Elektroskops? Wie ist der Zeiger und wie ist der Metallstab, an dem der Zeiger befestigt ist</w:t>
      </w:r>
      <w:r w:rsidR="00C45971">
        <w:t>,</w:t>
      </w:r>
      <w:r>
        <w:t xml:space="preserve"> geladen? Welche Kräfte wirken dort?</w:t>
      </w:r>
    </w:p>
    <w:p w:rsidR="00C846AB" w:rsidRDefault="00C846AB" w:rsidP="00C846AB">
      <w:pPr>
        <w:pStyle w:val="AufgabeEbene1"/>
      </w:pPr>
      <w:r>
        <w:t>Was kann ein Elektroskop anzeigen, was nicht? Es gibt zwei Möglichkeiten: die L</w:t>
      </w:r>
      <w:r>
        <w:t>a</w:t>
      </w:r>
      <w:r>
        <w:t>dungsart oder die Ladungsstärke</w:t>
      </w:r>
      <w:r w:rsidR="00C45971">
        <w:t>.</w:t>
      </w:r>
    </w:p>
    <w:p w:rsidR="00C846AB" w:rsidRDefault="00C846AB" w:rsidP="00C846AB">
      <w:pPr>
        <w:pStyle w:val="AufgabeEbene1"/>
      </w:pPr>
      <w:r>
        <w:t>Wozu dient eine Glimmlampe? Wann leuchtet eine Glimmlampe? Was soll die Glim</w:t>
      </w:r>
      <w:r>
        <w:t>m</w:t>
      </w:r>
      <w:r>
        <w:t>lampe anzeigen?</w:t>
      </w:r>
    </w:p>
    <w:p w:rsidR="00C846AB" w:rsidRDefault="00C846AB" w:rsidP="00C846AB">
      <w:pPr>
        <w:pStyle w:val="AufgabeEbene1"/>
      </w:pPr>
      <w:r>
        <w:t>Eine Glimmlampe leuchtet nur, wenn sie an einen geladenen Körper gehalten wird. Welche Seite leuchtet an welchem Körper?</w:t>
      </w:r>
    </w:p>
    <w:p w:rsidR="00C846AB" w:rsidRDefault="00C846AB" w:rsidP="00C846AB">
      <w:pPr>
        <w:pStyle w:val="AufgabeEbene1"/>
      </w:pPr>
      <w:r>
        <w:t>Was kann eine Glimmlampe? Was kann ein Elektroskop? Zeichnen Sie die entspr</w:t>
      </w:r>
      <w:r>
        <w:t>e</w:t>
      </w:r>
      <w:r>
        <w:t>chenden Verbindungslinien ein.</w:t>
      </w:r>
    </w:p>
    <w:p w:rsidR="00C846AB" w:rsidRDefault="00994404" w:rsidP="00C846AB">
      <w:pPr>
        <w:pStyle w:val="AufgabeEbene1"/>
      </w:pPr>
      <w:r>
        <w:t>Bei der Aufgabe geht es um die Anziehungs- und Abstoßungsreaktionen von gelad</w:t>
      </w:r>
      <w:r>
        <w:t>e</w:t>
      </w:r>
      <w:r>
        <w:t>nen Körpern.</w:t>
      </w:r>
    </w:p>
    <w:p w:rsidR="00994404" w:rsidRDefault="00994404" w:rsidP="00994404">
      <w:pPr>
        <w:pStyle w:val="AufgabeEbene1"/>
      </w:pPr>
      <w:r>
        <w:lastRenderedPageBreak/>
        <w:t>Wann stoßen sich zwei geladene Körper ab? Wann ziehen sich zwei geladene Körper an?</w:t>
      </w:r>
    </w:p>
    <w:p w:rsidR="00994404" w:rsidRDefault="00994404" w:rsidP="00994404">
      <w:pPr>
        <w:pStyle w:val="AufgabeEbene1"/>
      </w:pPr>
      <w:r>
        <w:t>Wozu dient ein Elektroskop? Wozu wurde das Elektroskop in den Versuchen benutzt? Was sollte das Elektroskop anzeigen beziehungsweise verdeutlichen?</w:t>
      </w:r>
    </w:p>
    <w:p w:rsidR="00994404" w:rsidRDefault="00994404" w:rsidP="00994404">
      <w:pPr>
        <w:pStyle w:val="AufgabeEbene1"/>
      </w:pPr>
      <w:r>
        <w:t>Der Metallstab und der Zeiger sind gleich geladen, da sie miteinander verbunden sind. Was passiert zwischen Körpern, die gleich geladen sind?</w:t>
      </w:r>
    </w:p>
    <w:p w:rsidR="00994404" w:rsidRDefault="00994404" w:rsidP="00994404">
      <w:pPr>
        <w:pStyle w:val="AufgabeEbene1"/>
      </w:pPr>
      <w:r>
        <w:t>Wozu dient eine Glimmlampe? Wann leuchtet eine Glimmlampe? Was soll die Glim</w:t>
      </w:r>
      <w:r>
        <w:t>m</w:t>
      </w:r>
      <w:r>
        <w:t>lampe anzeigen?</w:t>
      </w:r>
    </w:p>
    <w:p w:rsidR="00994404" w:rsidRDefault="00994404" w:rsidP="00994404">
      <w:pPr>
        <w:pStyle w:val="AufgabeEbene1"/>
      </w:pPr>
      <w:r>
        <w:t>Eine Glimmlampe leuchtet nur, wenn sie an einen geladenen Körper gehalten wird. Welche Seite leuchtet an welchem Körper?</w:t>
      </w:r>
    </w:p>
    <w:p w:rsidR="00994404" w:rsidRDefault="00994404" w:rsidP="00994404">
      <w:pPr>
        <w:pStyle w:val="AufgabeEbene1"/>
      </w:pPr>
      <w:r>
        <w:t>Was kann eine Glimmlampe? Was kann ein Elektroskop? Zeichnen Sie die entspr</w:t>
      </w:r>
      <w:r>
        <w:t>e</w:t>
      </w:r>
      <w:r>
        <w:t>chenden Verbindungslinien ein.</w:t>
      </w:r>
    </w:p>
    <w:p w:rsidR="003205B2" w:rsidRDefault="003205B2" w:rsidP="003205B2">
      <w:pPr>
        <w:pStyle w:val="AufgabeText"/>
        <w:ind w:left="0"/>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316C3" w:rsidRPr="00B51DE9" w:rsidTr="00537860">
        <w:trPr>
          <w:trHeight w:val="523"/>
        </w:trPr>
        <w:tc>
          <w:tcPr>
            <w:tcW w:w="2268" w:type="dxa"/>
            <w:tcBorders>
              <w:left w:val="single" w:sz="4" w:space="0" w:color="auto"/>
              <w:bottom w:val="single" w:sz="4" w:space="0" w:color="auto"/>
              <w:right w:val="single" w:sz="4" w:space="0" w:color="auto"/>
            </w:tcBorders>
            <w:shd w:val="clear" w:color="auto" w:fill="D9D9D9"/>
            <w:hideMark/>
          </w:tcPr>
          <w:p w:rsidR="005316C3" w:rsidRDefault="005316C3" w:rsidP="00537860">
            <w:pPr>
              <w:pStyle w:val="Tabelle6pt"/>
              <w:rPr>
                <w:color w:val="000000"/>
              </w:rPr>
            </w:pPr>
            <w:r>
              <w:lastRenderedPageBreak/>
              <w:t>Kompetenzbereich</w:t>
            </w:r>
          </w:p>
          <w:p w:rsidR="005316C3" w:rsidRDefault="005316C3" w:rsidP="00537860">
            <w:pPr>
              <w:pStyle w:val="TabelleKopflinks"/>
            </w:pPr>
            <w:r>
              <w:t>Kompetenzbereich 2</w:t>
            </w:r>
          </w:p>
          <w:p w:rsidR="005316C3" w:rsidRDefault="005316C3" w:rsidP="00537860">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5316C3" w:rsidRDefault="005316C3" w:rsidP="00537860">
            <w:pPr>
              <w:pStyle w:val="Tabelle6pt"/>
              <w:rPr>
                <w:color w:val="000000"/>
              </w:rPr>
            </w:pPr>
            <w:r>
              <w:t>Lernfortschritt</w:t>
            </w:r>
          </w:p>
          <w:p w:rsidR="005316C3" w:rsidRDefault="005316C3" w:rsidP="00537860">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5316C3" w:rsidRDefault="005316C3" w:rsidP="00537860">
            <w:pPr>
              <w:pStyle w:val="Tabelle6pt"/>
              <w:rPr>
                <w:color w:val="000000"/>
              </w:rPr>
            </w:pPr>
            <w:r>
              <w:t>Materialien/Titel</w:t>
            </w:r>
          </w:p>
          <w:p w:rsidR="005316C3" w:rsidRDefault="007C18C9" w:rsidP="002F56F9">
            <w:pPr>
              <w:pStyle w:val="TabelleKopflinks"/>
            </w:pPr>
            <w:r>
              <w:t>Elektrostatik – E</w:t>
            </w:r>
            <w:r w:rsidR="005316C3">
              <w:t xml:space="preserve">lektrische Ladungen </w:t>
            </w:r>
            <w:r w:rsidR="002F56F9">
              <w:t>–</w:t>
            </w:r>
            <w:r w:rsidR="005316C3">
              <w:t xml:space="preserve"> </w:t>
            </w:r>
            <w:r w:rsidR="00A56B02">
              <w:t>Lösu</w:t>
            </w:r>
            <w:r w:rsidR="00A56B02">
              <w:t>n</w:t>
            </w:r>
            <w:r w:rsidR="00A56B02">
              <w:t>gen</w:t>
            </w:r>
            <w:r w:rsidR="005316C3">
              <w:t xml:space="preserve"> zu den Aufgaben</w:t>
            </w:r>
          </w:p>
        </w:tc>
        <w:tc>
          <w:tcPr>
            <w:tcW w:w="188" w:type="dxa"/>
            <w:vMerge w:val="restart"/>
            <w:tcBorders>
              <w:top w:val="nil"/>
              <w:left w:val="single" w:sz="4" w:space="0" w:color="auto"/>
              <w:bottom w:val="nil"/>
              <w:right w:val="single" w:sz="4" w:space="0" w:color="auto"/>
            </w:tcBorders>
            <w:shd w:val="clear" w:color="auto" w:fill="FFFFFF"/>
          </w:tcPr>
          <w:p w:rsidR="005316C3" w:rsidRPr="004B658C" w:rsidRDefault="005316C3" w:rsidP="0053786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316C3" w:rsidRPr="00B51DE9" w:rsidRDefault="005316C3" w:rsidP="00537860">
            <w:pPr>
              <w:pStyle w:val="TabelleKopfmitte"/>
            </w:pPr>
            <w:r>
              <w:t>Physik</w:t>
            </w:r>
          </w:p>
          <w:p w:rsidR="005316C3" w:rsidRPr="00B51DE9" w:rsidRDefault="005316C3" w:rsidP="005316C3">
            <w:pPr>
              <w:pStyle w:val="TabelleKopfmitte"/>
              <w:rPr>
                <w:rFonts w:eastAsia="Calibri"/>
              </w:rPr>
            </w:pPr>
            <w:r>
              <w:t>Ph02</w:t>
            </w:r>
            <w:r w:rsidRPr="00B51DE9">
              <w:t>.0</w:t>
            </w:r>
            <w:r>
              <w:t>2.11</w:t>
            </w:r>
          </w:p>
        </w:tc>
      </w:tr>
      <w:tr w:rsidR="005316C3" w:rsidRPr="00B51DE9" w:rsidTr="00537860">
        <w:tc>
          <w:tcPr>
            <w:tcW w:w="7348" w:type="dxa"/>
            <w:gridSpan w:val="3"/>
            <w:tcBorders>
              <w:left w:val="single" w:sz="4" w:space="0" w:color="auto"/>
              <w:right w:val="single" w:sz="4" w:space="0" w:color="auto"/>
            </w:tcBorders>
            <w:hideMark/>
          </w:tcPr>
          <w:p w:rsidR="005316C3" w:rsidRPr="004B658C" w:rsidRDefault="005316C3" w:rsidP="00537860">
            <w:pPr>
              <w:pStyle w:val="Tabelle6pt"/>
            </w:pPr>
            <w:r w:rsidRPr="004B658C">
              <w:t>Kompetenz:</w:t>
            </w:r>
          </w:p>
          <w:p w:rsidR="005316C3" w:rsidRDefault="005316C3" w:rsidP="00537860">
            <w:pPr>
              <w:pStyle w:val="Kopf8ptafz"/>
            </w:pPr>
            <w:r>
              <w:t>Ich kann die elektrischen Anziehungs- und Abstoßungsreaktionen beschreiben.</w:t>
            </w:r>
          </w:p>
          <w:p w:rsidR="005316C3" w:rsidRDefault="005316C3" w:rsidP="00537860">
            <w:pPr>
              <w:pStyle w:val="Kopf8ptafz"/>
            </w:pPr>
            <w:r>
              <w:t>Ich kann die Stärke von elektrischen Ladungen vergleichen.</w:t>
            </w:r>
          </w:p>
          <w:p w:rsidR="005316C3" w:rsidRDefault="005316C3" w:rsidP="00537860">
            <w:pPr>
              <w:pStyle w:val="Kopf8ptafz"/>
            </w:pPr>
            <w:r>
              <w:t>Ich kann die Ladungsart mit einer Glimmlampe bestimmen.</w:t>
            </w:r>
          </w:p>
          <w:p w:rsidR="005316C3" w:rsidRDefault="005316C3" w:rsidP="00537860">
            <w:pPr>
              <w:pStyle w:val="Kopf8ptafz"/>
            </w:pPr>
            <w:r>
              <w:t>Ich kann einen Ballon elektrisch laden.</w:t>
            </w:r>
          </w:p>
          <w:p w:rsidR="005316C3" w:rsidRDefault="005316C3" w:rsidP="00537860">
            <w:pPr>
              <w:pStyle w:val="Kopf8ptafz"/>
            </w:pPr>
            <w:r>
              <w:t>Ich kann verschiedene Stäbe elektrisch laden.</w:t>
            </w:r>
          </w:p>
          <w:p w:rsidR="005316C3" w:rsidRDefault="005316C3" w:rsidP="00537860">
            <w:pPr>
              <w:pStyle w:val="Kopf8ptafz"/>
            </w:pPr>
            <w:r>
              <w:t>Ich kann mit einem Elektroskop den quantitativen Ladungszustand auswerten.</w:t>
            </w:r>
          </w:p>
        </w:tc>
        <w:tc>
          <w:tcPr>
            <w:tcW w:w="188" w:type="dxa"/>
            <w:vMerge/>
            <w:tcBorders>
              <w:left w:val="single" w:sz="4" w:space="0" w:color="auto"/>
              <w:bottom w:val="nil"/>
              <w:right w:val="nil"/>
            </w:tcBorders>
            <w:vAlign w:val="center"/>
            <w:hideMark/>
          </w:tcPr>
          <w:p w:rsidR="005316C3" w:rsidRDefault="005316C3" w:rsidP="0053786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316C3" w:rsidRPr="00B51DE9" w:rsidTr="00537860">
              <w:trPr>
                <w:trHeight w:val="284"/>
              </w:trPr>
              <w:tc>
                <w:tcPr>
                  <w:tcW w:w="2090" w:type="dxa"/>
                  <w:shd w:val="clear" w:color="auto" w:fill="D9D9D9" w:themeFill="background1" w:themeFillShade="D9"/>
                </w:tcPr>
                <w:p w:rsidR="005316C3" w:rsidRPr="00B51DE9" w:rsidRDefault="005316C3" w:rsidP="00537860">
                  <w:pPr>
                    <w:pStyle w:val="TabelleKopfmitte"/>
                  </w:pPr>
                  <w:r>
                    <w:t>Lösung</w:t>
                  </w:r>
                </w:p>
              </w:tc>
            </w:tr>
          </w:tbl>
          <w:p w:rsidR="005316C3" w:rsidRPr="00B51DE9" w:rsidRDefault="005316C3" w:rsidP="00537860">
            <w:pPr>
              <w:pStyle w:val="TabelleKopfmitte"/>
            </w:pPr>
          </w:p>
        </w:tc>
      </w:tr>
      <w:tr w:rsidR="005316C3" w:rsidRPr="00B51DE9" w:rsidTr="00537860">
        <w:tc>
          <w:tcPr>
            <w:tcW w:w="7348" w:type="dxa"/>
            <w:gridSpan w:val="3"/>
            <w:tcBorders>
              <w:left w:val="single" w:sz="4" w:space="0" w:color="auto"/>
              <w:right w:val="single" w:sz="4" w:space="0" w:color="auto"/>
            </w:tcBorders>
            <w:hideMark/>
          </w:tcPr>
          <w:p w:rsidR="005316C3" w:rsidRPr="004B658C" w:rsidRDefault="005316C3" w:rsidP="00537860">
            <w:pPr>
              <w:pStyle w:val="Tabelle6pt"/>
            </w:pPr>
            <w:r w:rsidRPr="004B658C">
              <w:t>Hauptbezug:</w:t>
            </w:r>
          </w:p>
          <w:p w:rsidR="005316C3" w:rsidRDefault="005316C3" w:rsidP="00537860">
            <w:pPr>
              <w:pStyle w:val="Kopf8ptafz"/>
            </w:pPr>
            <w:r w:rsidRPr="000C62BB">
              <w:t>Ich kann physikalische Arbeitsweisen nachvollziehen und beschreiben.</w:t>
            </w:r>
          </w:p>
          <w:p w:rsidR="005316C3" w:rsidRDefault="005316C3" w:rsidP="00537860">
            <w:pPr>
              <w:pStyle w:val="Kopf8ptafz"/>
            </w:pPr>
            <w:r w:rsidRPr="000C62BB">
              <w:t>Ich kann einfache physikalische Experimente nach Anleitung durchführen und auswerten</w:t>
            </w:r>
            <w:r>
              <w:t>.</w:t>
            </w:r>
          </w:p>
        </w:tc>
        <w:tc>
          <w:tcPr>
            <w:tcW w:w="188" w:type="dxa"/>
            <w:vMerge/>
            <w:tcBorders>
              <w:left w:val="single" w:sz="4" w:space="0" w:color="auto"/>
              <w:bottom w:val="nil"/>
              <w:right w:val="nil"/>
            </w:tcBorders>
            <w:vAlign w:val="center"/>
            <w:hideMark/>
          </w:tcPr>
          <w:p w:rsidR="005316C3" w:rsidRDefault="005316C3" w:rsidP="0053786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316C3" w:rsidRPr="00B51DE9" w:rsidRDefault="005316C3" w:rsidP="00537860">
            <w:pPr>
              <w:pStyle w:val="TabelleKopfmitte"/>
            </w:pPr>
          </w:p>
        </w:tc>
      </w:tr>
      <w:tr w:rsidR="005316C3" w:rsidRPr="00B51DE9" w:rsidTr="00537860">
        <w:tc>
          <w:tcPr>
            <w:tcW w:w="7348" w:type="dxa"/>
            <w:gridSpan w:val="3"/>
            <w:tcBorders>
              <w:left w:val="single" w:sz="4" w:space="0" w:color="auto"/>
              <w:right w:val="single" w:sz="4" w:space="0" w:color="auto"/>
            </w:tcBorders>
            <w:tcMar>
              <w:bottom w:w="0" w:type="dxa"/>
            </w:tcMar>
            <w:hideMark/>
          </w:tcPr>
          <w:p w:rsidR="005316C3" w:rsidRDefault="005316C3" w:rsidP="00537860">
            <w:pPr>
              <w:pStyle w:val="Tabelle6pt"/>
            </w:pPr>
            <w:r>
              <w:t>Weitere Bezüge:</w:t>
            </w:r>
          </w:p>
          <w:p w:rsidR="005316C3" w:rsidRDefault="005316C3" w:rsidP="00537860">
            <w:pPr>
              <w:pStyle w:val="Kopf8ptafz"/>
            </w:pPr>
            <w:r w:rsidRPr="00502723">
              <w:t>Ich kann einfache physikalische Sachverhalte umgangssprachlich beschreiben.</w:t>
            </w:r>
          </w:p>
        </w:tc>
        <w:tc>
          <w:tcPr>
            <w:tcW w:w="188" w:type="dxa"/>
            <w:vMerge/>
            <w:tcBorders>
              <w:left w:val="single" w:sz="4" w:space="0" w:color="auto"/>
              <w:bottom w:val="nil"/>
              <w:right w:val="nil"/>
            </w:tcBorders>
            <w:vAlign w:val="center"/>
            <w:hideMark/>
          </w:tcPr>
          <w:p w:rsidR="005316C3" w:rsidRDefault="005316C3" w:rsidP="0053786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316C3" w:rsidRPr="00B51DE9" w:rsidRDefault="005316C3" w:rsidP="00537860">
            <w:pPr>
              <w:pStyle w:val="TabelleKopfmitte"/>
            </w:pPr>
          </w:p>
        </w:tc>
      </w:tr>
    </w:tbl>
    <w:p w:rsidR="005316C3" w:rsidRDefault="005316C3" w:rsidP="005316C3">
      <w:pPr>
        <w:pStyle w:val="berschrift3"/>
      </w:pPr>
      <w:r>
        <w:t>Aufgaben Versuchsvorbereitung Level A</w:t>
      </w:r>
    </w:p>
    <w:p w:rsidR="00F31DAA" w:rsidRDefault="00F31DAA" w:rsidP="00BD1EE7">
      <w:pPr>
        <w:pStyle w:val="AufgabeEbene1"/>
        <w:numPr>
          <w:ilvl w:val="0"/>
          <w:numId w:val="38"/>
        </w:numPr>
      </w:pPr>
      <w:r>
        <w:t>Sobald ein Körper elektrisch geladen wird, bildet sich um den Körper herum ein elektrisches Feld aus.</w:t>
      </w:r>
    </w:p>
    <w:p w:rsidR="00994404" w:rsidRDefault="00F31DAA" w:rsidP="00BD1EE7">
      <w:pPr>
        <w:pStyle w:val="AufgabeEbene1"/>
        <w:numPr>
          <w:ilvl w:val="0"/>
          <w:numId w:val="38"/>
        </w:numPr>
      </w:pPr>
      <w:r>
        <w:t>Ein elektrisches Feld übt auf andere elektrische Felder eine Kraft aus.</w:t>
      </w:r>
    </w:p>
    <w:p w:rsidR="00F31DAA" w:rsidRDefault="00F31DAA" w:rsidP="00F31DAA">
      <w:pPr>
        <w:pStyle w:val="AufgabeEbene1"/>
      </w:pPr>
      <w:r>
        <w:t>Je kleiner der Abstand zum geladenen Körper ist, desto stärker ist das elektrische Feld.</w:t>
      </w:r>
    </w:p>
    <w:p w:rsidR="00EF7880" w:rsidRDefault="00EF7880" w:rsidP="00EF7880">
      <w:pPr>
        <w:pStyle w:val="AufgabeText"/>
      </w:pPr>
      <w:r>
        <w:t>Je größer der Abstand zum geladenen Körper ist, desto schwächer ist das elektrische Feld.</w:t>
      </w:r>
    </w:p>
    <w:p w:rsidR="00EF7880" w:rsidRDefault="00EF7880" w:rsidP="00EF7880">
      <w:pPr>
        <w:pStyle w:val="AufgabeEbene1"/>
      </w:pPr>
      <w:r>
        <w:t>Je stärker der Körper elektrisch geladen ist, desto stärker ist das elektrische Feld.</w:t>
      </w:r>
    </w:p>
    <w:p w:rsidR="00EF7880" w:rsidRDefault="00EF7880" w:rsidP="00EF7880">
      <w:pPr>
        <w:pStyle w:val="AufgabeText"/>
      </w:pPr>
      <w:r>
        <w:t>Je schwächer der Körper elektrisch geladen ist, desto schwächer ist das elektrische Feld.</w:t>
      </w:r>
    </w:p>
    <w:p w:rsidR="00EF7880" w:rsidRDefault="00EF7880" w:rsidP="00EF7880">
      <w:pPr>
        <w:pStyle w:val="AufgabeEbene1"/>
      </w:pPr>
      <w:r>
        <w:t>2 Luftballons, 1 Stück Fell, 1 Stück Schnur, 1 Glasstab, 1 Kunststoffstab und 1 Bau</w:t>
      </w:r>
      <w:r>
        <w:t>m</w:t>
      </w:r>
      <w:r w:rsidR="00C45971">
        <w:t>wolltuch.</w:t>
      </w:r>
    </w:p>
    <w:p w:rsidR="00EF7880" w:rsidRDefault="00EA3571" w:rsidP="00EF7880">
      <w:pPr>
        <w:pStyle w:val="AufgabeEbene1"/>
      </w:pPr>
      <w:r>
        <w:t>Die Ballone werden aufgeblasen und durch das Reiben mit dem Fell elektrisch gel</w:t>
      </w:r>
      <w:r>
        <w:t>a</w:t>
      </w:r>
      <w:r>
        <w:t>den. Anschließend wird ein Luftballon aufgehängt und der zweit</w:t>
      </w:r>
      <w:r w:rsidR="00C45971">
        <w:t>e</w:t>
      </w:r>
      <w:r>
        <w:t xml:space="preserve"> ein die Nähe des ersten gebracht. Die Reaktion des aufgehängten Ballons wird beobachtet.</w:t>
      </w:r>
    </w:p>
    <w:p w:rsidR="00EA3571" w:rsidRDefault="00EA3571" w:rsidP="00EA3571">
      <w:pPr>
        <w:pStyle w:val="AufgabeEbene1"/>
      </w:pPr>
      <w:r>
        <w:t>2 Luftballons, 1 Stück Fell und 1 Stück Schnur</w:t>
      </w:r>
    </w:p>
    <w:p w:rsidR="00EA3571" w:rsidRDefault="00EA3571" w:rsidP="00EA3571">
      <w:pPr>
        <w:pStyle w:val="AufgabeEbene1"/>
      </w:pPr>
      <w:r>
        <w:t>Die beiden Stäbe werden mit dem Baumwolltuch gerieben und somit elektrisch g</w:t>
      </w:r>
      <w:r>
        <w:t>e</w:t>
      </w:r>
      <w:r>
        <w:t>laden. Anschließend werden die beiden Stäbe in die Nähe des aufgehängten Ballons gebracht und die Reaktion des Ballons beobachtet.</w:t>
      </w:r>
    </w:p>
    <w:p w:rsidR="00EA3571" w:rsidRDefault="00EA3571" w:rsidP="00EA3571">
      <w:pPr>
        <w:pStyle w:val="AufgabeEbene1"/>
      </w:pPr>
      <w:r>
        <w:t>Räumen Sie den Versuch auf.</w:t>
      </w:r>
    </w:p>
    <w:p w:rsidR="00EA3571" w:rsidRDefault="00EA3571" w:rsidP="00EA3571">
      <w:pPr>
        <w:pStyle w:val="berschrift3"/>
      </w:pPr>
      <w:r>
        <w:t>Aufgaben Versuchsnachbereitung Level A</w:t>
      </w:r>
    </w:p>
    <w:p w:rsidR="00EA3571" w:rsidRDefault="004E2D8B" w:rsidP="00BD1EE7">
      <w:pPr>
        <w:pStyle w:val="AufgabeEbene1"/>
        <w:numPr>
          <w:ilvl w:val="0"/>
          <w:numId w:val="39"/>
        </w:numPr>
      </w:pPr>
      <w:r>
        <w:t>Dadurch dass die beiden Ballone mit dem gleichen Fell gerieben und aufgeladen wurden, haben die beiden Ballone auch die gleiche Ladung. Sie sind gleich geladen.</w:t>
      </w:r>
    </w:p>
    <w:p w:rsidR="004E2D8B" w:rsidRDefault="004E2D8B" w:rsidP="004E2D8B">
      <w:pPr>
        <w:pStyle w:val="AufgabeEbene1"/>
      </w:pPr>
      <w:r>
        <w:t>Der aufgehängte Ballon versucht sich von dem anderen Ballon zu entfernen und weicht aus. Die beiden Ballone stoßen sich gegenseitig ab.</w:t>
      </w:r>
    </w:p>
    <w:p w:rsidR="004E2D8B" w:rsidRDefault="004E2D8B" w:rsidP="004E2D8B">
      <w:pPr>
        <w:pStyle w:val="AufgabeEbene1"/>
      </w:pPr>
      <w:r>
        <w:t>Der aufgehängte Ballon versucht in die Nähe des Glasstabes zu kommen. Die beiden Körper ziehen sich an.</w:t>
      </w:r>
    </w:p>
    <w:p w:rsidR="004E2D8B" w:rsidRDefault="004E2D8B" w:rsidP="004E2D8B">
      <w:pPr>
        <w:pStyle w:val="AufgabeEbene1"/>
      </w:pPr>
      <w:r>
        <w:lastRenderedPageBreak/>
        <w:t>Der aufgehängte Ballon versucht sich von dem Kunststoffstab zu entfernen und weicht aus. Die beiden Körper stoßen sich gegenseitig ab.</w:t>
      </w:r>
    </w:p>
    <w:p w:rsidR="004E2D8B" w:rsidRDefault="0062790D" w:rsidP="0062790D">
      <w:pPr>
        <w:pStyle w:val="AufgabeEbene1"/>
      </w:pPr>
      <w:r>
        <w:t>Der Kunststoffstab bringt den aufgehängten Ballon auch dazu</w:t>
      </w:r>
      <w:r w:rsidR="00C45971">
        <w:t>,</w:t>
      </w:r>
      <w:r>
        <w:t xml:space="preserve"> auszuweichen. Der Ballon zeigt die gleiche Reaktion.</w:t>
      </w:r>
    </w:p>
    <w:p w:rsidR="0062790D" w:rsidRDefault="0062790D" w:rsidP="0062790D">
      <w:pPr>
        <w:pStyle w:val="AufgabeEbene1"/>
      </w:pPr>
      <w:r>
        <w:t>Nein, die beiden Stäbe sind unterschiedlich geladen, da sie unterschiedliche Reakt</w:t>
      </w:r>
      <w:r>
        <w:t>i</w:t>
      </w:r>
      <w:r>
        <w:t>onen hervorrufen.</w:t>
      </w:r>
    </w:p>
    <w:p w:rsidR="0062790D" w:rsidRDefault="0062790D" w:rsidP="0062790D">
      <w:pPr>
        <w:pStyle w:val="AufgabeEbene1"/>
      </w:pPr>
      <w:r>
        <w:t>Zwischen den Körpern entsteht ein elektrisches Feld. Es bewirkt, dass sich die gel</w:t>
      </w:r>
      <w:r>
        <w:t>a</w:t>
      </w:r>
      <w:r>
        <w:t xml:space="preserve">denen Körper anziehen beziehungsweise abstoßen. </w:t>
      </w:r>
    </w:p>
    <w:p w:rsidR="0062790D" w:rsidRDefault="004B7AB3" w:rsidP="0062790D">
      <w:pPr>
        <w:pStyle w:val="AufgabeEbene1"/>
      </w:pPr>
      <w:r>
        <w:t>Protokoll</w:t>
      </w:r>
    </w:p>
    <w:p w:rsidR="004B7AB3" w:rsidRPr="004B7AB3" w:rsidRDefault="004B7AB3" w:rsidP="004B7AB3">
      <w:pPr>
        <w:pStyle w:val="AufgabeEbene2"/>
      </w:pPr>
      <w:r>
        <w:t xml:space="preserve">Material: </w:t>
      </w:r>
      <w:r w:rsidRPr="004B7AB3">
        <w:t>2 Luftballons, 1 Stück Fell, 1 Stück Schnur, 1 Glasstab, 1 Kuns</w:t>
      </w:r>
      <w:r w:rsidR="00C45971">
        <w:t>tstoffstab und 1 Stück Baumwolltuch.</w:t>
      </w:r>
    </w:p>
    <w:p w:rsidR="004B7AB3" w:rsidRDefault="00661782" w:rsidP="004B7AB3">
      <w:pPr>
        <w:pStyle w:val="AufgabeEbene2"/>
      </w:pPr>
      <w:r>
        <w:t>Versuchsaufbau:</w:t>
      </w:r>
    </w:p>
    <w:tbl>
      <w:tblPr>
        <w:tblStyle w:val="Tabellenraster"/>
        <w:tblW w:w="737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2457"/>
        <w:gridCol w:w="1228"/>
        <w:gridCol w:w="2269"/>
        <w:gridCol w:w="1417"/>
      </w:tblGrid>
      <w:tr w:rsidR="004B7AB3" w:rsidRPr="00A410C8" w:rsidTr="006A5D06">
        <w:tc>
          <w:tcPr>
            <w:tcW w:w="2457" w:type="dxa"/>
            <w:shd w:val="clear" w:color="auto" w:fill="auto"/>
            <w:vAlign w:val="center"/>
          </w:tcPr>
          <w:p w:rsidR="004B7AB3" w:rsidRPr="00A410C8" w:rsidRDefault="00661782" w:rsidP="004B7AB3">
            <w:pPr>
              <w:pStyle w:val="Textkrper"/>
              <w:jc w:val="center"/>
            </w:pPr>
            <w:r w:rsidRPr="00B606F7">
              <w:rPr>
                <w:noProof/>
              </w:rPr>
              <w:drawing>
                <wp:anchor distT="0" distB="0" distL="114300" distR="114300" simplePos="0" relativeHeight="252098560" behindDoc="0" locked="0" layoutInCell="1" allowOverlap="1" wp14:anchorId="1700B111" wp14:editId="1095A827">
                  <wp:simplePos x="0" y="0"/>
                  <wp:positionH relativeFrom="column">
                    <wp:posOffset>10160</wp:posOffset>
                  </wp:positionH>
                  <wp:positionV relativeFrom="paragraph">
                    <wp:posOffset>1031875</wp:posOffset>
                  </wp:positionV>
                  <wp:extent cx="1079500" cy="1522095"/>
                  <wp:effectExtent l="0" t="0" r="6350" b="1905"/>
                  <wp:wrapNone/>
                  <wp:docPr id="1488" name="Grafik 1488"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92" cstate="print">
                            <a:extLst>
                              <a:ext uri="{28A0092B-C50C-407E-A947-70E740481C1C}">
                                <a14:useLocalDpi xmlns:a14="http://schemas.microsoft.com/office/drawing/2010/main" val="0"/>
                              </a:ext>
                            </a:extLst>
                          </a:blip>
                          <a:srcRect b="28342"/>
                          <a:stretch/>
                        </pic:blipFill>
                        <pic:spPr bwMode="auto">
                          <a:xfrm flipV="1">
                            <a:off x="0" y="0"/>
                            <a:ext cx="1079500" cy="15220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A5D06">
              <w:rPr>
                <w:noProof/>
              </w:rPr>
              <mc:AlternateContent>
                <mc:Choice Requires="wps">
                  <w:drawing>
                    <wp:anchor distT="0" distB="0" distL="114300" distR="114300" simplePos="0" relativeHeight="252100608" behindDoc="0" locked="0" layoutInCell="1" allowOverlap="1" wp14:anchorId="5860A4E0" wp14:editId="0EA214DF">
                      <wp:simplePos x="0" y="0"/>
                      <wp:positionH relativeFrom="column">
                        <wp:posOffset>1289685</wp:posOffset>
                      </wp:positionH>
                      <wp:positionV relativeFrom="paragraph">
                        <wp:posOffset>1225550</wp:posOffset>
                      </wp:positionV>
                      <wp:extent cx="1031240" cy="327025"/>
                      <wp:effectExtent l="0" t="133350" r="16510" b="149225"/>
                      <wp:wrapNone/>
                      <wp:docPr id="1494" name="Pfeil nach links 1494"/>
                      <wp:cNvGraphicFramePr/>
                      <a:graphic xmlns:a="http://schemas.openxmlformats.org/drawingml/2006/main">
                        <a:graphicData uri="http://schemas.microsoft.com/office/word/2010/wordprocessingShape">
                          <wps:wsp>
                            <wps:cNvSpPr/>
                            <wps:spPr>
                              <a:xfrm rot="20192629">
                                <a:off x="0" y="0"/>
                                <a:ext cx="1031240" cy="32702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Pfeil nach links 1494" o:spid="_x0000_s1026" type="#_x0000_t66" style="position:absolute;margin-left:101.55pt;margin-top:96.5pt;width:81.2pt;height:25.75pt;rotation:-1537224fd;z-index:25210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" adj="3425" fillcolor="#4f81bd [3204]" strokecolor="#243f60 [1604]" strokeweight="2pt"/>
                  </w:pict>
                </mc:Fallback>
              </mc:AlternateContent>
            </w:r>
            <w:r w:rsidR="004B7AB3">
              <w:rPr>
                <w:noProof/>
              </w:rPr>
              <mc:AlternateContent>
                <mc:Choice Requires="wps">
                  <w:drawing>
                    <wp:inline distT="0" distB="0" distL="0" distR="0" wp14:anchorId="7B076D46" wp14:editId="66F81475">
                      <wp:extent cx="0" cy="2415746"/>
                      <wp:effectExtent l="0" t="0" r="19050" b="22860"/>
                      <wp:docPr id="1491" name="Gerade Verbindung 1491"/>
                      <wp:cNvGraphicFramePr/>
                      <a:graphic xmlns:a="http://schemas.openxmlformats.org/drawingml/2006/main">
                        <a:graphicData uri="http://schemas.microsoft.com/office/word/2010/wordprocessingShape">
                          <wps:wsp>
                            <wps:cNvCnPr/>
                            <wps:spPr>
                              <a:xfrm>
                                <a:off x="0" y="0"/>
                                <a:ext cx="0" cy="241574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Gerade Verbindung 1491" o:spid="_x0000_s1026" style="visibility:visible;mso-wrap-style:square;mso-left-percent:-10001;mso-top-percent:-10001;mso-position-horizontal:absolute;mso-position-horizontal-relative:char;mso-position-vertical:absolute;mso-position-vertical-relative:line;mso-left-percent:-10001;mso-top-percent:-10001" from="0,0" to="0,19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" strokecolor="#4579b8 [3044]">
                      <w10:anchorlock/>
                    </v:line>
                  </w:pict>
                </mc:Fallback>
              </mc:AlternateContent>
            </w:r>
          </w:p>
        </w:tc>
        <w:tc>
          <w:tcPr>
            <w:tcW w:w="1228" w:type="dxa"/>
          </w:tcPr>
          <w:p w:rsidR="004B7AB3" w:rsidRPr="00A410C8" w:rsidRDefault="004B7AB3" w:rsidP="00537860">
            <w:pPr>
              <w:pStyle w:val="Textkrper"/>
            </w:pPr>
          </w:p>
        </w:tc>
        <w:tc>
          <w:tcPr>
            <w:tcW w:w="2269" w:type="dxa"/>
          </w:tcPr>
          <w:p w:rsidR="007224FA" w:rsidRDefault="006A5D06" w:rsidP="007224FA">
            <w:pPr>
              <w:pStyle w:val="Textkrper"/>
            </w:pPr>
            <w:r w:rsidRPr="00B606F7">
              <w:rPr>
                <w:noProof/>
              </w:rPr>
              <w:drawing>
                <wp:inline distT="0" distB="0" distL="0" distR="0" wp14:anchorId="5635BA6C" wp14:editId="663DACFB">
                  <wp:extent cx="1080000" cy="1522175"/>
                  <wp:effectExtent l="0" t="0" r="6350" b="1905"/>
                  <wp:docPr id="1489" name="Grafik 1489"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92" cstate="print">
                            <a:extLst>
                              <a:ext uri="{28A0092B-C50C-407E-A947-70E740481C1C}">
                                <a14:useLocalDpi xmlns:a14="http://schemas.microsoft.com/office/drawing/2010/main" val="0"/>
                              </a:ext>
                            </a:extLst>
                          </a:blip>
                          <a:srcRect b="28342"/>
                          <a:stretch/>
                        </pic:blipFill>
                        <pic:spPr bwMode="auto">
                          <a:xfrm flipH="1" flipV="1">
                            <a:off x="0" y="0"/>
                            <a:ext cx="1080000" cy="1522175"/>
                          </a:xfrm>
                          <a:prstGeom prst="rect">
                            <a:avLst/>
                          </a:prstGeom>
                          <a:noFill/>
                          <a:ln>
                            <a:noFill/>
                          </a:ln>
                          <a:extLst>
                            <a:ext uri="{53640926-AAD7-44D8-BBD7-CCE9431645EC}">
                              <a14:shadowObscured xmlns:a14="http://schemas.microsoft.com/office/drawing/2010/main"/>
                            </a:ext>
                          </a:extLst>
                        </pic:spPr>
                      </pic:pic>
                    </a:graphicData>
                  </a:graphic>
                </wp:inline>
              </w:drawing>
            </w:r>
          </w:p>
          <w:p w:rsidR="007224FA" w:rsidRDefault="007224FA" w:rsidP="007224FA">
            <w:pPr>
              <w:pStyle w:val="Textkrper"/>
            </w:pPr>
          </w:p>
          <w:p w:rsidR="007224FA" w:rsidRDefault="007224FA" w:rsidP="007224FA">
            <w:pPr>
              <w:pStyle w:val="Textkrper"/>
            </w:pPr>
          </w:p>
          <w:p w:rsidR="007224FA" w:rsidRDefault="007224FA" w:rsidP="007224FA">
            <w:pPr>
              <w:pStyle w:val="Textkrper"/>
            </w:pPr>
          </w:p>
          <w:p w:rsidR="007224FA" w:rsidRDefault="007224FA" w:rsidP="007224FA">
            <w:pPr>
              <w:pStyle w:val="Textkrper"/>
            </w:pPr>
            <w:r>
              <w:rPr>
                <w:noProof/>
              </w:rPr>
              <mc:AlternateContent>
                <mc:Choice Requires="wps">
                  <w:drawing>
                    <wp:inline distT="0" distB="0" distL="0" distR="0" wp14:anchorId="6721FAAA" wp14:editId="1D9A31AA">
                      <wp:extent cx="1037590" cy="129540"/>
                      <wp:effectExtent l="0" t="0" r="10160" b="22860"/>
                      <wp:docPr id="1492" name="Rechteck 1492"/>
                      <wp:cNvGraphicFramePr/>
                      <a:graphic xmlns:a="http://schemas.openxmlformats.org/drawingml/2006/main">
                        <a:graphicData uri="http://schemas.microsoft.com/office/word/2010/wordprocessingShape">
                          <wps:wsp>
                            <wps:cNvSpPr/>
                            <wps:spPr>
                              <a:xfrm>
                                <a:off x="0" y="0"/>
                                <a:ext cx="1037590" cy="129540"/>
                              </a:xfrm>
                              <a:prstGeom prst="rect">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hteck 1492" o:spid="_x0000_s1026" style="width:81.7pt;height:10.2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" fillcolor="#c0504d [3205]" strokecolor="#622423 [1605]" strokeweight="2pt">
                      <w10:anchorlock/>
                    </v:rect>
                  </w:pict>
                </mc:Fallback>
              </mc:AlternateContent>
            </w:r>
          </w:p>
          <w:p w:rsidR="007224FA" w:rsidRDefault="007224FA" w:rsidP="007224FA">
            <w:pPr>
              <w:pStyle w:val="Textkrper"/>
            </w:pPr>
          </w:p>
          <w:p w:rsidR="007224FA" w:rsidRDefault="007224FA" w:rsidP="007224FA">
            <w:pPr>
              <w:pStyle w:val="Textkrper"/>
            </w:pPr>
          </w:p>
          <w:p w:rsidR="007224FA" w:rsidRDefault="007224FA" w:rsidP="007224FA">
            <w:pPr>
              <w:pStyle w:val="Textkrper"/>
            </w:pPr>
          </w:p>
          <w:p w:rsidR="004B7AB3" w:rsidRPr="00A410C8" w:rsidRDefault="007224FA" w:rsidP="007224FA">
            <w:pPr>
              <w:pStyle w:val="Textkrper"/>
            </w:pPr>
            <w:r>
              <w:rPr>
                <w:noProof/>
              </w:rPr>
              <mc:AlternateContent>
                <mc:Choice Requires="wps">
                  <w:drawing>
                    <wp:inline distT="0" distB="0" distL="0" distR="0" wp14:anchorId="3F6FFB6F" wp14:editId="460D9F66">
                      <wp:extent cx="1037590" cy="129540"/>
                      <wp:effectExtent l="0" t="0" r="10160" b="22860"/>
                      <wp:docPr id="1490" name="Rechteck 1490"/>
                      <wp:cNvGraphicFramePr/>
                      <a:graphic xmlns:a="http://schemas.openxmlformats.org/drawingml/2006/main">
                        <a:graphicData uri="http://schemas.microsoft.com/office/word/2010/wordprocessingShape">
                          <wps:wsp>
                            <wps:cNvSpPr/>
                            <wps:spPr>
                              <a:xfrm>
                                <a:off x="0" y="0"/>
                                <a:ext cx="1037590" cy="12954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hteck 1490" o:spid="_x0000_s1026" style="width:81.7pt;height:10.2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" fillcolor="#4f81bd [3204]" strokecolor="#243f60 [1604]" strokeweight="2pt">
                      <w10:anchorlock/>
                    </v:rect>
                  </w:pict>
                </mc:Fallback>
              </mc:AlternateContent>
            </w:r>
          </w:p>
        </w:tc>
        <w:tc>
          <w:tcPr>
            <w:tcW w:w="1417" w:type="dxa"/>
          </w:tcPr>
          <w:p w:rsidR="006A5D06" w:rsidRDefault="006A5D06" w:rsidP="006A5D06">
            <w:pPr>
              <w:pStyle w:val="Textkrper"/>
            </w:pPr>
          </w:p>
          <w:p w:rsidR="006A5D06" w:rsidRDefault="006A5D06" w:rsidP="006A5D06">
            <w:pPr>
              <w:pStyle w:val="Textkrper"/>
            </w:pPr>
          </w:p>
          <w:p w:rsidR="006A5D06" w:rsidRDefault="006A5D06" w:rsidP="006A5D06">
            <w:pPr>
              <w:pStyle w:val="Textkrper"/>
            </w:pPr>
          </w:p>
          <w:p w:rsidR="006A5D06" w:rsidRDefault="006A5D06" w:rsidP="006A5D06">
            <w:pPr>
              <w:pStyle w:val="Textkrper"/>
            </w:pPr>
          </w:p>
          <w:p w:rsidR="006A5D06" w:rsidRDefault="006A5D06" w:rsidP="006A5D06">
            <w:pPr>
              <w:pStyle w:val="Textkrper"/>
            </w:pPr>
          </w:p>
          <w:p w:rsidR="006A5D06" w:rsidRDefault="00661782" w:rsidP="006A5D06">
            <w:pPr>
              <w:pStyle w:val="Textkrper"/>
            </w:pPr>
            <w:r>
              <w:t xml:space="preserve">Geladener </w:t>
            </w:r>
            <w:r w:rsidR="006A5D06">
              <w:t>Ballon</w:t>
            </w:r>
          </w:p>
          <w:p w:rsidR="006A5D06" w:rsidRDefault="006A5D06" w:rsidP="006A5D06">
            <w:pPr>
              <w:pStyle w:val="Textkrper"/>
            </w:pPr>
          </w:p>
          <w:p w:rsidR="006A5D06" w:rsidRDefault="006A5D06" w:rsidP="006A5D06">
            <w:pPr>
              <w:pStyle w:val="Textkrper"/>
            </w:pPr>
          </w:p>
          <w:p w:rsidR="006A5D06" w:rsidRDefault="006A5D06" w:rsidP="006A5D06">
            <w:pPr>
              <w:pStyle w:val="Textkrper"/>
            </w:pPr>
          </w:p>
          <w:p w:rsidR="006A5D06" w:rsidRDefault="006A5D06" w:rsidP="006A5D06">
            <w:pPr>
              <w:pStyle w:val="Textkrper"/>
            </w:pPr>
          </w:p>
          <w:p w:rsidR="006A5D06" w:rsidRDefault="006A5D06" w:rsidP="006A5D06">
            <w:pPr>
              <w:pStyle w:val="Textkrper"/>
            </w:pPr>
          </w:p>
          <w:p w:rsidR="006A5D06" w:rsidRDefault="00661782" w:rsidP="006A5D06">
            <w:pPr>
              <w:pStyle w:val="Textkrper"/>
            </w:pPr>
            <w:r>
              <w:t xml:space="preserve">geladener </w:t>
            </w:r>
            <w:r w:rsidR="006A5D06">
              <w:t>Kunststof</w:t>
            </w:r>
            <w:r w:rsidR="006A5D06">
              <w:t>f</w:t>
            </w:r>
            <w:r w:rsidR="006A5D06">
              <w:t>stab</w:t>
            </w:r>
          </w:p>
          <w:p w:rsidR="006A5D06" w:rsidRDefault="006A5D06" w:rsidP="006A5D06">
            <w:pPr>
              <w:pStyle w:val="Textkrper"/>
            </w:pPr>
          </w:p>
          <w:p w:rsidR="006A5D06" w:rsidRDefault="00661782" w:rsidP="006A5D06">
            <w:pPr>
              <w:pStyle w:val="Textkrper"/>
            </w:pPr>
            <w:r>
              <w:t xml:space="preserve">geladener </w:t>
            </w:r>
            <w:r w:rsidR="006A5D06">
              <w:t>Glasstab</w:t>
            </w:r>
          </w:p>
          <w:p w:rsidR="006A5D06" w:rsidRDefault="006A5D06" w:rsidP="006A5D06">
            <w:pPr>
              <w:pStyle w:val="Textkrper"/>
            </w:pPr>
          </w:p>
          <w:p w:rsidR="006A5D06" w:rsidRPr="00A410C8" w:rsidRDefault="006A5D06" w:rsidP="006A5D06">
            <w:pPr>
              <w:pStyle w:val="Textkrper"/>
            </w:pPr>
          </w:p>
        </w:tc>
      </w:tr>
      <w:tr w:rsidR="004B7AB3" w:rsidRPr="00A410C8" w:rsidTr="006A5D06">
        <w:tc>
          <w:tcPr>
            <w:tcW w:w="2457" w:type="dxa"/>
            <w:shd w:val="clear" w:color="auto" w:fill="auto"/>
          </w:tcPr>
          <w:p w:rsidR="004B7AB3" w:rsidRPr="00A410C8" w:rsidRDefault="004B7AB3" w:rsidP="00537860">
            <w:pPr>
              <w:pStyle w:val="Textkrper"/>
            </w:pPr>
            <w:r>
              <w:t xml:space="preserve">Aufgehängter </w:t>
            </w:r>
            <w:r w:rsidR="00661782">
              <w:t xml:space="preserve">geladener </w:t>
            </w:r>
            <w:r>
              <w:t>Ballon</w:t>
            </w:r>
          </w:p>
        </w:tc>
        <w:tc>
          <w:tcPr>
            <w:tcW w:w="1228" w:type="dxa"/>
          </w:tcPr>
          <w:p w:rsidR="004B7AB3" w:rsidRPr="00A410C8" w:rsidRDefault="004B7AB3" w:rsidP="00537860">
            <w:pPr>
              <w:pStyle w:val="Textkrper"/>
            </w:pPr>
          </w:p>
        </w:tc>
        <w:tc>
          <w:tcPr>
            <w:tcW w:w="2269" w:type="dxa"/>
          </w:tcPr>
          <w:p w:rsidR="004B7AB3" w:rsidRPr="00A410C8" w:rsidRDefault="004B7AB3" w:rsidP="00537860">
            <w:pPr>
              <w:pStyle w:val="Textkrper"/>
            </w:pPr>
          </w:p>
        </w:tc>
        <w:tc>
          <w:tcPr>
            <w:tcW w:w="1417" w:type="dxa"/>
          </w:tcPr>
          <w:p w:rsidR="004B7AB3" w:rsidRPr="00A410C8" w:rsidRDefault="004B7AB3" w:rsidP="00537860">
            <w:pPr>
              <w:pStyle w:val="Textkrper"/>
            </w:pPr>
          </w:p>
        </w:tc>
      </w:tr>
    </w:tbl>
    <w:p w:rsidR="00D963EE" w:rsidRPr="00964AB6" w:rsidRDefault="00D963EE" w:rsidP="00D963EE">
      <w:pPr>
        <w:pStyle w:val="Marginaliegrau"/>
        <w:framePr w:wrap="around" w:x="8911"/>
      </w:pPr>
      <w:r>
        <w:t>Bild des Autors</w:t>
      </w:r>
    </w:p>
    <w:p w:rsidR="00661782" w:rsidRDefault="00661782" w:rsidP="00661782">
      <w:pPr>
        <w:pStyle w:val="AufgabeEbene2"/>
      </w:pPr>
      <w:r>
        <w:t>Versuchsdurchführung: Ein geladener Luftballon wird in die Nähe eines anderen aufgehängten Luftballons gebracht. Die Reaktion des aufgehängten Ballons wird beobachtet. Im zweiten Versuch werden ein geladener Glasstab und ein gelad</w:t>
      </w:r>
      <w:r>
        <w:t>e</w:t>
      </w:r>
      <w:r>
        <w:t>ner Kunststoffstab in die Nähe des geladenen aufgehängten Ballons gebracht. Die Reaktion des aufgehängten Ballons wird wieder beobachtet.</w:t>
      </w:r>
    </w:p>
    <w:p w:rsidR="00661782" w:rsidRDefault="00661782" w:rsidP="00661782">
      <w:pPr>
        <w:pStyle w:val="AufgabeEbene2"/>
      </w:pPr>
      <w:r>
        <w:t>Beobachtungen: Der aufgehängte geladene Ballon versucht dem näherkomme</w:t>
      </w:r>
      <w:r>
        <w:t>n</w:t>
      </w:r>
      <w:r>
        <w:t>den zweiten geladenen Ballon auszuweichen. Beim Glasstab versucht der Ballon näher ranzukommen und beim Kunststoffstab wiederrum weicht der Ballon aus.</w:t>
      </w:r>
    </w:p>
    <w:p w:rsidR="00661782" w:rsidRDefault="00661782" w:rsidP="00661782">
      <w:pPr>
        <w:pStyle w:val="AufgabeEbene2"/>
      </w:pPr>
      <w:r>
        <w:t>Ergebnis: Gleichnamig geladene Körper stoßen sich ab. Ungleichnamig geladene Körper ziehen sich an.</w:t>
      </w:r>
    </w:p>
    <w:p w:rsidR="003205B2" w:rsidRDefault="003205B2" w:rsidP="003205B2">
      <w:pPr>
        <w:pStyle w:val="AufgabeEbene2"/>
        <w:numPr>
          <w:ilvl w:val="0"/>
          <w:numId w:val="0"/>
        </w:numPr>
        <w:ind w:left="284"/>
      </w:pPr>
      <w:r>
        <w:br w:type="page"/>
      </w:r>
    </w:p>
    <w:p w:rsidR="003E4003" w:rsidRDefault="003E4003" w:rsidP="003E4003">
      <w:pPr>
        <w:pStyle w:val="berschrift3"/>
      </w:pPr>
      <w:r>
        <w:lastRenderedPageBreak/>
        <w:t>Aufgaben Versuchsvorbereitung Level B</w:t>
      </w:r>
    </w:p>
    <w:p w:rsidR="00661782" w:rsidRDefault="00A94F72" w:rsidP="00BD1EE7">
      <w:pPr>
        <w:pStyle w:val="AufgabeEbene1"/>
        <w:numPr>
          <w:ilvl w:val="0"/>
          <w:numId w:val="40"/>
        </w:numPr>
      </w:pPr>
      <w:r>
        <w:t>Ein Elektroskop zeigt an, ob ein Körper geladen ist. Es kann ebenso die Stärke der Ladung anzeigen.</w:t>
      </w:r>
    </w:p>
    <w:p w:rsidR="009E6802" w:rsidRDefault="00A94F72" w:rsidP="009E6802">
      <w:pPr>
        <w:pStyle w:val="AufgabeEbene1"/>
      </w:pPr>
      <w:r>
        <w:t xml:space="preserve">Ein Elektroskop besteht aus einem Ständer beziehungsweise Gehäuse. </w:t>
      </w:r>
      <w:r w:rsidRPr="00A94F72">
        <w:t>An diesem Ständer b</w:t>
      </w:r>
      <w:r w:rsidR="00165AE6">
        <w:t>eziehungs</w:t>
      </w:r>
      <w:r w:rsidRPr="00A94F72">
        <w:t>w</w:t>
      </w:r>
      <w:r w:rsidR="00165AE6">
        <w:t>eise</w:t>
      </w:r>
      <w:r w:rsidRPr="00A94F72">
        <w:t xml:space="preserve"> in dem Gehäuse befindet sich nicht leitend ein Metallstab mit einem Metallzeiger. Meistens ist auch noch eine Skala in der Nähe des Zeigers. Am anderen, oberen Ende des Metallstabes befindet sich ein Metallteller oder M</w:t>
      </w:r>
      <w:r w:rsidRPr="00A94F72">
        <w:t>e</w:t>
      </w:r>
      <w:r w:rsidRPr="00A94F72">
        <w:t>tallbecher.</w:t>
      </w:r>
      <w:r w:rsidR="009E6802" w:rsidRPr="009E6802">
        <w:t xml:space="preserve"> </w:t>
      </w:r>
    </w:p>
    <w:p w:rsidR="009E6802" w:rsidRDefault="00803891" w:rsidP="009E6802">
      <w:pPr>
        <w:pStyle w:val="MaginaliegrauIcon"/>
        <w:framePr w:wrap="around"/>
      </w:pPr>
      <w:r>
        <w:t>Bild des LS</w:t>
      </w:r>
    </w:p>
    <w:p w:rsidR="00A94F72" w:rsidRDefault="00A94F72" w:rsidP="00A94F72">
      <w:pPr>
        <w:pStyle w:val="AufgabeEbene1"/>
      </w:pPr>
    </w:p>
    <w:p w:rsidR="009E6802" w:rsidRPr="009E6802" w:rsidRDefault="009E6802" w:rsidP="009E6802">
      <w:pPr>
        <w:pStyle w:val="AufgabeText"/>
      </w:pPr>
      <w:r>
        <w:rPr>
          <w:noProof/>
          <w:lang w:eastAsia="de-DE"/>
        </w:rPr>
        <w:drawing>
          <wp:inline distT="0" distB="0" distL="0" distR="0" wp14:anchorId="0DCFA5B7" wp14:editId="7215215D">
            <wp:extent cx="3200400" cy="2922352"/>
            <wp:effectExtent l="0" t="0" r="0" b="0"/>
            <wp:docPr id="1461" name="Grafik 1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oskop beschriftet.png"/>
                    <pic:cNvPicPr/>
                  </pic:nvPicPr>
                  <pic:blipFill>
                    <a:blip r:embed="rId93">
                      <a:extLst>
                        <a:ext uri="{28A0092B-C50C-407E-A947-70E740481C1C}">
                          <a14:useLocalDpi xmlns:a14="http://schemas.microsoft.com/office/drawing/2010/main" val="0"/>
                        </a:ext>
                      </a:extLst>
                    </a:blip>
                    <a:stretch>
                      <a:fillRect/>
                    </a:stretch>
                  </pic:blipFill>
                  <pic:spPr>
                    <a:xfrm>
                      <a:off x="0" y="0"/>
                      <a:ext cx="3203702" cy="2925367"/>
                    </a:xfrm>
                    <a:prstGeom prst="rect">
                      <a:avLst/>
                    </a:prstGeom>
                  </pic:spPr>
                </pic:pic>
              </a:graphicData>
            </a:graphic>
          </wp:inline>
        </w:drawing>
      </w:r>
    </w:p>
    <w:p w:rsidR="00C645DB" w:rsidRDefault="00C645DB" w:rsidP="00C645DB">
      <w:pPr>
        <w:pStyle w:val="AufgabeEbene1"/>
      </w:pPr>
      <w:r>
        <w:t>1 Elektroskop, 1 Luftballon, 1 Glasstab, 1 Kuns</w:t>
      </w:r>
      <w:r w:rsidR="00BA1038">
        <w:t>tstoffstab und 1 Baumwolltuch</w:t>
      </w:r>
    </w:p>
    <w:p w:rsidR="00A94F72" w:rsidRDefault="00C645DB" w:rsidP="00A94F72">
      <w:pPr>
        <w:pStyle w:val="AufgabeEbene1"/>
      </w:pPr>
      <w:r>
        <w:t xml:space="preserve">Im ersten Teil wird ein Luftballon aufgeblasen und durch Reiben mit einem </w:t>
      </w:r>
      <w:r w:rsidR="00C917AA">
        <w:t>Bau</w:t>
      </w:r>
      <w:r w:rsidR="00C917AA">
        <w:t>m</w:t>
      </w:r>
      <w:r w:rsidR="00BA1038">
        <w:t>wolltuch</w:t>
      </w:r>
      <w:r w:rsidR="00C917AA">
        <w:t xml:space="preserve"> elektrisch geladen. Der geladene Ballon wird am Metallteller des Elektr</w:t>
      </w:r>
      <w:r w:rsidR="00C917AA">
        <w:t>o</w:t>
      </w:r>
      <w:r w:rsidR="00C917AA">
        <w:t>skops abgestr</w:t>
      </w:r>
      <w:r w:rsidR="00E25887">
        <w:t>eift</w:t>
      </w:r>
      <w:r w:rsidR="00C917AA">
        <w:t xml:space="preserve"> und darauf der Zeigerausschlag des Elektroskops beobachtet.</w:t>
      </w:r>
      <w:r w:rsidR="004B50F9">
        <w:t xml:space="preserve"> Dies wird einmal wiederholt.</w:t>
      </w:r>
    </w:p>
    <w:p w:rsidR="00C917AA" w:rsidRPr="00C917AA" w:rsidRDefault="00C917AA" w:rsidP="00C917AA">
      <w:pPr>
        <w:pStyle w:val="AufgabeEbene1"/>
      </w:pPr>
      <w:r>
        <w:t xml:space="preserve">1 Elektroskop, 1 </w:t>
      </w:r>
      <w:r w:rsidR="00BA1038">
        <w:t>Luftballon und 1 Baumwolltuch</w:t>
      </w:r>
    </w:p>
    <w:p w:rsidR="00C917AA" w:rsidRDefault="00245B06" w:rsidP="00C917AA">
      <w:pPr>
        <w:pStyle w:val="AufgabeEbene1"/>
      </w:pPr>
      <w:r>
        <w:t>Im zweiten Teil wird der Versuch mit geladenen Glas- und Kunststoffstäben wiede</w:t>
      </w:r>
      <w:r>
        <w:t>r</w:t>
      </w:r>
      <w:r>
        <w:t>holt. Zwischendrin wird der Metallteller des Elektroskops mit den Fingern berührt. Nach jedem Kontakt mit einem Körper (Stab, Ballon oder Finger) wird der Ausschlag des Zeigers beobachtet.</w:t>
      </w:r>
    </w:p>
    <w:p w:rsidR="00245B06" w:rsidRDefault="00245B06" w:rsidP="00245B06">
      <w:pPr>
        <w:pStyle w:val="AufgabeEbene1"/>
      </w:pPr>
      <w:r>
        <w:t>Räumen Sie den Versuch auf.</w:t>
      </w:r>
    </w:p>
    <w:p w:rsidR="00576B00" w:rsidRDefault="00576B00" w:rsidP="00576B00">
      <w:pPr>
        <w:pStyle w:val="berschrift3"/>
      </w:pPr>
      <w:r>
        <w:t>Aufgaben Versuchsnachbereitung Level B</w:t>
      </w:r>
    </w:p>
    <w:p w:rsidR="00525F76" w:rsidRDefault="00525F76" w:rsidP="00BD1EE7">
      <w:pPr>
        <w:pStyle w:val="AufgabeEbene1"/>
        <w:numPr>
          <w:ilvl w:val="0"/>
          <w:numId w:val="41"/>
        </w:numPr>
      </w:pPr>
      <w:r>
        <w:t>Der Zeiger schlägt aus.</w:t>
      </w:r>
    </w:p>
    <w:p w:rsidR="00576B00" w:rsidRDefault="00455C62" w:rsidP="00BD1EE7">
      <w:pPr>
        <w:pStyle w:val="AufgabeEbene1"/>
        <w:numPr>
          <w:ilvl w:val="0"/>
          <w:numId w:val="41"/>
        </w:numPr>
      </w:pPr>
      <w:r>
        <w:t>Beim zweiten Abstreifen ist der Zeigerausschlag stärker als beim ersten Abstreifen.</w:t>
      </w:r>
    </w:p>
    <w:p w:rsidR="00525F76" w:rsidRDefault="00525F76" w:rsidP="00525F76">
      <w:pPr>
        <w:pStyle w:val="AufgabeEbene1"/>
      </w:pPr>
      <w:r>
        <w:t>Sobald ein Finger den Metallteller des Elektroskops berührt, geht der Zeigerau</w:t>
      </w:r>
      <w:r>
        <w:t>s</w:t>
      </w:r>
      <w:r>
        <w:t>schlag zurück auf null.</w:t>
      </w:r>
    </w:p>
    <w:p w:rsidR="00525F76" w:rsidRDefault="00525F76" w:rsidP="00525F76">
      <w:pPr>
        <w:pStyle w:val="AufgabeEbene1"/>
      </w:pPr>
      <w:r>
        <w:t>Der Zeiger schlägt aus.</w:t>
      </w:r>
    </w:p>
    <w:p w:rsidR="00525F76" w:rsidRDefault="00525F76" w:rsidP="00525F76">
      <w:pPr>
        <w:pStyle w:val="AufgabeEbene1"/>
      </w:pPr>
      <w:r>
        <w:lastRenderedPageBreak/>
        <w:t>Der Zeiger schlägt aus.</w:t>
      </w:r>
    </w:p>
    <w:p w:rsidR="00525F76" w:rsidRDefault="00525F76" w:rsidP="00525F76">
      <w:pPr>
        <w:pStyle w:val="AufgabeEbene1"/>
      </w:pPr>
      <w:r>
        <w:t>Nein, mit Hilfe eines Elektroskops kann nicht abgelesen werden, welche Ladungsart ein Körper besitzt.</w:t>
      </w:r>
    </w:p>
    <w:p w:rsidR="00525F76" w:rsidRDefault="00525F76" w:rsidP="00525F76">
      <w:pPr>
        <w:pStyle w:val="AufgabeEbene1"/>
      </w:pPr>
      <w:r>
        <w:t>Protokoll:</w:t>
      </w:r>
    </w:p>
    <w:p w:rsidR="00525F76" w:rsidRDefault="000D483D" w:rsidP="00525F76">
      <w:pPr>
        <w:pStyle w:val="AufgabeEbene2"/>
      </w:pPr>
      <w:r>
        <w:t>Material: 1 Elektroskop, 1 Luftballon, 1 Glasstab, 1 Kunstst</w:t>
      </w:r>
      <w:r w:rsidR="00BA1038">
        <w:t xml:space="preserve">offstab und 1 </w:t>
      </w:r>
      <w:r>
        <w:t>Bau</w:t>
      </w:r>
      <w:r>
        <w:t>m</w:t>
      </w:r>
      <w:r w:rsidR="00BA1038">
        <w:t>wolltuch</w:t>
      </w:r>
    </w:p>
    <w:p w:rsidR="00116558" w:rsidRDefault="00116558" w:rsidP="00116558">
      <w:pPr>
        <w:pStyle w:val="AufgabeEbene2"/>
      </w:pPr>
      <w:r>
        <w:t>Versuchsaufbau:</w:t>
      </w:r>
    </w:p>
    <w:tbl>
      <w:tblPr>
        <w:tblStyle w:val="Tabellenraster"/>
        <w:tblW w:w="7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3464"/>
        <w:gridCol w:w="867"/>
        <w:gridCol w:w="1923"/>
        <w:gridCol w:w="1251"/>
      </w:tblGrid>
      <w:tr w:rsidR="00116558" w:rsidRPr="00A410C8" w:rsidTr="00BA1038">
        <w:trPr>
          <w:trHeight w:val="739"/>
        </w:trPr>
        <w:tc>
          <w:tcPr>
            <w:tcW w:w="3464" w:type="dxa"/>
            <w:shd w:val="clear" w:color="auto" w:fill="auto"/>
          </w:tcPr>
          <w:p w:rsidR="00116558" w:rsidRPr="00FC38BF" w:rsidRDefault="00CD17C3" w:rsidP="00537860">
            <w:pPr>
              <w:pStyle w:val="Textkrper"/>
              <w:rPr>
                <w:noProof/>
              </w:rPr>
            </w:pPr>
            <w:r>
              <w:rPr>
                <w:noProof/>
              </w:rPr>
              <mc:AlternateContent>
                <mc:Choice Requires="wps">
                  <w:drawing>
                    <wp:anchor distT="0" distB="0" distL="114300" distR="114300" simplePos="0" relativeHeight="252110848" behindDoc="0" locked="0" layoutInCell="1" allowOverlap="1" wp14:anchorId="08C6E61A" wp14:editId="51762A5E">
                      <wp:simplePos x="0" y="0"/>
                      <wp:positionH relativeFrom="column">
                        <wp:posOffset>1558925</wp:posOffset>
                      </wp:positionH>
                      <wp:positionV relativeFrom="paragraph">
                        <wp:posOffset>1073785</wp:posOffset>
                      </wp:positionV>
                      <wp:extent cx="1031240" cy="327025"/>
                      <wp:effectExtent l="0" t="133350" r="16510" b="149225"/>
                      <wp:wrapNone/>
                      <wp:docPr id="1505" name="Pfeil nach links 1505"/>
                      <wp:cNvGraphicFramePr/>
                      <a:graphic xmlns:a="http://schemas.openxmlformats.org/drawingml/2006/main">
                        <a:graphicData uri="http://schemas.microsoft.com/office/word/2010/wordprocessingShape">
                          <wps:wsp>
                            <wps:cNvSpPr/>
                            <wps:spPr>
                              <a:xfrm rot="20192629">
                                <a:off x="0" y="0"/>
                                <a:ext cx="1031240" cy="32702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links 1505" o:spid="_x0000_s1026" type="#_x0000_t66" style="position:absolute;margin-left:122.75pt;margin-top:84.55pt;width:81.2pt;height:25.75pt;rotation:-1537224fd;z-index:25211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" adj="3425" fillcolor="#4f81bd [3204]" strokecolor="#243f60 [1604]" strokeweight="2pt"/>
                  </w:pict>
                </mc:Fallback>
              </mc:AlternateContent>
            </w:r>
          </w:p>
        </w:tc>
        <w:tc>
          <w:tcPr>
            <w:tcW w:w="867" w:type="dxa"/>
          </w:tcPr>
          <w:p w:rsidR="00116558" w:rsidRPr="00A410C8" w:rsidRDefault="00116558" w:rsidP="00537860">
            <w:pPr>
              <w:pStyle w:val="Textkrper"/>
            </w:pPr>
          </w:p>
        </w:tc>
        <w:tc>
          <w:tcPr>
            <w:tcW w:w="1923" w:type="dxa"/>
          </w:tcPr>
          <w:p w:rsidR="00116558" w:rsidRDefault="00116558" w:rsidP="00537860">
            <w:pPr>
              <w:pStyle w:val="Textkrper"/>
            </w:pPr>
            <w:r w:rsidRPr="00B606F7">
              <w:rPr>
                <w:noProof/>
              </w:rPr>
              <w:drawing>
                <wp:inline distT="0" distB="0" distL="0" distR="0" wp14:anchorId="3D443775" wp14:editId="7D105F23">
                  <wp:extent cx="1080000" cy="1522175"/>
                  <wp:effectExtent l="0" t="0" r="6350" b="1905"/>
                  <wp:docPr id="987" name="Grafik 987"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92" cstate="print">
                            <a:extLst>
                              <a:ext uri="{28A0092B-C50C-407E-A947-70E740481C1C}">
                                <a14:useLocalDpi xmlns:a14="http://schemas.microsoft.com/office/drawing/2010/main" val="0"/>
                              </a:ext>
                            </a:extLst>
                          </a:blip>
                          <a:srcRect b="28342"/>
                          <a:stretch/>
                        </pic:blipFill>
                        <pic:spPr bwMode="auto">
                          <a:xfrm>
                            <a:off x="0" y="0"/>
                            <a:ext cx="1080000" cy="152217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251" w:type="dxa"/>
          </w:tcPr>
          <w:p w:rsidR="00116558" w:rsidRDefault="00116558" w:rsidP="00537860">
            <w:pPr>
              <w:pStyle w:val="Textkrper"/>
            </w:pPr>
            <w:r>
              <w:t>Geladener Ballon</w:t>
            </w:r>
          </w:p>
        </w:tc>
      </w:tr>
      <w:tr w:rsidR="00116558" w:rsidRPr="00A410C8" w:rsidTr="00BA1038">
        <w:trPr>
          <w:trHeight w:val="3995"/>
        </w:trPr>
        <w:tc>
          <w:tcPr>
            <w:tcW w:w="3464" w:type="dxa"/>
            <w:shd w:val="clear" w:color="auto" w:fill="auto"/>
          </w:tcPr>
          <w:p w:rsidR="00116558" w:rsidRDefault="00116558" w:rsidP="00537860">
            <w:pPr>
              <w:pStyle w:val="Textkrper"/>
            </w:pPr>
          </w:p>
          <w:tbl>
            <w:tblPr>
              <w:tblStyle w:val="Tabellenraster"/>
              <w:tblW w:w="0" w:type="auto"/>
              <w:tblInd w:w="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29"/>
            </w:tblGrid>
            <w:tr w:rsidR="00BA1038" w:rsidRPr="00A410C8" w:rsidTr="009E6802">
              <w:trPr>
                <w:trHeight w:val="3246"/>
              </w:trPr>
              <w:tc>
                <w:tcPr>
                  <w:tcW w:w="3229" w:type="dxa"/>
                  <w:shd w:val="clear" w:color="auto" w:fill="auto"/>
                </w:tcPr>
                <w:p w:rsidR="00BA1038" w:rsidRPr="00A410C8" w:rsidRDefault="009E6802" w:rsidP="009E6802">
                  <w:pPr>
                    <w:pStyle w:val="Textkrper"/>
                  </w:pPr>
                  <w:r>
                    <w:rPr>
                      <w:noProof/>
                    </w:rPr>
                    <w:drawing>
                      <wp:inline distT="0" distB="0" distL="0" distR="0" wp14:anchorId="781EC789" wp14:editId="4FD9BC7E">
                        <wp:extent cx="1722475" cy="2682899"/>
                        <wp:effectExtent l="0" t="0" r="0" b="3175"/>
                        <wp:docPr id="1464" name="Grafik 1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oskop LS Bild.png"/>
                                <pic:cNvPicPr/>
                              </pic:nvPicPr>
                              <pic:blipFill>
                                <a:blip r:embed="rId90">
                                  <a:extLst>
                                    <a:ext uri="{28A0092B-C50C-407E-A947-70E740481C1C}">
                                      <a14:useLocalDpi xmlns:a14="http://schemas.microsoft.com/office/drawing/2010/main" val="0"/>
                                    </a:ext>
                                  </a:extLst>
                                </a:blip>
                                <a:stretch>
                                  <a:fillRect/>
                                </a:stretch>
                              </pic:blipFill>
                              <pic:spPr>
                                <a:xfrm>
                                  <a:off x="0" y="0"/>
                                  <a:ext cx="1724175" cy="2685548"/>
                                </a:xfrm>
                                <a:prstGeom prst="rect">
                                  <a:avLst/>
                                </a:prstGeom>
                              </pic:spPr>
                            </pic:pic>
                          </a:graphicData>
                        </a:graphic>
                      </wp:inline>
                    </w:drawing>
                  </w:r>
                </w:p>
              </w:tc>
            </w:tr>
          </w:tbl>
          <w:p w:rsidR="00AD06A6" w:rsidRPr="00A410C8" w:rsidRDefault="00AD06A6" w:rsidP="00537860">
            <w:pPr>
              <w:pStyle w:val="Textkrper"/>
            </w:pPr>
            <w:r>
              <w:t>Elektroskop</w:t>
            </w:r>
          </w:p>
        </w:tc>
        <w:tc>
          <w:tcPr>
            <w:tcW w:w="867" w:type="dxa"/>
          </w:tcPr>
          <w:p w:rsidR="00116558" w:rsidRPr="00A410C8" w:rsidRDefault="00116558" w:rsidP="00537860">
            <w:pPr>
              <w:pStyle w:val="Textkrper"/>
            </w:pPr>
          </w:p>
        </w:tc>
        <w:tc>
          <w:tcPr>
            <w:tcW w:w="1923" w:type="dxa"/>
          </w:tcPr>
          <w:p w:rsidR="00116558" w:rsidRPr="00116558" w:rsidRDefault="007224FA" w:rsidP="007224FA">
            <w:r>
              <w:rPr>
                <w:noProof/>
              </w:rPr>
              <w:drawing>
                <wp:inline distT="0" distB="0" distL="0" distR="0" wp14:anchorId="6F211300" wp14:editId="62E2D00C">
                  <wp:extent cx="636064" cy="1070360"/>
                  <wp:effectExtent l="0" t="45720" r="0" b="137795"/>
                  <wp:docPr id="1504" name="Grafik 1504" descr="C:\Users\M\Desktop\pointer-152868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pointer-152868_1280.pn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rot="6511583" flipV="1">
                            <a:off x="0" y="0"/>
                            <a:ext cx="636270" cy="1070706"/>
                          </a:xfrm>
                          <a:prstGeom prst="rect">
                            <a:avLst/>
                          </a:prstGeom>
                          <a:noFill/>
                          <a:ln>
                            <a:noFill/>
                          </a:ln>
                        </pic:spPr>
                      </pic:pic>
                    </a:graphicData>
                  </a:graphic>
                </wp:inline>
              </w:drawing>
            </w:r>
            <w:r w:rsidRPr="00116558">
              <w:rPr>
                <w:noProof/>
              </w:rPr>
              <mc:AlternateContent>
                <mc:Choice Requires="wps">
                  <w:drawing>
                    <wp:inline distT="0" distB="0" distL="0" distR="0" wp14:anchorId="32544FAD" wp14:editId="6781683A">
                      <wp:extent cx="1037590" cy="129540"/>
                      <wp:effectExtent l="0" t="190500" r="10160" b="194310"/>
                      <wp:docPr id="988" name="Rechteck 988"/>
                      <wp:cNvGraphicFramePr/>
                      <a:graphic xmlns:a="http://schemas.openxmlformats.org/drawingml/2006/main">
                        <a:graphicData uri="http://schemas.microsoft.com/office/word/2010/wordprocessingShape">
                          <wps:wsp>
                            <wps:cNvSpPr/>
                            <wps:spPr>
                              <a:xfrm rot="1166224">
                                <a:off x="0" y="0"/>
                                <a:ext cx="1037590" cy="12954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hteck 988" o:spid="_x0000_s1026" style="width:81.7pt;height:10.2pt;rotation:1273828fd;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" fillcolor="#4f81bd [3204]" strokecolor="#243f60 [1604]" strokeweight="2pt">
                      <w10:anchorlock/>
                    </v:rect>
                  </w:pict>
                </mc:Fallback>
              </mc:AlternateContent>
            </w:r>
            <w:r w:rsidRPr="00116558">
              <w:rPr>
                <w:noProof/>
              </w:rPr>
              <mc:AlternateContent>
                <mc:Choice Requires="wps">
                  <w:drawing>
                    <wp:inline distT="0" distB="0" distL="0" distR="0" wp14:anchorId="6A8864BD" wp14:editId="0D8DA78A">
                      <wp:extent cx="1037590" cy="129540"/>
                      <wp:effectExtent l="0" t="190500" r="10160" b="194310"/>
                      <wp:docPr id="989" name="Rechteck 989"/>
                      <wp:cNvGraphicFramePr/>
                      <a:graphic xmlns:a="http://schemas.openxmlformats.org/drawingml/2006/main">
                        <a:graphicData uri="http://schemas.microsoft.com/office/word/2010/wordprocessingShape">
                          <wps:wsp>
                            <wps:cNvSpPr/>
                            <wps:spPr>
                              <a:xfrm rot="1166224">
                                <a:off x="0" y="0"/>
                                <a:ext cx="1037590" cy="129540"/>
                              </a:xfrm>
                              <a:prstGeom prst="rect">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hteck 989" o:spid="_x0000_s1026" style="width:81.7pt;height:10.2pt;rotation:1273828fd;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" fillcolor="#c0504d [3205]" strokecolor="#622423 [1605]" strokeweight="2pt">
                      <w10:anchorlock/>
                    </v:rect>
                  </w:pict>
                </mc:Fallback>
              </mc:AlternateContent>
            </w:r>
          </w:p>
        </w:tc>
        <w:tc>
          <w:tcPr>
            <w:tcW w:w="1251" w:type="dxa"/>
          </w:tcPr>
          <w:p w:rsidR="00116558" w:rsidRDefault="00AD06A6" w:rsidP="00537860">
            <w:pPr>
              <w:pStyle w:val="Textkrper"/>
            </w:pPr>
            <w:r>
              <w:t>ungelad</w:t>
            </w:r>
            <w:r>
              <w:t>e</w:t>
            </w:r>
            <w:r>
              <w:t>ner Finger</w:t>
            </w:r>
          </w:p>
          <w:p w:rsidR="00AD06A6" w:rsidRDefault="00AD06A6" w:rsidP="00537860">
            <w:pPr>
              <w:pStyle w:val="Textkrper"/>
            </w:pPr>
          </w:p>
          <w:p w:rsidR="00AD06A6" w:rsidRDefault="00AD06A6" w:rsidP="00537860">
            <w:pPr>
              <w:pStyle w:val="Textkrper"/>
            </w:pPr>
          </w:p>
          <w:p w:rsidR="00AD06A6" w:rsidRDefault="00AD06A6" w:rsidP="00537860">
            <w:pPr>
              <w:pStyle w:val="Textkrper"/>
            </w:pPr>
          </w:p>
          <w:p w:rsidR="00AD06A6" w:rsidRDefault="00AD06A6" w:rsidP="00537860">
            <w:pPr>
              <w:pStyle w:val="Textkrper"/>
            </w:pPr>
          </w:p>
          <w:p w:rsidR="00AD06A6" w:rsidRDefault="00AD06A6" w:rsidP="00537860">
            <w:pPr>
              <w:pStyle w:val="Textkrper"/>
            </w:pPr>
          </w:p>
          <w:p w:rsidR="00AD06A6" w:rsidRDefault="00AD06A6" w:rsidP="00537860">
            <w:pPr>
              <w:pStyle w:val="Textkrper"/>
            </w:pPr>
            <w:r>
              <w:t>geladener Glasstab</w:t>
            </w:r>
          </w:p>
          <w:p w:rsidR="00AD06A6" w:rsidRDefault="00AD06A6" w:rsidP="00537860">
            <w:pPr>
              <w:pStyle w:val="Textkrper"/>
            </w:pPr>
          </w:p>
          <w:p w:rsidR="00AD06A6" w:rsidRPr="00A410C8" w:rsidRDefault="00AD06A6" w:rsidP="00537860">
            <w:pPr>
              <w:pStyle w:val="Textkrper"/>
            </w:pPr>
            <w:r>
              <w:t>geladener Kunststof</w:t>
            </w:r>
            <w:r>
              <w:t>f</w:t>
            </w:r>
            <w:r>
              <w:t>stab</w:t>
            </w:r>
          </w:p>
        </w:tc>
      </w:tr>
    </w:tbl>
    <w:p w:rsidR="00D963EE" w:rsidRPr="00964AB6" w:rsidRDefault="00D963EE" w:rsidP="00D963EE">
      <w:pPr>
        <w:pStyle w:val="Marginaliegrau"/>
        <w:framePr w:wrap="around" w:x="8911"/>
      </w:pPr>
      <w:r>
        <w:t>Bild des Autors</w:t>
      </w:r>
    </w:p>
    <w:p w:rsidR="00116558" w:rsidRDefault="001E0E8C" w:rsidP="001E0E8C">
      <w:pPr>
        <w:pStyle w:val="AufgabeEbene2"/>
      </w:pPr>
      <w:r>
        <w:t>Versuchsdurchführung: Ein geladener Luftballon wird zweimal nacheinander am Metallteller eines Elektroskops abgestreift und dabei der Zeigerausschlag be</w:t>
      </w:r>
      <w:r>
        <w:t>o</w:t>
      </w:r>
      <w:r>
        <w:t>bachtet. Anschließend wird der Metallteller mit den Fingern berührt und wieder der Zeigerausschlag beobachtet. Zuletzt wird ein Glasstab abgestreift, wieder mit dem Finger berührt und ein Kunststoffstab abgestreift. Jedes Mal wird der Zeige</w:t>
      </w:r>
      <w:r w:rsidR="00BA1038">
        <w:t>r-</w:t>
      </w:r>
      <w:r>
        <w:t>ausschlag beobachtet.</w:t>
      </w:r>
    </w:p>
    <w:p w:rsidR="001E0E8C" w:rsidRDefault="00607CB0" w:rsidP="001E0E8C">
      <w:pPr>
        <w:pStyle w:val="AufgabeEbene2"/>
      </w:pPr>
      <w:r>
        <w:t>Beobachtungen:</w:t>
      </w:r>
    </w:p>
    <w:tbl>
      <w:tblPr>
        <w:tblStyle w:val="Tabellenraster"/>
        <w:tblW w:w="6804" w:type="dxa"/>
        <w:tblInd w:w="675" w:type="dxa"/>
        <w:tblLayout w:type="fixed"/>
        <w:tblCellMar>
          <w:top w:w="57" w:type="dxa"/>
          <w:bottom w:w="57" w:type="dxa"/>
        </w:tblCellMar>
        <w:tblLook w:val="04A0" w:firstRow="1" w:lastRow="0" w:firstColumn="1" w:lastColumn="0" w:noHBand="0" w:noVBand="1"/>
      </w:tblPr>
      <w:tblGrid>
        <w:gridCol w:w="3402"/>
        <w:gridCol w:w="3402"/>
      </w:tblGrid>
      <w:tr w:rsidR="00607CB0" w:rsidRPr="00A410C8" w:rsidTr="00E12674">
        <w:tc>
          <w:tcPr>
            <w:tcW w:w="3402" w:type="dxa"/>
            <w:shd w:val="clear" w:color="auto" w:fill="D9D9D9" w:themeFill="background1" w:themeFillShade="D9"/>
          </w:tcPr>
          <w:p w:rsidR="00607CB0" w:rsidRPr="00A410C8" w:rsidRDefault="00607CB0" w:rsidP="00607CB0">
            <w:pPr>
              <w:pStyle w:val="TabelleKopflinks"/>
            </w:pPr>
            <w:r>
              <w:t>am Metallteller abgestreifter Kö</w:t>
            </w:r>
            <w:r>
              <w:t>r</w:t>
            </w:r>
            <w:r>
              <w:t>per</w:t>
            </w:r>
          </w:p>
        </w:tc>
        <w:tc>
          <w:tcPr>
            <w:tcW w:w="3402" w:type="dxa"/>
            <w:shd w:val="clear" w:color="auto" w:fill="D9D9D9" w:themeFill="background1" w:themeFillShade="D9"/>
          </w:tcPr>
          <w:p w:rsidR="00607CB0" w:rsidRPr="00A410C8" w:rsidRDefault="00607CB0" w:rsidP="00537860">
            <w:pPr>
              <w:pStyle w:val="TabelleKopflinks"/>
            </w:pPr>
            <w:r>
              <w:t>Zeigerausschlag</w:t>
            </w:r>
          </w:p>
        </w:tc>
      </w:tr>
      <w:tr w:rsidR="00607CB0" w:rsidRPr="00A410C8" w:rsidTr="00E12674">
        <w:tc>
          <w:tcPr>
            <w:tcW w:w="3402" w:type="dxa"/>
            <w:shd w:val="clear" w:color="auto" w:fill="auto"/>
          </w:tcPr>
          <w:p w:rsidR="00607CB0" w:rsidRPr="00A410C8" w:rsidRDefault="00607CB0" w:rsidP="00537860">
            <w:pPr>
              <w:pStyle w:val="Textkrper"/>
            </w:pPr>
            <w:r>
              <w:t>Luftballon</w:t>
            </w:r>
          </w:p>
        </w:tc>
        <w:tc>
          <w:tcPr>
            <w:tcW w:w="3402" w:type="dxa"/>
          </w:tcPr>
          <w:p w:rsidR="00607CB0" w:rsidRPr="00A410C8" w:rsidRDefault="00607CB0" w:rsidP="00537860">
            <w:pPr>
              <w:pStyle w:val="Textkrper"/>
            </w:pPr>
            <w:r>
              <w:t>Ausschlag</w:t>
            </w:r>
          </w:p>
        </w:tc>
      </w:tr>
      <w:tr w:rsidR="00607CB0" w:rsidRPr="00A410C8" w:rsidTr="00E12674">
        <w:tc>
          <w:tcPr>
            <w:tcW w:w="3402" w:type="dxa"/>
            <w:shd w:val="clear" w:color="auto" w:fill="auto"/>
          </w:tcPr>
          <w:p w:rsidR="00607CB0" w:rsidRPr="00A410C8" w:rsidRDefault="00607CB0" w:rsidP="00537860">
            <w:pPr>
              <w:pStyle w:val="Textkrper"/>
            </w:pPr>
            <w:r>
              <w:t>Wiederholung mit dem Luftballon</w:t>
            </w:r>
          </w:p>
        </w:tc>
        <w:tc>
          <w:tcPr>
            <w:tcW w:w="3402" w:type="dxa"/>
          </w:tcPr>
          <w:p w:rsidR="00607CB0" w:rsidRPr="00A410C8" w:rsidRDefault="00607CB0" w:rsidP="00537860">
            <w:pPr>
              <w:pStyle w:val="Textkrper"/>
            </w:pPr>
            <w:r>
              <w:t>Stärkerer Ausschlag</w:t>
            </w:r>
          </w:p>
        </w:tc>
      </w:tr>
      <w:tr w:rsidR="00607CB0" w:rsidRPr="00A410C8" w:rsidTr="00E12674">
        <w:tc>
          <w:tcPr>
            <w:tcW w:w="3402" w:type="dxa"/>
            <w:shd w:val="clear" w:color="auto" w:fill="auto"/>
          </w:tcPr>
          <w:p w:rsidR="00607CB0" w:rsidRPr="00A410C8" w:rsidRDefault="00607CB0" w:rsidP="00537860">
            <w:pPr>
              <w:pStyle w:val="Textkrper"/>
            </w:pPr>
            <w:r>
              <w:t>Finger</w:t>
            </w:r>
          </w:p>
        </w:tc>
        <w:tc>
          <w:tcPr>
            <w:tcW w:w="3402" w:type="dxa"/>
          </w:tcPr>
          <w:p w:rsidR="00607CB0" w:rsidRPr="00A410C8" w:rsidRDefault="00607CB0" w:rsidP="00537860">
            <w:pPr>
              <w:pStyle w:val="Textkrper"/>
            </w:pPr>
            <w:r>
              <w:t>Kein Ausschlag</w:t>
            </w:r>
          </w:p>
        </w:tc>
      </w:tr>
      <w:tr w:rsidR="00607CB0" w:rsidRPr="00A410C8" w:rsidTr="00E12674">
        <w:tc>
          <w:tcPr>
            <w:tcW w:w="3402" w:type="dxa"/>
            <w:shd w:val="clear" w:color="auto" w:fill="auto"/>
          </w:tcPr>
          <w:p w:rsidR="00607CB0" w:rsidRDefault="00607CB0" w:rsidP="00537860">
            <w:pPr>
              <w:pStyle w:val="Textkrper"/>
            </w:pPr>
            <w:r>
              <w:t>Glasstab</w:t>
            </w:r>
          </w:p>
        </w:tc>
        <w:tc>
          <w:tcPr>
            <w:tcW w:w="3402" w:type="dxa"/>
          </w:tcPr>
          <w:p w:rsidR="00607CB0" w:rsidRDefault="00607CB0" w:rsidP="00537860">
            <w:pPr>
              <w:pStyle w:val="Textkrper"/>
            </w:pPr>
            <w:r>
              <w:t>Ausschlag</w:t>
            </w:r>
          </w:p>
        </w:tc>
      </w:tr>
      <w:tr w:rsidR="00607CB0" w:rsidRPr="00A410C8" w:rsidTr="00E12674">
        <w:tc>
          <w:tcPr>
            <w:tcW w:w="3402" w:type="dxa"/>
            <w:shd w:val="clear" w:color="auto" w:fill="auto"/>
          </w:tcPr>
          <w:p w:rsidR="00607CB0" w:rsidRDefault="00607CB0" w:rsidP="00537860">
            <w:pPr>
              <w:pStyle w:val="Textkrper"/>
            </w:pPr>
            <w:r>
              <w:lastRenderedPageBreak/>
              <w:t>Finger</w:t>
            </w:r>
          </w:p>
        </w:tc>
        <w:tc>
          <w:tcPr>
            <w:tcW w:w="3402" w:type="dxa"/>
          </w:tcPr>
          <w:p w:rsidR="00607CB0" w:rsidRDefault="00607CB0" w:rsidP="00537860">
            <w:pPr>
              <w:pStyle w:val="Textkrper"/>
            </w:pPr>
            <w:r>
              <w:t>Kein Ausschlag</w:t>
            </w:r>
          </w:p>
        </w:tc>
      </w:tr>
      <w:tr w:rsidR="00607CB0" w:rsidRPr="00A410C8" w:rsidTr="00E12674">
        <w:tc>
          <w:tcPr>
            <w:tcW w:w="3402" w:type="dxa"/>
            <w:shd w:val="clear" w:color="auto" w:fill="auto"/>
          </w:tcPr>
          <w:p w:rsidR="00607CB0" w:rsidRDefault="00607CB0" w:rsidP="00537860">
            <w:pPr>
              <w:pStyle w:val="Textkrper"/>
            </w:pPr>
            <w:r>
              <w:t>Kunststoffstab</w:t>
            </w:r>
          </w:p>
        </w:tc>
        <w:tc>
          <w:tcPr>
            <w:tcW w:w="3402" w:type="dxa"/>
          </w:tcPr>
          <w:p w:rsidR="00607CB0" w:rsidRDefault="00607CB0" w:rsidP="00537860">
            <w:pPr>
              <w:pStyle w:val="Textkrper"/>
            </w:pPr>
            <w:r>
              <w:t>Ausschlag</w:t>
            </w:r>
          </w:p>
        </w:tc>
      </w:tr>
    </w:tbl>
    <w:p w:rsidR="00607CB0" w:rsidRDefault="00DA3193" w:rsidP="00E12674">
      <w:pPr>
        <w:pStyle w:val="AufgabeEbene2"/>
      </w:pPr>
      <w:r>
        <w:t>Ergebnis: Ein Elektroskop kann nur anzeigen, ob und wie stark ein Körper gel</w:t>
      </w:r>
      <w:r>
        <w:t>a</w:t>
      </w:r>
      <w:r>
        <w:t>den ist.</w:t>
      </w:r>
    </w:p>
    <w:p w:rsidR="00514AC8" w:rsidRDefault="00514AC8" w:rsidP="00514AC8">
      <w:pPr>
        <w:pStyle w:val="berschrift3"/>
      </w:pPr>
      <w:r>
        <w:t>Aufgaben Versuchsvorbereitung Level C</w:t>
      </w:r>
    </w:p>
    <w:p w:rsidR="00514AC8" w:rsidRDefault="00537860" w:rsidP="00BD1EE7">
      <w:pPr>
        <w:pStyle w:val="AufgabeEbene1"/>
        <w:numPr>
          <w:ilvl w:val="0"/>
          <w:numId w:val="42"/>
        </w:numPr>
      </w:pPr>
      <w:r>
        <w:t>Eine Glimmlampe wird dazu benutzt anzuzeigen, ob und wie ein Körper geladen ist.</w:t>
      </w:r>
    </w:p>
    <w:p w:rsidR="00537860" w:rsidRDefault="00537860" w:rsidP="00537860">
      <w:pPr>
        <w:pStyle w:val="AufgabeEbene1"/>
      </w:pPr>
    </w:p>
    <w:p w:rsidR="009532B6" w:rsidRPr="009532B6" w:rsidRDefault="00803891" w:rsidP="009532B6">
      <w:pPr>
        <w:pStyle w:val="Marginaliegrau"/>
        <w:framePr w:wrap="around" w:x="8761" w:y="16"/>
      </w:pPr>
      <w:r>
        <w:t>Bild des LS</w:t>
      </w:r>
    </w:p>
    <w:tbl>
      <w:tblPr>
        <w:tblStyle w:val="Tabellenraster"/>
        <w:tblW w:w="737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1701"/>
        <w:gridCol w:w="3969"/>
        <w:gridCol w:w="1701"/>
      </w:tblGrid>
      <w:tr w:rsidR="00537860" w:rsidRPr="00A410C8" w:rsidTr="00517F2C">
        <w:tc>
          <w:tcPr>
            <w:tcW w:w="1701" w:type="dxa"/>
            <w:shd w:val="clear" w:color="auto" w:fill="auto"/>
          </w:tcPr>
          <w:p w:rsidR="00537860" w:rsidRPr="00A410C8" w:rsidRDefault="00537860" w:rsidP="00537860">
            <w:pPr>
              <w:pStyle w:val="Textkrper"/>
            </w:pPr>
          </w:p>
        </w:tc>
        <w:tc>
          <w:tcPr>
            <w:tcW w:w="3969" w:type="dxa"/>
          </w:tcPr>
          <w:p w:rsidR="00537860" w:rsidRPr="00A410C8" w:rsidRDefault="00537860" w:rsidP="00537860">
            <w:pPr>
              <w:pStyle w:val="Textkrper"/>
            </w:pPr>
            <w:r>
              <w:rPr>
                <w:noProof/>
              </w:rPr>
              <mc:AlternateContent>
                <mc:Choice Requires="wps">
                  <w:drawing>
                    <wp:anchor distT="0" distB="0" distL="114300" distR="114300" simplePos="0" relativeHeight="252116992" behindDoc="0" locked="0" layoutInCell="1" allowOverlap="1" wp14:anchorId="48C35555" wp14:editId="08AD8177">
                      <wp:simplePos x="0" y="0"/>
                      <wp:positionH relativeFrom="column">
                        <wp:posOffset>649767</wp:posOffset>
                      </wp:positionH>
                      <wp:positionV relativeFrom="paragraph">
                        <wp:posOffset>58420</wp:posOffset>
                      </wp:positionV>
                      <wp:extent cx="0" cy="170121"/>
                      <wp:effectExtent l="0" t="0" r="19050" b="20955"/>
                      <wp:wrapNone/>
                      <wp:docPr id="1508" name="Gerade Verbindung 1508"/>
                      <wp:cNvGraphicFramePr/>
                      <a:graphic xmlns:a="http://schemas.openxmlformats.org/drawingml/2006/main">
                        <a:graphicData uri="http://schemas.microsoft.com/office/word/2010/wordprocessingShape">
                          <wps:wsp>
                            <wps:cNvCnPr/>
                            <wps:spPr>
                              <a:xfrm>
                                <a:off x="0" y="0"/>
                                <a:ext cx="0" cy="170121"/>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Gerade Verbindung 1508" o:spid="_x0000_s1026" style="position:absolute;z-index:25211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1.15pt,4.6pt" to="51.1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" strokecolor="#4579b8 [3044]"/>
                  </w:pict>
                </mc:Fallback>
              </mc:AlternateContent>
            </w:r>
            <w:r>
              <w:t>Glaskolben</w:t>
            </w:r>
          </w:p>
        </w:tc>
        <w:tc>
          <w:tcPr>
            <w:tcW w:w="1701" w:type="dxa"/>
          </w:tcPr>
          <w:p w:rsidR="00537860" w:rsidRPr="00A410C8" w:rsidRDefault="00537860" w:rsidP="00537860">
            <w:pPr>
              <w:pStyle w:val="Textkrper"/>
            </w:pPr>
          </w:p>
        </w:tc>
      </w:tr>
      <w:tr w:rsidR="00537860" w:rsidRPr="00A410C8" w:rsidTr="00517F2C">
        <w:tc>
          <w:tcPr>
            <w:tcW w:w="1701" w:type="dxa"/>
            <w:shd w:val="clear" w:color="auto" w:fill="auto"/>
          </w:tcPr>
          <w:p w:rsidR="00537860" w:rsidRPr="00A410C8" w:rsidRDefault="009532B6" w:rsidP="00537860">
            <w:pPr>
              <w:pStyle w:val="Textkrper"/>
            </w:pPr>
            <w:r>
              <w:rPr>
                <w:noProof/>
              </w:rPr>
              <mc:AlternateContent>
                <mc:Choice Requires="wps">
                  <w:drawing>
                    <wp:anchor distT="0" distB="0" distL="114300" distR="114300" simplePos="0" relativeHeight="252111872" behindDoc="0" locked="0" layoutInCell="1" allowOverlap="1" wp14:anchorId="034C5D18" wp14:editId="239C114D">
                      <wp:simplePos x="0" y="0"/>
                      <wp:positionH relativeFrom="column">
                        <wp:posOffset>465455</wp:posOffset>
                      </wp:positionH>
                      <wp:positionV relativeFrom="paragraph">
                        <wp:posOffset>71120</wp:posOffset>
                      </wp:positionV>
                      <wp:extent cx="765810" cy="159385"/>
                      <wp:effectExtent l="0" t="0" r="15240" b="31115"/>
                      <wp:wrapNone/>
                      <wp:docPr id="1501" name="Gerade Verbindung 1501"/>
                      <wp:cNvGraphicFramePr/>
                      <a:graphic xmlns:a="http://schemas.openxmlformats.org/drawingml/2006/main">
                        <a:graphicData uri="http://schemas.microsoft.com/office/word/2010/wordprocessingShape">
                          <wps:wsp>
                            <wps:cNvCnPr/>
                            <wps:spPr>
                              <a:xfrm>
                                <a:off x="0" y="0"/>
                                <a:ext cx="765810" cy="15938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Gerade Verbindung 1501" o:spid="_x0000_s1026" style="position:absolute;z-index:252111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6.65pt,5.6pt" to="96.95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" strokecolor="#4579b8 [3044]"/>
                  </w:pict>
                </mc:Fallback>
              </mc:AlternateContent>
            </w:r>
            <w:r w:rsidR="00537860">
              <w:rPr>
                <w:noProof/>
              </w:rPr>
              <mc:AlternateContent>
                <mc:Choice Requires="wps">
                  <w:drawing>
                    <wp:anchor distT="0" distB="0" distL="114300" distR="114300" simplePos="0" relativeHeight="252113920" behindDoc="0" locked="0" layoutInCell="1" allowOverlap="1" wp14:anchorId="35507790" wp14:editId="6B07AFD1">
                      <wp:simplePos x="0" y="0"/>
                      <wp:positionH relativeFrom="column">
                        <wp:posOffset>678180</wp:posOffset>
                      </wp:positionH>
                      <wp:positionV relativeFrom="paragraph">
                        <wp:posOffset>226857</wp:posOffset>
                      </wp:positionV>
                      <wp:extent cx="1179830" cy="760863"/>
                      <wp:effectExtent l="0" t="0" r="20320" b="20320"/>
                      <wp:wrapNone/>
                      <wp:docPr id="1503" name="Gerade Verbindung 1503"/>
                      <wp:cNvGraphicFramePr/>
                      <a:graphic xmlns:a="http://schemas.openxmlformats.org/drawingml/2006/main">
                        <a:graphicData uri="http://schemas.microsoft.com/office/word/2010/wordprocessingShape">
                          <wps:wsp>
                            <wps:cNvCnPr/>
                            <wps:spPr>
                              <a:xfrm flipV="1">
                                <a:off x="0" y="0"/>
                                <a:ext cx="1179830" cy="760863"/>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Gerade Verbindung 1503" o:spid="_x0000_s1026" style="position:absolute;flip:y;z-index:252113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53.4pt,17.85pt" to="146.3pt,7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" strokecolor="#4579b8 [3044]"/>
                  </w:pict>
                </mc:Fallback>
              </mc:AlternateContent>
            </w:r>
            <w:r w:rsidR="00537860">
              <w:t>Kontakt</w:t>
            </w:r>
          </w:p>
        </w:tc>
        <w:tc>
          <w:tcPr>
            <w:tcW w:w="3969" w:type="dxa"/>
          </w:tcPr>
          <w:p w:rsidR="00537860" w:rsidRPr="00A410C8" w:rsidRDefault="009532B6" w:rsidP="00803891">
            <w:pPr>
              <w:pStyle w:val="Kopf8ptafz"/>
            </w:pPr>
            <w:r>
              <w:rPr>
                <w:noProof/>
              </w:rPr>
              <mc:AlternateContent>
                <mc:Choice Requires="wps">
                  <w:drawing>
                    <wp:anchor distT="0" distB="0" distL="114300" distR="114300" simplePos="0" relativeHeight="252112896" behindDoc="0" locked="0" layoutInCell="1" allowOverlap="1" wp14:anchorId="20F0E355" wp14:editId="544DF7D7">
                      <wp:simplePos x="0" y="0"/>
                      <wp:positionH relativeFrom="column">
                        <wp:posOffset>2107092</wp:posOffset>
                      </wp:positionH>
                      <wp:positionV relativeFrom="paragraph">
                        <wp:posOffset>71120</wp:posOffset>
                      </wp:positionV>
                      <wp:extent cx="379095" cy="159385"/>
                      <wp:effectExtent l="0" t="0" r="20955" b="31115"/>
                      <wp:wrapNone/>
                      <wp:docPr id="1502" name="Gerade Verbindung 1502"/>
                      <wp:cNvGraphicFramePr/>
                      <a:graphic xmlns:a="http://schemas.openxmlformats.org/drawingml/2006/main">
                        <a:graphicData uri="http://schemas.microsoft.com/office/word/2010/wordprocessingShape">
                          <wps:wsp>
                            <wps:cNvCnPr/>
                            <wps:spPr>
                              <a:xfrm flipH="1">
                                <a:off x="0" y="0"/>
                                <a:ext cx="379095" cy="15938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Gerade Verbindung 1502" o:spid="_x0000_s1026" style="position:absolute;flip:x;z-index:25211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5.9pt,5.6pt" to="195.75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" strokecolor="#4579b8 [3044]"/>
                  </w:pict>
                </mc:Fallback>
              </mc:AlternateContent>
            </w:r>
            <w:r>
              <w:rPr>
                <w:noProof/>
              </w:rPr>
              <mc:AlternateContent>
                <mc:Choice Requires="wps">
                  <w:drawing>
                    <wp:anchor distT="0" distB="0" distL="114300" distR="114300" simplePos="0" relativeHeight="252114944" behindDoc="0" locked="0" layoutInCell="1" allowOverlap="1" wp14:anchorId="4E29C347" wp14:editId="33356245">
                      <wp:simplePos x="0" y="0"/>
                      <wp:positionH relativeFrom="column">
                        <wp:posOffset>1341755</wp:posOffset>
                      </wp:positionH>
                      <wp:positionV relativeFrom="paragraph">
                        <wp:posOffset>241300</wp:posOffset>
                      </wp:positionV>
                      <wp:extent cx="1041400" cy="749935"/>
                      <wp:effectExtent l="0" t="0" r="25400" b="31115"/>
                      <wp:wrapNone/>
                      <wp:docPr id="1506" name="Gerade Verbindung 1506"/>
                      <wp:cNvGraphicFramePr/>
                      <a:graphic xmlns:a="http://schemas.openxmlformats.org/drawingml/2006/main">
                        <a:graphicData uri="http://schemas.microsoft.com/office/word/2010/wordprocessingShape">
                          <wps:wsp>
                            <wps:cNvCnPr/>
                            <wps:spPr>
                              <a:xfrm>
                                <a:off x="0" y="0"/>
                                <a:ext cx="1041400" cy="74993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Gerade Verbindung 1506" o:spid="_x0000_s1026" style="position:absolute;z-index:25211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5.65pt,19pt" to="187.65pt,7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" strokecolor="#4579b8 [3044]"/>
                  </w:pict>
                </mc:Fallback>
              </mc:AlternateContent>
            </w:r>
            <w:r>
              <w:rPr>
                <w:noProof/>
              </w:rPr>
              <mc:AlternateContent>
                <mc:Choice Requires="wps">
                  <w:drawing>
                    <wp:anchor distT="0" distB="0" distL="114300" distR="114300" simplePos="0" relativeHeight="252115968" behindDoc="0" locked="0" layoutInCell="1" allowOverlap="1" wp14:anchorId="2207C4FD" wp14:editId="1F1CE22C">
                      <wp:simplePos x="0" y="0"/>
                      <wp:positionH relativeFrom="column">
                        <wp:posOffset>979170</wp:posOffset>
                      </wp:positionH>
                      <wp:positionV relativeFrom="paragraph">
                        <wp:posOffset>329727</wp:posOffset>
                      </wp:positionV>
                      <wp:extent cx="5715" cy="648335"/>
                      <wp:effectExtent l="0" t="0" r="32385" b="18415"/>
                      <wp:wrapNone/>
                      <wp:docPr id="1507" name="Gerade Verbindung 1507"/>
                      <wp:cNvGraphicFramePr/>
                      <a:graphic xmlns:a="http://schemas.openxmlformats.org/drawingml/2006/main">
                        <a:graphicData uri="http://schemas.microsoft.com/office/word/2010/wordprocessingShape">
                          <wps:wsp>
                            <wps:cNvCnPr/>
                            <wps:spPr>
                              <a:xfrm flipH="1">
                                <a:off x="0" y="0"/>
                                <a:ext cx="5715" cy="64833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Gerade Verbindung 1507" o:spid="_x0000_s1026" style="position:absolute;flip:x;z-index:252115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7.1pt,25.95pt" to="77.55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" strokecolor="#4579b8 [3044]"/>
                  </w:pict>
                </mc:Fallback>
              </mc:AlternateContent>
            </w:r>
            <w:r>
              <w:rPr>
                <w:noProof/>
              </w:rPr>
              <w:drawing>
                <wp:inline distT="0" distB="0" distL="0" distR="0" wp14:anchorId="321D77AB" wp14:editId="2F84B21D">
                  <wp:extent cx="2383155" cy="412115"/>
                  <wp:effectExtent l="0" t="0" r="0" b="6985"/>
                  <wp:docPr id="1487" name="Grafik 1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immlampe LS.png"/>
                          <pic:cNvPicPr/>
                        </pic:nvPicPr>
                        <pic:blipFill>
                          <a:blip r:embed="rId91" cstate="print">
                            <a:extLst>
                              <a:ext uri="{28A0092B-C50C-407E-A947-70E740481C1C}">
                                <a14:useLocalDpi xmlns:a14="http://schemas.microsoft.com/office/drawing/2010/main" val="0"/>
                              </a:ext>
                            </a:extLst>
                          </a:blip>
                          <a:stretch>
                            <a:fillRect/>
                          </a:stretch>
                        </pic:blipFill>
                        <pic:spPr>
                          <a:xfrm>
                            <a:off x="0" y="0"/>
                            <a:ext cx="2383155" cy="412115"/>
                          </a:xfrm>
                          <a:prstGeom prst="rect">
                            <a:avLst/>
                          </a:prstGeom>
                        </pic:spPr>
                      </pic:pic>
                    </a:graphicData>
                  </a:graphic>
                </wp:inline>
              </w:drawing>
            </w:r>
          </w:p>
        </w:tc>
        <w:tc>
          <w:tcPr>
            <w:tcW w:w="1701" w:type="dxa"/>
          </w:tcPr>
          <w:p w:rsidR="00537860" w:rsidRPr="00A410C8" w:rsidRDefault="00537860" w:rsidP="00537860">
            <w:pPr>
              <w:pStyle w:val="Textkrper"/>
            </w:pPr>
            <w:r>
              <w:t>Kontakt</w:t>
            </w:r>
          </w:p>
        </w:tc>
      </w:tr>
      <w:tr w:rsidR="00537860" w:rsidRPr="00A410C8" w:rsidTr="00517F2C">
        <w:trPr>
          <w:trHeight w:val="920"/>
        </w:trPr>
        <w:tc>
          <w:tcPr>
            <w:tcW w:w="1701" w:type="dxa"/>
            <w:shd w:val="clear" w:color="auto" w:fill="auto"/>
            <w:vAlign w:val="bottom"/>
          </w:tcPr>
          <w:p w:rsidR="00537860" w:rsidRPr="00A410C8" w:rsidRDefault="00A53EBD" w:rsidP="00A53EBD">
            <w:pPr>
              <w:pStyle w:val="Textkrper"/>
              <w:jc w:val="left"/>
            </w:pPr>
            <w:r>
              <w:t>Metalldra</w:t>
            </w:r>
            <w:r w:rsidR="00537860">
              <w:t>ht</w:t>
            </w:r>
          </w:p>
        </w:tc>
        <w:tc>
          <w:tcPr>
            <w:tcW w:w="3969" w:type="dxa"/>
            <w:vAlign w:val="bottom"/>
          </w:tcPr>
          <w:p w:rsidR="00537860" w:rsidRPr="00A410C8" w:rsidRDefault="00537860" w:rsidP="00537860">
            <w:pPr>
              <w:pStyle w:val="Textkrper"/>
              <w:jc w:val="left"/>
            </w:pPr>
            <w:r>
              <w:t>mit Neon unter geringem Druck gefüllt</w:t>
            </w:r>
          </w:p>
        </w:tc>
        <w:tc>
          <w:tcPr>
            <w:tcW w:w="1701" w:type="dxa"/>
            <w:vAlign w:val="bottom"/>
          </w:tcPr>
          <w:p w:rsidR="00537860" w:rsidRPr="00A410C8" w:rsidRDefault="00537860" w:rsidP="00A53EBD">
            <w:pPr>
              <w:pStyle w:val="Textkrper"/>
              <w:jc w:val="left"/>
            </w:pPr>
            <w:r>
              <w:t>Metalldr</w:t>
            </w:r>
            <w:r w:rsidR="00A53EBD">
              <w:t>a</w:t>
            </w:r>
            <w:r>
              <w:t>ht</w:t>
            </w:r>
          </w:p>
        </w:tc>
      </w:tr>
    </w:tbl>
    <w:p w:rsidR="00537860" w:rsidRDefault="00A53EBD" w:rsidP="00517F2C">
      <w:pPr>
        <w:pStyle w:val="AufgabeEbene1"/>
      </w:pPr>
      <w:r>
        <w:t>Die Seite, die an einen Probekörper gehalten wird, leuchtet dann, wenn der Prob</w:t>
      </w:r>
      <w:r>
        <w:t>e</w:t>
      </w:r>
      <w:r>
        <w:t>körper negativ geladen ist.</w:t>
      </w:r>
    </w:p>
    <w:p w:rsidR="00A53EBD" w:rsidRDefault="00A53EBD" w:rsidP="00A53EBD">
      <w:pPr>
        <w:pStyle w:val="AufgabeEbene1"/>
      </w:pPr>
      <w:r>
        <w:t>Die Seite, die von einem Probekörper weg zeigt, leuchtet dann, wenn der Probekö</w:t>
      </w:r>
      <w:r>
        <w:t>r</w:t>
      </w:r>
      <w:r>
        <w:t>per positiv geladen ist.</w:t>
      </w:r>
    </w:p>
    <w:p w:rsidR="00A53EBD" w:rsidRDefault="001779FC" w:rsidP="00A53EBD">
      <w:pPr>
        <w:pStyle w:val="AufgabeEbene1"/>
      </w:pPr>
      <w:r>
        <w:t>Damit die Glimmlampe leuchtet, müssen Elektronen durch die Glimmlampe hi</w:t>
      </w:r>
      <w:r>
        <w:t>n</w:t>
      </w:r>
      <w:r>
        <w:t>durchwandern. Sind alle freien Elektronen hindurchgewandert, erlischt die Glim</w:t>
      </w:r>
      <w:r>
        <w:t>m</w:t>
      </w:r>
      <w:r>
        <w:t>lampe.</w:t>
      </w:r>
    </w:p>
    <w:p w:rsidR="001779FC" w:rsidRDefault="001779FC" w:rsidP="001779FC">
      <w:pPr>
        <w:pStyle w:val="AufgabeEbene1"/>
      </w:pPr>
      <w:r>
        <w:t xml:space="preserve">1 Luftballon, 1 </w:t>
      </w:r>
      <w:r w:rsidR="00953044">
        <w:t>Glas</w:t>
      </w:r>
      <w:r>
        <w:t>stab, 1 Metallkugel auf Ku</w:t>
      </w:r>
      <w:r w:rsidR="00CD34A1">
        <w:t>nststofstab, 1 Baumwolltuch</w:t>
      </w:r>
      <w:r>
        <w:t>, 1 Wimshurstmaschine und 1 Glimmlampe</w:t>
      </w:r>
    </w:p>
    <w:p w:rsidR="001779FC" w:rsidRDefault="006173EF" w:rsidP="001779FC">
      <w:pPr>
        <w:pStyle w:val="AufgabeEbene1"/>
      </w:pPr>
      <w:r>
        <w:t>Im ersten Teil erzeugt die Wimshurstmaschine elektrische Ladungen. Die Glimmla</w:t>
      </w:r>
      <w:r>
        <w:t>m</w:t>
      </w:r>
      <w:r>
        <w:t>pe wird mal an die eine elektrisch geladene Kugel der Wimshurstmaschine gehalten, mal an die anders geladene Kugel der Wimshurstmaschine. Dabei wird die Reaktion der Glimmlampe genau beobachtet. Mit einer Metallkugel wird ein Teil der Ladung von der Maschine abgenommen und damit wieder die Glimmlampe zum Leuchten gebracht.</w:t>
      </w:r>
    </w:p>
    <w:p w:rsidR="006173EF" w:rsidRDefault="006173EF" w:rsidP="006173EF">
      <w:pPr>
        <w:pStyle w:val="AufgabeEbene1"/>
      </w:pPr>
      <w:r>
        <w:t>1 Metallkugel auf Kunststofstab, 1 Wimshurstmaschine und 1 Glimmlampe</w:t>
      </w:r>
    </w:p>
    <w:p w:rsidR="006173EF" w:rsidRDefault="006173EF" w:rsidP="006173EF">
      <w:pPr>
        <w:pStyle w:val="AufgabeEbene1"/>
      </w:pPr>
      <w:r>
        <w:t xml:space="preserve">Im zweiten Teil wird die Ladungsart von einigen elektrisch aufgeladenen Körpern bestimmt. Dazu werden eine Metallkugel, ein </w:t>
      </w:r>
      <w:r w:rsidR="00953044">
        <w:t>Glas</w:t>
      </w:r>
      <w:r>
        <w:t>stab und ein Luftballon durch Re</w:t>
      </w:r>
      <w:r>
        <w:t>i</w:t>
      </w:r>
      <w:r>
        <w:t>bung mit einem Baumwolltuch elektrisch geladen und durch Kontakt mit einer Glimmlampe wird die erzeugte Ladungsart bestimmt.</w:t>
      </w:r>
    </w:p>
    <w:p w:rsidR="006173EF" w:rsidRDefault="006173EF" w:rsidP="006173EF">
      <w:pPr>
        <w:pStyle w:val="AufgabeEbene1"/>
      </w:pPr>
      <w:r>
        <w:t>Räumen Sie den Versuch auf.</w:t>
      </w:r>
    </w:p>
    <w:p w:rsidR="003205B2" w:rsidRDefault="003205B2" w:rsidP="003205B2">
      <w:pPr>
        <w:pStyle w:val="AufgabeText"/>
        <w:ind w:left="0"/>
      </w:pPr>
      <w:r>
        <w:br w:type="page"/>
      </w:r>
    </w:p>
    <w:p w:rsidR="006173EF" w:rsidRDefault="006173EF" w:rsidP="006173EF">
      <w:pPr>
        <w:pStyle w:val="berschrift3"/>
      </w:pPr>
      <w:r>
        <w:lastRenderedPageBreak/>
        <w:t>Aufgaben Versuchsnachbereitung Level C</w:t>
      </w:r>
    </w:p>
    <w:p w:rsidR="006173EF" w:rsidRDefault="006173EF" w:rsidP="00BD1EE7">
      <w:pPr>
        <w:pStyle w:val="AufgabeEbene1"/>
        <w:numPr>
          <w:ilvl w:val="0"/>
          <w:numId w:val="43"/>
        </w:numPr>
      </w:pPr>
      <w:r>
        <w:t>Eine Wimshurstmaschine erzeugt durch Reibung elektrische Ladungen. Dabei we</w:t>
      </w:r>
      <w:r>
        <w:t>r</w:t>
      </w:r>
      <w:r>
        <w:t>den die Ladungsarten getrennt und die angeschlossenen Metallkugeln unterschie</w:t>
      </w:r>
      <w:r>
        <w:t>d</w:t>
      </w:r>
      <w:r>
        <w:t>lich geladen. Die eine Kugel ist positiv, die andere negativ geladen.</w:t>
      </w:r>
    </w:p>
    <w:p w:rsidR="00295FBB" w:rsidRDefault="000A434A" w:rsidP="00295FBB">
      <w:pPr>
        <w:pStyle w:val="AufgabeEbene1"/>
      </w:pPr>
      <w:r>
        <w:t>An der einen Metallkugel leuchtet die anliegende Seite der Glimmlampe, an der a</w:t>
      </w:r>
      <w:r>
        <w:t>n</w:t>
      </w:r>
      <w:r>
        <w:t>deren Kugel die nicht anliegende Seite der Glimmlampe.</w:t>
      </w:r>
    </w:p>
    <w:p w:rsidR="000A434A" w:rsidRDefault="00953044" w:rsidP="000A434A">
      <w:pPr>
        <w:pStyle w:val="AufgabeEbene1"/>
      </w:pPr>
      <w:r>
        <w:t>Nein, bei derselben Metallkugel leuchtet entweder die anliegende oder die nicht anliegende Seite. Dabei ist es egal, wie rum die Glimmlampe an die Metallkugel g</w:t>
      </w:r>
      <w:r>
        <w:t>e</w:t>
      </w:r>
      <w:r>
        <w:t>halten wird.</w:t>
      </w:r>
    </w:p>
    <w:p w:rsidR="00953044" w:rsidRDefault="00953044" w:rsidP="00953044">
      <w:pPr>
        <w:pStyle w:val="AufgabeEbene1"/>
      </w:pPr>
      <w:r>
        <w:t>Die anliegende Seite der Glimmlampe leuchtet.</w:t>
      </w:r>
    </w:p>
    <w:p w:rsidR="00953044" w:rsidRDefault="00953044" w:rsidP="00953044">
      <w:pPr>
        <w:pStyle w:val="AufgabeEbene1"/>
      </w:pPr>
      <w:r>
        <w:t>Die Metallkugel ist negativ geladen.</w:t>
      </w:r>
    </w:p>
    <w:p w:rsidR="00953044" w:rsidRDefault="00953044" w:rsidP="00953044">
      <w:pPr>
        <w:pStyle w:val="AufgabeEbene1"/>
      </w:pPr>
      <w:r>
        <w:t>Die nicht anliegende Seite der Glimmlampe leuchtet.</w:t>
      </w:r>
    </w:p>
    <w:p w:rsidR="00953044" w:rsidRDefault="00953044" w:rsidP="00953044">
      <w:pPr>
        <w:pStyle w:val="AufgabeEbene1"/>
      </w:pPr>
      <w:r>
        <w:t>Der Glasstab ist positiv geladen.</w:t>
      </w:r>
    </w:p>
    <w:p w:rsidR="00953044" w:rsidRDefault="00953044" w:rsidP="00953044">
      <w:pPr>
        <w:pStyle w:val="AufgabeEbene1"/>
      </w:pPr>
      <w:r>
        <w:t>Die anliegende Seite der Glimmlampe leuchtet.</w:t>
      </w:r>
    </w:p>
    <w:p w:rsidR="00953044" w:rsidRDefault="00953044" w:rsidP="00953044">
      <w:pPr>
        <w:pStyle w:val="AufgabeEbene1"/>
      </w:pPr>
      <w:r>
        <w:t>Der Luftballon ist negativ geladen.</w:t>
      </w:r>
    </w:p>
    <w:p w:rsidR="00953044" w:rsidRDefault="00E16C70" w:rsidP="00953044">
      <w:pPr>
        <w:pStyle w:val="AufgabeEbene1"/>
      </w:pPr>
      <w:r>
        <w:t>Protokoll:</w:t>
      </w:r>
    </w:p>
    <w:p w:rsidR="00E16C70" w:rsidRDefault="007224FA" w:rsidP="00E16C70">
      <w:pPr>
        <w:pStyle w:val="AufgabeEbene2"/>
      </w:pPr>
      <w:r>
        <w:t>Material: 1 Luftballon, 1 Glasstab, 1 Metallkugel auf Kunststof</w:t>
      </w:r>
      <w:r w:rsidR="00876F86">
        <w:t>f</w:t>
      </w:r>
      <w:r>
        <w:t>stab, 1 Baumwol</w:t>
      </w:r>
      <w:r w:rsidR="00CD34A1">
        <w:t>l</w:t>
      </w:r>
      <w:r w:rsidR="00CD34A1">
        <w:t>tuch</w:t>
      </w:r>
      <w:r>
        <w:t>, 1 Wimshurstmaschine und 1 Glimmlampe</w:t>
      </w:r>
    </w:p>
    <w:p w:rsidR="007224FA" w:rsidRDefault="007224FA" w:rsidP="00E16C70">
      <w:pPr>
        <w:pStyle w:val="AufgabeEbene2"/>
      </w:pPr>
      <w:r>
        <w:t>Versuchsaufbau:</w:t>
      </w:r>
    </w:p>
    <w:tbl>
      <w:tblPr>
        <w:tblStyle w:val="Tabellenraster"/>
        <w:tblW w:w="737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1276"/>
        <w:gridCol w:w="3638"/>
        <w:gridCol w:w="2457"/>
      </w:tblGrid>
      <w:tr w:rsidR="007224FA" w:rsidRPr="00A410C8" w:rsidTr="00E279F4">
        <w:tc>
          <w:tcPr>
            <w:tcW w:w="1276" w:type="dxa"/>
            <w:shd w:val="clear" w:color="auto" w:fill="auto"/>
          </w:tcPr>
          <w:p w:rsidR="007224FA" w:rsidRPr="00A410C8" w:rsidRDefault="007224FA" w:rsidP="007C174E">
            <w:pPr>
              <w:pStyle w:val="Textkrper"/>
            </w:pPr>
            <w:r>
              <w:t>Geladene Metallkugel</w:t>
            </w:r>
          </w:p>
        </w:tc>
        <w:tc>
          <w:tcPr>
            <w:tcW w:w="3638" w:type="dxa"/>
          </w:tcPr>
          <w:p w:rsidR="007224FA" w:rsidRPr="00A410C8" w:rsidRDefault="00E279F4" w:rsidP="007C174E">
            <w:pPr>
              <w:pStyle w:val="Textkrper"/>
            </w:pPr>
            <w:r>
              <w:rPr>
                <w:noProof/>
              </w:rPr>
              <mc:AlternateContent>
                <mc:Choice Requires="wps">
                  <w:drawing>
                    <wp:anchor distT="0" distB="0" distL="114300" distR="114300" simplePos="0" relativeHeight="252119040" behindDoc="0" locked="0" layoutInCell="1" allowOverlap="1" wp14:anchorId="3BBD724C" wp14:editId="6DD69BD5">
                      <wp:simplePos x="0" y="0"/>
                      <wp:positionH relativeFrom="column">
                        <wp:posOffset>1181890</wp:posOffset>
                      </wp:positionH>
                      <wp:positionV relativeFrom="paragraph">
                        <wp:posOffset>177913</wp:posOffset>
                      </wp:positionV>
                      <wp:extent cx="1031240" cy="327025"/>
                      <wp:effectExtent l="0" t="133350" r="16510" b="149225"/>
                      <wp:wrapNone/>
                      <wp:docPr id="1513" name="Pfeil nach links 1513"/>
                      <wp:cNvGraphicFramePr/>
                      <a:graphic xmlns:a="http://schemas.openxmlformats.org/drawingml/2006/main">
                        <a:graphicData uri="http://schemas.microsoft.com/office/word/2010/wordprocessingShape">
                          <wps:wsp>
                            <wps:cNvSpPr/>
                            <wps:spPr>
                              <a:xfrm rot="20291633">
                                <a:off x="0" y="0"/>
                                <a:ext cx="1031240" cy="327025"/>
                              </a:xfrm>
                              <a:prstGeom prst="lef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Pfeil nach links 1513" o:spid="_x0000_s1026" type="#_x0000_t66" style="position:absolute;margin-left:93.05pt;margin-top:14pt;width:81.2pt;height:25.75pt;rotation:-1429086fd;z-index:25211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" adj="3425" fillcolor="#4f81bd" strokecolor="#385d8a" strokeweight="2pt"/>
                  </w:pict>
                </mc:Fallback>
              </mc:AlternateContent>
            </w:r>
            <w:r>
              <w:rPr>
                <w:noProof/>
              </w:rPr>
              <mc:AlternateContent>
                <mc:Choice Requires="wps">
                  <w:drawing>
                    <wp:inline distT="0" distB="0" distL="0" distR="0" wp14:anchorId="5D252C7E" wp14:editId="7628D030">
                      <wp:extent cx="1037967" cy="1037967"/>
                      <wp:effectExtent l="0" t="0" r="10160" b="10160"/>
                      <wp:docPr id="1512" name="Ellipse 1512"/>
                      <wp:cNvGraphicFramePr/>
                      <a:graphic xmlns:a="http://schemas.openxmlformats.org/drawingml/2006/main">
                        <a:graphicData uri="http://schemas.microsoft.com/office/word/2010/wordprocessingShape">
                          <wps:wsp>
                            <wps:cNvSpPr/>
                            <wps:spPr>
                              <a:xfrm>
                                <a:off x="0" y="0"/>
                                <a:ext cx="1037967" cy="1037967"/>
                              </a:xfrm>
                              <a:prstGeom prst="ellipse">
                                <a:avLst/>
                              </a:prstGeom>
                              <a:solidFill>
                                <a:schemeClr val="bg1">
                                  <a:lumMod val="6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id="Ellipse 1512" o:spid="_x0000_s1026" style="width:81.75pt;height:81.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" fillcolor="#a5a5a5 [2092]" strokecolor="#7f7f7f [1612]" strokeweight="2pt">
                      <w10:anchorlock/>
                    </v:oval>
                  </w:pict>
                </mc:Fallback>
              </mc:AlternateContent>
            </w:r>
          </w:p>
        </w:tc>
        <w:tc>
          <w:tcPr>
            <w:tcW w:w="2457" w:type="dxa"/>
          </w:tcPr>
          <w:p w:rsidR="007224FA" w:rsidRPr="00A410C8" w:rsidRDefault="009532B6" w:rsidP="007C174E">
            <w:pPr>
              <w:pStyle w:val="Textkrper"/>
            </w:pPr>
            <w:r>
              <w:rPr>
                <w:noProof/>
              </w:rPr>
              <w:drawing>
                <wp:inline distT="0" distB="0" distL="0" distR="0" wp14:anchorId="16C7A94A" wp14:editId="04B64C49">
                  <wp:extent cx="1416111" cy="244549"/>
                  <wp:effectExtent l="0" t="0" r="0" b="3175"/>
                  <wp:docPr id="1468" name="Grafik 1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immlampe LS.png"/>
                          <pic:cNvPicPr/>
                        </pic:nvPicPr>
                        <pic:blipFill>
                          <a:blip r:embed="rId91" cstate="print">
                            <a:extLst>
                              <a:ext uri="{28A0092B-C50C-407E-A947-70E740481C1C}">
                                <a14:useLocalDpi xmlns:a14="http://schemas.microsoft.com/office/drawing/2010/main" val="0"/>
                              </a:ext>
                            </a:extLst>
                          </a:blip>
                          <a:stretch>
                            <a:fillRect/>
                          </a:stretch>
                        </pic:blipFill>
                        <pic:spPr>
                          <a:xfrm>
                            <a:off x="0" y="0"/>
                            <a:ext cx="1416111" cy="244549"/>
                          </a:xfrm>
                          <a:prstGeom prst="rect">
                            <a:avLst/>
                          </a:prstGeom>
                        </pic:spPr>
                      </pic:pic>
                    </a:graphicData>
                  </a:graphic>
                </wp:inline>
              </w:drawing>
            </w:r>
            <w:r w:rsidR="00E279F4">
              <w:t xml:space="preserve"> Glimmlampe</w:t>
            </w:r>
          </w:p>
        </w:tc>
      </w:tr>
      <w:tr w:rsidR="007224FA" w:rsidRPr="00A410C8" w:rsidTr="00E279F4">
        <w:tc>
          <w:tcPr>
            <w:tcW w:w="1276" w:type="dxa"/>
            <w:shd w:val="clear" w:color="auto" w:fill="auto"/>
          </w:tcPr>
          <w:p w:rsidR="007224FA" w:rsidRPr="00A410C8" w:rsidRDefault="007224FA" w:rsidP="007C174E">
            <w:pPr>
              <w:pStyle w:val="Textkrper"/>
            </w:pPr>
            <w:r>
              <w:t>Geladener Glasstab</w:t>
            </w:r>
          </w:p>
        </w:tc>
        <w:tc>
          <w:tcPr>
            <w:tcW w:w="3638" w:type="dxa"/>
            <w:vAlign w:val="center"/>
          </w:tcPr>
          <w:p w:rsidR="007224FA" w:rsidRPr="00A410C8" w:rsidRDefault="007224FA" w:rsidP="00E279F4">
            <w:pPr>
              <w:pStyle w:val="Textkrper"/>
              <w:jc w:val="left"/>
            </w:pPr>
            <w:r>
              <w:rPr>
                <w:noProof/>
              </w:rPr>
              <mc:AlternateContent>
                <mc:Choice Requires="wps">
                  <w:drawing>
                    <wp:inline distT="0" distB="0" distL="0" distR="0" wp14:anchorId="60993C2C" wp14:editId="71A651E7">
                      <wp:extent cx="1037590" cy="129540"/>
                      <wp:effectExtent l="0" t="0" r="10160" b="22860"/>
                      <wp:docPr id="1511" name="Rechteck 1511"/>
                      <wp:cNvGraphicFramePr/>
                      <a:graphic xmlns:a="http://schemas.openxmlformats.org/drawingml/2006/main">
                        <a:graphicData uri="http://schemas.microsoft.com/office/word/2010/wordprocessingShape">
                          <wps:wsp>
                            <wps:cNvSpPr/>
                            <wps:spPr>
                              <a:xfrm>
                                <a:off x="0" y="0"/>
                                <a:ext cx="1037590" cy="12954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hteck 1511" o:spid="_x0000_s1026" style="width:81.7pt;height:10.2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" fillcolor="#4f81bd [3204]" strokecolor="#243f60 [1604]" strokeweight="2pt">
                      <w10:anchorlock/>
                    </v:rect>
                  </w:pict>
                </mc:Fallback>
              </mc:AlternateContent>
            </w:r>
          </w:p>
        </w:tc>
        <w:tc>
          <w:tcPr>
            <w:tcW w:w="2457" w:type="dxa"/>
          </w:tcPr>
          <w:p w:rsidR="007224FA" w:rsidRPr="00A410C8" w:rsidRDefault="007224FA" w:rsidP="007C174E">
            <w:pPr>
              <w:pStyle w:val="Textkrper"/>
            </w:pPr>
          </w:p>
        </w:tc>
      </w:tr>
    </w:tbl>
    <w:p w:rsidR="00803891" w:rsidRPr="009532B6" w:rsidRDefault="00803891" w:rsidP="00803891">
      <w:pPr>
        <w:pStyle w:val="Marginaliegrau"/>
        <w:framePr w:wrap="around" w:x="8912" w:y="2155"/>
      </w:pPr>
      <w:r>
        <w:t>Bild des Autors</w:t>
      </w:r>
    </w:p>
    <w:tbl>
      <w:tblPr>
        <w:tblStyle w:val="Tabellenraster"/>
        <w:tblW w:w="737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1276"/>
        <w:gridCol w:w="3638"/>
        <w:gridCol w:w="2457"/>
      </w:tblGrid>
      <w:tr w:rsidR="007224FA" w:rsidRPr="00A410C8" w:rsidTr="00E279F4">
        <w:tc>
          <w:tcPr>
            <w:tcW w:w="1276" w:type="dxa"/>
            <w:shd w:val="clear" w:color="auto" w:fill="auto"/>
          </w:tcPr>
          <w:p w:rsidR="007224FA" w:rsidRPr="00A410C8" w:rsidRDefault="007224FA" w:rsidP="007C174E">
            <w:pPr>
              <w:pStyle w:val="Textkrper"/>
            </w:pPr>
            <w:r>
              <w:t>Geladener Luftballon</w:t>
            </w:r>
          </w:p>
        </w:tc>
        <w:tc>
          <w:tcPr>
            <w:tcW w:w="3638" w:type="dxa"/>
          </w:tcPr>
          <w:p w:rsidR="007224FA" w:rsidRPr="00A410C8" w:rsidRDefault="007224FA" w:rsidP="007C174E">
            <w:pPr>
              <w:pStyle w:val="Textkrper"/>
            </w:pPr>
            <w:r w:rsidRPr="00B606F7">
              <w:rPr>
                <w:noProof/>
              </w:rPr>
              <w:drawing>
                <wp:inline distT="0" distB="0" distL="0" distR="0" wp14:anchorId="14F255EB" wp14:editId="2FD6CEFF">
                  <wp:extent cx="1080000" cy="1522175"/>
                  <wp:effectExtent l="0" t="0" r="6350" b="1905"/>
                  <wp:docPr id="1510" name="Grafik 1510"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92" cstate="print">
                            <a:extLst>
                              <a:ext uri="{28A0092B-C50C-407E-A947-70E740481C1C}">
                                <a14:useLocalDpi xmlns:a14="http://schemas.microsoft.com/office/drawing/2010/main" val="0"/>
                              </a:ext>
                            </a:extLst>
                          </a:blip>
                          <a:srcRect b="28342"/>
                          <a:stretch/>
                        </pic:blipFill>
                        <pic:spPr bwMode="auto">
                          <a:xfrm flipH="1">
                            <a:off x="0" y="0"/>
                            <a:ext cx="1080000" cy="152217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457" w:type="dxa"/>
          </w:tcPr>
          <w:p w:rsidR="007224FA" w:rsidRPr="00A410C8" w:rsidRDefault="007224FA" w:rsidP="007C174E">
            <w:pPr>
              <w:pStyle w:val="Textkrper"/>
            </w:pPr>
          </w:p>
        </w:tc>
      </w:tr>
    </w:tbl>
    <w:p w:rsidR="007224FA" w:rsidRDefault="00E279F4" w:rsidP="00E279F4">
      <w:pPr>
        <w:pStyle w:val="AufgabeEbene2"/>
      </w:pPr>
      <w:r>
        <w:t>Versuchsdurchführung: Eine Glimmlampe wird nacheinander an folgende gel</w:t>
      </w:r>
      <w:r>
        <w:t>a</w:t>
      </w:r>
      <w:r>
        <w:t>denen Körper gehalten: Metallkugel, Glasstab und Luftballon. Die Körper wurden mit einem Baumwolltuch gerieben und elektrisch geladen. Die Reaktion der Glimmlampe wird beobachtet.</w:t>
      </w:r>
    </w:p>
    <w:p w:rsidR="00E279F4" w:rsidRDefault="00E279F4" w:rsidP="00E279F4">
      <w:pPr>
        <w:pStyle w:val="AufgabeEbene2"/>
      </w:pPr>
      <w:r>
        <w:lastRenderedPageBreak/>
        <w:t>Beobachtungen: Bei der Metallkugel leuchtet die anliegende Seite der Glim</w:t>
      </w:r>
      <w:r>
        <w:t>m</w:t>
      </w:r>
      <w:r>
        <w:t>lampe, beim Glasstab die nicht anliegende und beim Luftballon wieder die anli</w:t>
      </w:r>
      <w:r>
        <w:t>e</w:t>
      </w:r>
      <w:r>
        <w:t>gende Seite.</w:t>
      </w:r>
    </w:p>
    <w:p w:rsidR="00E279F4" w:rsidRDefault="00E279F4" w:rsidP="00E279F4">
      <w:pPr>
        <w:pStyle w:val="AufgabeEbene2"/>
      </w:pPr>
      <w:r>
        <w:t>Mit einer Glimmlampe lässt sich die Ladungsart eines elektrisch geladenen Kö</w:t>
      </w:r>
      <w:r>
        <w:t>r</w:t>
      </w:r>
      <w:r>
        <w:t>pers feststellen. So ist ein</w:t>
      </w:r>
      <w:r w:rsidR="00CB6BBC">
        <w:t>e</w:t>
      </w:r>
      <w:r>
        <w:t xml:space="preserve"> mit einem Baumwolltuch geriebene Metallkugel neg</w:t>
      </w:r>
      <w:r>
        <w:t>a</w:t>
      </w:r>
      <w:r>
        <w:t>tiv geladen, ein Glasstab positiv und ein Luftballon negativ geladen.</w:t>
      </w:r>
    </w:p>
    <w:p w:rsidR="0040079F" w:rsidRDefault="00901C17" w:rsidP="0040079F">
      <w:pPr>
        <w:pStyle w:val="berschrift3"/>
      </w:pPr>
      <w:r>
        <w:t>Wiederholungsa</w:t>
      </w:r>
      <w:r w:rsidR="0040079F">
        <w:t>ufgaben zu den Experimenten</w:t>
      </w:r>
    </w:p>
    <w:p w:rsidR="0040079F" w:rsidRDefault="008D0F77" w:rsidP="00BD1EE7">
      <w:pPr>
        <w:pStyle w:val="AufgabeEbene1"/>
        <w:numPr>
          <w:ilvl w:val="0"/>
          <w:numId w:val="44"/>
        </w:numPr>
      </w:pPr>
      <w:r>
        <w:t>Ein elektrisches Feld entsteht</w:t>
      </w:r>
      <w:r w:rsidR="00CD34A1">
        <w:t>,</w:t>
      </w:r>
      <w:r>
        <w:t xml:space="preserve"> sobald ein Körper elektrisch geladen wird. Kommt ein zweiter Körper in dieses Feld wirken zwischen den beiden Körpern Kräfte. Sind die Körper ungleichnamig geladen wirken Anziehungskräfte, sind sie gleichnamig gel</w:t>
      </w:r>
      <w:r>
        <w:t>a</w:t>
      </w:r>
      <w:r>
        <w:t>den Abstoßungskräfte. Die Stärke und Größe des elektrischen Feldes hängt von der Ladungsgröße ab. Vergleichen kann man die Reaktionen der geladenen Körper mit den Kräften zwischen Magneten. Dort ziehen sich auch ungleiche Pole an und gleiche Pole stoßen sich ab.</w:t>
      </w:r>
    </w:p>
    <w:p w:rsidR="008D0F77" w:rsidRDefault="008D0F77" w:rsidP="008D0F77">
      <w:pPr>
        <w:pStyle w:val="AufgabeEbene1"/>
      </w:pPr>
      <w:r>
        <w:t>Sobald ein Elektroskop elektrisch geladen wird, verteilt sich die Ladung gleichmäßig zwischen Metallstab und Zeiger. Deshalb sind beide Teile, Metallstab und Zeiger, gleichnamig geladen. Zwischen gleichnamig geladenen Körpern wirken Abstoßung</w:t>
      </w:r>
      <w:r>
        <w:t>s</w:t>
      </w:r>
      <w:r>
        <w:t xml:space="preserve">kräfte. </w:t>
      </w:r>
      <w:r w:rsidR="00C518FF">
        <w:t>Der Metallstab ist fest mit dem Gehäuse verbunden und kann sich nicht b</w:t>
      </w:r>
      <w:r w:rsidR="00C518FF">
        <w:t>e</w:t>
      </w:r>
      <w:r w:rsidR="00C518FF">
        <w:t>wegen, aber der Zeiger kann sich vom Metallstab entfernen. Er stößt sich also vom Metallstab ab und zeigt an, dass das Elektroskop elektrisch geladen ist. Ist die elek</w:t>
      </w:r>
      <w:r w:rsidR="00C518FF">
        <w:t>t</w:t>
      </w:r>
      <w:r w:rsidR="00C518FF">
        <w:t>rische Ladung stärker, dann sind auch die Abstoßungskräfte größer. Der Zeiger stößt sich dann noch stärker vom Metallstab ab und der Zeigerausschlag wird dann noch größer.</w:t>
      </w:r>
    </w:p>
    <w:p w:rsidR="00C518FF" w:rsidRDefault="00C518FF" w:rsidP="00C518FF">
      <w:pPr>
        <w:pStyle w:val="AufgabeEbene1"/>
      </w:pPr>
      <w:r>
        <w:t>Eine Glimmlampe leuchtet sobald sie an einen elektrisch geladenen Körper gehalten wird und Elektronen durch sie hindurch fliesen.</w:t>
      </w:r>
    </w:p>
    <w:p w:rsidR="00C518FF" w:rsidRDefault="00C518FF" w:rsidP="00C518FF">
      <w:pPr>
        <w:pStyle w:val="AufgabeEbene1"/>
      </w:pPr>
      <w:r>
        <w:t>Bei der Glimmlampe leuchtet die Seite auf, an der</w:t>
      </w:r>
      <w:r w:rsidR="00CD34A1">
        <w:t xml:space="preserve"> der</w:t>
      </w:r>
      <w:r>
        <w:t xml:space="preserve"> größere Elektronenüberschuss herrscht. Es ist die Seite, die an einem negativ g</w:t>
      </w:r>
      <w:r w:rsidR="006D23E6">
        <w:t>eladenen Körper anliegt oder von e</w:t>
      </w:r>
      <w:r w:rsidR="006D23E6">
        <w:t>i</w:t>
      </w:r>
      <w:r w:rsidR="006D23E6">
        <w:t>nem positiv geladenen Körper weg zeigt.</w:t>
      </w:r>
    </w:p>
    <w:p w:rsidR="006D23E6" w:rsidRDefault="006D23E6" w:rsidP="006D23E6">
      <w:pPr>
        <w:pStyle w:val="AufgabeEbene1"/>
      </w:pPr>
      <w:r>
        <w:t>Ein elektrisches Feld entsteht</w:t>
      </w:r>
      <w:r w:rsidR="00CD34A1">
        <w:t>,</w:t>
      </w:r>
      <w:r>
        <w:t xml:space="preserve"> sobald ein Körper elektrisch geladen wird. Kommt ein zweiter Körper in dieses Feld wirken zwischen den beiden Körpern Kräfte. Sind die Körper ungleichnamig geladen wirken Anziehungskräfte, sind sie gleichnamig gel</w:t>
      </w:r>
      <w:r>
        <w:t>a</w:t>
      </w:r>
      <w:r>
        <w:t>den Abstoßungskräfte.</w:t>
      </w:r>
    </w:p>
    <w:p w:rsidR="006D23E6" w:rsidRDefault="006D23E6" w:rsidP="006D23E6">
      <w:pPr>
        <w:pStyle w:val="AufgabeEbene1"/>
      </w:pPr>
      <w:r>
        <w:t>Sobald ein Elektroskop elektrisch geladen wird, verteilt sich die Ladung gleichmäßig zwischen Metallstab und Zeiger. Deshalb sind beide Teile, Metallstab und Zeiger, gleichnamig geladen. Zwischen gleichnamig geladenen Körpern wirken Abstoßung</w:t>
      </w:r>
      <w:r>
        <w:t>s</w:t>
      </w:r>
      <w:r>
        <w:t>kräfte. Der Metallstab ist fest mit dem Gehäuse verbunden und kann sich nicht b</w:t>
      </w:r>
      <w:r>
        <w:t>e</w:t>
      </w:r>
      <w:r>
        <w:t>wegen, aber der Zeiger kann sich vom Metallstab entfernen. Er stößt sich also vom Metallstab ab und zeigt an, dass das Elektroskop elektrisch geladen ist.</w:t>
      </w:r>
    </w:p>
    <w:p w:rsidR="006D23E6" w:rsidRDefault="006D23E6" w:rsidP="006D23E6">
      <w:pPr>
        <w:pStyle w:val="AufgabeEbene1"/>
      </w:pPr>
      <w:r>
        <w:t>Ein Elektroskop kann nicht anzeigen, mit welcher Ladungsart ein Körper elektrisch geladen ist. Es kann nur anzeigen, ob und wie stark ein Körper geladen ist.</w:t>
      </w:r>
    </w:p>
    <w:p w:rsidR="006D23E6" w:rsidRDefault="006D23E6" w:rsidP="006D23E6">
      <w:pPr>
        <w:pStyle w:val="AufgabeEbene1"/>
      </w:pPr>
      <w:r>
        <w:t>Eine Glimmlampe kann nicht anzeigen, wie stark ein Körper elektrisch geladen ist. Sie kann nur anzeigen, ob und mit welcher Ladungsart ein Körper geladen ist.</w:t>
      </w:r>
    </w:p>
    <w:p w:rsidR="006D23E6" w:rsidRDefault="006D23E6" w:rsidP="006D23E6">
      <w:pPr>
        <w:pStyle w:val="AufgabeEbene1"/>
      </w:pPr>
      <w:r>
        <w:t>Bei der Glimmlampe leuchtet die Seite auf, an der</w:t>
      </w:r>
      <w:r w:rsidR="00CD34A1">
        <w:t xml:space="preserve"> der</w:t>
      </w:r>
      <w:r>
        <w:t xml:space="preserve"> größere Elektronenüberschuss herrscht. Es ist die Seite, die an einem negativ geladenen Körper anliegt oder von e</w:t>
      </w:r>
      <w:r>
        <w:t>i</w:t>
      </w:r>
      <w:r>
        <w:t>nem positiv geladenen Körper weg zeigt.</w:t>
      </w:r>
    </w:p>
    <w:p w:rsidR="003205B2" w:rsidRDefault="003205B2" w:rsidP="003205B2">
      <w:pPr>
        <w:pStyle w:val="AufgabeText"/>
      </w:pPr>
      <w:r>
        <w:br w:type="page"/>
      </w:r>
    </w:p>
    <w:p w:rsidR="006D23E6" w:rsidRDefault="003E4BD8" w:rsidP="006D23E6">
      <w:pPr>
        <w:pStyle w:val="AufgabeEbene1"/>
      </w:pPr>
      <w:r>
        <w:lastRenderedPageBreak/>
        <w:t xml:space="preserve"> </w:t>
      </w:r>
    </w:p>
    <w:tbl>
      <w:tblPr>
        <w:tblStyle w:val="Tabellenraster"/>
        <w:tblW w:w="6771" w:type="dxa"/>
        <w:tblInd w:w="708" w:type="dxa"/>
        <w:tblLayout w:type="fixed"/>
        <w:tblCellMar>
          <w:top w:w="57" w:type="dxa"/>
          <w:bottom w:w="57" w:type="dxa"/>
        </w:tblCellMar>
        <w:tblLook w:val="04A0" w:firstRow="1" w:lastRow="0" w:firstColumn="1" w:lastColumn="0" w:noHBand="0" w:noVBand="1"/>
      </w:tblPr>
      <w:tblGrid>
        <w:gridCol w:w="2457"/>
        <w:gridCol w:w="1196"/>
        <w:gridCol w:w="3118"/>
      </w:tblGrid>
      <w:tr w:rsidR="003E4BD8" w:rsidRPr="00A410C8" w:rsidTr="007C174E">
        <w:tc>
          <w:tcPr>
            <w:tcW w:w="2457" w:type="dxa"/>
            <w:shd w:val="clear" w:color="auto" w:fill="auto"/>
          </w:tcPr>
          <w:p w:rsidR="003E4BD8" w:rsidRPr="00A410C8" w:rsidRDefault="003E4BD8" w:rsidP="007C174E">
            <w:pPr>
              <w:pStyle w:val="TabelleKopflinks"/>
            </w:pPr>
            <w:r>
              <w:t>Funktion</w:t>
            </w:r>
          </w:p>
        </w:tc>
        <w:tc>
          <w:tcPr>
            <w:tcW w:w="1196" w:type="dxa"/>
            <w:tcBorders>
              <w:top w:val="nil"/>
              <w:bottom w:val="nil"/>
            </w:tcBorders>
          </w:tcPr>
          <w:p w:rsidR="003E4BD8" w:rsidRDefault="003E4BD8" w:rsidP="007C174E">
            <w:pPr>
              <w:pStyle w:val="TabelleKopflinks"/>
            </w:pPr>
          </w:p>
        </w:tc>
        <w:tc>
          <w:tcPr>
            <w:tcW w:w="3118" w:type="dxa"/>
          </w:tcPr>
          <w:p w:rsidR="003E4BD8" w:rsidRPr="00A410C8" w:rsidRDefault="003E4BD8" w:rsidP="007C174E">
            <w:pPr>
              <w:pStyle w:val="TabelleKopflinks"/>
            </w:pPr>
            <w:r>
              <w:t>Hilfsmittel</w:t>
            </w:r>
          </w:p>
        </w:tc>
      </w:tr>
      <w:tr w:rsidR="003E4BD8" w:rsidRPr="00A410C8" w:rsidTr="007C174E">
        <w:tc>
          <w:tcPr>
            <w:tcW w:w="2457" w:type="dxa"/>
            <w:shd w:val="clear" w:color="auto" w:fill="auto"/>
          </w:tcPr>
          <w:p w:rsidR="003E4BD8" w:rsidRPr="00A410C8" w:rsidRDefault="003E4BD8" w:rsidP="007C174E">
            <w:pPr>
              <w:pStyle w:val="Textkrper"/>
            </w:pPr>
            <w:r>
              <w:rPr>
                <w:noProof/>
              </w:rPr>
              <mc:AlternateContent>
                <mc:Choice Requires="wps">
                  <w:drawing>
                    <wp:anchor distT="0" distB="0" distL="114300" distR="114300" simplePos="0" relativeHeight="252121088" behindDoc="0" locked="0" layoutInCell="1" allowOverlap="1" wp14:anchorId="5ECFD012" wp14:editId="656E2EA9">
                      <wp:simplePos x="0" y="0"/>
                      <wp:positionH relativeFrom="column">
                        <wp:posOffset>1326395</wp:posOffset>
                      </wp:positionH>
                      <wp:positionV relativeFrom="paragraph">
                        <wp:posOffset>54827</wp:posOffset>
                      </wp:positionV>
                      <wp:extent cx="976184" cy="246952"/>
                      <wp:effectExtent l="0" t="0" r="14605" b="20320"/>
                      <wp:wrapNone/>
                      <wp:docPr id="1515" name="Gerade Verbindung 1515"/>
                      <wp:cNvGraphicFramePr/>
                      <a:graphic xmlns:a="http://schemas.openxmlformats.org/drawingml/2006/main">
                        <a:graphicData uri="http://schemas.microsoft.com/office/word/2010/wordprocessingShape">
                          <wps:wsp>
                            <wps:cNvCnPr/>
                            <wps:spPr>
                              <a:xfrm flipV="1">
                                <a:off x="0" y="0"/>
                                <a:ext cx="976184" cy="246952"/>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Gerade Verbindung 1515" o:spid="_x0000_s1026" style="position:absolute;flip:y;z-index:252121088;visibility:visible;mso-wrap-style:square;mso-wrap-distance-left:9pt;mso-wrap-distance-top:0;mso-wrap-distance-right:9pt;mso-wrap-distance-bottom:0;mso-position-horizontal:absolute;mso-position-horizontal-relative:text;mso-position-vertical:absolute;mso-position-vertical-relative:text" from="104.45pt,4.3pt" to="181.3pt,2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" strokecolor="#4579b8 [3044]"/>
                  </w:pict>
                </mc:Fallback>
              </mc:AlternateContent>
            </w:r>
            <w:r>
              <w:rPr>
                <w:noProof/>
              </w:rPr>
              <mc:AlternateContent>
                <mc:Choice Requires="wps">
                  <w:drawing>
                    <wp:anchor distT="0" distB="0" distL="114300" distR="114300" simplePos="0" relativeHeight="252120064" behindDoc="0" locked="0" layoutInCell="1" allowOverlap="1" wp14:anchorId="4F00E75B" wp14:editId="70B85F5A">
                      <wp:simplePos x="0" y="0"/>
                      <wp:positionH relativeFrom="column">
                        <wp:posOffset>1388179</wp:posOffset>
                      </wp:positionH>
                      <wp:positionV relativeFrom="paragraph">
                        <wp:posOffset>54827</wp:posOffset>
                      </wp:positionV>
                      <wp:extent cx="914400" cy="247073"/>
                      <wp:effectExtent l="0" t="0" r="19050" b="19685"/>
                      <wp:wrapNone/>
                      <wp:docPr id="1514" name="Gerade Verbindung 1514"/>
                      <wp:cNvGraphicFramePr/>
                      <a:graphic xmlns:a="http://schemas.openxmlformats.org/drawingml/2006/main">
                        <a:graphicData uri="http://schemas.microsoft.com/office/word/2010/wordprocessingShape">
                          <wps:wsp>
                            <wps:cNvCnPr/>
                            <wps:spPr>
                              <a:xfrm>
                                <a:off x="0" y="0"/>
                                <a:ext cx="914400" cy="247073"/>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Gerade Verbindung 1514" o:spid="_x0000_s1026" style="position:absolute;z-index:252120064;visibility:visible;mso-wrap-style:square;mso-wrap-distance-left:9pt;mso-wrap-distance-top:0;mso-wrap-distance-right:9pt;mso-wrap-distance-bottom:0;mso-position-horizontal:absolute;mso-position-horizontal-relative:text;mso-position-vertical:absolute;mso-position-vertical-relative:text" from="109.3pt,4.3pt" to="181.3pt,2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" strokecolor="#4579b8 [3044]"/>
                  </w:pict>
                </mc:Fallback>
              </mc:AlternateContent>
            </w:r>
            <w:r>
              <w:t>Ladungsstärke anzeigen</w:t>
            </w:r>
          </w:p>
        </w:tc>
        <w:tc>
          <w:tcPr>
            <w:tcW w:w="1196" w:type="dxa"/>
            <w:tcBorders>
              <w:top w:val="nil"/>
              <w:bottom w:val="nil"/>
            </w:tcBorders>
          </w:tcPr>
          <w:p w:rsidR="003E4BD8" w:rsidRPr="00A410C8" w:rsidRDefault="003E4BD8" w:rsidP="007C174E">
            <w:pPr>
              <w:pStyle w:val="Textkrper"/>
            </w:pPr>
          </w:p>
        </w:tc>
        <w:tc>
          <w:tcPr>
            <w:tcW w:w="3118" w:type="dxa"/>
          </w:tcPr>
          <w:p w:rsidR="003E4BD8" w:rsidRPr="00A410C8" w:rsidRDefault="003E4BD8" w:rsidP="007C174E">
            <w:pPr>
              <w:pStyle w:val="Textkrper"/>
            </w:pPr>
            <w:r>
              <w:t>Glimmlampe</w:t>
            </w:r>
          </w:p>
        </w:tc>
      </w:tr>
      <w:tr w:rsidR="003E4BD8" w:rsidRPr="00A410C8" w:rsidTr="007C174E">
        <w:tc>
          <w:tcPr>
            <w:tcW w:w="2457" w:type="dxa"/>
            <w:shd w:val="clear" w:color="auto" w:fill="auto"/>
          </w:tcPr>
          <w:p w:rsidR="003E4BD8" w:rsidRPr="00A410C8" w:rsidRDefault="003E4BD8" w:rsidP="007C174E">
            <w:pPr>
              <w:pStyle w:val="Textkrper"/>
            </w:pPr>
            <w:r>
              <w:t>Ladungsart anzeigen</w:t>
            </w:r>
          </w:p>
        </w:tc>
        <w:tc>
          <w:tcPr>
            <w:tcW w:w="1196" w:type="dxa"/>
            <w:tcBorders>
              <w:top w:val="nil"/>
              <w:bottom w:val="nil"/>
            </w:tcBorders>
          </w:tcPr>
          <w:p w:rsidR="003E4BD8" w:rsidRPr="00A410C8" w:rsidRDefault="003E4BD8" w:rsidP="007C174E">
            <w:pPr>
              <w:pStyle w:val="Textkrper"/>
            </w:pPr>
          </w:p>
        </w:tc>
        <w:tc>
          <w:tcPr>
            <w:tcW w:w="3118" w:type="dxa"/>
          </w:tcPr>
          <w:p w:rsidR="003E4BD8" w:rsidRPr="00A410C8" w:rsidRDefault="003E4BD8" w:rsidP="007C174E">
            <w:pPr>
              <w:pStyle w:val="Textkrper"/>
            </w:pPr>
            <w:r>
              <w:t>Elektroskop</w:t>
            </w:r>
          </w:p>
        </w:tc>
      </w:tr>
    </w:tbl>
    <w:p w:rsidR="003E4BD8" w:rsidRDefault="003E4BD8" w:rsidP="003E4BD8">
      <w:pPr>
        <w:pStyle w:val="AufgabeEbene1"/>
      </w:pPr>
      <w:r>
        <w:t xml:space="preserve"> </w:t>
      </w:r>
    </w:p>
    <w:p w:rsidR="003E4BD8" w:rsidRDefault="003E4BD8" w:rsidP="003E4BD8">
      <w:pPr>
        <w:pStyle w:val="AufgabeEbene2"/>
      </w:pPr>
      <w:r>
        <w:t>Gleichnamig geladene Körper stoßen sich ab.</w:t>
      </w:r>
    </w:p>
    <w:p w:rsidR="003E4BD8" w:rsidRDefault="003E4BD8" w:rsidP="003E4BD8">
      <w:pPr>
        <w:pStyle w:val="AufgabeEbene2"/>
      </w:pPr>
      <w:r>
        <w:t>Ungleichnamig geladene Körper ziehen sich an.</w:t>
      </w:r>
    </w:p>
    <w:p w:rsidR="00E90D11" w:rsidRDefault="00E90D11" w:rsidP="003E4BD8">
      <w:pPr>
        <w:pStyle w:val="AufgabeEbene1"/>
      </w:pPr>
    </w:p>
    <w:tbl>
      <w:tblPr>
        <w:tblStyle w:val="Tabellenraster"/>
        <w:tblW w:w="7087"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2173"/>
        <w:gridCol w:w="2457"/>
        <w:gridCol w:w="2457"/>
      </w:tblGrid>
      <w:tr w:rsidR="00E90D11" w:rsidRPr="00A410C8" w:rsidTr="00B367C3">
        <w:tc>
          <w:tcPr>
            <w:tcW w:w="2173" w:type="dxa"/>
            <w:shd w:val="clear" w:color="auto" w:fill="auto"/>
          </w:tcPr>
          <w:p w:rsidR="00E90D11" w:rsidRPr="00A410C8" w:rsidRDefault="00E90D11" w:rsidP="007C174E">
            <w:pPr>
              <w:pStyle w:val="AufgabeEbene2"/>
            </w:pPr>
          </w:p>
        </w:tc>
        <w:tc>
          <w:tcPr>
            <w:tcW w:w="2457" w:type="dxa"/>
            <w:vAlign w:val="center"/>
          </w:tcPr>
          <w:p w:rsidR="00E90D11" w:rsidRPr="00A410C8" w:rsidRDefault="00E90D11" w:rsidP="00E90D11">
            <w:pPr>
              <w:pStyle w:val="Textkrper"/>
              <w:jc w:val="center"/>
            </w:pPr>
            <w:r>
              <w:rPr>
                <w:noProof/>
              </w:rPr>
              <mc:AlternateContent>
                <mc:Choice Requires="wps">
                  <w:drawing>
                    <wp:anchor distT="0" distB="0" distL="114300" distR="114300" simplePos="0" relativeHeight="252126208" behindDoc="0" locked="0" layoutInCell="1" allowOverlap="1" wp14:anchorId="1E37D9B1" wp14:editId="5FA7307E">
                      <wp:simplePos x="0" y="0"/>
                      <wp:positionH relativeFrom="column">
                        <wp:posOffset>929005</wp:posOffset>
                      </wp:positionH>
                      <wp:positionV relativeFrom="paragraph">
                        <wp:posOffset>175260</wp:posOffset>
                      </wp:positionV>
                      <wp:extent cx="450850" cy="160020"/>
                      <wp:effectExtent l="0" t="0" r="25400" b="11430"/>
                      <wp:wrapNone/>
                      <wp:docPr id="1549" name="Pfeil nach links 1549"/>
                      <wp:cNvGraphicFramePr/>
                      <a:graphic xmlns:a="http://schemas.openxmlformats.org/drawingml/2006/main">
                        <a:graphicData uri="http://schemas.microsoft.com/office/word/2010/wordprocessingShape">
                          <wps:wsp>
                            <wps:cNvSpPr/>
                            <wps:spPr>
                              <a:xfrm flipH="1">
                                <a:off x="0" y="0"/>
                                <a:ext cx="450850" cy="160020"/>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links 1549" o:spid="_x0000_s1026" type="#_x0000_t66" style="position:absolute;margin-left:73.15pt;margin-top:13.8pt;width:35.5pt;height:12.6pt;flip:x;z-index:25212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" adj="3833" fillcolor="#4f81bd [3204]" strokecolor="#243f60 [1604]" strokeweight="2pt"/>
                  </w:pict>
                </mc:Fallback>
              </mc:AlternateContent>
            </w:r>
            <w:r>
              <w:rPr>
                <w:noProof/>
              </w:rPr>
              <w:drawing>
                <wp:inline distT="0" distB="0" distL="0" distR="0" wp14:anchorId="2BFC3FC5" wp14:editId="072734EC">
                  <wp:extent cx="389890" cy="542290"/>
                  <wp:effectExtent l="0" t="0" r="0" b="0"/>
                  <wp:docPr id="1540" name="Grafik 1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inline>
              </w:drawing>
            </w:r>
          </w:p>
        </w:tc>
        <w:tc>
          <w:tcPr>
            <w:tcW w:w="2457" w:type="dxa"/>
            <w:vAlign w:val="center"/>
          </w:tcPr>
          <w:p w:rsidR="00E90D11" w:rsidRPr="00A410C8" w:rsidRDefault="00E90D11" w:rsidP="00E90D11">
            <w:pPr>
              <w:pStyle w:val="Textkrper"/>
              <w:jc w:val="center"/>
            </w:pPr>
            <w:r>
              <w:rPr>
                <w:noProof/>
              </w:rPr>
              <mc:AlternateContent>
                <mc:Choice Requires="wps">
                  <w:drawing>
                    <wp:anchor distT="0" distB="0" distL="114300" distR="114300" simplePos="0" relativeHeight="252124160" behindDoc="0" locked="0" layoutInCell="1" allowOverlap="1" wp14:anchorId="0625F8BC" wp14:editId="79C40435">
                      <wp:simplePos x="0" y="0"/>
                      <wp:positionH relativeFrom="column">
                        <wp:posOffset>64135</wp:posOffset>
                      </wp:positionH>
                      <wp:positionV relativeFrom="paragraph">
                        <wp:posOffset>167005</wp:posOffset>
                      </wp:positionV>
                      <wp:extent cx="450850" cy="160020"/>
                      <wp:effectExtent l="0" t="0" r="25400" b="11430"/>
                      <wp:wrapNone/>
                      <wp:docPr id="1548" name="Pfeil nach links 1548"/>
                      <wp:cNvGraphicFramePr/>
                      <a:graphic xmlns:a="http://schemas.openxmlformats.org/drawingml/2006/main">
                        <a:graphicData uri="http://schemas.microsoft.com/office/word/2010/wordprocessingShape">
                          <wps:wsp>
                            <wps:cNvSpPr/>
                            <wps:spPr>
                              <a:xfrm>
                                <a:off x="0" y="0"/>
                                <a:ext cx="450850" cy="160020"/>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links 1548" o:spid="_x0000_s1026" type="#_x0000_t66" style="position:absolute;margin-left:5.05pt;margin-top:13.15pt;width:35.5pt;height:12.6pt;z-index:25212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" adj="3833" fillcolor="#4f81bd [3204]" strokecolor="#243f60 [1604]" strokeweight="2pt"/>
                  </w:pict>
                </mc:Fallback>
              </mc:AlternateContent>
            </w:r>
            <w:r>
              <w:rPr>
                <w:noProof/>
              </w:rPr>
              <w:drawing>
                <wp:inline distT="0" distB="0" distL="0" distR="0" wp14:anchorId="6FE26321" wp14:editId="5B01EF2F">
                  <wp:extent cx="438785" cy="536575"/>
                  <wp:effectExtent l="0" t="0" r="0" b="0"/>
                  <wp:docPr id="1541" name="Grafik 1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inline>
              </w:drawing>
            </w:r>
          </w:p>
        </w:tc>
      </w:tr>
      <w:tr w:rsidR="00E90D11" w:rsidRPr="00A410C8" w:rsidTr="00B367C3">
        <w:tc>
          <w:tcPr>
            <w:tcW w:w="2173" w:type="dxa"/>
            <w:shd w:val="clear" w:color="auto" w:fill="auto"/>
          </w:tcPr>
          <w:p w:rsidR="00E90D11" w:rsidRPr="00A410C8" w:rsidRDefault="00E90D11" w:rsidP="007C174E">
            <w:pPr>
              <w:pStyle w:val="AufgabeEbene2"/>
            </w:pPr>
          </w:p>
        </w:tc>
        <w:tc>
          <w:tcPr>
            <w:tcW w:w="2457" w:type="dxa"/>
            <w:vAlign w:val="center"/>
          </w:tcPr>
          <w:p w:rsidR="00E90D11" w:rsidRPr="00A410C8" w:rsidRDefault="00E90D11" w:rsidP="00E90D11">
            <w:pPr>
              <w:pStyle w:val="Textkrper"/>
              <w:jc w:val="center"/>
            </w:pPr>
            <w:r>
              <w:rPr>
                <w:noProof/>
              </w:rPr>
              <mc:AlternateContent>
                <mc:Choice Requires="wps">
                  <w:drawing>
                    <wp:anchor distT="0" distB="0" distL="114300" distR="114300" simplePos="0" relativeHeight="252134400" behindDoc="0" locked="0" layoutInCell="1" allowOverlap="1" wp14:anchorId="7441C433" wp14:editId="1A10C879">
                      <wp:simplePos x="0" y="0"/>
                      <wp:positionH relativeFrom="column">
                        <wp:posOffset>40640</wp:posOffset>
                      </wp:positionH>
                      <wp:positionV relativeFrom="paragraph">
                        <wp:posOffset>154940</wp:posOffset>
                      </wp:positionV>
                      <wp:extent cx="450850" cy="160020"/>
                      <wp:effectExtent l="0" t="0" r="25400" b="11430"/>
                      <wp:wrapNone/>
                      <wp:docPr id="1553" name="Pfeil nach links 1553"/>
                      <wp:cNvGraphicFramePr/>
                      <a:graphic xmlns:a="http://schemas.openxmlformats.org/drawingml/2006/main">
                        <a:graphicData uri="http://schemas.microsoft.com/office/word/2010/wordprocessingShape">
                          <wps:wsp>
                            <wps:cNvSpPr/>
                            <wps:spPr>
                              <a:xfrm>
                                <a:off x="0" y="0"/>
                                <a:ext cx="450850" cy="160020"/>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links 1553" o:spid="_x0000_s1026" type="#_x0000_t66" style="position:absolute;margin-left:3.2pt;margin-top:12.2pt;width:35.5pt;height:12.6pt;z-index:25213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" adj="3833" fillcolor="#4f81bd [3204]" strokecolor="#243f60 [1604]" strokeweight="2pt"/>
                  </w:pict>
                </mc:Fallback>
              </mc:AlternateContent>
            </w:r>
            <w:r>
              <w:rPr>
                <w:noProof/>
              </w:rPr>
              <w:drawing>
                <wp:inline distT="0" distB="0" distL="0" distR="0" wp14:anchorId="10E78BD2" wp14:editId="1DEBC42B">
                  <wp:extent cx="438785" cy="536575"/>
                  <wp:effectExtent l="0" t="0" r="0" b="0"/>
                  <wp:docPr id="1542" name="Grafik 1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inline>
              </w:drawing>
            </w:r>
          </w:p>
        </w:tc>
        <w:tc>
          <w:tcPr>
            <w:tcW w:w="2457" w:type="dxa"/>
            <w:vAlign w:val="center"/>
          </w:tcPr>
          <w:p w:rsidR="00E90D11" w:rsidRPr="00A410C8" w:rsidRDefault="00E90D11" w:rsidP="00E90D11">
            <w:pPr>
              <w:pStyle w:val="Textkrper"/>
              <w:jc w:val="center"/>
            </w:pPr>
            <w:r>
              <w:rPr>
                <w:noProof/>
              </w:rPr>
              <mc:AlternateContent>
                <mc:Choice Requires="wps">
                  <w:drawing>
                    <wp:anchor distT="0" distB="0" distL="114300" distR="114300" simplePos="0" relativeHeight="252128256" behindDoc="0" locked="0" layoutInCell="1" allowOverlap="1" wp14:anchorId="78D16708" wp14:editId="146A8DB4">
                      <wp:simplePos x="0" y="0"/>
                      <wp:positionH relativeFrom="column">
                        <wp:posOffset>871220</wp:posOffset>
                      </wp:positionH>
                      <wp:positionV relativeFrom="paragraph">
                        <wp:posOffset>148590</wp:posOffset>
                      </wp:positionV>
                      <wp:extent cx="450850" cy="160020"/>
                      <wp:effectExtent l="0" t="0" r="25400" b="11430"/>
                      <wp:wrapNone/>
                      <wp:docPr id="1550" name="Pfeil nach links 1550"/>
                      <wp:cNvGraphicFramePr/>
                      <a:graphic xmlns:a="http://schemas.openxmlformats.org/drawingml/2006/main">
                        <a:graphicData uri="http://schemas.microsoft.com/office/word/2010/wordprocessingShape">
                          <wps:wsp>
                            <wps:cNvSpPr/>
                            <wps:spPr>
                              <a:xfrm flipH="1">
                                <a:off x="0" y="0"/>
                                <a:ext cx="450850" cy="160020"/>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links 1550" o:spid="_x0000_s1026" type="#_x0000_t66" style="position:absolute;margin-left:68.6pt;margin-top:11.7pt;width:35.5pt;height:12.6pt;flip:x;z-index:25212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" adj="3833" fillcolor="#4f81bd [3204]" strokecolor="#243f60 [1604]" strokeweight="2pt"/>
                  </w:pict>
                </mc:Fallback>
              </mc:AlternateContent>
            </w:r>
            <w:r>
              <w:rPr>
                <w:noProof/>
              </w:rPr>
              <w:drawing>
                <wp:inline distT="0" distB="0" distL="0" distR="0" wp14:anchorId="56CAE62A" wp14:editId="40ECC6CE">
                  <wp:extent cx="438785" cy="536575"/>
                  <wp:effectExtent l="0" t="0" r="0" b="0"/>
                  <wp:docPr id="1543" name="Grafik 1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inline>
              </w:drawing>
            </w:r>
          </w:p>
        </w:tc>
      </w:tr>
      <w:tr w:rsidR="00E90D11" w:rsidRPr="00A410C8" w:rsidTr="00B367C3">
        <w:tc>
          <w:tcPr>
            <w:tcW w:w="2173" w:type="dxa"/>
            <w:shd w:val="clear" w:color="auto" w:fill="auto"/>
          </w:tcPr>
          <w:p w:rsidR="00E90D11" w:rsidRPr="00A410C8" w:rsidRDefault="00E90D11" w:rsidP="007C174E">
            <w:pPr>
              <w:pStyle w:val="AufgabeEbene2"/>
            </w:pPr>
          </w:p>
        </w:tc>
        <w:tc>
          <w:tcPr>
            <w:tcW w:w="2457" w:type="dxa"/>
            <w:vAlign w:val="center"/>
          </w:tcPr>
          <w:p w:rsidR="00E90D11" w:rsidRPr="00A410C8" w:rsidRDefault="00E90D11" w:rsidP="00E90D11">
            <w:pPr>
              <w:pStyle w:val="Textkrper"/>
              <w:jc w:val="center"/>
            </w:pPr>
            <w:r>
              <w:rPr>
                <w:noProof/>
              </w:rPr>
              <mc:AlternateContent>
                <mc:Choice Requires="wps">
                  <w:drawing>
                    <wp:anchor distT="0" distB="0" distL="114300" distR="114300" simplePos="0" relativeHeight="252130304" behindDoc="0" locked="0" layoutInCell="1" allowOverlap="1" wp14:anchorId="569395BD" wp14:editId="76E469BE">
                      <wp:simplePos x="0" y="0"/>
                      <wp:positionH relativeFrom="column">
                        <wp:posOffset>932815</wp:posOffset>
                      </wp:positionH>
                      <wp:positionV relativeFrom="paragraph">
                        <wp:posOffset>169545</wp:posOffset>
                      </wp:positionV>
                      <wp:extent cx="450850" cy="160020"/>
                      <wp:effectExtent l="0" t="0" r="25400" b="11430"/>
                      <wp:wrapNone/>
                      <wp:docPr id="1551" name="Pfeil nach links 1551"/>
                      <wp:cNvGraphicFramePr/>
                      <a:graphic xmlns:a="http://schemas.openxmlformats.org/drawingml/2006/main">
                        <a:graphicData uri="http://schemas.microsoft.com/office/word/2010/wordprocessingShape">
                          <wps:wsp>
                            <wps:cNvSpPr/>
                            <wps:spPr>
                              <a:xfrm flipH="1">
                                <a:off x="0" y="0"/>
                                <a:ext cx="450850" cy="160020"/>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links 1551" o:spid="_x0000_s1026" type="#_x0000_t66" style="position:absolute;margin-left:73.45pt;margin-top:13.35pt;width:35.5pt;height:12.6pt;flip:x;z-index:25213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" adj="3833" fillcolor="#4f81bd [3204]" strokecolor="#243f60 [1604]" strokeweight="2pt"/>
                  </w:pict>
                </mc:Fallback>
              </mc:AlternateContent>
            </w:r>
            <w:r>
              <w:rPr>
                <w:noProof/>
              </w:rPr>
              <w:drawing>
                <wp:inline distT="0" distB="0" distL="0" distR="0" wp14:anchorId="33B9A86B" wp14:editId="747ED73A">
                  <wp:extent cx="438785" cy="536575"/>
                  <wp:effectExtent l="0" t="0" r="0" b="0"/>
                  <wp:docPr id="1544" name="Grafik 1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inline>
              </w:drawing>
            </w:r>
          </w:p>
        </w:tc>
        <w:tc>
          <w:tcPr>
            <w:tcW w:w="2457" w:type="dxa"/>
            <w:vAlign w:val="center"/>
          </w:tcPr>
          <w:p w:rsidR="00E90D11" w:rsidRPr="00A410C8" w:rsidRDefault="00E90D11" w:rsidP="00E90D11">
            <w:pPr>
              <w:pStyle w:val="Textkrper"/>
              <w:jc w:val="center"/>
            </w:pPr>
            <w:r>
              <w:rPr>
                <w:noProof/>
              </w:rPr>
              <mc:AlternateContent>
                <mc:Choice Requires="wps">
                  <w:drawing>
                    <wp:anchor distT="0" distB="0" distL="114300" distR="114300" simplePos="0" relativeHeight="252136448" behindDoc="0" locked="0" layoutInCell="1" allowOverlap="1" wp14:anchorId="4113BB6A" wp14:editId="2D09A85A">
                      <wp:simplePos x="0" y="0"/>
                      <wp:positionH relativeFrom="column">
                        <wp:posOffset>40640</wp:posOffset>
                      </wp:positionH>
                      <wp:positionV relativeFrom="paragraph">
                        <wp:posOffset>179705</wp:posOffset>
                      </wp:positionV>
                      <wp:extent cx="450850" cy="160020"/>
                      <wp:effectExtent l="0" t="0" r="25400" b="11430"/>
                      <wp:wrapNone/>
                      <wp:docPr id="1554" name="Pfeil nach links 1554"/>
                      <wp:cNvGraphicFramePr/>
                      <a:graphic xmlns:a="http://schemas.openxmlformats.org/drawingml/2006/main">
                        <a:graphicData uri="http://schemas.microsoft.com/office/word/2010/wordprocessingShape">
                          <wps:wsp>
                            <wps:cNvSpPr/>
                            <wps:spPr>
                              <a:xfrm>
                                <a:off x="0" y="0"/>
                                <a:ext cx="450850" cy="160020"/>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links 1554" o:spid="_x0000_s1026" type="#_x0000_t66" style="position:absolute;margin-left:3.2pt;margin-top:14.15pt;width:35.5pt;height:12.6pt;z-index:25213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" adj="3833" fillcolor="#4f81bd [3204]" strokecolor="#243f60 [1604]" strokeweight="2pt"/>
                  </w:pict>
                </mc:Fallback>
              </mc:AlternateContent>
            </w:r>
            <w:r>
              <w:rPr>
                <w:noProof/>
              </w:rPr>
              <w:drawing>
                <wp:inline distT="0" distB="0" distL="0" distR="0" wp14:anchorId="668C4C2D" wp14:editId="2F533F21">
                  <wp:extent cx="389890" cy="542290"/>
                  <wp:effectExtent l="0" t="0" r="0" b="0"/>
                  <wp:docPr id="1545" name="Grafik 1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inline>
              </w:drawing>
            </w:r>
          </w:p>
        </w:tc>
      </w:tr>
      <w:tr w:rsidR="00E90D11" w:rsidRPr="00A410C8" w:rsidTr="00B367C3">
        <w:tc>
          <w:tcPr>
            <w:tcW w:w="2173" w:type="dxa"/>
            <w:shd w:val="clear" w:color="auto" w:fill="auto"/>
          </w:tcPr>
          <w:p w:rsidR="00E90D11" w:rsidRPr="00A410C8" w:rsidRDefault="00E90D11" w:rsidP="007C174E">
            <w:pPr>
              <w:pStyle w:val="AufgabeEbene2"/>
            </w:pPr>
          </w:p>
        </w:tc>
        <w:tc>
          <w:tcPr>
            <w:tcW w:w="2457" w:type="dxa"/>
            <w:vAlign w:val="center"/>
          </w:tcPr>
          <w:p w:rsidR="00E90D11" w:rsidRPr="00A410C8" w:rsidRDefault="00E90D11" w:rsidP="00E90D11">
            <w:pPr>
              <w:pStyle w:val="Textkrper"/>
              <w:jc w:val="center"/>
            </w:pPr>
            <w:r>
              <w:rPr>
                <w:noProof/>
              </w:rPr>
              <mc:AlternateContent>
                <mc:Choice Requires="wps">
                  <w:drawing>
                    <wp:anchor distT="0" distB="0" distL="114300" distR="114300" simplePos="0" relativeHeight="252138496" behindDoc="0" locked="0" layoutInCell="1" allowOverlap="1" wp14:anchorId="27A9943B" wp14:editId="2FA85A99">
                      <wp:simplePos x="0" y="0"/>
                      <wp:positionH relativeFrom="column">
                        <wp:posOffset>64770</wp:posOffset>
                      </wp:positionH>
                      <wp:positionV relativeFrom="paragraph">
                        <wp:posOffset>147955</wp:posOffset>
                      </wp:positionV>
                      <wp:extent cx="450850" cy="160020"/>
                      <wp:effectExtent l="0" t="0" r="25400" b="11430"/>
                      <wp:wrapNone/>
                      <wp:docPr id="1555" name="Pfeil nach links 1555"/>
                      <wp:cNvGraphicFramePr/>
                      <a:graphic xmlns:a="http://schemas.openxmlformats.org/drawingml/2006/main">
                        <a:graphicData uri="http://schemas.microsoft.com/office/word/2010/wordprocessingShape">
                          <wps:wsp>
                            <wps:cNvSpPr/>
                            <wps:spPr>
                              <a:xfrm>
                                <a:off x="0" y="0"/>
                                <a:ext cx="450850" cy="160020"/>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links 1555" o:spid="_x0000_s1026" type="#_x0000_t66" style="position:absolute;margin-left:5.1pt;margin-top:11.65pt;width:35.5pt;height:12.6pt;z-index:25213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" adj="3833" fillcolor="#4f81bd [3204]" strokecolor="#243f60 [1604]" strokeweight="2pt"/>
                  </w:pict>
                </mc:Fallback>
              </mc:AlternateContent>
            </w:r>
            <w:r>
              <w:rPr>
                <w:noProof/>
              </w:rPr>
              <w:drawing>
                <wp:inline distT="0" distB="0" distL="0" distR="0" wp14:anchorId="68A87E24" wp14:editId="22FC0DC3">
                  <wp:extent cx="389890" cy="542290"/>
                  <wp:effectExtent l="0" t="0" r="0" b="0"/>
                  <wp:docPr id="1546" name="Grafik 1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inline>
              </w:drawing>
            </w:r>
          </w:p>
        </w:tc>
        <w:tc>
          <w:tcPr>
            <w:tcW w:w="2457" w:type="dxa"/>
            <w:vAlign w:val="center"/>
          </w:tcPr>
          <w:p w:rsidR="00E90D11" w:rsidRPr="00A410C8" w:rsidRDefault="00E90D11" w:rsidP="00E90D11">
            <w:pPr>
              <w:pStyle w:val="Textkrper"/>
              <w:jc w:val="center"/>
            </w:pPr>
            <w:r>
              <w:rPr>
                <w:noProof/>
              </w:rPr>
              <mc:AlternateContent>
                <mc:Choice Requires="wps">
                  <w:drawing>
                    <wp:anchor distT="0" distB="0" distL="114300" distR="114300" simplePos="0" relativeHeight="252132352" behindDoc="0" locked="0" layoutInCell="1" allowOverlap="1" wp14:anchorId="3AA8ADC8" wp14:editId="741FB77B">
                      <wp:simplePos x="0" y="0"/>
                      <wp:positionH relativeFrom="column">
                        <wp:posOffset>972820</wp:posOffset>
                      </wp:positionH>
                      <wp:positionV relativeFrom="paragraph">
                        <wp:posOffset>145415</wp:posOffset>
                      </wp:positionV>
                      <wp:extent cx="450850" cy="160020"/>
                      <wp:effectExtent l="0" t="0" r="25400" b="11430"/>
                      <wp:wrapNone/>
                      <wp:docPr id="1552" name="Pfeil nach links 1552"/>
                      <wp:cNvGraphicFramePr/>
                      <a:graphic xmlns:a="http://schemas.openxmlformats.org/drawingml/2006/main">
                        <a:graphicData uri="http://schemas.microsoft.com/office/word/2010/wordprocessingShape">
                          <wps:wsp>
                            <wps:cNvSpPr/>
                            <wps:spPr>
                              <a:xfrm flipH="1">
                                <a:off x="0" y="0"/>
                                <a:ext cx="450850" cy="160020"/>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links 1552" o:spid="_x0000_s1026" type="#_x0000_t66" style="position:absolute;margin-left:76.6pt;margin-top:11.45pt;width:35.5pt;height:12.6pt;flip:x;z-index:25213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" adj="3833" fillcolor="#4f81bd [3204]" strokecolor="#243f60 [1604]" strokeweight="2pt"/>
                  </w:pict>
                </mc:Fallback>
              </mc:AlternateContent>
            </w:r>
            <w:r>
              <w:rPr>
                <w:noProof/>
              </w:rPr>
              <w:drawing>
                <wp:inline distT="0" distB="0" distL="0" distR="0" wp14:anchorId="7FCEE41D" wp14:editId="3F12253F">
                  <wp:extent cx="389890" cy="542290"/>
                  <wp:effectExtent l="0" t="0" r="0" b="0"/>
                  <wp:docPr id="1547" name="Grafik 1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inline>
              </w:drawing>
            </w:r>
          </w:p>
        </w:tc>
      </w:tr>
    </w:tbl>
    <w:p w:rsidR="00D963EE" w:rsidRPr="00964AB6" w:rsidRDefault="00D963EE" w:rsidP="00D963EE">
      <w:pPr>
        <w:pStyle w:val="Marginaliegrau"/>
        <w:framePr w:wrap="around" w:x="8911"/>
      </w:pPr>
      <w:r>
        <w:t>Bild des Autors</w:t>
      </w:r>
    </w:p>
    <w:p w:rsidR="00387446" w:rsidRDefault="00387446" w:rsidP="00387446">
      <w:pPr>
        <w:pStyle w:val="AufgabeEbene1"/>
      </w:pPr>
      <w:r>
        <w:t>Ein Elektroskop kann nur anzeigen, ob und wie stark ein Körper geladen ist.</w:t>
      </w:r>
    </w:p>
    <w:p w:rsidR="003E4BD8" w:rsidRDefault="00387446" w:rsidP="00E90D11">
      <w:pPr>
        <w:pStyle w:val="AufgabeEbene1"/>
      </w:pPr>
      <w:r>
        <w:t>In einem geladenen Elektroskop sind die Teile, Metallstab und Zeiger, gleichnamig geladen. Zwischen gleichnamig geladenen Körpern wirken Abstoßungskräfte. Der Metallstab ist fest mit dem Gehäuse verbunden und kann sich nicht bewegen, aber der Zeiger kann sich vom Metallstab entfernen. Er stößt sich also vom Metallstab ab und zeigt an, dass das Elektroskop elektrisch geladen ist.</w:t>
      </w:r>
    </w:p>
    <w:p w:rsidR="00B367C3" w:rsidRDefault="00B367C3" w:rsidP="00B367C3">
      <w:pPr>
        <w:pStyle w:val="AufgabeEbene1"/>
      </w:pPr>
      <w:r>
        <w:t>Eine Glimmlampe kann nicht anzeigen, wie stark ein Körper elektrisch geladen ist. Sie kann nur anzeigen, ob und mit welcher Ladungsart ein Körper geladen ist.</w:t>
      </w:r>
    </w:p>
    <w:p w:rsidR="00B367C3" w:rsidRDefault="00B367C3" w:rsidP="00B367C3">
      <w:pPr>
        <w:pStyle w:val="AufgabeEbene1"/>
      </w:pPr>
      <w:r>
        <w:t>Bei der Glimmlampe leuchtet die Seite auf, an der größere Elektronenüberschuss herrscht. Es ist die Seite, die an einem negativ geladenen Körper anliegt oder von e</w:t>
      </w:r>
      <w:r>
        <w:t>i</w:t>
      </w:r>
      <w:r>
        <w:t>nem positiv geladenen Körper weg zeigt.</w:t>
      </w:r>
    </w:p>
    <w:p w:rsidR="00B367C3" w:rsidRDefault="00B367C3" w:rsidP="00B367C3">
      <w:pPr>
        <w:pStyle w:val="AufgabeEbene1"/>
      </w:pPr>
      <w:r>
        <w:t xml:space="preserve"> </w:t>
      </w:r>
    </w:p>
    <w:tbl>
      <w:tblPr>
        <w:tblStyle w:val="Tabellenraster"/>
        <w:tblW w:w="6771" w:type="dxa"/>
        <w:tblInd w:w="708" w:type="dxa"/>
        <w:tblLayout w:type="fixed"/>
        <w:tblCellMar>
          <w:top w:w="57" w:type="dxa"/>
          <w:bottom w:w="57" w:type="dxa"/>
        </w:tblCellMar>
        <w:tblLook w:val="04A0" w:firstRow="1" w:lastRow="0" w:firstColumn="1" w:lastColumn="0" w:noHBand="0" w:noVBand="1"/>
      </w:tblPr>
      <w:tblGrid>
        <w:gridCol w:w="2457"/>
        <w:gridCol w:w="1196"/>
        <w:gridCol w:w="3118"/>
      </w:tblGrid>
      <w:tr w:rsidR="00B367C3" w:rsidRPr="00A410C8" w:rsidTr="007C174E">
        <w:tc>
          <w:tcPr>
            <w:tcW w:w="2457" w:type="dxa"/>
            <w:shd w:val="clear" w:color="auto" w:fill="auto"/>
          </w:tcPr>
          <w:p w:rsidR="00B367C3" w:rsidRPr="00A410C8" w:rsidRDefault="00B367C3" w:rsidP="007C174E">
            <w:pPr>
              <w:pStyle w:val="TabelleKopflinks"/>
            </w:pPr>
            <w:r>
              <w:t>Funktion</w:t>
            </w:r>
          </w:p>
        </w:tc>
        <w:tc>
          <w:tcPr>
            <w:tcW w:w="1196" w:type="dxa"/>
            <w:tcBorders>
              <w:top w:val="nil"/>
              <w:bottom w:val="nil"/>
            </w:tcBorders>
          </w:tcPr>
          <w:p w:rsidR="00B367C3" w:rsidRDefault="00B367C3" w:rsidP="007C174E">
            <w:pPr>
              <w:pStyle w:val="TabelleKopflinks"/>
            </w:pPr>
          </w:p>
        </w:tc>
        <w:tc>
          <w:tcPr>
            <w:tcW w:w="3118" w:type="dxa"/>
          </w:tcPr>
          <w:p w:rsidR="00B367C3" w:rsidRPr="00A410C8" w:rsidRDefault="00B367C3" w:rsidP="007C174E">
            <w:pPr>
              <w:pStyle w:val="TabelleKopflinks"/>
            </w:pPr>
            <w:r>
              <w:t>Hilfsmittel</w:t>
            </w:r>
          </w:p>
        </w:tc>
      </w:tr>
      <w:tr w:rsidR="00B367C3" w:rsidRPr="00A410C8" w:rsidTr="007C174E">
        <w:tc>
          <w:tcPr>
            <w:tcW w:w="2457" w:type="dxa"/>
            <w:shd w:val="clear" w:color="auto" w:fill="auto"/>
          </w:tcPr>
          <w:p w:rsidR="00B367C3" w:rsidRPr="00A410C8" w:rsidRDefault="00B367C3" w:rsidP="007C174E">
            <w:pPr>
              <w:pStyle w:val="Textkrper"/>
            </w:pPr>
            <w:r>
              <w:rPr>
                <w:noProof/>
              </w:rPr>
              <mc:AlternateContent>
                <mc:Choice Requires="wps">
                  <w:drawing>
                    <wp:anchor distT="0" distB="0" distL="114300" distR="114300" simplePos="0" relativeHeight="252141568" behindDoc="0" locked="0" layoutInCell="1" allowOverlap="1" wp14:anchorId="5FBD544B" wp14:editId="7D57BD19">
                      <wp:simplePos x="0" y="0"/>
                      <wp:positionH relativeFrom="column">
                        <wp:posOffset>1326395</wp:posOffset>
                      </wp:positionH>
                      <wp:positionV relativeFrom="paragraph">
                        <wp:posOffset>54827</wp:posOffset>
                      </wp:positionV>
                      <wp:extent cx="976184" cy="246952"/>
                      <wp:effectExtent l="0" t="0" r="14605" b="20320"/>
                      <wp:wrapNone/>
                      <wp:docPr id="1556" name="Gerade Verbindung 1556"/>
                      <wp:cNvGraphicFramePr/>
                      <a:graphic xmlns:a="http://schemas.openxmlformats.org/drawingml/2006/main">
                        <a:graphicData uri="http://schemas.microsoft.com/office/word/2010/wordprocessingShape">
                          <wps:wsp>
                            <wps:cNvCnPr/>
                            <wps:spPr>
                              <a:xfrm flipV="1">
                                <a:off x="0" y="0"/>
                                <a:ext cx="976184" cy="246952"/>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Gerade Verbindung 1556" o:spid="_x0000_s1026" style="position:absolute;flip:y;z-index:252141568;visibility:visible;mso-wrap-style:square;mso-wrap-distance-left:9pt;mso-wrap-distance-top:0;mso-wrap-distance-right:9pt;mso-wrap-distance-bottom:0;mso-position-horizontal:absolute;mso-position-horizontal-relative:text;mso-position-vertical:absolute;mso-position-vertical-relative:text" from="104.45pt,4.3pt" to="181.3pt,2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" strokecolor="#4579b8 [3044]"/>
                  </w:pict>
                </mc:Fallback>
              </mc:AlternateContent>
            </w:r>
            <w:r>
              <w:rPr>
                <w:noProof/>
              </w:rPr>
              <mc:AlternateContent>
                <mc:Choice Requires="wps">
                  <w:drawing>
                    <wp:anchor distT="0" distB="0" distL="114300" distR="114300" simplePos="0" relativeHeight="252140544" behindDoc="0" locked="0" layoutInCell="1" allowOverlap="1" wp14:anchorId="29FE71F4" wp14:editId="21665983">
                      <wp:simplePos x="0" y="0"/>
                      <wp:positionH relativeFrom="column">
                        <wp:posOffset>1388179</wp:posOffset>
                      </wp:positionH>
                      <wp:positionV relativeFrom="paragraph">
                        <wp:posOffset>54827</wp:posOffset>
                      </wp:positionV>
                      <wp:extent cx="914400" cy="247073"/>
                      <wp:effectExtent l="0" t="0" r="19050" b="19685"/>
                      <wp:wrapNone/>
                      <wp:docPr id="1557" name="Gerade Verbindung 1557"/>
                      <wp:cNvGraphicFramePr/>
                      <a:graphic xmlns:a="http://schemas.openxmlformats.org/drawingml/2006/main">
                        <a:graphicData uri="http://schemas.microsoft.com/office/word/2010/wordprocessingShape">
                          <wps:wsp>
                            <wps:cNvCnPr/>
                            <wps:spPr>
                              <a:xfrm>
                                <a:off x="0" y="0"/>
                                <a:ext cx="914400" cy="247073"/>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Gerade Verbindung 1557" o:spid="_x0000_s1026" style="position:absolute;z-index:252140544;visibility:visible;mso-wrap-style:square;mso-wrap-distance-left:9pt;mso-wrap-distance-top:0;mso-wrap-distance-right:9pt;mso-wrap-distance-bottom:0;mso-position-horizontal:absolute;mso-position-horizontal-relative:text;mso-position-vertical:absolute;mso-position-vertical-relative:text" from="109.3pt,4.3pt" to="181.3pt,2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" strokecolor="#4579b8 [3044]"/>
                  </w:pict>
                </mc:Fallback>
              </mc:AlternateContent>
            </w:r>
            <w:r>
              <w:t>Ladungsstärke anzeigen</w:t>
            </w:r>
          </w:p>
        </w:tc>
        <w:tc>
          <w:tcPr>
            <w:tcW w:w="1196" w:type="dxa"/>
            <w:tcBorders>
              <w:top w:val="nil"/>
              <w:bottom w:val="nil"/>
            </w:tcBorders>
          </w:tcPr>
          <w:p w:rsidR="00B367C3" w:rsidRPr="00A410C8" w:rsidRDefault="00B367C3" w:rsidP="007C174E">
            <w:pPr>
              <w:pStyle w:val="Textkrper"/>
            </w:pPr>
          </w:p>
        </w:tc>
        <w:tc>
          <w:tcPr>
            <w:tcW w:w="3118" w:type="dxa"/>
          </w:tcPr>
          <w:p w:rsidR="00B367C3" w:rsidRPr="00A410C8" w:rsidRDefault="00B367C3" w:rsidP="007C174E">
            <w:pPr>
              <w:pStyle w:val="Textkrper"/>
            </w:pPr>
            <w:r>
              <w:t>Glimmlampe</w:t>
            </w:r>
          </w:p>
        </w:tc>
      </w:tr>
      <w:tr w:rsidR="00B367C3" w:rsidRPr="00A410C8" w:rsidTr="007C174E">
        <w:tc>
          <w:tcPr>
            <w:tcW w:w="2457" w:type="dxa"/>
            <w:shd w:val="clear" w:color="auto" w:fill="auto"/>
          </w:tcPr>
          <w:p w:rsidR="00B367C3" w:rsidRPr="00A410C8" w:rsidRDefault="00B367C3" w:rsidP="007C174E">
            <w:pPr>
              <w:pStyle w:val="Textkrper"/>
            </w:pPr>
            <w:r>
              <w:t>Ladungsart anzeigen</w:t>
            </w:r>
          </w:p>
        </w:tc>
        <w:tc>
          <w:tcPr>
            <w:tcW w:w="1196" w:type="dxa"/>
            <w:tcBorders>
              <w:top w:val="nil"/>
              <w:bottom w:val="nil"/>
            </w:tcBorders>
          </w:tcPr>
          <w:p w:rsidR="00B367C3" w:rsidRPr="00A410C8" w:rsidRDefault="00B367C3" w:rsidP="007C174E">
            <w:pPr>
              <w:pStyle w:val="Textkrper"/>
            </w:pPr>
          </w:p>
        </w:tc>
        <w:tc>
          <w:tcPr>
            <w:tcW w:w="3118" w:type="dxa"/>
          </w:tcPr>
          <w:p w:rsidR="00B367C3" w:rsidRPr="00A410C8" w:rsidRDefault="00B367C3" w:rsidP="007C174E">
            <w:pPr>
              <w:pStyle w:val="Textkrper"/>
            </w:pPr>
            <w:r>
              <w:t>Elektroskop</w:t>
            </w:r>
          </w:p>
        </w:tc>
      </w:tr>
    </w:tbl>
    <w:p w:rsidR="006E756E" w:rsidRDefault="006E756E" w:rsidP="00864F7A">
      <w:pPr>
        <w:pStyle w:val="berschrift1"/>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864F7A" w:rsidRPr="00B51DE9" w:rsidTr="007C174E">
        <w:trPr>
          <w:trHeight w:val="523"/>
        </w:trPr>
        <w:tc>
          <w:tcPr>
            <w:tcW w:w="2268" w:type="dxa"/>
            <w:tcBorders>
              <w:left w:val="single" w:sz="4" w:space="0" w:color="auto"/>
              <w:bottom w:val="single" w:sz="4" w:space="0" w:color="auto"/>
              <w:right w:val="single" w:sz="4" w:space="0" w:color="auto"/>
            </w:tcBorders>
            <w:shd w:val="clear" w:color="auto" w:fill="D9D9D9"/>
            <w:hideMark/>
          </w:tcPr>
          <w:p w:rsidR="00864F7A" w:rsidRDefault="00864F7A" w:rsidP="007C174E">
            <w:pPr>
              <w:pStyle w:val="Tabelle6pt"/>
              <w:rPr>
                <w:color w:val="000000"/>
              </w:rPr>
            </w:pPr>
            <w:r>
              <w:lastRenderedPageBreak/>
              <w:t>Kompetenzbereich</w:t>
            </w:r>
          </w:p>
          <w:p w:rsidR="00864F7A" w:rsidRDefault="00864F7A" w:rsidP="007C174E">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864F7A" w:rsidRDefault="00864F7A" w:rsidP="007C174E">
            <w:pPr>
              <w:pStyle w:val="Tabelle6pt"/>
              <w:rPr>
                <w:color w:val="000000"/>
              </w:rPr>
            </w:pPr>
            <w:r>
              <w:t>Lernfortschritt</w:t>
            </w:r>
          </w:p>
          <w:p w:rsidR="00864F7A" w:rsidRDefault="00864F7A" w:rsidP="007C174E">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864F7A" w:rsidRDefault="00864F7A" w:rsidP="007C174E">
            <w:pPr>
              <w:pStyle w:val="Tabelle6pt"/>
              <w:rPr>
                <w:color w:val="000000"/>
              </w:rPr>
            </w:pPr>
            <w:r>
              <w:t>Materialien/Titel</w:t>
            </w:r>
          </w:p>
          <w:p w:rsidR="00864F7A" w:rsidRDefault="007C18C9" w:rsidP="007C18C9">
            <w:pPr>
              <w:pStyle w:val="TabelleKopflinks"/>
            </w:pPr>
            <w:r>
              <w:t xml:space="preserve">Elektrostatik – </w:t>
            </w:r>
            <w:r w:rsidR="00864F7A">
              <w:t>Ladungsbewegung</w:t>
            </w:r>
          </w:p>
        </w:tc>
        <w:tc>
          <w:tcPr>
            <w:tcW w:w="188" w:type="dxa"/>
            <w:vMerge w:val="restart"/>
            <w:tcBorders>
              <w:top w:val="nil"/>
              <w:left w:val="single" w:sz="4" w:space="0" w:color="auto"/>
              <w:bottom w:val="nil"/>
              <w:right w:val="single" w:sz="4" w:space="0" w:color="auto"/>
            </w:tcBorders>
            <w:shd w:val="clear" w:color="auto" w:fill="FFFFFF"/>
          </w:tcPr>
          <w:p w:rsidR="00864F7A" w:rsidRPr="004B658C" w:rsidRDefault="00864F7A" w:rsidP="007C174E">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64F7A" w:rsidRPr="00B51DE9" w:rsidRDefault="00864F7A" w:rsidP="007C174E">
            <w:pPr>
              <w:pStyle w:val="TabelleKopfmitte"/>
            </w:pPr>
            <w:r>
              <w:t>Physik</w:t>
            </w:r>
          </w:p>
          <w:p w:rsidR="00864F7A" w:rsidRPr="00B51DE9" w:rsidRDefault="00864F7A" w:rsidP="00864F7A">
            <w:pPr>
              <w:pStyle w:val="TabelleKopfmitte"/>
              <w:rPr>
                <w:rFonts w:eastAsia="Calibri"/>
              </w:rPr>
            </w:pPr>
            <w:r>
              <w:t>Ph</w:t>
            </w:r>
            <w:r w:rsidRPr="00B51DE9">
              <w:t>0</w:t>
            </w:r>
            <w:r>
              <w:t>4</w:t>
            </w:r>
            <w:r w:rsidRPr="00B51DE9">
              <w:t>.01</w:t>
            </w:r>
            <w:r>
              <w:t>.01</w:t>
            </w:r>
          </w:p>
        </w:tc>
      </w:tr>
      <w:tr w:rsidR="00864F7A" w:rsidRPr="00B51DE9" w:rsidTr="007C174E">
        <w:tc>
          <w:tcPr>
            <w:tcW w:w="7348" w:type="dxa"/>
            <w:gridSpan w:val="3"/>
            <w:tcBorders>
              <w:left w:val="single" w:sz="4" w:space="0" w:color="auto"/>
              <w:right w:val="single" w:sz="4" w:space="0" w:color="auto"/>
            </w:tcBorders>
            <w:hideMark/>
          </w:tcPr>
          <w:p w:rsidR="00864F7A" w:rsidRPr="004B658C" w:rsidRDefault="00864F7A" w:rsidP="007C174E">
            <w:pPr>
              <w:pStyle w:val="Tabelle6pt"/>
            </w:pPr>
            <w:r w:rsidRPr="004B658C">
              <w:t>Kompetenz:</w:t>
            </w:r>
          </w:p>
          <w:p w:rsidR="00864F7A" w:rsidRDefault="00AA299D" w:rsidP="007C174E">
            <w:pPr>
              <w:pStyle w:val="Kopf8ptafz"/>
            </w:pPr>
            <w:r>
              <w:t>Ich kann</w:t>
            </w:r>
            <w:r w:rsidR="00864F7A">
              <w:t xml:space="preserve"> </w:t>
            </w:r>
            <w:r>
              <w:t>die Ladungsverteilung auf leitenden und nichtleitenden Körpern beschreiben.</w:t>
            </w:r>
          </w:p>
          <w:p w:rsidR="00AA299D" w:rsidRDefault="00AA299D" w:rsidP="007C174E">
            <w:pPr>
              <w:pStyle w:val="Kopf8ptafz"/>
            </w:pPr>
            <w:r>
              <w:t>Ich kann beschreiben, wie ein geladener Körper von seiner Ladung befreit werden kann.</w:t>
            </w:r>
          </w:p>
          <w:p w:rsidR="00AA299D" w:rsidRDefault="00AA299D" w:rsidP="007C174E">
            <w:pPr>
              <w:pStyle w:val="Kopf8ptafz"/>
            </w:pPr>
            <w:r>
              <w:t>Ich kann den Begriff Influenz erklären.</w:t>
            </w:r>
          </w:p>
          <w:p w:rsidR="00864F7A" w:rsidRDefault="00864F7A" w:rsidP="007C174E">
            <w:pPr>
              <w:pStyle w:val="Kopf8ptafz"/>
            </w:pPr>
            <w:r w:rsidRPr="00E50D53">
              <w:t>Ich kann Rückschlüsse auf die Elektronenbewegung ziehen.</w:t>
            </w:r>
          </w:p>
        </w:tc>
        <w:tc>
          <w:tcPr>
            <w:tcW w:w="188" w:type="dxa"/>
            <w:vMerge/>
            <w:tcBorders>
              <w:left w:val="single" w:sz="4" w:space="0" w:color="auto"/>
              <w:bottom w:val="nil"/>
              <w:right w:val="nil"/>
            </w:tcBorders>
            <w:vAlign w:val="center"/>
            <w:hideMark/>
          </w:tcPr>
          <w:p w:rsidR="00864F7A" w:rsidRDefault="00864F7A" w:rsidP="007C174E">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64F7A" w:rsidRPr="00B51DE9" w:rsidTr="007C174E">
              <w:trPr>
                <w:trHeight w:val="284"/>
              </w:trPr>
              <w:tc>
                <w:tcPr>
                  <w:tcW w:w="2090" w:type="dxa"/>
                  <w:shd w:val="clear" w:color="auto" w:fill="auto"/>
                </w:tcPr>
                <w:p w:rsidR="00864F7A" w:rsidRPr="00B51DE9" w:rsidRDefault="00864F7A" w:rsidP="007C174E">
                  <w:pPr>
                    <w:pStyle w:val="Textkrpermitte"/>
                  </w:pPr>
                  <w:r w:rsidRPr="00B51DE9">
                    <w:t>LernPROJEKT</w:t>
                  </w:r>
                </w:p>
              </w:tc>
            </w:tr>
            <w:tr w:rsidR="00864F7A" w:rsidRPr="00B51DE9" w:rsidTr="007C174E">
              <w:trPr>
                <w:trHeight w:val="284"/>
              </w:trPr>
              <w:tc>
                <w:tcPr>
                  <w:tcW w:w="2090" w:type="dxa"/>
                  <w:shd w:val="clear" w:color="auto" w:fill="auto"/>
                </w:tcPr>
                <w:p w:rsidR="00864F7A" w:rsidRPr="00B51DE9" w:rsidRDefault="00864F7A" w:rsidP="007C174E">
                  <w:pPr>
                    <w:pStyle w:val="Textkrpermitte"/>
                  </w:pPr>
                  <w:r w:rsidRPr="00B51DE9">
                    <w:t>LernTHEMA</w:t>
                  </w:r>
                </w:p>
              </w:tc>
            </w:tr>
            <w:tr w:rsidR="00864F7A" w:rsidRPr="00B51DE9" w:rsidTr="007C174E">
              <w:trPr>
                <w:trHeight w:val="284"/>
              </w:trPr>
              <w:tc>
                <w:tcPr>
                  <w:tcW w:w="2090" w:type="dxa"/>
                  <w:shd w:val="clear" w:color="auto" w:fill="D9D9D9" w:themeFill="background1" w:themeFillShade="D9"/>
                </w:tcPr>
                <w:p w:rsidR="00864F7A" w:rsidRPr="00B51DE9" w:rsidRDefault="00864F7A" w:rsidP="007C174E">
                  <w:pPr>
                    <w:pStyle w:val="TabelleKopfmitte"/>
                  </w:pPr>
                  <w:r w:rsidRPr="00B51DE9">
                    <w:t>LernSCHRITT</w:t>
                  </w:r>
                </w:p>
              </w:tc>
            </w:tr>
          </w:tbl>
          <w:p w:rsidR="00864F7A" w:rsidRPr="00B51DE9" w:rsidRDefault="00864F7A" w:rsidP="007C174E">
            <w:pPr>
              <w:pStyle w:val="TabelleKopfmitte"/>
            </w:pPr>
          </w:p>
        </w:tc>
      </w:tr>
      <w:tr w:rsidR="00864F7A" w:rsidRPr="00B51DE9" w:rsidTr="007C174E">
        <w:tc>
          <w:tcPr>
            <w:tcW w:w="7348" w:type="dxa"/>
            <w:gridSpan w:val="3"/>
            <w:tcBorders>
              <w:left w:val="single" w:sz="4" w:space="0" w:color="auto"/>
              <w:right w:val="single" w:sz="4" w:space="0" w:color="auto"/>
            </w:tcBorders>
            <w:hideMark/>
          </w:tcPr>
          <w:p w:rsidR="00864F7A" w:rsidRPr="004B658C" w:rsidRDefault="00864F7A" w:rsidP="007C174E">
            <w:pPr>
              <w:pStyle w:val="Tabelle6pt"/>
            </w:pPr>
            <w:r w:rsidRPr="004B658C">
              <w:t>Hauptbezug:</w:t>
            </w:r>
          </w:p>
          <w:p w:rsidR="00864F7A" w:rsidRDefault="00864F7A" w:rsidP="007C174E">
            <w:pPr>
              <w:pStyle w:val="Kopf8ptafz"/>
            </w:pPr>
            <w:r w:rsidRPr="001D0E10">
              <w:t>Ich kann Auswirkungen physikalischer Sachverhalte nennen.</w:t>
            </w:r>
          </w:p>
        </w:tc>
        <w:tc>
          <w:tcPr>
            <w:tcW w:w="188" w:type="dxa"/>
            <w:vMerge/>
            <w:tcBorders>
              <w:left w:val="single" w:sz="4" w:space="0" w:color="auto"/>
              <w:bottom w:val="nil"/>
              <w:right w:val="nil"/>
            </w:tcBorders>
            <w:vAlign w:val="center"/>
            <w:hideMark/>
          </w:tcPr>
          <w:p w:rsidR="00864F7A" w:rsidRDefault="00864F7A" w:rsidP="007C174E">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64F7A" w:rsidRPr="00B51DE9" w:rsidRDefault="00864F7A" w:rsidP="007C174E">
            <w:pPr>
              <w:pStyle w:val="TabelleKopfmitte"/>
            </w:pPr>
          </w:p>
        </w:tc>
      </w:tr>
      <w:tr w:rsidR="00864F7A" w:rsidRPr="00B51DE9" w:rsidTr="007C174E">
        <w:tc>
          <w:tcPr>
            <w:tcW w:w="7348" w:type="dxa"/>
            <w:gridSpan w:val="3"/>
            <w:tcBorders>
              <w:left w:val="single" w:sz="4" w:space="0" w:color="auto"/>
              <w:right w:val="single" w:sz="4" w:space="0" w:color="auto"/>
            </w:tcBorders>
            <w:tcMar>
              <w:bottom w:w="0" w:type="dxa"/>
            </w:tcMar>
            <w:hideMark/>
          </w:tcPr>
          <w:p w:rsidR="00864F7A" w:rsidRDefault="00864F7A" w:rsidP="007C174E">
            <w:pPr>
              <w:pStyle w:val="Tabelle6pt"/>
            </w:pPr>
            <w:r>
              <w:t>Weitere Bezüge:</w:t>
            </w:r>
          </w:p>
          <w:p w:rsidR="00864F7A" w:rsidRDefault="00864F7A" w:rsidP="007C174E">
            <w:pPr>
              <w:pStyle w:val="Kopf8ptafz"/>
            </w:pPr>
            <w:r w:rsidRPr="00E50D53">
              <w:t>Ich kann einfache physikalische Experimente nach Anleitung durchführen und auswerten.</w:t>
            </w:r>
          </w:p>
        </w:tc>
        <w:tc>
          <w:tcPr>
            <w:tcW w:w="188" w:type="dxa"/>
            <w:vMerge/>
            <w:tcBorders>
              <w:left w:val="single" w:sz="4" w:space="0" w:color="auto"/>
              <w:bottom w:val="nil"/>
              <w:right w:val="nil"/>
            </w:tcBorders>
            <w:vAlign w:val="center"/>
            <w:hideMark/>
          </w:tcPr>
          <w:p w:rsidR="00864F7A" w:rsidRDefault="00864F7A" w:rsidP="007C174E">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64F7A" w:rsidRPr="00B51DE9" w:rsidRDefault="00864F7A" w:rsidP="007C174E">
            <w:pPr>
              <w:pStyle w:val="TabelleKopfmitte"/>
            </w:pPr>
          </w:p>
        </w:tc>
      </w:tr>
    </w:tbl>
    <w:p w:rsidR="005A6541" w:rsidRDefault="005A6541" w:rsidP="00AA299D">
      <w:pPr>
        <w:pStyle w:val="berschrift3"/>
      </w:pPr>
      <w:r>
        <w:t>Lernschrittplanung</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5A6541" w:rsidRPr="00DE4890" w:rsidTr="007C174E">
        <w:trPr>
          <w:trHeight w:val="397"/>
        </w:trPr>
        <w:tc>
          <w:tcPr>
            <w:tcW w:w="1470" w:type="dxa"/>
            <w:shd w:val="clear" w:color="auto" w:fill="D9D9D9" w:themeFill="background1" w:themeFillShade="D9"/>
            <w:vAlign w:val="center"/>
          </w:tcPr>
          <w:p w:rsidR="005A6541" w:rsidRPr="00DE4890" w:rsidRDefault="005A6541" w:rsidP="007C174E">
            <w:pPr>
              <w:pStyle w:val="TabelleKopfmitte"/>
            </w:pPr>
            <w:r>
              <w:t>Phase</w:t>
            </w:r>
          </w:p>
        </w:tc>
        <w:tc>
          <w:tcPr>
            <w:tcW w:w="940" w:type="dxa"/>
            <w:shd w:val="clear" w:color="auto" w:fill="D9D9D9" w:themeFill="background1" w:themeFillShade="D9"/>
            <w:vAlign w:val="center"/>
          </w:tcPr>
          <w:p w:rsidR="005A6541" w:rsidRPr="00DE4890" w:rsidRDefault="005A6541" w:rsidP="007C174E">
            <w:pPr>
              <w:pStyle w:val="TabelleKopfmitte"/>
            </w:pPr>
            <w:r>
              <w:t>Zeit</w:t>
            </w:r>
          </w:p>
        </w:tc>
        <w:tc>
          <w:tcPr>
            <w:tcW w:w="4961" w:type="dxa"/>
            <w:shd w:val="clear" w:color="auto" w:fill="D9D9D9" w:themeFill="background1" w:themeFillShade="D9"/>
            <w:vAlign w:val="center"/>
          </w:tcPr>
          <w:p w:rsidR="005A6541" w:rsidRPr="00DE4890" w:rsidRDefault="005A6541" w:rsidP="007C174E">
            <w:pPr>
              <w:pStyle w:val="TabelleKopfmitte"/>
            </w:pPr>
            <w:r>
              <w:t>Aufgabe</w:t>
            </w:r>
          </w:p>
        </w:tc>
      </w:tr>
      <w:tr w:rsidR="005A6541" w:rsidRPr="00DE4890" w:rsidTr="007C174E">
        <w:trPr>
          <w:trHeight w:val="624"/>
        </w:trPr>
        <w:tc>
          <w:tcPr>
            <w:tcW w:w="1470" w:type="dxa"/>
            <w:shd w:val="clear" w:color="auto" w:fill="auto"/>
            <w:vAlign w:val="center"/>
          </w:tcPr>
          <w:p w:rsidR="005A6541" w:rsidRPr="00F0156F" w:rsidRDefault="005A6541" w:rsidP="007C174E">
            <w:pPr>
              <w:pStyle w:val="Textkrpermitte"/>
            </w:pPr>
            <w:r w:rsidRPr="00F0156F">
              <w:rPr>
                <w:noProof/>
              </w:rPr>
              <w:drawing>
                <wp:inline distT="0" distB="0" distL="0" distR="0" wp14:anchorId="6E84AF15" wp14:editId="733DB72E">
                  <wp:extent cx="212725" cy="318770"/>
                  <wp:effectExtent l="0" t="0" r="0" b="0"/>
                  <wp:docPr id="1478"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940" w:type="dxa"/>
            <w:shd w:val="clear" w:color="auto" w:fill="auto"/>
            <w:vAlign w:val="center"/>
          </w:tcPr>
          <w:p w:rsidR="005A6541" w:rsidRPr="00DE4890" w:rsidRDefault="005A6541" w:rsidP="007C174E">
            <w:pPr>
              <w:pStyle w:val="Textkrper"/>
            </w:pPr>
          </w:p>
        </w:tc>
        <w:tc>
          <w:tcPr>
            <w:tcW w:w="4961" w:type="dxa"/>
            <w:shd w:val="clear" w:color="auto" w:fill="auto"/>
            <w:vAlign w:val="center"/>
          </w:tcPr>
          <w:p w:rsidR="005A6541" w:rsidRPr="00DE4890" w:rsidRDefault="005A6541" w:rsidP="007C174E">
            <w:pPr>
              <w:pStyle w:val="Textkrper"/>
              <w:rPr>
                <w:noProof/>
              </w:rPr>
            </w:pPr>
            <w:r>
              <w:rPr>
                <w:noProof/>
              </w:rPr>
              <w:t>Beginn der Stunde</w:t>
            </w:r>
          </w:p>
        </w:tc>
      </w:tr>
      <w:tr w:rsidR="005A6541" w:rsidRPr="00DE4890" w:rsidTr="007C174E">
        <w:trPr>
          <w:trHeight w:val="624"/>
        </w:trPr>
        <w:tc>
          <w:tcPr>
            <w:tcW w:w="1470" w:type="dxa"/>
            <w:shd w:val="clear" w:color="auto" w:fill="auto"/>
            <w:vAlign w:val="center"/>
          </w:tcPr>
          <w:p w:rsidR="005A6541" w:rsidRPr="00F0156F" w:rsidRDefault="005A6541" w:rsidP="007C174E">
            <w:pPr>
              <w:pStyle w:val="Textkrpermitte"/>
            </w:pPr>
            <w:r w:rsidRPr="00F0156F">
              <w:rPr>
                <w:noProof/>
              </w:rPr>
              <w:drawing>
                <wp:inline distT="0" distB="0" distL="0" distR="0" wp14:anchorId="21A957F9" wp14:editId="78A0B376">
                  <wp:extent cx="318770" cy="318770"/>
                  <wp:effectExtent l="0" t="0" r="0" b="0"/>
                  <wp:docPr id="147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5A6541" w:rsidRPr="00DE4890" w:rsidRDefault="005A6541" w:rsidP="007C174E">
            <w:pPr>
              <w:pStyle w:val="Textkrper"/>
            </w:pPr>
          </w:p>
        </w:tc>
        <w:tc>
          <w:tcPr>
            <w:tcW w:w="4961" w:type="dxa"/>
            <w:shd w:val="clear" w:color="auto" w:fill="auto"/>
            <w:vAlign w:val="center"/>
          </w:tcPr>
          <w:p w:rsidR="005A6541" w:rsidRPr="00DE4890" w:rsidRDefault="005A6541" w:rsidP="007C174E">
            <w:pPr>
              <w:pStyle w:val="Textkrper"/>
              <w:rPr>
                <w:noProof/>
              </w:rPr>
            </w:pPr>
            <w:r>
              <w:rPr>
                <w:noProof/>
              </w:rPr>
              <w:t>Wiederholung der Lerni</w:t>
            </w:r>
            <w:r w:rsidR="00CD34A1">
              <w:rPr>
                <w:noProof/>
              </w:rPr>
              <w:t>nhalte von der letzten Einheit</w:t>
            </w:r>
          </w:p>
        </w:tc>
      </w:tr>
      <w:tr w:rsidR="005A6541" w:rsidRPr="00DE4890" w:rsidTr="007C174E">
        <w:trPr>
          <w:trHeight w:val="624"/>
        </w:trPr>
        <w:tc>
          <w:tcPr>
            <w:tcW w:w="1470" w:type="dxa"/>
            <w:shd w:val="clear" w:color="auto" w:fill="auto"/>
            <w:vAlign w:val="center"/>
          </w:tcPr>
          <w:p w:rsidR="005A6541" w:rsidRPr="00F0156F" w:rsidRDefault="005A6541" w:rsidP="007C174E">
            <w:pPr>
              <w:pStyle w:val="Textkrpermitte"/>
            </w:pPr>
            <w:r w:rsidRPr="00F0156F">
              <w:rPr>
                <w:noProof/>
              </w:rPr>
              <w:drawing>
                <wp:inline distT="0" distB="0" distL="0" distR="0" wp14:anchorId="4811A510" wp14:editId="67F61F91">
                  <wp:extent cx="212725" cy="318770"/>
                  <wp:effectExtent l="0" t="0" r="0" b="0"/>
                  <wp:docPr id="1480"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940" w:type="dxa"/>
            <w:shd w:val="clear" w:color="auto" w:fill="auto"/>
            <w:vAlign w:val="center"/>
          </w:tcPr>
          <w:p w:rsidR="005A6541" w:rsidRPr="00DE4890" w:rsidRDefault="005A6541" w:rsidP="007C174E">
            <w:pPr>
              <w:pStyle w:val="Textkrper"/>
            </w:pPr>
          </w:p>
        </w:tc>
        <w:tc>
          <w:tcPr>
            <w:tcW w:w="4961" w:type="dxa"/>
            <w:shd w:val="clear" w:color="auto" w:fill="auto"/>
            <w:vAlign w:val="center"/>
          </w:tcPr>
          <w:p w:rsidR="005A6541" w:rsidRPr="00DE4890" w:rsidRDefault="005A6541" w:rsidP="007C174E">
            <w:pPr>
              <w:pStyle w:val="Textkrper"/>
              <w:rPr>
                <w:noProof/>
              </w:rPr>
            </w:pPr>
            <w:r>
              <w:rPr>
                <w:noProof/>
              </w:rPr>
              <w:t>Aufgabenverteilung, Aufgabenklärung, Unterstützung bei der Gruppenfindung</w:t>
            </w:r>
          </w:p>
        </w:tc>
      </w:tr>
      <w:tr w:rsidR="005A6541" w:rsidRPr="00DE4890" w:rsidTr="007C174E">
        <w:trPr>
          <w:trHeight w:val="624"/>
        </w:trPr>
        <w:tc>
          <w:tcPr>
            <w:tcW w:w="1470" w:type="dxa"/>
            <w:shd w:val="clear" w:color="auto" w:fill="auto"/>
            <w:vAlign w:val="center"/>
          </w:tcPr>
          <w:p w:rsidR="005A6541" w:rsidRPr="00F0156F" w:rsidRDefault="005A6541" w:rsidP="007C174E">
            <w:pPr>
              <w:pStyle w:val="Textkrpermitte"/>
            </w:pPr>
            <w:r w:rsidRPr="00FC0F56">
              <w:rPr>
                <w:noProof/>
              </w:rPr>
              <w:drawing>
                <wp:inline distT="0" distB="0" distL="0" distR="0" wp14:anchorId="6825E5D3" wp14:editId="10EEBBED">
                  <wp:extent cx="532800" cy="324000"/>
                  <wp:effectExtent l="0" t="0" r="635" b="0"/>
                  <wp:docPr id="148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A6541" w:rsidRPr="00DE4890" w:rsidRDefault="005A6541" w:rsidP="007C174E">
            <w:pPr>
              <w:pStyle w:val="Textkrper"/>
            </w:pPr>
          </w:p>
        </w:tc>
        <w:tc>
          <w:tcPr>
            <w:tcW w:w="4961" w:type="dxa"/>
            <w:shd w:val="clear" w:color="auto" w:fill="auto"/>
            <w:vAlign w:val="center"/>
          </w:tcPr>
          <w:p w:rsidR="005A6541" w:rsidRPr="00DE4890" w:rsidRDefault="005A6541" w:rsidP="007C174E">
            <w:pPr>
              <w:pStyle w:val="Textkrper"/>
              <w:rPr>
                <w:noProof/>
              </w:rPr>
            </w:pPr>
            <w:r>
              <w:rPr>
                <w:noProof/>
              </w:rPr>
              <w:t>Gruppenfindung, Aufgabenklärung</w:t>
            </w:r>
          </w:p>
        </w:tc>
      </w:tr>
      <w:tr w:rsidR="005A6541" w:rsidRPr="00DE4890" w:rsidTr="007C174E">
        <w:trPr>
          <w:trHeight w:val="624"/>
        </w:trPr>
        <w:tc>
          <w:tcPr>
            <w:tcW w:w="1470" w:type="dxa"/>
            <w:shd w:val="clear" w:color="auto" w:fill="auto"/>
            <w:vAlign w:val="center"/>
          </w:tcPr>
          <w:p w:rsidR="005A6541" w:rsidRPr="00F0156F" w:rsidRDefault="005A6541" w:rsidP="007C174E">
            <w:pPr>
              <w:pStyle w:val="Textkrpermitte"/>
            </w:pPr>
            <w:r w:rsidRPr="00FC0F56">
              <w:rPr>
                <w:noProof/>
              </w:rPr>
              <w:drawing>
                <wp:inline distT="0" distB="0" distL="0" distR="0" wp14:anchorId="31AC38A2" wp14:editId="370567E8">
                  <wp:extent cx="302701" cy="324000"/>
                  <wp:effectExtent l="0" t="0" r="2540" b="0"/>
                  <wp:docPr id="148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A6541" w:rsidRPr="00DE4890" w:rsidRDefault="005A6541" w:rsidP="007C174E">
            <w:pPr>
              <w:pStyle w:val="Textkrper"/>
            </w:pPr>
          </w:p>
        </w:tc>
        <w:tc>
          <w:tcPr>
            <w:tcW w:w="4961" w:type="dxa"/>
            <w:shd w:val="clear" w:color="auto" w:fill="auto"/>
            <w:vAlign w:val="center"/>
          </w:tcPr>
          <w:p w:rsidR="005A6541" w:rsidRPr="00DE4890" w:rsidRDefault="005A6541" w:rsidP="007C174E">
            <w:pPr>
              <w:pStyle w:val="Textkrper"/>
              <w:rPr>
                <w:noProof/>
              </w:rPr>
            </w:pPr>
            <w:r>
              <w:rPr>
                <w:noProof/>
              </w:rPr>
              <w:t>Experiment vorbereiten</w:t>
            </w:r>
          </w:p>
        </w:tc>
      </w:tr>
      <w:tr w:rsidR="005A6541" w:rsidRPr="00DE4890" w:rsidTr="007C174E">
        <w:trPr>
          <w:trHeight w:val="624"/>
        </w:trPr>
        <w:tc>
          <w:tcPr>
            <w:tcW w:w="1470" w:type="dxa"/>
            <w:shd w:val="clear" w:color="auto" w:fill="auto"/>
            <w:vAlign w:val="center"/>
          </w:tcPr>
          <w:p w:rsidR="005A6541" w:rsidRPr="00F0156F" w:rsidRDefault="005A6541" w:rsidP="007C174E">
            <w:pPr>
              <w:pStyle w:val="Textkrpermitte"/>
            </w:pPr>
            <w:r w:rsidRPr="00FC0F56">
              <w:rPr>
                <w:noProof/>
              </w:rPr>
              <w:drawing>
                <wp:inline distT="0" distB="0" distL="0" distR="0" wp14:anchorId="65700CF1" wp14:editId="16AD5557">
                  <wp:extent cx="532800" cy="324000"/>
                  <wp:effectExtent l="0" t="0" r="635" b="0"/>
                  <wp:docPr id="1483"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A6541" w:rsidRPr="00DE4890" w:rsidRDefault="005A6541" w:rsidP="007C174E">
            <w:pPr>
              <w:pStyle w:val="Textkrper"/>
            </w:pPr>
          </w:p>
        </w:tc>
        <w:tc>
          <w:tcPr>
            <w:tcW w:w="4961" w:type="dxa"/>
            <w:shd w:val="clear" w:color="auto" w:fill="auto"/>
            <w:vAlign w:val="center"/>
          </w:tcPr>
          <w:p w:rsidR="005A6541" w:rsidRPr="00DE4890" w:rsidRDefault="005A6541" w:rsidP="007C174E">
            <w:pPr>
              <w:pStyle w:val="Textkrper"/>
              <w:rPr>
                <w:noProof/>
              </w:rPr>
            </w:pPr>
            <w:r>
              <w:rPr>
                <w:noProof/>
              </w:rPr>
              <w:t>Ergebnisse vergleichen</w:t>
            </w:r>
          </w:p>
        </w:tc>
      </w:tr>
      <w:tr w:rsidR="005A6541" w:rsidRPr="00DE4890" w:rsidTr="007C174E">
        <w:trPr>
          <w:trHeight w:val="624"/>
        </w:trPr>
        <w:tc>
          <w:tcPr>
            <w:tcW w:w="1470" w:type="dxa"/>
            <w:shd w:val="clear" w:color="auto" w:fill="auto"/>
            <w:vAlign w:val="center"/>
          </w:tcPr>
          <w:p w:rsidR="005A6541" w:rsidRPr="00FC0F56" w:rsidRDefault="005A6541" w:rsidP="007C174E">
            <w:pPr>
              <w:pStyle w:val="Textkrpermitte"/>
              <w:rPr>
                <w:noProof/>
              </w:rPr>
            </w:pPr>
            <w:r w:rsidRPr="00F0156F">
              <w:rPr>
                <w:noProof/>
              </w:rPr>
              <w:drawing>
                <wp:inline distT="0" distB="0" distL="0" distR="0" wp14:anchorId="12AFB1A4" wp14:editId="793E9B8B">
                  <wp:extent cx="212725" cy="318770"/>
                  <wp:effectExtent l="0" t="0" r="0" b="0"/>
                  <wp:docPr id="1516"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r>
              <w:rPr>
                <w:noProof/>
              </w:rPr>
              <w:t xml:space="preserve">  </w:t>
            </w:r>
            <w:r w:rsidRPr="00FC0F56">
              <w:rPr>
                <w:noProof/>
              </w:rPr>
              <w:drawing>
                <wp:inline distT="0" distB="0" distL="0" distR="0" wp14:anchorId="71E221D3" wp14:editId="0B387EF0">
                  <wp:extent cx="532800" cy="324000"/>
                  <wp:effectExtent l="0" t="0" r="635" b="0"/>
                  <wp:docPr id="151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A6541" w:rsidRPr="00DE4890" w:rsidRDefault="005A6541" w:rsidP="007C174E">
            <w:pPr>
              <w:pStyle w:val="Textkrper"/>
            </w:pPr>
          </w:p>
        </w:tc>
        <w:tc>
          <w:tcPr>
            <w:tcW w:w="4961" w:type="dxa"/>
            <w:shd w:val="clear" w:color="auto" w:fill="auto"/>
            <w:vAlign w:val="center"/>
          </w:tcPr>
          <w:p w:rsidR="005A6541" w:rsidRPr="00DE4890" w:rsidRDefault="001C5521" w:rsidP="007C174E">
            <w:pPr>
              <w:pStyle w:val="Textkrper"/>
              <w:rPr>
                <w:noProof/>
              </w:rPr>
            </w:pPr>
            <w:r>
              <w:rPr>
                <w:noProof/>
              </w:rPr>
              <w:t>Ergebnisse der Lehrkraft</w:t>
            </w:r>
            <w:r w:rsidR="005A6541">
              <w:rPr>
                <w:noProof/>
              </w:rPr>
              <w:t xml:space="preserve"> kurz vorstellen</w:t>
            </w:r>
          </w:p>
        </w:tc>
      </w:tr>
      <w:tr w:rsidR="005A6541" w:rsidRPr="00DE4890" w:rsidTr="007C174E">
        <w:trPr>
          <w:trHeight w:val="624"/>
        </w:trPr>
        <w:tc>
          <w:tcPr>
            <w:tcW w:w="1470" w:type="dxa"/>
            <w:shd w:val="clear" w:color="auto" w:fill="auto"/>
            <w:vAlign w:val="center"/>
          </w:tcPr>
          <w:p w:rsidR="005A6541" w:rsidRPr="00FC0F56" w:rsidRDefault="005A6541" w:rsidP="007C174E">
            <w:pPr>
              <w:pStyle w:val="Textkrpermitte"/>
              <w:rPr>
                <w:noProof/>
              </w:rPr>
            </w:pPr>
            <w:r w:rsidRPr="00FC0F56">
              <w:rPr>
                <w:noProof/>
              </w:rPr>
              <w:drawing>
                <wp:inline distT="0" distB="0" distL="0" distR="0" wp14:anchorId="116A643A" wp14:editId="3993D0E6">
                  <wp:extent cx="532800" cy="324000"/>
                  <wp:effectExtent l="0" t="0" r="635" b="0"/>
                  <wp:docPr id="151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A6541" w:rsidRPr="00DE4890" w:rsidRDefault="005A6541" w:rsidP="007C174E">
            <w:pPr>
              <w:pStyle w:val="Textkrper"/>
            </w:pPr>
          </w:p>
        </w:tc>
        <w:tc>
          <w:tcPr>
            <w:tcW w:w="4961" w:type="dxa"/>
            <w:shd w:val="clear" w:color="auto" w:fill="auto"/>
            <w:vAlign w:val="center"/>
          </w:tcPr>
          <w:p w:rsidR="005A6541" w:rsidRPr="00DE4890" w:rsidRDefault="005A6541" w:rsidP="007C174E">
            <w:pPr>
              <w:pStyle w:val="Textkrper"/>
              <w:rPr>
                <w:noProof/>
              </w:rPr>
            </w:pPr>
            <w:r>
              <w:rPr>
                <w:noProof/>
              </w:rPr>
              <w:t>Experiment durchführen</w:t>
            </w:r>
          </w:p>
        </w:tc>
      </w:tr>
      <w:tr w:rsidR="005A6541" w:rsidRPr="00DE4890" w:rsidTr="007C174E">
        <w:trPr>
          <w:trHeight w:val="624"/>
        </w:trPr>
        <w:tc>
          <w:tcPr>
            <w:tcW w:w="1470" w:type="dxa"/>
            <w:shd w:val="clear" w:color="auto" w:fill="auto"/>
            <w:vAlign w:val="center"/>
          </w:tcPr>
          <w:p w:rsidR="005A6541" w:rsidRPr="00FC0F56" w:rsidRDefault="005A6541" w:rsidP="007C174E">
            <w:pPr>
              <w:pStyle w:val="Textkrpermitte"/>
              <w:rPr>
                <w:noProof/>
              </w:rPr>
            </w:pPr>
            <w:r w:rsidRPr="00FC0F56">
              <w:rPr>
                <w:noProof/>
              </w:rPr>
              <w:drawing>
                <wp:inline distT="0" distB="0" distL="0" distR="0" wp14:anchorId="76C1DA7F" wp14:editId="05E83D44">
                  <wp:extent cx="302701" cy="324000"/>
                  <wp:effectExtent l="0" t="0" r="2540" b="0"/>
                  <wp:docPr id="151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A6541" w:rsidRPr="00DE4890" w:rsidRDefault="005A6541" w:rsidP="007C174E">
            <w:pPr>
              <w:pStyle w:val="Textkrper"/>
            </w:pPr>
          </w:p>
        </w:tc>
        <w:tc>
          <w:tcPr>
            <w:tcW w:w="4961" w:type="dxa"/>
            <w:shd w:val="clear" w:color="auto" w:fill="auto"/>
            <w:vAlign w:val="center"/>
          </w:tcPr>
          <w:p w:rsidR="005A6541" w:rsidRPr="00DE4890" w:rsidRDefault="005A6541" w:rsidP="007C174E">
            <w:pPr>
              <w:pStyle w:val="Textkrper"/>
              <w:rPr>
                <w:noProof/>
              </w:rPr>
            </w:pPr>
            <w:r>
              <w:rPr>
                <w:noProof/>
              </w:rPr>
              <w:t>Experiment auswerten</w:t>
            </w:r>
          </w:p>
        </w:tc>
      </w:tr>
      <w:tr w:rsidR="005A6541" w:rsidRPr="00DE4890" w:rsidTr="007C174E">
        <w:trPr>
          <w:trHeight w:val="624"/>
        </w:trPr>
        <w:tc>
          <w:tcPr>
            <w:tcW w:w="1470" w:type="dxa"/>
            <w:shd w:val="clear" w:color="auto" w:fill="auto"/>
            <w:vAlign w:val="center"/>
          </w:tcPr>
          <w:p w:rsidR="005A6541" w:rsidRPr="00FC0F56" w:rsidRDefault="005A6541" w:rsidP="007C174E">
            <w:pPr>
              <w:pStyle w:val="Textkrpermitte"/>
              <w:rPr>
                <w:noProof/>
              </w:rPr>
            </w:pPr>
            <w:r w:rsidRPr="00FC0F56">
              <w:rPr>
                <w:noProof/>
              </w:rPr>
              <w:drawing>
                <wp:inline distT="0" distB="0" distL="0" distR="0" wp14:anchorId="3983083C" wp14:editId="72DFB7EA">
                  <wp:extent cx="532800" cy="324000"/>
                  <wp:effectExtent l="0" t="0" r="635" b="0"/>
                  <wp:docPr id="152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A6541" w:rsidRPr="00DE4890" w:rsidRDefault="005A6541" w:rsidP="007C174E">
            <w:pPr>
              <w:pStyle w:val="Textkrper"/>
            </w:pPr>
          </w:p>
        </w:tc>
        <w:tc>
          <w:tcPr>
            <w:tcW w:w="4961" w:type="dxa"/>
            <w:shd w:val="clear" w:color="auto" w:fill="auto"/>
            <w:vAlign w:val="center"/>
          </w:tcPr>
          <w:p w:rsidR="005A6541" w:rsidRPr="00DE4890" w:rsidRDefault="005A6541" w:rsidP="007C174E">
            <w:pPr>
              <w:pStyle w:val="Textkrper"/>
              <w:rPr>
                <w:noProof/>
              </w:rPr>
            </w:pPr>
            <w:r>
              <w:rPr>
                <w:noProof/>
              </w:rPr>
              <w:t>Experiment-Präsentation vorbereiten, Plakat erstellen</w:t>
            </w:r>
          </w:p>
        </w:tc>
      </w:tr>
      <w:tr w:rsidR="005A6541" w:rsidRPr="00DE4890" w:rsidTr="007C174E">
        <w:trPr>
          <w:trHeight w:val="624"/>
        </w:trPr>
        <w:tc>
          <w:tcPr>
            <w:tcW w:w="1470" w:type="dxa"/>
            <w:shd w:val="clear" w:color="auto" w:fill="auto"/>
            <w:vAlign w:val="center"/>
          </w:tcPr>
          <w:p w:rsidR="005A6541" w:rsidRPr="00FC0F56" w:rsidRDefault="005A6541" w:rsidP="007C174E">
            <w:pPr>
              <w:pStyle w:val="Textkrpermitte"/>
              <w:rPr>
                <w:noProof/>
              </w:rPr>
            </w:pPr>
            <w:r w:rsidRPr="00F0156F">
              <w:rPr>
                <w:noProof/>
              </w:rPr>
              <w:drawing>
                <wp:inline distT="0" distB="0" distL="0" distR="0" wp14:anchorId="0B9F8F36" wp14:editId="0345C032">
                  <wp:extent cx="329565" cy="318770"/>
                  <wp:effectExtent l="0" t="0" r="0" b="0"/>
                  <wp:docPr id="1521"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9565" cy="318770"/>
                          </a:xfrm>
                          <a:prstGeom prst="rect">
                            <a:avLst/>
                          </a:prstGeom>
                          <a:noFill/>
                          <a:ln>
                            <a:noFill/>
                          </a:ln>
                        </pic:spPr>
                      </pic:pic>
                    </a:graphicData>
                  </a:graphic>
                </wp:inline>
              </w:drawing>
            </w:r>
          </w:p>
        </w:tc>
        <w:tc>
          <w:tcPr>
            <w:tcW w:w="940" w:type="dxa"/>
            <w:shd w:val="clear" w:color="auto" w:fill="auto"/>
            <w:vAlign w:val="center"/>
          </w:tcPr>
          <w:p w:rsidR="005A6541" w:rsidRPr="00DE4890" w:rsidRDefault="005A6541" w:rsidP="007C174E">
            <w:pPr>
              <w:pStyle w:val="Textkrper"/>
            </w:pPr>
          </w:p>
        </w:tc>
        <w:tc>
          <w:tcPr>
            <w:tcW w:w="4961" w:type="dxa"/>
            <w:shd w:val="clear" w:color="auto" w:fill="auto"/>
            <w:vAlign w:val="center"/>
          </w:tcPr>
          <w:p w:rsidR="005A6541" w:rsidRPr="00DE4890" w:rsidRDefault="005A6541" w:rsidP="007C174E">
            <w:pPr>
              <w:pStyle w:val="Textkrper"/>
              <w:rPr>
                <w:noProof/>
              </w:rPr>
            </w:pPr>
            <w:r>
              <w:rPr>
                <w:noProof/>
              </w:rPr>
              <w:t>Experiment vorführen und erklären</w:t>
            </w:r>
          </w:p>
        </w:tc>
      </w:tr>
      <w:tr w:rsidR="005A6541" w:rsidRPr="00DE4890" w:rsidTr="007C174E">
        <w:trPr>
          <w:trHeight w:val="624"/>
        </w:trPr>
        <w:tc>
          <w:tcPr>
            <w:tcW w:w="1470" w:type="dxa"/>
            <w:shd w:val="clear" w:color="auto" w:fill="auto"/>
            <w:vAlign w:val="center"/>
          </w:tcPr>
          <w:p w:rsidR="005A6541" w:rsidRPr="00FC0F56" w:rsidRDefault="005A6541" w:rsidP="007C174E">
            <w:pPr>
              <w:pStyle w:val="Textkrpermitte"/>
              <w:rPr>
                <w:noProof/>
              </w:rPr>
            </w:pPr>
            <w:r w:rsidRPr="00FC0F56">
              <w:rPr>
                <w:noProof/>
              </w:rPr>
              <w:drawing>
                <wp:inline distT="0" distB="0" distL="0" distR="0" wp14:anchorId="25EAECC5" wp14:editId="408A1AA9">
                  <wp:extent cx="302701" cy="324000"/>
                  <wp:effectExtent l="0" t="0" r="2540" b="0"/>
                  <wp:docPr id="152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A6541" w:rsidRPr="00DE4890" w:rsidRDefault="005A6541" w:rsidP="007C174E">
            <w:pPr>
              <w:pStyle w:val="Textkrper"/>
            </w:pPr>
          </w:p>
        </w:tc>
        <w:tc>
          <w:tcPr>
            <w:tcW w:w="4961" w:type="dxa"/>
            <w:shd w:val="clear" w:color="auto" w:fill="auto"/>
            <w:vAlign w:val="center"/>
          </w:tcPr>
          <w:p w:rsidR="005A6541" w:rsidRPr="00DE4890" w:rsidRDefault="005A6541" w:rsidP="007C174E">
            <w:pPr>
              <w:pStyle w:val="Textkrper"/>
              <w:rPr>
                <w:noProof/>
              </w:rPr>
            </w:pPr>
            <w:r>
              <w:rPr>
                <w:noProof/>
              </w:rPr>
              <w:t>Aufgaben zu den Experimenten lösen</w:t>
            </w:r>
          </w:p>
        </w:tc>
      </w:tr>
      <w:tr w:rsidR="005A6541" w:rsidRPr="00DE4890" w:rsidTr="007C174E">
        <w:trPr>
          <w:trHeight w:val="624"/>
        </w:trPr>
        <w:tc>
          <w:tcPr>
            <w:tcW w:w="1470" w:type="dxa"/>
            <w:shd w:val="clear" w:color="auto" w:fill="auto"/>
            <w:vAlign w:val="center"/>
          </w:tcPr>
          <w:p w:rsidR="005A6541" w:rsidRPr="00FC0F56" w:rsidRDefault="005A6541" w:rsidP="007C174E">
            <w:pPr>
              <w:pStyle w:val="Textkrpermitte"/>
              <w:rPr>
                <w:noProof/>
              </w:rPr>
            </w:pPr>
            <w:r w:rsidRPr="00F0156F">
              <w:rPr>
                <w:noProof/>
              </w:rPr>
              <w:drawing>
                <wp:inline distT="0" distB="0" distL="0" distR="0" wp14:anchorId="0D2D8EC1" wp14:editId="27CA2EEC">
                  <wp:extent cx="648000" cy="320400"/>
                  <wp:effectExtent l="0" t="0" r="0" b="3810"/>
                  <wp:docPr id="152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5A6541" w:rsidRPr="00DE4890" w:rsidRDefault="005A6541" w:rsidP="007C174E">
            <w:pPr>
              <w:pStyle w:val="Textkrper"/>
            </w:pPr>
          </w:p>
        </w:tc>
        <w:tc>
          <w:tcPr>
            <w:tcW w:w="4961" w:type="dxa"/>
            <w:shd w:val="clear" w:color="auto" w:fill="auto"/>
            <w:vAlign w:val="center"/>
          </w:tcPr>
          <w:p w:rsidR="005A6541" w:rsidRPr="00DE4890" w:rsidRDefault="005A6541" w:rsidP="007C174E">
            <w:pPr>
              <w:pStyle w:val="Textkrper"/>
              <w:rPr>
                <w:noProof/>
              </w:rPr>
            </w:pPr>
            <w:r>
              <w:rPr>
                <w:noProof/>
              </w:rPr>
              <w:t>Aufgabenkontrolle</w:t>
            </w:r>
          </w:p>
        </w:tc>
      </w:tr>
    </w:tbl>
    <w:p w:rsidR="00AA7B55" w:rsidRDefault="00AA7B55" w:rsidP="00676C8F">
      <w:pPr>
        <w:pStyle w:val="berschrift3"/>
      </w:pPr>
      <w:r>
        <w:br w:type="page"/>
      </w:r>
    </w:p>
    <w:p w:rsidR="005A6541" w:rsidRDefault="005A6541" w:rsidP="00676C8F">
      <w:pPr>
        <w:pStyle w:val="berschrift3"/>
      </w:pPr>
      <w:r>
        <w:lastRenderedPageBreak/>
        <w:t>Wiederholung</w:t>
      </w:r>
    </w:p>
    <w:p w:rsidR="005A6541" w:rsidRDefault="005A6541" w:rsidP="005A6541">
      <w:pPr>
        <w:pStyle w:val="Textkrper"/>
      </w:pPr>
      <w:r>
        <w:t>Die Schüler</w:t>
      </w:r>
      <w:r w:rsidR="001C5521">
        <w:t>innen und Schüler</w:t>
      </w:r>
      <w:r>
        <w:t xml:space="preserve"> werden nach den Inhalten der letzten Stunden zum Th</w:t>
      </w:r>
      <w:r>
        <w:t>e</w:t>
      </w:r>
      <w:r>
        <w:t>ma Elektrostatik gefragt. Sie sollten beschreiben können, wie ein Körper geladen wird, dass durch Reibung die Elektronen von einem Körper zum anderen überwechseln, die Protonen aber an ihrer Position im Atomkern bleiben. Die elektrische Ladung entsteht durch einen Elektronenmangel (positiv) oder einen Elektronenüberschuss (negativ). Elektrische Ladungen erzeugen Felder, die zu Abstoßungs- und Anziehungseffekten führen, wobei sich gleichnamige Ladungen abstoßen und ungleichnamige anziehen. Die Stärke einer elektrischen Ladung kann mit einem Elektroskop festgestellt werden, mit einer Glimmlampe kann bestimmt werden, wie der Körper geladen war.</w:t>
      </w:r>
    </w:p>
    <w:p w:rsidR="005A6541" w:rsidRDefault="005A6541" w:rsidP="00676C8F">
      <w:pPr>
        <w:pStyle w:val="berschrift3"/>
      </w:pPr>
      <w:r>
        <w:t>Aufgabenklärung</w:t>
      </w:r>
    </w:p>
    <w:p w:rsidR="005A6541" w:rsidRDefault="005A6541" w:rsidP="005A6541">
      <w:pPr>
        <w:pStyle w:val="Textkrper"/>
      </w:pPr>
      <w:r>
        <w:t>Es gibt eine Lerntheke zu drei unterschiedlich schweren Themen:</w:t>
      </w:r>
    </w:p>
    <w:p w:rsidR="005A6541" w:rsidRDefault="005A6541" w:rsidP="00BD1EE7">
      <w:pPr>
        <w:pStyle w:val="Textkrpernrauen"/>
        <w:numPr>
          <w:ilvl w:val="0"/>
          <w:numId w:val="45"/>
        </w:numPr>
      </w:pPr>
      <w:r>
        <w:t>Für die Leistungsschwachen, Level A: elektrische Leitung – Wie verteilen sich Ladu</w:t>
      </w:r>
      <w:r>
        <w:t>n</w:t>
      </w:r>
      <w:r>
        <w:t>gen auf verschiedenen Körpern?</w:t>
      </w:r>
    </w:p>
    <w:p w:rsidR="005A6541" w:rsidRDefault="005A6541" w:rsidP="005A6541">
      <w:pPr>
        <w:pStyle w:val="Textkrpernrauen"/>
      </w:pPr>
      <w:r>
        <w:t>Für die Mittleren, Level B: Erdung – Wie werden geladene Körper wieder neutral?</w:t>
      </w:r>
    </w:p>
    <w:p w:rsidR="005A6541" w:rsidRDefault="005A6541" w:rsidP="005A6541">
      <w:pPr>
        <w:pStyle w:val="Textkrpernrauen"/>
      </w:pPr>
      <w:r>
        <w:t>Für die Leistungsstarken, Level C: Influenz – Wie werden Ladungen ohne Berührung bewegt?</w:t>
      </w:r>
    </w:p>
    <w:p w:rsidR="00CD34A1" w:rsidRPr="00CD34A1" w:rsidRDefault="00CD34A1" w:rsidP="00CD34A1">
      <w:pPr>
        <w:pStyle w:val="TextkrpernrauenText"/>
      </w:pPr>
    </w:p>
    <w:p w:rsidR="005A6541" w:rsidRDefault="001C5521" w:rsidP="005A6541">
      <w:pPr>
        <w:pStyle w:val="Textkrper"/>
      </w:pPr>
      <w:r>
        <w:t>Die Lehrkraft</w:t>
      </w:r>
      <w:r w:rsidR="00CD34A1">
        <w:t xml:space="preserve"> weis</w:t>
      </w:r>
      <w:r w:rsidR="005A6541">
        <w:t>t die Schüler</w:t>
      </w:r>
      <w:r>
        <w:t>innen und Schüler</w:t>
      </w:r>
      <w:r w:rsidR="005A6541">
        <w:t xml:space="preserve"> darauf hin, dass diese sich entspr</w:t>
      </w:r>
      <w:r w:rsidR="005A6541">
        <w:t>e</w:t>
      </w:r>
      <w:r w:rsidR="005A6541">
        <w:t>chend ihrer eigenen Einschätzung zu den einzelnen Themen zuordnen sollen. Dabei sollen die einzelnen S</w:t>
      </w:r>
      <w:r w:rsidR="00CD34A1">
        <w:t>chülergruppen nicht größer als zwei bis vier S</w:t>
      </w:r>
      <w:r w:rsidR="005A6541">
        <w:t>chüler</w:t>
      </w:r>
      <w:r w:rsidR="00CD34A1">
        <w:t xml:space="preserve">innen und Schüler </w:t>
      </w:r>
      <w:r w:rsidR="005A6541">
        <w:t xml:space="preserve"> sein. Es wird zu einzelnen Themen wahrscheinlich mehrere Gruppen geben.</w:t>
      </w:r>
    </w:p>
    <w:p w:rsidR="005A6541" w:rsidRDefault="005A6541" w:rsidP="005A6541">
      <w:pPr>
        <w:pStyle w:val="Textkrper"/>
      </w:pPr>
      <w:r>
        <w:t>Neben dem Experiment ist auch die theoretische Erarbeitung der Phänomene ein Teil der Aufgabe. Hierin unterscheiden sich die einzelnen Themen in ihrer Anforderungstiefe. Die Expe</w:t>
      </w:r>
      <w:r w:rsidR="00CD34A1">
        <w:t>rimente durchführen kann jeder. E</w:t>
      </w:r>
      <w:r>
        <w:t>rklären, warum etwas so ist, ist schwieriger.</w:t>
      </w:r>
    </w:p>
    <w:p w:rsidR="006E756E" w:rsidRDefault="001C5521" w:rsidP="005A6541">
      <w:pPr>
        <w:pStyle w:val="Textkrper"/>
      </w:pPr>
      <w:r>
        <w:t>Die Lehrkraft</w:t>
      </w:r>
      <w:r w:rsidR="005A6541">
        <w:t xml:space="preserve"> legt den Zeitpunkt der Präsentationen</w:t>
      </w:r>
      <w:r>
        <w:t xml:space="preserve"> fest und teilt ihn den Schülerinnen und Schülern</w:t>
      </w:r>
      <w:r w:rsidR="005A6541">
        <w:t xml:space="preserve"> mit.</w:t>
      </w:r>
      <w:r w:rsidR="006E756E">
        <w:br w:type="page"/>
      </w:r>
    </w:p>
    <w:p w:rsidR="00FF1D46" w:rsidRDefault="00FF1D46" w:rsidP="00676C8F">
      <w:pPr>
        <w:pStyle w:val="berschrift2"/>
      </w:pPr>
      <w:r>
        <w:lastRenderedPageBreak/>
        <w:t>Gruppenfindung und Aufgabenklärung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676C8F" w:rsidRPr="00B51DE9" w:rsidTr="007C174E">
        <w:trPr>
          <w:trHeight w:val="523"/>
        </w:trPr>
        <w:tc>
          <w:tcPr>
            <w:tcW w:w="2268" w:type="dxa"/>
            <w:tcBorders>
              <w:left w:val="single" w:sz="4" w:space="0" w:color="auto"/>
              <w:bottom w:val="single" w:sz="4" w:space="0" w:color="auto"/>
              <w:right w:val="single" w:sz="4" w:space="0" w:color="auto"/>
            </w:tcBorders>
            <w:shd w:val="clear" w:color="auto" w:fill="D9D9D9"/>
            <w:hideMark/>
          </w:tcPr>
          <w:p w:rsidR="00676C8F" w:rsidRDefault="00676C8F" w:rsidP="007C174E">
            <w:pPr>
              <w:pStyle w:val="Tabelle6pt"/>
              <w:rPr>
                <w:color w:val="000000"/>
              </w:rPr>
            </w:pPr>
            <w:r>
              <w:t>Kompetenzbereich</w:t>
            </w:r>
          </w:p>
          <w:p w:rsidR="00676C8F" w:rsidRDefault="00676C8F" w:rsidP="007C174E">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676C8F" w:rsidRDefault="00676C8F" w:rsidP="007C174E">
            <w:pPr>
              <w:pStyle w:val="Tabelle6pt"/>
              <w:rPr>
                <w:color w:val="000000"/>
              </w:rPr>
            </w:pPr>
            <w:r>
              <w:t>Lernfortschritt</w:t>
            </w:r>
          </w:p>
          <w:p w:rsidR="00676C8F" w:rsidRDefault="00676C8F" w:rsidP="007C174E">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676C8F" w:rsidRDefault="00676C8F" w:rsidP="007C174E">
            <w:pPr>
              <w:pStyle w:val="Tabelle6pt"/>
              <w:rPr>
                <w:color w:val="000000"/>
              </w:rPr>
            </w:pPr>
            <w:r>
              <w:t>Materialien/Titel</w:t>
            </w:r>
          </w:p>
          <w:p w:rsidR="00676C8F" w:rsidRDefault="007C174E" w:rsidP="002F56F9">
            <w:pPr>
              <w:pStyle w:val="TabelleKopflinks"/>
            </w:pPr>
            <w:r>
              <w:t xml:space="preserve">Elektrostatik – </w:t>
            </w:r>
            <w:r w:rsidR="00676C8F">
              <w:t>Ladungsbewegung</w:t>
            </w:r>
            <w:r>
              <w:t xml:space="preserve"> </w:t>
            </w:r>
            <w:r w:rsidR="002F56F9">
              <w:t>–</w:t>
            </w:r>
            <w:r>
              <w:t xml:space="preserve"> Aufgabe</w:t>
            </w:r>
            <w:r>
              <w:t>n</w:t>
            </w:r>
            <w:r>
              <w:t>planung</w:t>
            </w:r>
          </w:p>
        </w:tc>
        <w:tc>
          <w:tcPr>
            <w:tcW w:w="188" w:type="dxa"/>
            <w:vMerge w:val="restart"/>
            <w:tcBorders>
              <w:top w:val="nil"/>
              <w:left w:val="single" w:sz="4" w:space="0" w:color="auto"/>
              <w:bottom w:val="nil"/>
              <w:right w:val="single" w:sz="4" w:space="0" w:color="auto"/>
            </w:tcBorders>
            <w:shd w:val="clear" w:color="auto" w:fill="FFFFFF"/>
          </w:tcPr>
          <w:p w:rsidR="00676C8F" w:rsidRPr="004B658C" w:rsidRDefault="00676C8F" w:rsidP="007C174E">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676C8F" w:rsidRPr="00B51DE9" w:rsidRDefault="00676C8F" w:rsidP="007C174E">
            <w:pPr>
              <w:pStyle w:val="TabelleKopfmitte"/>
            </w:pPr>
            <w:r>
              <w:t>Physik</w:t>
            </w:r>
          </w:p>
          <w:p w:rsidR="00676C8F" w:rsidRPr="00B51DE9" w:rsidRDefault="00676C8F" w:rsidP="00676C8F">
            <w:pPr>
              <w:pStyle w:val="TabelleKopfmitte"/>
              <w:rPr>
                <w:rFonts w:eastAsia="Calibri"/>
              </w:rPr>
            </w:pPr>
            <w:r>
              <w:t>Ph</w:t>
            </w:r>
            <w:r w:rsidRPr="00B51DE9">
              <w:t>0</w:t>
            </w:r>
            <w:r>
              <w:t>4</w:t>
            </w:r>
            <w:r w:rsidRPr="00B51DE9">
              <w:t>.01</w:t>
            </w:r>
            <w:r>
              <w:t>.02</w:t>
            </w:r>
          </w:p>
        </w:tc>
      </w:tr>
      <w:tr w:rsidR="00676C8F" w:rsidRPr="00B51DE9" w:rsidTr="007C174E">
        <w:tc>
          <w:tcPr>
            <w:tcW w:w="7348" w:type="dxa"/>
            <w:gridSpan w:val="3"/>
            <w:tcBorders>
              <w:left w:val="single" w:sz="4" w:space="0" w:color="auto"/>
              <w:right w:val="single" w:sz="4" w:space="0" w:color="auto"/>
            </w:tcBorders>
            <w:hideMark/>
          </w:tcPr>
          <w:p w:rsidR="00676C8F" w:rsidRPr="004B658C" w:rsidRDefault="00676C8F" w:rsidP="007C174E">
            <w:pPr>
              <w:pStyle w:val="Tabelle6pt"/>
            </w:pPr>
            <w:r w:rsidRPr="004B658C">
              <w:t>Kompetenz:</w:t>
            </w:r>
          </w:p>
          <w:p w:rsidR="00676C8F" w:rsidRDefault="00676C8F" w:rsidP="007C174E">
            <w:pPr>
              <w:pStyle w:val="Kopf8ptafz"/>
            </w:pPr>
            <w:r>
              <w:t>Ich kann die Ladungsverteilung auf leitenden und nichtleitenden Körpern beschreiben.</w:t>
            </w:r>
          </w:p>
          <w:p w:rsidR="00676C8F" w:rsidRDefault="00676C8F" w:rsidP="007C174E">
            <w:pPr>
              <w:pStyle w:val="Kopf8ptafz"/>
            </w:pPr>
            <w:r>
              <w:t>Ich kann beschreiben, wie ein geladener Körper von seiner Ladung befreit werden kann.</w:t>
            </w:r>
          </w:p>
          <w:p w:rsidR="00676C8F" w:rsidRDefault="00676C8F" w:rsidP="007C174E">
            <w:pPr>
              <w:pStyle w:val="Kopf8ptafz"/>
            </w:pPr>
            <w:r>
              <w:t>Ich kann den Begriff Influenz erklären.</w:t>
            </w:r>
          </w:p>
          <w:p w:rsidR="00676C8F" w:rsidRDefault="00676C8F" w:rsidP="007C174E">
            <w:pPr>
              <w:pStyle w:val="Kopf8ptafz"/>
            </w:pPr>
            <w:r w:rsidRPr="00E50D53">
              <w:t>Ich kann Rückschlüsse auf die Elektronenbewegung ziehen.</w:t>
            </w:r>
          </w:p>
        </w:tc>
        <w:tc>
          <w:tcPr>
            <w:tcW w:w="188" w:type="dxa"/>
            <w:vMerge/>
            <w:tcBorders>
              <w:left w:val="single" w:sz="4" w:space="0" w:color="auto"/>
              <w:bottom w:val="nil"/>
              <w:right w:val="nil"/>
            </w:tcBorders>
            <w:vAlign w:val="center"/>
            <w:hideMark/>
          </w:tcPr>
          <w:p w:rsidR="00676C8F" w:rsidRDefault="00676C8F" w:rsidP="007C174E">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676C8F" w:rsidRPr="00B51DE9" w:rsidTr="007C174E">
              <w:trPr>
                <w:trHeight w:val="284"/>
              </w:trPr>
              <w:tc>
                <w:tcPr>
                  <w:tcW w:w="2090" w:type="dxa"/>
                  <w:shd w:val="clear" w:color="auto" w:fill="auto"/>
                </w:tcPr>
                <w:p w:rsidR="00676C8F" w:rsidRPr="00B51DE9" w:rsidRDefault="00676C8F" w:rsidP="007C174E">
                  <w:pPr>
                    <w:pStyle w:val="Textkrpermitte"/>
                  </w:pPr>
                  <w:r w:rsidRPr="00B51DE9">
                    <w:t>LernPROJEKT</w:t>
                  </w:r>
                </w:p>
              </w:tc>
            </w:tr>
            <w:tr w:rsidR="00676C8F" w:rsidRPr="00B51DE9" w:rsidTr="007C174E">
              <w:trPr>
                <w:trHeight w:val="284"/>
              </w:trPr>
              <w:tc>
                <w:tcPr>
                  <w:tcW w:w="2090" w:type="dxa"/>
                  <w:shd w:val="clear" w:color="auto" w:fill="auto"/>
                </w:tcPr>
                <w:p w:rsidR="00676C8F" w:rsidRPr="00B51DE9" w:rsidRDefault="00676C8F" w:rsidP="007C174E">
                  <w:pPr>
                    <w:pStyle w:val="Textkrpermitte"/>
                  </w:pPr>
                  <w:r w:rsidRPr="00B51DE9">
                    <w:t>LernTHEMA</w:t>
                  </w:r>
                </w:p>
              </w:tc>
            </w:tr>
            <w:tr w:rsidR="00676C8F" w:rsidRPr="00B51DE9" w:rsidTr="007C174E">
              <w:trPr>
                <w:trHeight w:val="284"/>
              </w:trPr>
              <w:tc>
                <w:tcPr>
                  <w:tcW w:w="2090" w:type="dxa"/>
                  <w:shd w:val="clear" w:color="auto" w:fill="D9D9D9" w:themeFill="background1" w:themeFillShade="D9"/>
                </w:tcPr>
                <w:p w:rsidR="00676C8F" w:rsidRPr="00B51DE9" w:rsidRDefault="00676C8F" w:rsidP="007C174E">
                  <w:pPr>
                    <w:pStyle w:val="TabelleKopfmitte"/>
                  </w:pPr>
                  <w:r w:rsidRPr="00B51DE9">
                    <w:t>LernSCHRITT</w:t>
                  </w:r>
                </w:p>
              </w:tc>
            </w:tr>
          </w:tbl>
          <w:p w:rsidR="00676C8F" w:rsidRPr="00B51DE9" w:rsidRDefault="00676C8F" w:rsidP="007C174E">
            <w:pPr>
              <w:pStyle w:val="TabelleKopfmitte"/>
            </w:pPr>
          </w:p>
        </w:tc>
      </w:tr>
      <w:tr w:rsidR="00676C8F" w:rsidRPr="00B51DE9" w:rsidTr="007C174E">
        <w:tc>
          <w:tcPr>
            <w:tcW w:w="7348" w:type="dxa"/>
            <w:gridSpan w:val="3"/>
            <w:tcBorders>
              <w:left w:val="single" w:sz="4" w:space="0" w:color="auto"/>
              <w:right w:val="single" w:sz="4" w:space="0" w:color="auto"/>
            </w:tcBorders>
            <w:hideMark/>
          </w:tcPr>
          <w:p w:rsidR="00676C8F" w:rsidRPr="004B658C" w:rsidRDefault="00676C8F" w:rsidP="007C174E">
            <w:pPr>
              <w:pStyle w:val="Tabelle6pt"/>
            </w:pPr>
            <w:r w:rsidRPr="004B658C">
              <w:t>Hauptbezug:</w:t>
            </w:r>
          </w:p>
          <w:p w:rsidR="00676C8F" w:rsidRDefault="00676C8F" w:rsidP="007C174E">
            <w:pPr>
              <w:pStyle w:val="Kopf8ptafz"/>
            </w:pPr>
            <w:r w:rsidRPr="001D0E10">
              <w:t>Ich kann Auswirkungen physikalischer Sachverhalte nennen.</w:t>
            </w:r>
          </w:p>
        </w:tc>
        <w:tc>
          <w:tcPr>
            <w:tcW w:w="188" w:type="dxa"/>
            <w:vMerge/>
            <w:tcBorders>
              <w:left w:val="single" w:sz="4" w:space="0" w:color="auto"/>
              <w:bottom w:val="nil"/>
              <w:right w:val="nil"/>
            </w:tcBorders>
            <w:vAlign w:val="center"/>
            <w:hideMark/>
          </w:tcPr>
          <w:p w:rsidR="00676C8F" w:rsidRDefault="00676C8F" w:rsidP="007C174E">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676C8F" w:rsidRPr="00B51DE9" w:rsidRDefault="00676C8F" w:rsidP="007C174E">
            <w:pPr>
              <w:pStyle w:val="TabelleKopfmitte"/>
            </w:pPr>
          </w:p>
        </w:tc>
      </w:tr>
      <w:tr w:rsidR="00676C8F" w:rsidRPr="00B51DE9" w:rsidTr="007C174E">
        <w:tc>
          <w:tcPr>
            <w:tcW w:w="7348" w:type="dxa"/>
            <w:gridSpan w:val="3"/>
            <w:tcBorders>
              <w:left w:val="single" w:sz="4" w:space="0" w:color="auto"/>
              <w:right w:val="single" w:sz="4" w:space="0" w:color="auto"/>
            </w:tcBorders>
            <w:tcMar>
              <w:bottom w:w="0" w:type="dxa"/>
            </w:tcMar>
            <w:hideMark/>
          </w:tcPr>
          <w:p w:rsidR="00676C8F" w:rsidRDefault="00676C8F" w:rsidP="007C174E">
            <w:pPr>
              <w:pStyle w:val="Tabelle6pt"/>
            </w:pPr>
            <w:r>
              <w:t>Weitere Bezüge:</w:t>
            </w:r>
          </w:p>
          <w:p w:rsidR="00676C8F" w:rsidRDefault="00676C8F" w:rsidP="007C174E">
            <w:pPr>
              <w:pStyle w:val="Kopf8ptafz"/>
            </w:pPr>
            <w:r w:rsidRPr="00E50D53">
              <w:t>Ich kann einfache physikalische Experimente nach Anleitung durchführen und auswerten.</w:t>
            </w:r>
          </w:p>
        </w:tc>
        <w:tc>
          <w:tcPr>
            <w:tcW w:w="188" w:type="dxa"/>
            <w:vMerge/>
            <w:tcBorders>
              <w:left w:val="single" w:sz="4" w:space="0" w:color="auto"/>
              <w:bottom w:val="nil"/>
              <w:right w:val="nil"/>
            </w:tcBorders>
            <w:vAlign w:val="center"/>
            <w:hideMark/>
          </w:tcPr>
          <w:p w:rsidR="00676C8F" w:rsidRDefault="00676C8F" w:rsidP="007C174E">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676C8F" w:rsidRPr="00B51DE9" w:rsidRDefault="00676C8F" w:rsidP="007C174E">
            <w:pPr>
              <w:pStyle w:val="TabelleKopfmitte"/>
            </w:pPr>
          </w:p>
        </w:tc>
      </w:tr>
    </w:tbl>
    <w:p w:rsidR="005F77F9" w:rsidRDefault="00AA7B55" w:rsidP="005F77F9">
      <w:pPr>
        <w:pStyle w:val="berschrift3"/>
      </w:pPr>
      <w:r>
        <w:rPr>
          <w:noProof/>
          <w:sz w:val="24"/>
        </w:rPr>
        <w:drawing>
          <wp:anchor distT="0" distB="0" distL="114300" distR="114300" simplePos="0" relativeHeight="252143616" behindDoc="0" locked="0" layoutInCell="0" allowOverlap="1" wp14:anchorId="1276DF0A" wp14:editId="75574B29">
            <wp:simplePos x="0" y="0"/>
            <wp:positionH relativeFrom="rightMargin">
              <wp:posOffset>117475</wp:posOffset>
            </wp:positionH>
            <wp:positionV relativeFrom="paragraph">
              <wp:posOffset>86995</wp:posOffset>
            </wp:positionV>
            <wp:extent cx="349885" cy="320675"/>
            <wp:effectExtent l="0" t="0" r="0" b="3175"/>
            <wp:wrapNone/>
            <wp:docPr id="152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144640" behindDoc="0" locked="0" layoutInCell="0" allowOverlap="1" wp14:anchorId="30EB5D81" wp14:editId="506EF035">
            <wp:simplePos x="0" y="0"/>
            <wp:positionH relativeFrom="rightMargin">
              <wp:posOffset>477520</wp:posOffset>
            </wp:positionH>
            <wp:positionV relativeFrom="paragraph">
              <wp:posOffset>86995</wp:posOffset>
            </wp:positionV>
            <wp:extent cx="349885" cy="320675"/>
            <wp:effectExtent l="0" t="0" r="0" b="3175"/>
            <wp:wrapNone/>
            <wp:docPr id="152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145664" behindDoc="0" locked="0" layoutInCell="0" allowOverlap="1" wp14:anchorId="4B0212FF" wp14:editId="299F9023">
            <wp:simplePos x="0" y="0"/>
            <wp:positionH relativeFrom="rightMargin">
              <wp:posOffset>837565</wp:posOffset>
            </wp:positionH>
            <wp:positionV relativeFrom="paragraph">
              <wp:posOffset>86995</wp:posOffset>
            </wp:positionV>
            <wp:extent cx="348615" cy="320040"/>
            <wp:effectExtent l="0" t="0" r="0" b="3810"/>
            <wp:wrapNone/>
            <wp:docPr id="152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5F77F9">
        <w:t>Vorbereitung</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5F77F9" w:rsidRPr="00DE4890" w:rsidTr="006B5649">
        <w:trPr>
          <w:trHeight w:val="397"/>
        </w:trPr>
        <w:tc>
          <w:tcPr>
            <w:tcW w:w="1470" w:type="dxa"/>
            <w:shd w:val="clear" w:color="auto" w:fill="D9D9D9" w:themeFill="background1" w:themeFillShade="D9"/>
            <w:vAlign w:val="center"/>
          </w:tcPr>
          <w:p w:rsidR="005F77F9" w:rsidRPr="00DE4890" w:rsidRDefault="005F77F9" w:rsidP="006B5649">
            <w:pPr>
              <w:pStyle w:val="TabelleKopfmitte"/>
            </w:pPr>
            <w:r>
              <w:t>Phase</w:t>
            </w:r>
          </w:p>
        </w:tc>
        <w:tc>
          <w:tcPr>
            <w:tcW w:w="940" w:type="dxa"/>
            <w:shd w:val="clear" w:color="auto" w:fill="D9D9D9" w:themeFill="background1" w:themeFillShade="D9"/>
            <w:vAlign w:val="center"/>
          </w:tcPr>
          <w:p w:rsidR="005F77F9" w:rsidRPr="00DE4890" w:rsidRDefault="005F77F9" w:rsidP="006B5649">
            <w:pPr>
              <w:pStyle w:val="TabelleKopfmitte"/>
            </w:pPr>
            <w:r>
              <w:t>Zeit</w:t>
            </w:r>
          </w:p>
        </w:tc>
        <w:tc>
          <w:tcPr>
            <w:tcW w:w="4961" w:type="dxa"/>
            <w:shd w:val="clear" w:color="auto" w:fill="D9D9D9" w:themeFill="background1" w:themeFillShade="D9"/>
            <w:vAlign w:val="center"/>
          </w:tcPr>
          <w:p w:rsidR="005F77F9" w:rsidRPr="00DE4890" w:rsidRDefault="005F77F9" w:rsidP="006B5649">
            <w:pPr>
              <w:pStyle w:val="TabelleKopfmitte"/>
            </w:pPr>
            <w:r>
              <w:t>Aufgabe</w:t>
            </w:r>
          </w:p>
        </w:tc>
      </w:tr>
      <w:tr w:rsidR="005F77F9" w:rsidRPr="00DE4890" w:rsidTr="006B5649">
        <w:trPr>
          <w:trHeight w:val="624"/>
        </w:trPr>
        <w:tc>
          <w:tcPr>
            <w:tcW w:w="1470" w:type="dxa"/>
            <w:shd w:val="clear" w:color="auto" w:fill="auto"/>
            <w:vAlign w:val="center"/>
          </w:tcPr>
          <w:p w:rsidR="005F77F9" w:rsidRPr="00FC0F56" w:rsidRDefault="005F77F9" w:rsidP="006B5649">
            <w:pPr>
              <w:pStyle w:val="Textkrpermitte"/>
              <w:rPr>
                <w:noProof/>
              </w:rPr>
            </w:pPr>
            <w:r w:rsidRPr="00FC0F56">
              <w:rPr>
                <w:noProof/>
              </w:rPr>
              <w:drawing>
                <wp:inline distT="0" distB="0" distL="0" distR="0" wp14:anchorId="69695DD6" wp14:editId="0A41D3C1">
                  <wp:extent cx="302701" cy="324000"/>
                  <wp:effectExtent l="0" t="0" r="2540" b="0"/>
                  <wp:docPr id="173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Default="005F77F9" w:rsidP="00876F86">
            <w:r>
              <w:t>Entscheiden Sie sich für ein Thema von der Lerntheke.</w:t>
            </w:r>
          </w:p>
        </w:tc>
      </w:tr>
      <w:tr w:rsidR="005F77F9" w:rsidRPr="00DE4890" w:rsidTr="006B5649">
        <w:trPr>
          <w:trHeight w:val="624"/>
        </w:trPr>
        <w:tc>
          <w:tcPr>
            <w:tcW w:w="1470" w:type="dxa"/>
            <w:shd w:val="clear" w:color="auto" w:fill="auto"/>
            <w:vAlign w:val="center"/>
          </w:tcPr>
          <w:p w:rsidR="005F77F9" w:rsidRPr="00F0156F" w:rsidRDefault="005F77F9" w:rsidP="006B5649">
            <w:pPr>
              <w:pStyle w:val="Textkrpermitte"/>
            </w:pPr>
            <w:r w:rsidRPr="00FC0F56">
              <w:rPr>
                <w:noProof/>
              </w:rPr>
              <w:drawing>
                <wp:inline distT="0" distB="0" distL="0" distR="0" wp14:anchorId="727FB380" wp14:editId="281624D8">
                  <wp:extent cx="302701" cy="324000"/>
                  <wp:effectExtent l="0" t="0" r="2540" b="0"/>
                  <wp:docPr id="173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Pr="00DE4890" w:rsidRDefault="005F77F9" w:rsidP="00876F86">
            <w:pPr>
              <w:rPr>
                <w:noProof/>
              </w:rPr>
            </w:pPr>
            <w:r>
              <w:t>Lesen Sie alle weiteren Aufgaben durch.</w:t>
            </w:r>
          </w:p>
        </w:tc>
      </w:tr>
      <w:tr w:rsidR="005F77F9" w:rsidRPr="00DE4890" w:rsidTr="006B5649">
        <w:trPr>
          <w:trHeight w:val="624"/>
        </w:trPr>
        <w:tc>
          <w:tcPr>
            <w:tcW w:w="1470" w:type="dxa"/>
            <w:shd w:val="clear" w:color="auto" w:fill="auto"/>
            <w:vAlign w:val="center"/>
          </w:tcPr>
          <w:p w:rsidR="005F77F9" w:rsidRPr="00F0156F" w:rsidRDefault="005F77F9" w:rsidP="006B5649">
            <w:pPr>
              <w:pStyle w:val="Textkrpermitte"/>
            </w:pPr>
            <w:r w:rsidRPr="00FC0F56">
              <w:rPr>
                <w:noProof/>
              </w:rPr>
              <w:drawing>
                <wp:inline distT="0" distB="0" distL="0" distR="0" wp14:anchorId="45A19137" wp14:editId="624CCA5D">
                  <wp:extent cx="532800" cy="324000"/>
                  <wp:effectExtent l="0" t="0" r="635" b="0"/>
                  <wp:docPr id="173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Pr="00DE4890" w:rsidRDefault="005F77F9" w:rsidP="00876F86">
            <w:pPr>
              <w:rPr>
                <w:noProof/>
              </w:rPr>
            </w:pPr>
            <w:r>
              <w:t>Finden Sie sich in 2-4er Gruppen zu ihrem Thema z</w:t>
            </w:r>
            <w:r>
              <w:t>u</w:t>
            </w:r>
            <w:r>
              <w:t>sammen.</w:t>
            </w:r>
          </w:p>
        </w:tc>
      </w:tr>
      <w:tr w:rsidR="005F77F9" w:rsidRPr="00DE4890" w:rsidTr="006B5649">
        <w:trPr>
          <w:trHeight w:val="624"/>
        </w:trPr>
        <w:tc>
          <w:tcPr>
            <w:tcW w:w="1470" w:type="dxa"/>
            <w:shd w:val="clear" w:color="auto" w:fill="auto"/>
            <w:vAlign w:val="center"/>
          </w:tcPr>
          <w:p w:rsidR="005F77F9" w:rsidRPr="00F0156F" w:rsidRDefault="005F77F9" w:rsidP="006B5649">
            <w:pPr>
              <w:pStyle w:val="Textkrpermitte"/>
            </w:pPr>
            <w:r w:rsidRPr="00FC0F56">
              <w:rPr>
                <w:noProof/>
              </w:rPr>
              <w:drawing>
                <wp:inline distT="0" distB="0" distL="0" distR="0" wp14:anchorId="4543BA7F" wp14:editId="52566C2F">
                  <wp:extent cx="532800" cy="324000"/>
                  <wp:effectExtent l="0" t="0" r="635" b="0"/>
                  <wp:docPr id="173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Pr="00DE4890" w:rsidRDefault="005F77F9" w:rsidP="00876F86">
            <w:pPr>
              <w:rPr>
                <w:noProof/>
              </w:rPr>
            </w:pPr>
            <w:r>
              <w:t>Besprechen Sie in der Gruppe die Aufgaben und klären Sie offene Fragen.</w:t>
            </w:r>
          </w:p>
        </w:tc>
      </w:tr>
      <w:tr w:rsidR="005F77F9" w:rsidRPr="00DE4890" w:rsidTr="006B5649">
        <w:trPr>
          <w:trHeight w:val="624"/>
        </w:trPr>
        <w:tc>
          <w:tcPr>
            <w:tcW w:w="1470" w:type="dxa"/>
            <w:shd w:val="clear" w:color="auto" w:fill="auto"/>
            <w:vAlign w:val="center"/>
          </w:tcPr>
          <w:p w:rsidR="005F77F9" w:rsidRPr="00F0156F" w:rsidRDefault="005F77F9" w:rsidP="006B5649">
            <w:pPr>
              <w:pStyle w:val="Textkrpermitte"/>
            </w:pPr>
            <w:r w:rsidRPr="00FC0F56">
              <w:rPr>
                <w:noProof/>
              </w:rPr>
              <w:drawing>
                <wp:inline distT="0" distB="0" distL="0" distR="0" wp14:anchorId="78F1BD40" wp14:editId="6CF64B77">
                  <wp:extent cx="302701" cy="324000"/>
                  <wp:effectExtent l="0" t="0" r="2540" b="0"/>
                  <wp:docPr id="173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Pr="00DE4890" w:rsidRDefault="005F77F9" w:rsidP="00876F86">
            <w:pPr>
              <w:rPr>
                <w:noProof/>
              </w:rPr>
            </w:pPr>
            <w:r>
              <w:t>Bereiten Sie das Experiment vor. Lesen Sie dazu die Versuchsanleitung und beantworten Sie die Fragen am Ende der Versuchsanleitung schriftlich.</w:t>
            </w:r>
          </w:p>
        </w:tc>
      </w:tr>
    </w:tbl>
    <w:p w:rsidR="005F77F9" w:rsidRPr="00F774B1" w:rsidRDefault="005F77F9" w:rsidP="005F77F9">
      <w:pPr>
        <w:pStyle w:val="Marginalie"/>
        <w:framePr w:wrap="notBeside" w:x="8697" w:y="638"/>
      </w:pPr>
      <w:r>
        <w:t>Hier können noch fachliche</w:t>
      </w:r>
      <w:r w:rsidR="00E341D3">
        <w:t xml:space="preserve"> Lücken durch die</w:t>
      </w:r>
      <w:r>
        <w:t xml:space="preserve"> Lehr</w:t>
      </w:r>
      <w:r w:rsidR="00E341D3">
        <w:t>kraft</w:t>
      </w:r>
      <w:r>
        <w:t xml:space="preserve"> geschlossen und den Sch</w:t>
      </w:r>
      <w:r>
        <w:t>ü</w:t>
      </w:r>
      <w:r w:rsidR="00E341D3">
        <w:t>lerinnen und Schülern</w:t>
      </w:r>
      <w:r>
        <w:t xml:space="preserve"> die Sicherheitshinweise fürs Experimentieren nochmal aufgezeigt werden.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5F77F9" w:rsidRPr="00DE4890" w:rsidTr="006E756E">
        <w:trPr>
          <w:trHeight w:val="624"/>
        </w:trPr>
        <w:tc>
          <w:tcPr>
            <w:tcW w:w="1470" w:type="dxa"/>
            <w:tcBorders>
              <w:top w:val="nil"/>
            </w:tcBorders>
            <w:shd w:val="clear" w:color="auto" w:fill="auto"/>
            <w:vAlign w:val="center"/>
          </w:tcPr>
          <w:p w:rsidR="005F77F9" w:rsidRPr="00F0156F" w:rsidRDefault="005F77F9" w:rsidP="006B5649">
            <w:pPr>
              <w:pStyle w:val="Textkrpermitte"/>
            </w:pPr>
            <w:r w:rsidRPr="00FC0F56">
              <w:rPr>
                <w:noProof/>
              </w:rPr>
              <w:drawing>
                <wp:inline distT="0" distB="0" distL="0" distR="0" wp14:anchorId="57BF3F33" wp14:editId="5EE86D81">
                  <wp:extent cx="532800" cy="324000"/>
                  <wp:effectExtent l="0" t="0" r="635" b="0"/>
                  <wp:docPr id="173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tcBorders>
              <w:top w:val="nil"/>
            </w:tcBorders>
            <w:shd w:val="clear" w:color="auto" w:fill="auto"/>
            <w:vAlign w:val="center"/>
          </w:tcPr>
          <w:p w:rsidR="005F77F9" w:rsidRPr="00DE4890" w:rsidRDefault="005F77F9" w:rsidP="006B5649">
            <w:pPr>
              <w:pStyle w:val="Textkrper"/>
            </w:pPr>
          </w:p>
        </w:tc>
        <w:tc>
          <w:tcPr>
            <w:tcW w:w="4961" w:type="dxa"/>
            <w:tcBorders>
              <w:top w:val="nil"/>
            </w:tcBorders>
            <w:shd w:val="clear" w:color="auto" w:fill="auto"/>
            <w:vAlign w:val="center"/>
          </w:tcPr>
          <w:p w:rsidR="005F77F9" w:rsidRPr="00DE4890" w:rsidRDefault="005F77F9" w:rsidP="00876F86">
            <w:pPr>
              <w:rPr>
                <w:noProof/>
              </w:rPr>
            </w:pPr>
            <w:r>
              <w:t>Vergleichen Sie Ihre Ergebnisse zur Versuchsanleitung in Ihrer Gruppe und klären Sie offene Fragen.</w:t>
            </w:r>
          </w:p>
        </w:tc>
      </w:tr>
      <w:tr w:rsidR="005F77F9" w:rsidRPr="00DE4890" w:rsidTr="006B5649">
        <w:trPr>
          <w:trHeight w:val="624"/>
        </w:trPr>
        <w:tc>
          <w:tcPr>
            <w:tcW w:w="1470" w:type="dxa"/>
            <w:shd w:val="clear" w:color="auto" w:fill="auto"/>
            <w:vAlign w:val="center"/>
          </w:tcPr>
          <w:p w:rsidR="005F77F9" w:rsidRPr="00F0156F" w:rsidRDefault="005F77F9" w:rsidP="006B5649">
            <w:pPr>
              <w:pStyle w:val="Textkrpermitte"/>
            </w:pPr>
            <w:r w:rsidRPr="00FC0F56">
              <w:rPr>
                <w:noProof/>
              </w:rPr>
              <w:drawing>
                <wp:inline distT="0" distB="0" distL="0" distR="0" wp14:anchorId="6E9751E8" wp14:editId="3E2E1B88">
                  <wp:extent cx="532800" cy="324000"/>
                  <wp:effectExtent l="0" t="0" r="635" b="0"/>
                  <wp:docPr id="173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Pr="00DE4890" w:rsidRDefault="00E341D3" w:rsidP="00876F86">
            <w:pPr>
              <w:rPr>
                <w:noProof/>
              </w:rPr>
            </w:pPr>
            <w:r>
              <w:t>Erklären Sie Ihrer Lehrkraft</w:t>
            </w:r>
            <w:r w:rsidR="005F77F9">
              <w:t xml:space="preserve"> den Versuchsablauf und holen sich von ihm Ihr Experimentiermaterial.</w:t>
            </w:r>
          </w:p>
        </w:tc>
      </w:tr>
      <w:tr w:rsidR="005F77F9" w:rsidRPr="00DE4890" w:rsidTr="006B5649">
        <w:trPr>
          <w:trHeight w:val="624"/>
        </w:trPr>
        <w:tc>
          <w:tcPr>
            <w:tcW w:w="1470" w:type="dxa"/>
            <w:shd w:val="clear" w:color="auto" w:fill="auto"/>
            <w:vAlign w:val="center"/>
          </w:tcPr>
          <w:p w:rsidR="005F77F9" w:rsidRPr="00FC0F56" w:rsidRDefault="005F77F9" w:rsidP="006B5649">
            <w:pPr>
              <w:pStyle w:val="Textkrpermitte"/>
              <w:rPr>
                <w:noProof/>
              </w:rPr>
            </w:pPr>
            <w:r w:rsidRPr="00FC0F56">
              <w:rPr>
                <w:noProof/>
              </w:rPr>
              <w:drawing>
                <wp:inline distT="0" distB="0" distL="0" distR="0" wp14:anchorId="376EFFFD" wp14:editId="385F628E">
                  <wp:extent cx="532800" cy="324000"/>
                  <wp:effectExtent l="0" t="0" r="635" b="0"/>
                  <wp:docPr id="173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Default="005F77F9" w:rsidP="00876F86">
            <w:r>
              <w:t>Führen Sie gemeinsam Ihr Experiment durch.</w:t>
            </w:r>
          </w:p>
        </w:tc>
      </w:tr>
      <w:tr w:rsidR="005F77F9" w:rsidRPr="00DE4890" w:rsidTr="006B5649">
        <w:trPr>
          <w:trHeight w:val="624"/>
        </w:trPr>
        <w:tc>
          <w:tcPr>
            <w:tcW w:w="1470" w:type="dxa"/>
            <w:shd w:val="clear" w:color="auto" w:fill="auto"/>
            <w:vAlign w:val="center"/>
          </w:tcPr>
          <w:p w:rsidR="005F77F9" w:rsidRPr="00FC0F56" w:rsidRDefault="005F77F9" w:rsidP="006B5649">
            <w:pPr>
              <w:pStyle w:val="Textkrpermitte"/>
              <w:rPr>
                <w:noProof/>
              </w:rPr>
            </w:pPr>
            <w:r w:rsidRPr="00FC0F56">
              <w:rPr>
                <w:noProof/>
              </w:rPr>
              <w:drawing>
                <wp:inline distT="0" distB="0" distL="0" distR="0" wp14:anchorId="5D447211" wp14:editId="25D8E838">
                  <wp:extent cx="302701" cy="324000"/>
                  <wp:effectExtent l="0" t="0" r="2540" b="0"/>
                  <wp:docPr id="174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Default="005F77F9" w:rsidP="00876F86">
            <w:r>
              <w:t>Protokolieren Sie Ihr Experiment und beantworten Sie die Fragen zum Experiment schriftlich.</w:t>
            </w:r>
          </w:p>
        </w:tc>
      </w:tr>
      <w:tr w:rsidR="005F77F9" w:rsidRPr="00DE4890" w:rsidTr="006B5649">
        <w:trPr>
          <w:trHeight w:val="624"/>
        </w:trPr>
        <w:tc>
          <w:tcPr>
            <w:tcW w:w="1470" w:type="dxa"/>
            <w:shd w:val="clear" w:color="auto" w:fill="auto"/>
            <w:vAlign w:val="center"/>
          </w:tcPr>
          <w:p w:rsidR="005F77F9" w:rsidRPr="00FC0F56" w:rsidRDefault="005F77F9" w:rsidP="006B5649">
            <w:pPr>
              <w:pStyle w:val="Textkrpermitte"/>
              <w:rPr>
                <w:noProof/>
              </w:rPr>
            </w:pPr>
            <w:r w:rsidRPr="00FC0F56">
              <w:rPr>
                <w:noProof/>
              </w:rPr>
              <w:drawing>
                <wp:inline distT="0" distB="0" distL="0" distR="0" wp14:anchorId="5F95E37D" wp14:editId="14450A88">
                  <wp:extent cx="532800" cy="324000"/>
                  <wp:effectExtent l="0" t="0" r="635" b="0"/>
                  <wp:docPr id="174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Default="005F77F9" w:rsidP="00876F86">
            <w:r>
              <w:t>Klären Sie offene Fragen in der Gruppe.</w:t>
            </w:r>
          </w:p>
        </w:tc>
      </w:tr>
      <w:tr w:rsidR="005F77F9" w:rsidRPr="00DE4890" w:rsidTr="006B5649">
        <w:trPr>
          <w:trHeight w:val="624"/>
        </w:trPr>
        <w:tc>
          <w:tcPr>
            <w:tcW w:w="1470" w:type="dxa"/>
            <w:shd w:val="clear" w:color="auto" w:fill="auto"/>
            <w:vAlign w:val="center"/>
          </w:tcPr>
          <w:p w:rsidR="005F77F9" w:rsidRPr="00FC0F56" w:rsidRDefault="005F77F9" w:rsidP="006B5649">
            <w:pPr>
              <w:pStyle w:val="Textkrpermitte"/>
              <w:rPr>
                <w:noProof/>
              </w:rPr>
            </w:pPr>
            <w:r w:rsidRPr="00FC0F56">
              <w:rPr>
                <w:noProof/>
              </w:rPr>
              <w:drawing>
                <wp:inline distT="0" distB="0" distL="0" distR="0" wp14:anchorId="5EB800DC" wp14:editId="5405F3A1">
                  <wp:extent cx="532800" cy="324000"/>
                  <wp:effectExtent l="0" t="0" r="635" b="0"/>
                  <wp:docPr id="174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Default="005F77F9" w:rsidP="00876F86">
            <w:r>
              <w:t>Erstellen Sie ein Plakat mit den wichtigsten Informati</w:t>
            </w:r>
            <w:r>
              <w:t>o</w:t>
            </w:r>
            <w:r>
              <w:t>nen zum Experiment.</w:t>
            </w:r>
          </w:p>
        </w:tc>
      </w:tr>
      <w:tr w:rsidR="005F77F9" w:rsidRPr="00DE4890" w:rsidTr="006B5649">
        <w:trPr>
          <w:trHeight w:val="624"/>
        </w:trPr>
        <w:tc>
          <w:tcPr>
            <w:tcW w:w="1470" w:type="dxa"/>
            <w:shd w:val="clear" w:color="auto" w:fill="auto"/>
            <w:vAlign w:val="center"/>
          </w:tcPr>
          <w:p w:rsidR="005F77F9" w:rsidRPr="00FC0F56" w:rsidRDefault="005F77F9" w:rsidP="006B5649">
            <w:pPr>
              <w:pStyle w:val="Textkrpermitte"/>
              <w:rPr>
                <w:noProof/>
              </w:rPr>
            </w:pPr>
            <w:r w:rsidRPr="00F0156F">
              <w:rPr>
                <w:noProof/>
              </w:rPr>
              <w:drawing>
                <wp:inline distT="0" distB="0" distL="0" distR="0" wp14:anchorId="56E27C3E" wp14:editId="49C53A1A">
                  <wp:extent cx="329565" cy="318770"/>
                  <wp:effectExtent l="0" t="0" r="0" b="0"/>
                  <wp:docPr id="1743"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9565" cy="31877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Default="005F77F9" w:rsidP="00876F86">
            <w:r>
              <w:t>Pr</w:t>
            </w:r>
            <w:r w:rsidR="00E341D3">
              <w:t>äsentieren Sie Ihren Mitschülerinnen und Mitschülern</w:t>
            </w:r>
            <w:r>
              <w:t xml:space="preserve"> Ihr Experiment und erklären Sie </w:t>
            </w:r>
            <w:r w:rsidR="00E341D3">
              <w:t>Ihnen</w:t>
            </w:r>
            <w:r>
              <w:t xml:space="preserve"> die Zusamme</w:t>
            </w:r>
            <w:r>
              <w:t>n</w:t>
            </w:r>
            <w:r>
              <w:t>hänge mit Hilfe Ihres Plakates.</w:t>
            </w:r>
          </w:p>
        </w:tc>
      </w:tr>
    </w:tbl>
    <w:p w:rsidR="006E756E" w:rsidRDefault="006E756E" w:rsidP="007C174E">
      <w:pPr>
        <w:pStyle w:val="berschrift3"/>
      </w:pPr>
      <w:r>
        <w:br w:type="page"/>
      </w:r>
    </w:p>
    <w:p w:rsidR="007C174E" w:rsidRDefault="007C174E" w:rsidP="007C174E">
      <w:pPr>
        <w:pStyle w:val="berschrift3"/>
      </w:pPr>
      <w:r>
        <w:lastRenderedPageBreak/>
        <w:t>Experiment vorbereiten</w:t>
      </w:r>
    </w:p>
    <w:p w:rsidR="00CD34A1" w:rsidRDefault="007C174E" w:rsidP="007C174E">
      <w:pPr>
        <w:pStyle w:val="Textkrper"/>
      </w:pPr>
      <w:r>
        <w:t>Die Schüler</w:t>
      </w:r>
      <w:r w:rsidR="00E341D3">
        <w:t>innen und Schüler</w:t>
      </w:r>
      <w:r>
        <w:t xml:space="preserve"> erhalten nach den obigen Aufgaben, die von Ihnen g</w:t>
      </w:r>
      <w:r>
        <w:t>e</w:t>
      </w:r>
      <w:r>
        <w:t>wählten Experimentierunterlagen. Das Experimentiermaterial wird erst, nachdem die Schüler</w:t>
      </w:r>
      <w:r w:rsidR="00E341D3">
        <w:t>innen und Schüler</w:t>
      </w:r>
      <w:r>
        <w:t xml:space="preserve"> das Experiment und den Ablauf erklären können, mit den passenden Protokollbögen verteilt. Können die Experimente nicht ausreichend erklärt werden, gehen die Schüler zurück in die Ausarbeitung des Experimentes. Die offenen Frage</w:t>
      </w:r>
      <w:r w:rsidR="00CD34A1">
        <w:t>n sollen</w:t>
      </w:r>
      <w:r>
        <w:t xml:space="preserve"> dann nochmals geklärt werden.</w:t>
      </w:r>
    </w:p>
    <w:p w:rsidR="00CD34A1" w:rsidRDefault="00CD34A1" w:rsidP="007C174E">
      <w:pPr>
        <w:pStyle w:val="Textkrper"/>
        <w:sectPr w:rsidR="00CD34A1" w:rsidSect="00BA1038">
          <w:headerReference w:type="default" r:id="rId95"/>
          <w:pgSz w:w="11906" w:h="16838" w:code="9"/>
          <w:pgMar w:top="1418" w:right="3402" w:bottom="1134" w:left="1134" w:header="709" w:footer="709" w:gutter="0"/>
          <w:cols w:space="708"/>
          <w:docGrid w:linePitch="360"/>
        </w:sectPr>
      </w:pPr>
    </w:p>
    <w:p w:rsidR="007C174E" w:rsidRDefault="007C174E" w:rsidP="007C174E">
      <w:pPr>
        <w:pStyle w:val="berschrift2"/>
      </w:pPr>
      <w:r>
        <w:lastRenderedPageBreak/>
        <w:t>Level A: elektrische Leitung – Wie verteilen sich Ladun</w:t>
      </w:r>
      <w:r w:rsidR="00CD34A1">
        <w:t>gen auf verschiedenen Körpern? –</w:t>
      </w:r>
      <w:r>
        <w:t xml:space="preserve"> Versuchsvorbereitung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7C174E" w:rsidRPr="00B51DE9" w:rsidTr="007C174E">
        <w:trPr>
          <w:trHeight w:val="523"/>
        </w:trPr>
        <w:tc>
          <w:tcPr>
            <w:tcW w:w="2268" w:type="dxa"/>
            <w:tcBorders>
              <w:left w:val="single" w:sz="4" w:space="0" w:color="auto"/>
              <w:bottom w:val="single" w:sz="4" w:space="0" w:color="auto"/>
              <w:right w:val="single" w:sz="4" w:space="0" w:color="auto"/>
            </w:tcBorders>
            <w:shd w:val="clear" w:color="auto" w:fill="D9D9D9"/>
            <w:hideMark/>
          </w:tcPr>
          <w:p w:rsidR="007C174E" w:rsidRDefault="007C174E" w:rsidP="007C174E">
            <w:pPr>
              <w:pStyle w:val="Tabelle6pt"/>
              <w:rPr>
                <w:color w:val="000000"/>
              </w:rPr>
            </w:pPr>
            <w:r>
              <w:t>Kompetenzbereich</w:t>
            </w:r>
          </w:p>
          <w:p w:rsidR="007C174E" w:rsidRDefault="007C174E" w:rsidP="007C174E">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7C174E" w:rsidRDefault="007C174E" w:rsidP="007C174E">
            <w:pPr>
              <w:pStyle w:val="Tabelle6pt"/>
              <w:rPr>
                <w:color w:val="000000"/>
              </w:rPr>
            </w:pPr>
            <w:r>
              <w:t>Lernfortschritt</w:t>
            </w:r>
          </w:p>
          <w:p w:rsidR="007C174E" w:rsidRDefault="007C174E" w:rsidP="007C174E">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7C174E" w:rsidRDefault="007C174E" w:rsidP="007C174E">
            <w:pPr>
              <w:pStyle w:val="Tabelle6pt"/>
              <w:rPr>
                <w:color w:val="000000"/>
              </w:rPr>
            </w:pPr>
            <w:r>
              <w:t>Materialien/Titel</w:t>
            </w:r>
          </w:p>
          <w:p w:rsidR="007C174E" w:rsidRDefault="007C174E" w:rsidP="007C174E">
            <w:pPr>
              <w:pStyle w:val="TabelleKopflinks"/>
            </w:pPr>
            <w:r>
              <w:t>E</w:t>
            </w:r>
            <w:r w:rsidR="002F56F9">
              <w:t>lektrostatik – Ladungsbewegung –</w:t>
            </w:r>
            <w:r>
              <w:t xml:space="preserve"> Versuch</w:t>
            </w:r>
            <w:r>
              <w:t>s</w:t>
            </w:r>
            <w:r w:rsidR="002F56F9">
              <w:t xml:space="preserve">vorbereitung – </w:t>
            </w:r>
            <w:r>
              <w:t>Level A</w:t>
            </w:r>
          </w:p>
        </w:tc>
        <w:tc>
          <w:tcPr>
            <w:tcW w:w="188" w:type="dxa"/>
            <w:vMerge w:val="restart"/>
            <w:tcBorders>
              <w:top w:val="nil"/>
              <w:left w:val="single" w:sz="4" w:space="0" w:color="auto"/>
              <w:bottom w:val="nil"/>
              <w:right w:val="single" w:sz="4" w:space="0" w:color="auto"/>
            </w:tcBorders>
            <w:shd w:val="clear" w:color="auto" w:fill="FFFFFF"/>
          </w:tcPr>
          <w:p w:rsidR="007C174E" w:rsidRPr="004B658C" w:rsidRDefault="007C174E" w:rsidP="007C174E">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7C174E" w:rsidRPr="00B51DE9" w:rsidRDefault="007C174E" w:rsidP="007C174E">
            <w:pPr>
              <w:pStyle w:val="TabelleKopfmitte"/>
            </w:pPr>
            <w:r>
              <w:t>Physik</w:t>
            </w:r>
          </w:p>
          <w:p w:rsidR="007C174E" w:rsidRPr="00B51DE9" w:rsidRDefault="007C174E" w:rsidP="007C174E">
            <w:pPr>
              <w:pStyle w:val="TabelleKopfmitte"/>
              <w:rPr>
                <w:rFonts w:eastAsia="Calibri"/>
              </w:rPr>
            </w:pPr>
            <w:r>
              <w:t>Ph</w:t>
            </w:r>
            <w:r w:rsidRPr="00B51DE9">
              <w:t>0</w:t>
            </w:r>
            <w:r>
              <w:t>4</w:t>
            </w:r>
            <w:r w:rsidRPr="00B51DE9">
              <w:t>.01</w:t>
            </w:r>
            <w:r>
              <w:t>.03</w:t>
            </w:r>
          </w:p>
        </w:tc>
      </w:tr>
      <w:tr w:rsidR="007C174E" w:rsidRPr="00B51DE9" w:rsidTr="007C174E">
        <w:tc>
          <w:tcPr>
            <w:tcW w:w="7348" w:type="dxa"/>
            <w:gridSpan w:val="3"/>
            <w:tcBorders>
              <w:left w:val="single" w:sz="4" w:space="0" w:color="auto"/>
              <w:right w:val="single" w:sz="4" w:space="0" w:color="auto"/>
            </w:tcBorders>
            <w:hideMark/>
          </w:tcPr>
          <w:p w:rsidR="007C174E" w:rsidRPr="004B658C" w:rsidRDefault="007C174E" w:rsidP="007C174E">
            <w:pPr>
              <w:pStyle w:val="Tabelle6pt"/>
            </w:pPr>
            <w:r w:rsidRPr="004B658C">
              <w:t>Kompetenz:</w:t>
            </w:r>
          </w:p>
          <w:p w:rsidR="007C174E" w:rsidRDefault="007C174E" w:rsidP="007C174E">
            <w:pPr>
              <w:pStyle w:val="Kopf8ptafz"/>
            </w:pPr>
            <w:r>
              <w:t>Ich kann die Ladungsverteilung auf leitenden und nichtleitenden Körpern beschreiben.</w:t>
            </w:r>
          </w:p>
          <w:p w:rsidR="007C174E" w:rsidRDefault="007C174E" w:rsidP="007C174E">
            <w:pPr>
              <w:pStyle w:val="Kopf8ptafz"/>
            </w:pPr>
            <w:r>
              <w:t>Ich kann beschreiben, wie ein geladener Körper von seiner Ladung befreit werden kann.</w:t>
            </w:r>
          </w:p>
          <w:p w:rsidR="007C174E" w:rsidRDefault="007C174E" w:rsidP="007C174E">
            <w:pPr>
              <w:pStyle w:val="Kopf8ptafz"/>
            </w:pPr>
            <w:r>
              <w:t>Ich kann den Begriff Influenz erklären.</w:t>
            </w:r>
          </w:p>
          <w:p w:rsidR="007C174E" w:rsidRDefault="007C174E" w:rsidP="007C174E">
            <w:pPr>
              <w:pStyle w:val="Kopf8ptafz"/>
            </w:pPr>
            <w:r w:rsidRPr="00E50D53">
              <w:t>Ich kann Rückschlüsse auf die Elektronenbewegung ziehen.</w:t>
            </w:r>
          </w:p>
        </w:tc>
        <w:tc>
          <w:tcPr>
            <w:tcW w:w="188" w:type="dxa"/>
            <w:vMerge/>
            <w:tcBorders>
              <w:left w:val="single" w:sz="4" w:space="0" w:color="auto"/>
              <w:bottom w:val="nil"/>
              <w:right w:val="nil"/>
            </w:tcBorders>
            <w:vAlign w:val="center"/>
            <w:hideMark/>
          </w:tcPr>
          <w:p w:rsidR="007C174E" w:rsidRDefault="007C174E" w:rsidP="007C174E">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C174E" w:rsidRPr="00B51DE9" w:rsidTr="007C174E">
              <w:trPr>
                <w:trHeight w:val="284"/>
              </w:trPr>
              <w:tc>
                <w:tcPr>
                  <w:tcW w:w="2090" w:type="dxa"/>
                  <w:shd w:val="clear" w:color="auto" w:fill="auto"/>
                </w:tcPr>
                <w:p w:rsidR="007C174E" w:rsidRPr="00B51DE9" w:rsidRDefault="007C174E" w:rsidP="007C174E">
                  <w:pPr>
                    <w:pStyle w:val="Textkrpermitte"/>
                  </w:pPr>
                  <w:r w:rsidRPr="00B51DE9">
                    <w:t>LernPROJEKT</w:t>
                  </w:r>
                </w:p>
              </w:tc>
            </w:tr>
            <w:tr w:rsidR="007C174E" w:rsidRPr="00B51DE9" w:rsidTr="007C174E">
              <w:trPr>
                <w:trHeight w:val="284"/>
              </w:trPr>
              <w:tc>
                <w:tcPr>
                  <w:tcW w:w="2090" w:type="dxa"/>
                  <w:shd w:val="clear" w:color="auto" w:fill="auto"/>
                </w:tcPr>
                <w:p w:rsidR="007C174E" w:rsidRPr="00B51DE9" w:rsidRDefault="007C174E" w:rsidP="007C174E">
                  <w:pPr>
                    <w:pStyle w:val="Textkrpermitte"/>
                  </w:pPr>
                  <w:r w:rsidRPr="00B51DE9">
                    <w:t>LernTHEMA</w:t>
                  </w:r>
                </w:p>
              </w:tc>
            </w:tr>
            <w:tr w:rsidR="007C174E" w:rsidRPr="00B51DE9" w:rsidTr="007C174E">
              <w:trPr>
                <w:trHeight w:val="284"/>
              </w:trPr>
              <w:tc>
                <w:tcPr>
                  <w:tcW w:w="2090" w:type="dxa"/>
                  <w:shd w:val="clear" w:color="auto" w:fill="D9D9D9" w:themeFill="background1" w:themeFillShade="D9"/>
                </w:tcPr>
                <w:p w:rsidR="007C174E" w:rsidRPr="00B51DE9" w:rsidRDefault="007C174E" w:rsidP="007C174E">
                  <w:pPr>
                    <w:pStyle w:val="TabelleKopfmitte"/>
                  </w:pPr>
                  <w:r w:rsidRPr="00B51DE9">
                    <w:t>LernSCHRITT</w:t>
                  </w:r>
                </w:p>
              </w:tc>
            </w:tr>
          </w:tbl>
          <w:p w:rsidR="007C174E" w:rsidRPr="00B51DE9" w:rsidRDefault="007C174E" w:rsidP="007C174E">
            <w:pPr>
              <w:pStyle w:val="TabelleKopfmitte"/>
            </w:pPr>
          </w:p>
        </w:tc>
      </w:tr>
      <w:tr w:rsidR="007C174E" w:rsidRPr="00B51DE9" w:rsidTr="007C174E">
        <w:tc>
          <w:tcPr>
            <w:tcW w:w="7348" w:type="dxa"/>
            <w:gridSpan w:val="3"/>
            <w:tcBorders>
              <w:left w:val="single" w:sz="4" w:space="0" w:color="auto"/>
              <w:right w:val="single" w:sz="4" w:space="0" w:color="auto"/>
            </w:tcBorders>
            <w:hideMark/>
          </w:tcPr>
          <w:p w:rsidR="007C174E" w:rsidRPr="004B658C" w:rsidRDefault="007C174E" w:rsidP="007C174E">
            <w:pPr>
              <w:pStyle w:val="Tabelle6pt"/>
            </w:pPr>
            <w:r w:rsidRPr="004B658C">
              <w:t>Hauptbezug:</w:t>
            </w:r>
          </w:p>
          <w:p w:rsidR="007C174E" w:rsidRDefault="007C174E" w:rsidP="007C174E">
            <w:pPr>
              <w:pStyle w:val="Kopf8ptafz"/>
            </w:pPr>
            <w:r w:rsidRPr="001D0E10">
              <w:t>Ich kann Auswirkungen physikalischer Sachverhalte nennen.</w:t>
            </w:r>
          </w:p>
        </w:tc>
        <w:tc>
          <w:tcPr>
            <w:tcW w:w="188" w:type="dxa"/>
            <w:vMerge/>
            <w:tcBorders>
              <w:left w:val="single" w:sz="4" w:space="0" w:color="auto"/>
              <w:bottom w:val="nil"/>
              <w:right w:val="nil"/>
            </w:tcBorders>
            <w:vAlign w:val="center"/>
            <w:hideMark/>
          </w:tcPr>
          <w:p w:rsidR="007C174E" w:rsidRDefault="007C174E" w:rsidP="007C174E">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7C174E" w:rsidRPr="00B51DE9" w:rsidRDefault="007C174E" w:rsidP="007C174E">
            <w:pPr>
              <w:pStyle w:val="TabelleKopfmitte"/>
            </w:pPr>
          </w:p>
        </w:tc>
      </w:tr>
      <w:tr w:rsidR="007C174E" w:rsidRPr="00B51DE9" w:rsidTr="007C174E">
        <w:tc>
          <w:tcPr>
            <w:tcW w:w="7348" w:type="dxa"/>
            <w:gridSpan w:val="3"/>
            <w:tcBorders>
              <w:left w:val="single" w:sz="4" w:space="0" w:color="auto"/>
              <w:right w:val="single" w:sz="4" w:space="0" w:color="auto"/>
            </w:tcBorders>
            <w:tcMar>
              <w:bottom w:w="0" w:type="dxa"/>
            </w:tcMar>
            <w:hideMark/>
          </w:tcPr>
          <w:p w:rsidR="007C174E" w:rsidRDefault="007C174E" w:rsidP="007C174E">
            <w:pPr>
              <w:pStyle w:val="Tabelle6pt"/>
            </w:pPr>
            <w:r>
              <w:t>Weitere Bezüge:</w:t>
            </w:r>
          </w:p>
          <w:p w:rsidR="007C174E" w:rsidRDefault="007C174E" w:rsidP="007C174E">
            <w:pPr>
              <w:pStyle w:val="Kopf8ptafz"/>
            </w:pPr>
            <w:r w:rsidRPr="00E50D53">
              <w:t>Ich kann einfache physikalische Experimente nach Anleitung durchführen und auswerten.</w:t>
            </w:r>
          </w:p>
        </w:tc>
        <w:tc>
          <w:tcPr>
            <w:tcW w:w="188" w:type="dxa"/>
            <w:vMerge/>
            <w:tcBorders>
              <w:left w:val="single" w:sz="4" w:space="0" w:color="auto"/>
              <w:bottom w:val="nil"/>
              <w:right w:val="nil"/>
            </w:tcBorders>
            <w:vAlign w:val="center"/>
            <w:hideMark/>
          </w:tcPr>
          <w:p w:rsidR="007C174E" w:rsidRDefault="007C174E" w:rsidP="007C174E">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7C174E" w:rsidRPr="00B51DE9" w:rsidRDefault="007C174E" w:rsidP="007C174E">
            <w:pPr>
              <w:pStyle w:val="TabelleKopfmitte"/>
            </w:pPr>
          </w:p>
        </w:tc>
      </w:tr>
    </w:tbl>
    <w:p w:rsidR="005C53BA" w:rsidRDefault="005F77F9" w:rsidP="005C53BA">
      <w:pPr>
        <w:pStyle w:val="berschrift3"/>
      </w:pPr>
      <w:r>
        <w:t>Vorgehen</w:t>
      </w:r>
      <w:r w:rsidR="005C53BA">
        <w:t>:</w:t>
      </w:r>
      <w:r w:rsidR="005C53BA">
        <w:rPr>
          <w:noProof/>
          <w:sz w:val="24"/>
        </w:rPr>
        <w:drawing>
          <wp:anchor distT="0" distB="0" distL="114300" distR="114300" simplePos="0" relativeHeight="252295168" behindDoc="0" locked="0" layoutInCell="0" allowOverlap="1" wp14:anchorId="1ACFA99F" wp14:editId="2BAB045E">
            <wp:simplePos x="0" y="0"/>
            <wp:positionH relativeFrom="rightMargin">
              <wp:posOffset>107950</wp:posOffset>
            </wp:positionH>
            <wp:positionV relativeFrom="paragraph">
              <wp:posOffset>0</wp:posOffset>
            </wp:positionV>
            <wp:extent cx="349885" cy="320675"/>
            <wp:effectExtent l="0" t="0" r="0" b="3175"/>
            <wp:wrapNone/>
            <wp:docPr id="170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C174E" w:rsidRDefault="007C174E" w:rsidP="007C174E">
      <w:pPr>
        <w:pStyle w:val="Textkrper"/>
      </w:pPr>
      <w:r>
        <w:t>Lesen und bearbeiten Sie den Informationstext und die Anleitung. Beantworten Sie dann schriftlich die Fragen am Ende des Textes.</w:t>
      </w:r>
    </w:p>
    <w:p w:rsidR="007C174E" w:rsidRDefault="007C174E" w:rsidP="007C174E">
      <w:pPr>
        <w:pStyle w:val="berschrift3"/>
      </w:pPr>
      <w:r>
        <w:t>Elektrische Leitung</w:t>
      </w:r>
    </w:p>
    <w:p w:rsidR="007C174E" w:rsidRDefault="007C174E" w:rsidP="007C174E">
      <w:pPr>
        <w:pStyle w:val="Textkrper"/>
      </w:pPr>
      <w:r>
        <w:t>Bei der Reibung zwischen zwei Körpern werden die Ladungen getrennt. Elektronen we</w:t>
      </w:r>
      <w:r>
        <w:t>r</w:t>
      </w:r>
      <w:r>
        <w:t>den von einem zu dem anderen der beiden Körper rübergeschoben. Was geschieht nun zum Beispiel auf dem negativ geladenen Körper mit den zusätzlichen Elektronenn? B</w:t>
      </w:r>
      <w:r>
        <w:t>e</w:t>
      </w:r>
      <w:r>
        <w:t>kanntermaßen stoßen sich gleichnamige Ladungen ab. Wie verteilen sich jetzt die z</w:t>
      </w:r>
      <w:r>
        <w:t>u</w:t>
      </w:r>
      <w:r>
        <w:t>sätzlichen Elektronen im Körper</w:t>
      </w:r>
      <w:r w:rsidR="00CD34A1">
        <w:t>?</w:t>
      </w:r>
      <w:r>
        <w:t xml:space="preserve"> Das hängt vom Körper ab. Das Material ist entsche</w:t>
      </w:r>
      <w:r>
        <w:t>i</w:t>
      </w:r>
      <w:r>
        <w:t>dend. Es gibt Körper, in denen können sich die Elektronen frei bewegen und es gibt Kö</w:t>
      </w:r>
      <w:r>
        <w:t>r</w:t>
      </w:r>
      <w:r>
        <w:t>per, in denen sich die Elektronen nicht frei bewegen können und an ihr Atom gebunden sind.</w:t>
      </w:r>
    </w:p>
    <w:p w:rsidR="007C174E" w:rsidRDefault="007C174E" w:rsidP="007C174E">
      <w:pPr>
        <w:pStyle w:val="Textkrper"/>
      </w:pPr>
      <w:r>
        <w:t>In Körpern, in denen sich die Elektronen nicht frei bewegen können, bleiben sie an dem Platz, an dem sie bei der Reibung hingeschoben wurden. In Körpern, in denen sich die Elektronen frei bewegen können, versuchen die zusätzlichen Elektronen sich möglichst weit von den anderen Elektronen zu entfernen. Am Ende sind alle zusätzlichen Elektr</w:t>
      </w:r>
      <w:r>
        <w:t>o</w:t>
      </w:r>
      <w:r>
        <w:t>nen gleichweit voneinander entfernt und sitzen gleichmäßig auf der Oberfläche des Körpers verteilt.</w:t>
      </w:r>
    </w:p>
    <w:p w:rsidR="007C174E" w:rsidRDefault="007C174E" w:rsidP="007C174E">
      <w:pPr>
        <w:pStyle w:val="berschrift3"/>
      </w:pPr>
      <w:r>
        <w:t>Versuchsanleitung</w:t>
      </w:r>
    </w:p>
    <w:p w:rsidR="007C174E" w:rsidRDefault="007C174E" w:rsidP="00BD1EE7">
      <w:pPr>
        <w:pStyle w:val="Textkrpernrauen"/>
        <w:numPr>
          <w:ilvl w:val="0"/>
          <w:numId w:val="46"/>
        </w:numPr>
      </w:pPr>
      <w:r>
        <w:t>Überprüfen Sie Ihr Material. Sie brauchen:</w:t>
      </w:r>
    </w:p>
    <w:p w:rsidR="007C174E" w:rsidRPr="000F6D6C" w:rsidRDefault="007C174E" w:rsidP="007C174E">
      <w:pPr>
        <w:pStyle w:val="Textkrperafz"/>
        <w:rPr>
          <w:lang w:val="de-DE"/>
        </w:rPr>
      </w:pPr>
      <w:r>
        <w:rPr>
          <w:lang w:val="de-DE"/>
        </w:rPr>
        <w:t>1 Elektroskop,</w:t>
      </w:r>
    </w:p>
    <w:p w:rsidR="007C174E" w:rsidRPr="000F6D6C" w:rsidRDefault="007C174E" w:rsidP="007C174E">
      <w:pPr>
        <w:pStyle w:val="Textkrperafz"/>
        <w:rPr>
          <w:lang w:val="de-DE"/>
        </w:rPr>
      </w:pPr>
      <w:r w:rsidRPr="000F6D6C">
        <w:rPr>
          <w:lang w:val="de-DE"/>
        </w:rPr>
        <w:t xml:space="preserve">1 </w:t>
      </w:r>
      <w:r>
        <w:rPr>
          <w:lang w:val="de-DE"/>
        </w:rPr>
        <w:t>Metallkugel</w:t>
      </w:r>
      <w:r w:rsidRPr="000F6D6C">
        <w:rPr>
          <w:lang w:val="de-DE"/>
        </w:rPr>
        <w:t>,</w:t>
      </w:r>
    </w:p>
    <w:p w:rsidR="007C174E" w:rsidRDefault="007C174E" w:rsidP="007C174E">
      <w:pPr>
        <w:pStyle w:val="Textkrperafz"/>
      </w:pPr>
      <w:r>
        <w:rPr>
          <w:lang w:val="de-DE"/>
        </w:rPr>
        <w:t>1 Luftballon</w:t>
      </w:r>
      <w:r w:rsidRPr="000F6D6C">
        <w:rPr>
          <w:lang w:val="de-DE"/>
        </w:rPr>
        <w:t xml:space="preserve"> u</w:t>
      </w:r>
      <w:r>
        <w:t>nd</w:t>
      </w:r>
    </w:p>
    <w:p w:rsidR="007C174E" w:rsidRDefault="007C174E" w:rsidP="007C174E">
      <w:pPr>
        <w:pStyle w:val="Textkrperafz"/>
      </w:pPr>
      <w:r>
        <w:t>1 Stück Fell.</w:t>
      </w:r>
    </w:p>
    <w:p w:rsidR="007C174E" w:rsidRDefault="007C174E" w:rsidP="007C174E">
      <w:pPr>
        <w:pStyle w:val="Textkrpernrauen"/>
      </w:pPr>
      <w:r>
        <w:t>Blasen Sie den Luftballon auf.</w:t>
      </w:r>
    </w:p>
    <w:p w:rsidR="007C174E" w:rsidRDefault="007C174E" w:rsidP="007C174E">
      <w:pPr>
        <w:pStyle w:val="Textkrpernrauen"/>
      </w:pPr>
      <w:r>
        <w:t>Laden Sie den Luftballon elektrisch auf. Reiben Sie dafür kräftig, lange und überall den Luftballon mit dem Stück Fell.</w:t>
      </w:r>
    </w:p>
    <w:p w:rsidR="007C174E" w:rsidRDefault="007C174E" w:rsidP="007C174E">
      <w:pPr>
        <w:pStyle w:val="Textkrpernrauen"/>
      </w:pPr>
      <w:r>
        <w:t>Streifen Sie eine Seite des Luftballons am Metallteller des Elektroskops ab und b</w:t>
      </w:r>
      <w:r>
        <w:t>e</w:t>
      </w:r>
      <w:r>
        <w:t>obachten Sie den Zeiger.</w:t>
      </w:r>
    </w:p>
    <w:p w:rsidR="007C174E" w:rsidRDefault="007C174E" w:rsidP="007C174E">
      <w:pPr>
        <w:pStyle w:val="Textkrpernrauen"/>
      </w:pPr>
      <w:r>
        <w:t>Berühren Sie den Metallteller mit dem Finger. Dadurch wird der Zeigerausschlag zurückgenommen.</w:t>
      </w:r>
    </w:p>
    <w:p w:rsidR="007C174E" w:rsidRPr="00155F14" w:rsidRDefault="007C174E" w:rsidP="007C174E">
      <w:pPr>
        <w:pStyle w:val="Textkrpernrauen"/>
      </w:pPr>
      <w:r>
        <w:t>Berühren Sie mit einer Hand die obere Rundung des Luftballons.</w:t>
      </w:r>
    </w:p>
    <w:p w:rsidR="007C174E" w:rsidRDefault="007C174E" w:rsidP="007C174E">
      <w:pPr>
        <w:pStyle w:val="Textkrpernrauen"/>
      </w:pPr>
      <w:r>
        <w:t>Streifen Sie die andere Seite des Luftballons am Metallteller des Elektroskops ab und beobachten Sie den Zeiger.</w:t>
      </w:r>
    </w:p>
    <w:p w:rsidR="007C174E" w:rsidRDefault="007C174E" w:rsidP="007C174E">
      <w:pPr>
        <w:pStyle w:val="Textkrpernrauen"/>
      </w:pPr>
      <w:r>
        <w:lastRenderedPageBreak/>
        <w:t>Berühren Sie den Metallteller mit dem Finger. Dadurch wird der Zeigerausschlag zurückgenommen.</w:t>
      </w:r>
    </w:p>
    <w:p w:rsidR="007C174E" w:rsidRDefault="007C174E" w:rsidP="007C174E">
      <w:pPr>
        <w:pStyle w:val="Textkrpernrauen"/>
      </w:pPr>
      <w:r>
        <w:t>Laden Sie die Metallkugel elektrisch auf. Reiben Sie dafür kräftig, lange und überall die Metallkugel mit dem Stück Fell.</w:t>
      </w:r>
    </w:p>
    <w:p w:rsidR="007C174E" w:rsidRDefault="007C174E" w:rsidP="007C174E">
      <w:pPr>
        <w:pStyle w:val="Textkrpernrauen"/>
      </w:pPr>
      <w:r>
        <w:t>Streifen Sie eine Seite der Metallkugel am Metallteller des Elektroskops ab und b</w:t>
      </w:r>
      <w:r>
        <w:t>e</w:t>
      </w:r>
      <w:r>
        <w:t>obachten Sie den Zeiger.</w:t>
      </w:r>
    </w:p>
    <w:p w:rsidR="007C174E" w:rsidRDefault="007C174E" w:rsidP="007C174E">
      <w:pPr>
        <w:pStyle w:val="Textkrpernrauen"/>
      </w:pPr>
      <w:r>
        <w:t>Berühren Sie den Metallteller mit dem Finger. Dadurch wird der Zeigerausschlag zurückgenommen.</w:t>
      </w:r>
    </w:p>
    <w:p w:rsidR="007C174E" w:rsidRPr="00155F14" w:rsidRDefault="007C174E" w:rsidP="007C174E">
      <w:pPr>
        <w:pStyle w:val="Textkrpernrauen"/>
      </w:pPr>
      <w:r>
        <w:t>Berühren Sie mit einem Finger die obere Rundung der Metallkugel.</w:t>
      </w:r>
    </w:p>
    <w:p w:rsidR="007C174E" w:rsidRDefault="007C174E" w:rsidP="007C174E">
      <w:pPr>
        <w:pStyle w:val="Textkrpernrauen"/>
      </w:pPr>
      <w:r>
        <w:t>Streifen Sie die andere Seite der Metallkugel am Metallteller des Elektroskops ab und beobachten Sie den Zeiger.</w:t>
      </w:r>
    </w:p>
    <w:p w:rsidR="007C174E" w:rsidRDefault="007C174E" w:rsidP="007C174E">
      <w:pPr>
        <w:pStyle w:val="Textkrpernrauen"/>
      </w:pPr>
      <w:r>
        <w:t>Räumen Sie den Versuch auf.</w:t>
      </w:r>
    </w:p>
    <w:p w:rsidR="007C174E" w:rsidRDefault="007C174E" w:rsidP="007C174E">
      <w:pPr>
        <w:pStyle w:val="berschrift3"/>
      </w:pPr>
      <w:r>
        <w:t>Aufgaben</w:t>
      </w:r>
      <w:r>
        <w:rPr>
          <w:noProof/>
          <w:sz w:val="24"/>
        </w:rPr>
        <w:drawing>
          <wp:anchor distT="0" distB="0" distL="114300" distR="114300" simplePos="0" relativeHeight="252161024" behindDoc="0" locked="0" layoutInCell="0" allowOverlap="1" wp14:anchorId="5AD34830" wp14:editId="7685428F">
            <wp:simplePos x="0" y="0"/>
            <wp:positionH relativeFrom="rightMargin">
              <wp:posOffset>107950</wp:posOffset>
            </wp:positionH>
            <wp:positionV relativeFrom="paragraph">
              <wp:posOffset>0</wp:posOffset>
            </wp:positionV>
            <wp:extent cx="302701" cy="324000"/>
            <wp:effectExtent l="0" t="0" r="2540" b="0"/>
            <wp:wrapNone/>
            <wp:docPr id="156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C174E" w:rsidRDefault="007C174E" w:rsidP="00BD1EE7">
      <w:pPr>
        <w:pStyle w:val="AufgabeEbene1"/>
        <w:numPr>
          <w:ilvl w:val="0"/>
          <w:numId w:val="47"/>
        </w:numPr>
      </w:pPr>
      <w:r>
        <w:t>Nennen Sie, von was die Beweglichkeit der Elektronen in einem Körper abhängt.</w:t>
      </w:r>
    </w:p>
    <w:p w:rsidR="007C174E" w:rsidRDefault="007C174E" w:rsidP="00BD1EE7">
      <w:pPr>
        <w:pStyle w:val="AufgabeEbene1"/>
        <w:numPr>
          <w:ilvl w:val="0"/>
          <w:numId w:val="14"/>
        </w:numPr>
      </w:pPr>
      <w:r>
        <w:t>Beschreiben Sie, was mit den zusätzlichen Elektronen passiert, die auf einen Körper gelangen, in dem sie sich frei bewegen können.</w:t>
      </w:r>
    </w:p>
    <w:p w:rsidR="007C174E" w:rsidRDefault="007C174E" w:rsidP="00BD1EE7">
      <w:pPr>
        <w:pStyle w:val="AufgabeEbene1"/>
        <w:numPr>
          <w:ilvl w:val="0"/>
          <w:numId w:val="14"/>
        </w:numPr>
      </w:pPr>
      <w:r>
        <w:t>Beschreiben Sie, was mit den zusätzlichen Elektronen passiert, die auf einen Körper gelangen, in dem sie sich nicht frei bewegen können.</w:t>
      </w:r>
    </w:p>
    <w:p w:rsidR="007C174E" w:rsidRDefault="007C174E" w:rsidP="007C174E">
      <w:pPr>
        <w:pStyle w:val="AufgabeEbene1"/>
      </w:pPr>
      <w:r>
        <w:t>Nennen Sie die benötigten Materialien.</w:t>
      </w:r>
    </w:p>
    <w:p w:rsidR="007C174E" w:rsidRDefault="007C174E" w:rsidP="007C174E">
      <w:pPr>
        <w:pStyle w:val="AufgabeEbene1"/>
      </w:pPr>
      <w:r>
        <w:t>Das Experiment besteht aus zwei Teilen. Beschreiben Sie, was Sie im ersten Teil m</w:t>
      </w:r>
      <w:r>
        <w:t>a</w:t>
      </w:r>
      <w:r>
        <w:t>chen.</w:t>
      </w:r>
    </w:p>
    <w:p w:rsidR="007C174E" w:rsidRPr="009C1778" w:rsidRDefault="007C174E" w:rsidP="007C174E">
      <w:pPr>
        <w:pStyle w:val="AufgabeEbene1"/>
      </w:pPr>
      <w:r>
        <w:t>Nennen Sie die Materialien, die Sie im ersten Teil brauchen.</w:t>
      </w:r>
    </w:p>
    <w:p w:rsidR="007C174E" w:rsidRDefault="007C174E" w:rsidP="007C174E">
      <w:pPr>
        <w:pStyle w:val="AufgabeEbene1"/>
      </w:pPr>
      <w:r>
        <w:t>Beschreiben Sie, was Sie im zweiten Teil des Experimentes machen.</w:t>
      </w:r>
    </w:p>
    <w:p w:rsidR="007C174E" w:rsidRDefault="007C174E" w:rsidP="007C174E">
      <w:pPr>
        <w:pStyle w:val="AufgabeEbene1"/>
      </w:pPr>
      <w:r>
        <w:t>Nennen Sie den letzten Arbeitsschritt.</w:t>
      </w:r>
    </w:p>
    <w:p w:rsidR="007C174E" w:rsidRDefault="006E756E" w:rsidP="007C174E">
      <w:pPr>
        <w:pStyle w:val="Textkrper"/>
      </w:pPr>
      <w:r>
        <w:rPr>
          <w:noProof/>
        </w:rPr>
        <w:drawing>
          <wp:anchor distT="0" distB="0" distL="114300" distR="114300" simplePos="0" relativeHeight="252162048" behindDoc="0" locked="0" layoutInCell="0" allowOverlap="1" wp14:anchorId="71576214" wp14:editId="405A9C51">
            <wp:simplePos x="0" y="0"/>
            <wp:positionH relativeFrom="rightMargin">
              <wp:posOffset>108585</wp:posOffset>
            </wp:positionH>
            <wp:positionV relativeFrom="paragraph">
              <wp:posOffset>16510</wp:posOffset>
            </wp:positionV>
            <wp:extent cx="532765" cy="323850"/>
            <wp:effectExtent l="0" t="0" r="635" b="0"/>
            <wp:wrapNone/>
            <wp:docPr id="156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E756E" w:rsidRDefault="007C174E" w:rsidP="007C174E">
      <w:pPr>
        <w:pStyle w:val="Textkrper"/>
      </w:pPr>
      <w:r>
        <w:t>Nachdem Sie die Aufgaben schriftlich beantwortet haben, besprechen Sie die Lösungen mit Ihren Gruppenmitgliedern</w:t>
      </w:r>
      <w:r w:rsidR="00E341D3">
        <w:t>. Anschließend stellen Sie Ihrer</w:t>
      </w:r>
      <w:r>
        <w:t xml:space="preserve"> Lehrer</w:t>
      </w:r>
      <w:r w:rsidR="00E341D3">
        <w:t>in oder Ihrem Lehrer</w:t>
      </w:r>
      <w:r>
        <w:t xml:space="preserve"> die Lösungen vor und bekommen von ihm die Versuchsmaterialien.</w:t>
      </w:r>
      <w:r w:rsidR="006E756E">
        <w:br w:type="page"/>
      </w:r>
    </w:p>
    <w:p w:rsidR="007C174E" w:rsidRDefault="007C174E" w:rsidP="007C174E">
      <w:pPr>
        <w:pStyle w:val="berschrift2"/>
      </w:pPr>
      <w:r>
        <w:lastRenderedPageBreak/>
        <w:t>Level A: elektrische Leitung – Wie verteilen sich Ladun</w:t>
      </w:r>
      <w:r w:rsidR="00CD34A1">
        <w:t>gen auf verschiedenen Körpern? –</w:t>
      </w:r>
      <w:r>
        <w:t xml:space="preserve"> Versuchsnachbereitung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056A5" w:rsidRPr="00B51DE9" w:rsidTr="00280ADF">
        <w:trPr>
          <w:trHeight w:val="523"/>
        </w:trPr>
        <w:tc>
          <w:tcPr>
            <w:tcW w:w="2268" w:type="dxa"/>
            <w:tcBorders>
              <w:left w:val="single" w:sz="4" w:space="0" w:color="auto"/>
              <w:bottom w:val="single" w:sz="4" w:space="0" w:color="auto"/>
              <w:right w:val="single" w:sz="4" w:space="0" w:color="auto"/>
            </w:tcBorders>
            <w:shd w:val="clear" w:color="auto" w:fill="D9D9D9"/>
            <w:hideMark/>
          </w:tcPr>
          <w:p w:rsidR="003056A5" w:rsidRDefault="003056A5" w:rsidP="00280ADF">
            <w:pPr>
              <w:pStyle w:val="Tabelle6pt"/>
              <w:rPr>
                <w:color w:val="000000"/>
              </w:rPr>
            </w:pPr>
            <w:r>
              <w:t>Kompetenzbereich</w:t>
            </w:r>
          </w:p>
          <w:p w:rsidR="003056A5" w:rsidRDefault="003056A5" w:rsidP="00280ADF">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3056A5" w:rsidRDefault="003056A5" w:rsidP="00280ADF">
            <w:pPr>
              <w:pStyle w:val="Tabelle6pt"/>
              <w:rPr>
                <w:color w:val="000000"/>
              </w:rPr>
            </w:pPr>
            <w:r>
              <w:t>Lernfortschritt</w:t>
            </w:r>
          </w:p>
          <w:p w:rsidR="003056A5" w:rsidRDefault="003056A5" w:rsidP="00280ADF">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3056A5" w:rsidRDefault="003056A5" w:rsidP="00280ADF">
            <w:pPr>
              <w:pStyle w:val="Tabelle6pt"/>
              <w:rPr>
                <w:color w:val="000000"/>
              </w:rPr>
            </w:pPr>
            <w:r>
              <w:t>Materialien/Titel</w:t>
            </w:r>
          </w:p>
          <w:p w:rsidR="003056A5" w:rsidRDefault="003056A5" w:rsidP="002F56F9">
            <w:pPr>
              <w:pStyle w:val="TabelleKopflinks"/>
            </w:pPr>
            <w:r>
              <w:t xml:space="preserve">Elektrostatik – Ladungsbewegung </w:t>
            </w:r>
            <w:r w:rsidR="002F56F9">
              <w:t>–</w:t>
            </w:r>
            <w:r>
              <w:t xml:space="preserve"> Versuch</w:t>
            </w:r>
            <w:r>
              <w:t>s</w:t>
            </w:r>
            <w:r w:rsidR="002F56F9">
              <w:t xml:space="preserve">nachbereitung – </w:t>
            </w:r>
            <w:r w:rsidR="00D513CE">
              <w:t>Level A</w:t>
            </w:r>
          </w:p>
        </w:tc>
        <w:tc>
          <w:tcPr>
            <w:tcW w:w="188" w:type="dxa"/>
            <w:vMerge w:val="restart"/>
            <w:tcBorders>
              <w:top w:val="nil"/>
              <w:left w:val="single" w:sz="4" w:space="0" w:color="auto"/>
              <w:bottom w:val="nil"/>
              <w:right w:val="single" w:sz="4" w:space="0" w:color="auto"/>
            </w:tcBorders>
            <w:shd w:val="clear" w:color="auto" w:fill="FFFFFF"/>
          </w:tcPr>
          <w:p w:rsidR="003056A5" w:rsidRPr="004B658C" w:rsidRDefault="003056A5" w:rsidP="00280ADF">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056A5" w:rsidRPr="00B51DE9" w:rsidRDefault="003056A5" w:rsidP="00280ADF">
            <w:pPr>
              <w:pStyle w:val="TabelleKopfmitte"/>
            </w:pPr>
            <w:r>
              <w:t>Physik</w:t>
            </w:r>
          </w:p>
          <w:p w:rsidR="003056A5" w:rsidRPr="00B51DE9" w:rsidRDefault="003056A5" w:rsidP="003056A5">
            <w:pPr>
              <w:pStyle w:val="TabelleKopfmitte"/>
              <w:rPr>
                <w:rFonts w:eastAsia="Calibri"/>
              </w:rPr>
            </w:pPr>
            <w:r>
              <w:t>Ph</w:t>
            </w:r>
            <w:r w:rsidRPr="00B51DE9">
              <w:t>0</w:t>
            </w:r>
            <w:r>
              <w:t>4</w:t>
            </w:r>
            <w:r w:rsidRPr="00B51DE9">
              <w:t>.01</w:t>
            </w:r>
            <w:r>
              <w:t>.04</w:t>
            </w:r>
          </w:p>
        </w:tc>
      </w:tr>
      <w:tr w:rsidR="003056A5" w:rsidRPr="00B51DE9" w:rsidTr="00280ADF">
        <w:tc>
          <w:tcPr>
            <w:tcW w:w="7348" w:type="dxa"/>
            <w:gridSpan w:val="3"/>
            <w:tcBorders>
              <w:left w:val="single" w:sz="4" w:space="0" w:color="auto"/>
              <w:right w:val="single" w:sz="4" w:space="0" w:color="auto"/>
            </w:tcBorders>
            <w:hideMark/>
          </w:tcPr>
          <w:p w:rsidR="003056A5" w:rsidRPr="004B658C" w:rsidRDefault="003056A5" w:rsidP="00280ADF">
            <w:pPr>
              <w:pStyle w:val="Tabelle6pt"/>
            </w:pPr>
            <w:r w:rsidRPr="004B658C">
              <w:t>Kompetenz:</w:t>
            </w:r>
          </w:p>
          <w:p w:rsidR="003056A5" w:rsidRDefault="003056A5" w:rsidP="00280ADF">
            <w:pPr>
              <w:pStyle w:val="Kopf8ptafz"/>
            </w:pPr>
            <w:r>
              <w:t>Ich kann die Ladungsverteilung auf leitenden und nichtleitenden Körpern beschreiben.</w:t>
            </w:r>
          </w:p>
          <w:p w:rsidR="003056A5" w:rsidRDefault="003056A5" w:rsidP="00280ADF">
            <w:pPr>
              <w:pStyle w:val="Kopf8ptafz"/>
            </w:pPr>
            <w:r>
              <w:t>Ich kann beschreiben, wie ein geladener Körper von seiner Ladung befreit werden kann.</w:t>
            </w:r>
          </w:p>
          <w:p w:rsidR="003056A5" w:rsidRDefault="003056A5" w:rsidP="00280ADF">
            <w:pPr>
              <w:pStyle w:val="Kopf8ptafz"/>
            </w:pPr>
            <w:r>
              <w:t>Ich kann den Begriff Influenz erklären.</w:t>
            </w:r>
          </w:p>
          <w:p w:rsidR="003056A5" w:rsidRDefault="003056A5" w:rsidP="00280ADF">
            <w:pPr>
              <w:pStyle w:val="Kopf8ptafz"/>
            </w:pPr>
            <w:r w:rsidRPr="00E50D53">
              <w:t>Ich kann Rückschlüsse auf die Elektronenbewegung ziehen.</w:t>
            </w:r>
          </w:p>
        </w:tc>
        <w:tc>
          <w:tcPr>
            <w:tcW w:w="188" w:type="dxa"/>
            <w:vMerge/>
            <w:tcBorders>
              <w:left w:val="single" w:sz="4" w:space="0" w:color="auto"/>
              <w:bottom w:val="nil"/>
              <w:right w:val="nil"/>
            </w:tcBorders>
            <w:vAlign w:val="center"/>
            <w:hideMark/>
          </w:tcPr>
          <w:p w:rsidR="003056A5" w:rsidRDefault="003056A5" w:rsidP="00280ADF">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056A5" w:rsidRPr="00B51DE9" w:rsidTr="00280ADF">
              <w:trPr>
                <w:trHeight w:val="284"/>
              </w:trPr>
              <w:tc>
                <w:tcPr>
                  <w:tcW w:w="2090" w:type="dxa"/>
                  <w:shd w:val="clear" w:color="auto" w:fill="auto"/>
                </w:tcPr>
                <w:p w:rsidR="003056A5" w:rsidRPr="00B51DE9" w:rsidRDefault="003056A5" w:rsidP="00280ADF">
                  <w:pPr>
                    <w:pStyle w:val="Textkrpermitte"/>
                  </w:pPr>
                  <w:r w:rsidRPr="00B51DE9">
                    <w:t>LernPROJEKT</w:t>
                  </w:r>
                </w:p>
              </w:tc>
            </w:tr>
            <w:tr w:rsidR="003056A5" w:rsidRPr="00B51DE9" w:rsidTr="00280ADF">
              <w:trPr>
                <w:trHeight w:val="284"/>
              </w:trPr>
              <w:tc>
                <w:tcPr>
                  <w:tcW w:w="2090" w:type="dxa"/>
                  <w:shd w:val="clear" w:color="auto" w:fill="auto"/>
                </w:tcPr>
                <w:p w:rsidR="003056A5" w:rsidRPr="00B51DE9" w:rsidRDefault="003056A5" w:rsidP="00280ADF">
                  <w:pPr>
                    <w:pStyle w:val="Textkrpermitte"/>
                  </w:pPr>
                  <w:r w:rsidRPr="00B51DE9">
                    <w:t>LernTHEMA</w:t>
                  </w:r>
                </w:p>
              </w:tc>
            </w:tr>
            <w:tr w:rsidR="003056A5" w:rsidRPr="00B51DE9" w:rsidTr="00280ADF">
              <w:trPr>
                <w:trHeight w:val="284"/>
              </w:trPr>
              <w:tc>
                <w:tcPr>
                  <w:tcW w:w="2090" w:type="dxa"/>
                  <w:shd w:val="clear" w:color="auto" w:fill="D9D9D9" w:themeFill="background1" w:themeFillShade="D9"/>
                </w:tcPr>
                <w:p w:rsidR="003056A5" w:rsidRPr="00B51DE9" w:rsidRDefault="003056A5" w:rsidP="00280ADF">
                  <w:pPr>
                    <w:pStyle w:val="TabelleKopfmitte"/>
                  </w:pPr>
                  <w:r w:rsidRPr="00B51DE9">
                    <w:t>LernSCHRITT</w:t>
                  </w:r>
                </w:p>
              </w:tc>
            </w:tr>
          </w:tbl>
          <w:p w:rsidR="003056A5" w:rsidRPr="00B51DE9" w:rsidRDefault="003056A5" w:rsidP="00280ADF">
            <w:pPr>
              <w:pStyle w:val="TabelleKopfmitte"/>
            </w:pPr>
          </w:p>
        </w:tc>
      </w:tr>
      <w:tr w:rsidR="003056A5" w:rsidRPr="00B51DE9" w:rsidTr="00280ADF">
        <w:tc>
          <w:tcPr>
            <w:tcW w:w="7348" w:type="dxa"/>
            <w:gridSpan w:val="3"/>
            <w:tcBorders>
              <w:left w:val="single" w:sz="4" w:space="0" w:color="auto"/>
              <w:right w:val="single" w:sz="4" w:space="0" w:color="auto"/>
            </w:tcBorders>
            <w:hideMark/>
          </w:tcPr>
          <w:p w:rsidR="003056A5" w:rsidRPr="004B658C" w:rsidRDefault="003056A5" w:rsidP="00280ADF">
            <w:pPr>
              <w:pStyle w:val="Tabelle6pt"/>
            </w:pPr>
            <w:r w:rsidRPr="004B658C">
              <w:t>Hauptbezug:</w:t>
            </w:r>
          </w:p>
          <w:p w:rsidR="003056A5" w:rsidRDefault="003056A5" w:rsidP="00280ADF">
            <w:pPr>
              <w:pStyle w:val="Kopf8ptafz"/>
            </w:pPr>
            <w:r w:rsidRPr="001D0E10">
              <w:t>Ich kann Auswirkungen physikalischer Sachverhalte nennen.</w:t>
            </w:r>
          </w:p>
        </w:tc>
        <w:tc>
          <w:tcPr>
            <w:tcW w:w="188" w:type="dxa"/>
            <w:vMerge/>
            <w:tcBorders>
              <w:left w:val="single" w:sz="4" w:space="0" w:color="auto"/>
              <w:bottom w:val="nil"/>
              <w:right w:val="nil"/>
            </w:tcBorders>
            <w:vAlign w:val="center"/>
            <w:hideMark/>
          </w:tcPr>
          <w:p w:rsidR="003056A5" w:rsidRDefault="003056A5" w:rsidP="00280AD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056A5" w:rsidRPr="00B51DE9" w:rsidRDefault="003056A5" w:rsidP="00280ADF">
            <w:pPr>
              <w:pStyle w:val="TabelleKopfmitte"/>
            </w:pPr>
          </w:p>
        </w:tc>
      </w:tr>
      <w:tr w:rsidR="003056A5" w:rsidRPr="00B51DE9" w:rsidTr="00280ADF">
        <w:tc>
          <w:tcPr>
            <w:tcW w:w="7348" w:type="dxa"/>
            <w:gridSpan w:val="3"/>
            <w:tcBorders>
              <w:left w:val="single" w:sz="4" w:space="0" w:color="auto"/>
              <w:right w:val="single" w:sz="4" w:space="0" w:color="auto"/>
            </w:tcBorders>
            <w:tcMar>
              <w:bottom w:w="0" w:type="dxa"/>
            </w:tcMar>
            <w:hideMark/>
          </w:tcPr>
          <w:p w:rsidR="003056A5" w:rsidRDefault="003056A5" w:rsidP="00280ADF">
            <w:pPr>
              <w:pStyle w:val="Tabelle6pt"/>
            </w:pPr>
            <w:r>
              <w:t>Weitere Bezüge:</w:t>
            </w:r>
          </w:p>
          <w:p w:rsidR="003056A5" w:rsidRDefault="003056A5" w:rsidP="00280ADF">
            <w:pPr>
              <w:pStyle w:val="Kopf8ptafz"/>
            </w:pPr>
            <w:r w:rsidRPr="00E50D53">
              <w:t>Ich kann einfache physikalische Experimente nach Anleitung durchführen und auswerten.</w:t>
            </w:r>
          </w:p>
        </w:tc>
        <w:tc>
          <w:tcPr>
            <w:tcW w:w="188" w:type="dxa"/>
            <w:vMerge/>
            <w:tcBorders>
              <w:left w:val="single" w:sz="4" w:space="0" w:color="auto"/>
              <w:bottom w:val="nil"/>
              <w:right w:val="nil"/>
            </w:tcBorders>
            <w:vAlign w:val="center"/>
            <w:hideMark/>
          </w:tcPr>
          <w:p w:rsidR="003056A5" w:rsidRDefault="003056A5" w:rsidP="00280AD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056A5" w:rsidRPr="00B51DE9" w:rsidRDefault="003056A5" w:rsidP="00280ADF">
            <w:pPr>
              <w:pStyle w:val="TabelleKopfmitte"/>
            </w:pPr>
          </w:p>
        </w:tc>
      </w:tr>
    </w:tbl>
    <w:p w:rsidR="005C53BA" w:rsidRDefault="005C53BA" w:rsidP="005C53BA">
      <w:pPr>
        <w:pStyle w:val="berschrift3"/>
      </w:pPr>
      <w:r>
        <w:t>Aufgaben:</w:t>
      </w:r>
      <w:r>
        <w:rPr>
          <w:noProof/>
          <w:sz w:val="24"/>
        </w:rPr>
        <w:drawing>
          <wp:anchor distT="0" distB="0" distL="114300" distR="114300" simplePos="0" relativeHeight="252297216" behindDoc="0" locked="0" layoutInCell="0" allowOverlap="1" wp14:anchorId="6F2B9D6C" wp14:editId="77433BCE">
            <wp:simplePos x="0" y="0"/>
            <wp:positionH relativeFrom="rightMargin">
              <wp:posOffset>107950</wp:posOffset>
            </wp:positionH>
            <wp:positionV relativeFrom="paragraph">
              <wp:posOffset>0</wp:posOffset>
            </wp:positionV>
            <wp:extent cx="349885" cy="320675"/>
            <wp:effectExtent l="0" t="0" r="0" b="3175"/>
            <wp:wrapNone/>
            <wp:docPr id="170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056A5" w:rsidRDefault="003056A5" w:rsidP="003056A5">
      <w:pPr>
        <w:pStyle w:val="Textkrper"/>
      </w:pPr>
      <w:r>
        <w:t>Bevor Sie Ihr Experiment protokollieren beantworten Sie alleine schriftlich die folge</w:t>
      </w:r>
      <w:r>
        <w:t>n</w:t>
      </w:r>
      <w:r>
        <w:t>den Fragen zum Experiment:</w:t>
      </w:r>
      <w:r>
        <w:rPr>
          <w:noProof/>
          <w:sz w:val="24"/>
        </w:rPr>
        <w:drawing>
          <wp:anchor distT="0" distB="0" distL="114300" distR="114300" simplePos="0" relativeHeight="252166144" behindDoc="0" locked="0" layoutInCell="0" allowOverlap="1" wp14:anchorId="695A4C8A" wp14:editId="483729F7">
            <wp:simplePos x="0" y="0"/>
            <wp:positionH relativeFrom="rightMargin">
              <wp:posOffset>107950</wp:posOffset>
            </wp:positionH>
            <wp:positionV relativeFrom="paragraph">
              <wp:posOffset>0</wp:posOffset>
            </wp:positionV>
            <wp:extent cx="302701" cy="324000"/>
            <wp:effectExtent l="0" t="0" r="2540" b="0"/>
            <wp:wrapNone/>
            <wp:docPr id="156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056A5" w:rsidRDefault="003056A5" w:rsidP="00BD1EE7">
      <w:pPr>
        <w:pStyle w:val="AufgabeEbene1"/>
        <w:numPr>
          <w:ilvl w:val="0"/>
          <w:numId w:val="48"/>
        </w:numPr>
      </w:pPr>
      <w:r>
        <w:t>Nennen Sie die Materialien, aus denen die zwei Prüfkörper sind.</w:t>
      </w:r>
    </w:p>
    <w:p w:rsidR="003056A5" w:rsidRDefault="003056A5" w:rsidP="003056A5">
      <w:pPr>
        <w:pStyle w:val="AufgabeEbene1"/>
      </w:pPr>
      <w:r>
        <w:t>Nennen Sie die Reaktion, die das Elektroskop beim ersten Abstreifen des Luftballons zeigt.</w:t>
      </w:r>
    </w:p>
    <w:p w:rsidR="003056A5" w:rsidRDefault="003056A5" w:rsidP="003056A5">
      <w:pPr>
        <w:pStyle w:val="AufgabeEbene1"/>
      </w:pPr>
      <w:r>
        <w:t>Nennen Sie die Reaktion, die das Elektroskop beim zweiten Abstreifen des Luftba</w:t>
      </w:r>
      <w:r>
        <w:t>l</w:t>
      </w:r>
      <w:r>
        <w:t>lons zeigt.</w:t>
      </w:r>
    </w:p>
    <w:p w:rsidR="003056A5" w:rsidRDefault="003056A5" w:rsidP="003056A5">
      <w:pPr>
        <w:pStyle w:val="AufgabeEbene1"/>
      </w:pPr>
      <w:r>
        <w:t>Beschreiben Sie, was mit der Ladung im Luftballon passiert, wenn Sie die obere Rundung mit der Hand berühren.</w:t>
      </w:r>
    </w:p>
    <w:p w:rsidR="003056A5" w:rsidRDefault="003056A5" w:rsidP="003056A5">
      <w:pPr>
        <w:pStyle w:val="AufgabeEbene1"/>
      </w:pPr>
      <w:r>
        <w:t>Nennen Sie die Reaktion, die das Elektroskop beim ersten Abstreifen der Metallkugel zeigt.</w:t>
      </w:r>
    </w:p>
    <w:p w:rsidR="003056A5" w:rsidRDefault="003056A5" w:rsidP="003056A5">
      <w:pPr>
        <w:pStyle w:val="AufgabeEbene1"/>
      </w:pPr>
      <w:r>
        <w:t>Nennen Sie die Reaktion, die das Elektroskop beim zweiten Abstreifen der Metallk</w:t>
      </w:r>
      <w:r>
        <w:t>u</w:t>
      </w:r>
      <w:r>
        <w:t>gel zeigt.</w:t>
      </w:r>
    </w:p>
    <w:p w:rsidR="003056A5" w:rsidRDefault="003056A5" w:rsidP="003056A5">
      <w:pPr>
        <w:pStyle w:val="AufgabeEbene1"/>
      </w:pPr>
      <w:r>
        <w:t>Beschreiben Sie, was mit der Ladung in der Metallkugel passiert, wenn Sie die obere Rundung mit einem Finger berühren.</w:t>
      </w:r>
    </w:p>
    <w:p w:rsidR="003056A5" w:rsidRDefault="003056A5" w:rsidP="003056A5">
      <w:pPr>
        <w:pStyle w:val="AufgabeEbene1"/>
      </w:pPr>
      <w:r>
        <w:t>Protokollieren Sie das Experiment. Gliedern Sie Ihr Protokoll nach den folgenden Punkten.</w:t>
      </w:r>
    </w:p>
    <w:p w:rsidR="003056A5" w:rsidRDefault="003056A5" w:rsidP="003056A5">
      <w:pPr>
        <w:pStyle w:val="AufgabeEbene2"/>
      </w:pPr>
      <w:r>
        <w:t>Benötigtes Material:</w:t>
      </w:r>
    </w:p>
    <w:p w:rsidR="003056A5" w:rsidRDefault="003056A5" w:rsidP="003056A5">
      <w:pPr>
        <w:pStyle w:val="AufgabeEbene2"/>
      </w:pPr>
      <w:r>
        <w:t>Versuchsaufbau (Skizze):</w:t>
      </w:r>
    </w:p>
    <w:p w:rsidR="003056A5" w:rsidRDefault="003056A5" w:rsidP="003056A5">
      <w:pPr>
        <w:pStyle w:val="AufgabeEbene2"/>
      </w:pPr>
      <w:r>
        <w:t>Versuchsdurchführung:</w:t>
      </w:r>
    </w:p>
    <w:p w:rsidR="003056A5" w:rsidRDefault="003056A5" w:rsidP="003056A5">
      <w:pPr>
        <w:pStyle w:val="AufgabeEbene2"/>
      </w:pPr>
      <w:r>
        <w:t>Beobachtungen:</w:t>
      </w:r>
    </w:p>
    <w:p w:rsidR="003056A5" w:rsidRDefault="003056A5" w:rsidP="003056A5">
      <w:pPr>
        <w:pStyle w:val="AufgabeEbene2"/>
      </w:pPr>
      <w:r>
        <w:t>Ergebnis: (Werden Sie hier ganz allgemein. Zum Beispiel könnte der erste Satz so beginnen: „Es hängt vom … ab, ob sich die Elektronen … .“</w:t>
      </w:r>
    </w:p>
    <w:p w:rsidR="003056A5" w:rsidRDefault="003056A5" w:rsidP="003056A5">
      <w:pPr>
        <w:pStyle w:val="Textkrper"/>
      </w:pPr>
    </w:p>
    <w:p w:rsidR="003056A5" w:rsidRDefault="003056A5" w:rsidP="003056A5">
      <w:pPr>
        <w:pStyle w:val="Textkrper"/>
      </w:pPr>
      <w:r>
        <w:rPr>
          <w:noProof/>
          <w:sz w:val="24"/>
        </w:rPr>
        <w:drawing>
          <wp:anchor distT="0" distB="0" distL="114300" distR="114300" simplePos="0" relativeHeight="252168192" behindDoc="0" locked="0" layoutInCell="0" allowOverlap="1" wp14:anchorId="0751CEC9" wp14:editId="6876B7A1">
            <wp:simplePos x="0" y="0"/>
            <wp:positionH relativeFrom="rightMargin">
              <wp:posOffset>781050</wp:posOffset>
            </wp:positionH>
            <wp:positionV relativeFrom="paragraph">
              <wp:posOffset>0</wp:posOffset>
            </wp:positionV>
            <wp:extent cx="334645" cy="323850"/>
            <wp:effectExtent l="0" t="0" r="8255" b="0"/>
            <wp:wrapNone/>
            <wp:docPr id="1564"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464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Nachdem Sie die Aufgaben schriftlich beantwortet haben, besprechen Sie die Lösungen mit Ihren Gruppenmitgliedern. Anschließend erstellen Sie ge</w:t>
      </w:r>
      <w:r>
        <w:rPr>
          <w:noProof/>
        </w:rPr>
        <w:drawing>
          <wp:anchor distT="0" distB="0" distL="114300" distR="114300" simplePos="0" relativeHeight="252167168" behindDoc="0" locked="0" layoutInCell="0" allowOverlap="1" wp14:anchorId="2D6F87B0" wp14:editId="2AB52981">
            <wp:simplePos x="0" y="0"/>
            <wp:positionH relativeFrom="rightMargin">
              <wp:posOffset>107950</wp:posOffset>
            </wp:positionH>
            <wp:positionV relativeFrom="paragraph">
              <wp:posOffset>0</wp:posOffset>
            </wp:positionV>
            <wp:extent cx="532800" cy="324000"/>
            <wp:effectExtent l="0" t="0" r="635" b="0"/>
            <wp:wrapNone/>
            <wp:docPr id="156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t>meinsam ein Infoplakat für Ihre Mitschüler</w:t>
      </w:r>
      <w:r w:rsidR="00E341D3">
        <w:t>innen und Mitschüler</w:t>
      </w:r>
      <w:r>
        <w:t>. Überlegen Sie sich, wie Sie das Ergebnis des Exp</w:t>
      </w:r>
      <w:r>
        <w:t>e</w:t>
      </w:r>
      <w:r>
        <w:t>rimentes den Mitschü</w:t>
      </w:r>
      <w:r w:rsidR="00E341D3">
        <w:t>lerinnen und Mitschülern</w:t>
      </w:r>
      <w:r>
        <w:t xml:space="preserve"> am besten präsentieren können.</w:t>
      </w:r>
    </w:p>
    <w:p w:rsidR="003056A5" w:rsidRDefault="003056A5" w:rsidP="003056A5">
      <w:pPr>
        <w:pStyle w:val="berschrift2"/>
      </w:pPr>
      <w:r>
        <w:lastRenderedPageBreak/>
        <w:t xml:space="preserve">Level B: Erdung: Wie werden geladene Körper wieder neutral? </w:t>
      </w:r>
      <w:r w:rsidR="00CD34A1">
        <w:t>–</w:t>
      </w:r>
      <w:r>
        <w:t xml:space="preserve"> Versuchsvorbereitung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056A5" w:rsidRPr="00B51DE9" w:rsidTr="00280ADF">
        <w:trPr>
          <w:trHeight w:val="523"/>
        </w:trPr>
        <w:tc>
          <w:tcPr>
            <w:tcW w:w="2268" w:type="dxa"/>
            <w:tcBorders>
              <w:left w:val="single" w:sz="4" w:space="0" w:color="auto"/>
              <w:bottom w:val="single" w:sz="4" w:space="0" w:color="auto"/>
              <w:right w:val="single" w:sz="4" w:space="0" w:color="auto"/>
            </w:tcBorders>
            <w:shd w:val="clear" w:color="auto" w:fill="D9D9D9"/>
            <w:hideMark/>
          </w:tcPr>
          <w:p w:rsidR="003056A5" w:rsidRDefault="003056A5" w:rsidP="00280ADF">
            <w:pPr>
              <w:pStyle w:val="Tabelle6pt"/>
              <w:rPr>
                <w:color w:val="000000"/>
              </w:rPr>
            </w:pPr>
            <w:r>
              <w:t>Kompetenzbereich</w:t>
            </w:r>
          </w:p>
          <w:p w:rsidR="003056A5" w:rsidRDefault="003056A5" w:rsidP="00280ADF">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3056A5" w:rsidRDefault="003056A5" w:rsidP="00280ADF">
            <w:pPr>
              <w:pStyle w:val="Tabelle6pt"/>
              <w:rPr>
                <w:color w:val="000000"/>
              </w:rPr>
            </w:pPr>
            <w:r>
              <w:t>Lernfortschritt</w:t>
            </w:r>
          </w:p>
          <w:p w:rsidR="003056A5" w:rsidRDefault="003056A5" w:rsidP="00280ADF">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3056A5" w:rsidRDefault="003056A5" w:rsidP="00280ADF">
            <w:pPr>
              <w:pStyle w:val="Tabelle6pt"/>
              <w:rPr>
                <w:color w:val="000000"/>
              </w:rPr>
            </w:pPr>
            <w:r>
              <w:t>Materialien/Titel</w:t>
            </w:r>
          </w:p>
          <w:p w:rsidR="003056A5" w:rsidRDefault="003056A5" w:rsidP="002F56F9">
            <w:pPr>
              <w:pStyle w:val="TabelleKopflinks"/>
            </w:pPr>
            <w:r>
              <w:t xml:space="preserve">Elektrostatik – Ladungsbewegung </w:t>
            </w:r>
            <w:r w:rsidR="002F56F9">
              <w:t>–</w:t>
            </w:r>
            <w:r>
              <w:t xml:space="preserve"> Versuch</w:t>
            </w:r>
            <w:r>
              <w:t>s</w:t>
            </w:r>
            <w:r>
              <w:t>vorbereitung</w:t>
            </w:r>
            <w:r w:rsidR="002F56F9">
              <w:t xml:space="preserve"> – </w:t>
            </w:r>
            <w:r>
              <w:t>Level B</w:t>
            </w:r>
          </w:p>
        </w:tc>
        <w:tc>
          <w:tcPr>
            <w:tcW w:w="188" w:type="dxa"/>
            <w:vMerge w:val="restart"/>
            <w:tcBorders>
              <w:top w:val="nil"/>
              <w:left w:val="single" w:sz="4" w:space="0" w:color="auto"/>
              <w:bottom w:val="nil"/>
              <w:right w:val="single" w:sz="4" w:space="0" w:color="auto"/>
            </w:tcBorders>
            <w:shd w:val="clear" w:color="auto" w:fill="FFFFFF"/>
          </w:tcPr>
          <w:p w:rsidR="003056A5" w:rsidRPr="004B658C" w:rsidRDefault="003056A5" w:rsidP="00280ADF">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056A5" w:rsidRPr="00B51DE9" w:rsidRDefault="003056A5" w:rsidP="00280ADF">
            <w:pPr>
              <w:pStyle w:val="TabelleKopfmitte"/>
            </w:pPr>
            <w:r>
              <w:t>Physik</w:t>
            </w:r>
          </w:p>
          <w:p w:rsidR="003056A5" w:rsidRPr="00B51DE9" w:rsidRDefault="003056A5" w:rsidP="003056A5">
            <w:pPr>
              <w:pStyle w:val="TabelleKopfmitte"/>
              <w:rPr>
                <w:rFonts w:eastAsia="Calibri"/>
              </w:rPr>
            </w:pPr>
            <w:r>
              <w:t>Ph</w:t>
            </w:r>
            <w:r w:rsidRPr="00B51DE9">
              <w:t>0</w:t>
            </w:r>
            <w:r>
              <w:t>4</w:t>
            </w:r>
            <w:r w:rsidRPr="00B51DE9">
              <w:t>.01</w:t>
            </w:r>
            <w:r>
              <w:t>.05</w:t>
            </w:r>
          </w:p>
        </w:tc>
      </w:tr>
      <w:tr w:rsidR="003056A5" w:rsidRPr="00B51DE9" w:rsidTr="00280ADF">
        <w:tc>
          <w:tcPr>
            <w:tcW w:w="7348" w:type="dxa"/>
            <w:gridSpan w:val="3"/>
            <w:tcBorders>
              <w:left w:val="single" w:sz="4" w:space="0" w:color="auto"/>
              <w:right w:val="single" w:sz="4" w:space="0" w:color="auto"/>
            </w:tcBorders>
            <w:hideMark/>
          </w:tcPr>
          <w:p w:rsidR="003056A5" w:rsidRPr="004B658C" w:rsidRDefault="003056A5" w:rsidP="00280ADF">
            <w:pPr>
              <w:pStyle w:val="Tabelle6pt"/>
            </w:pPr>
            <w:r w:rsidRPr="004B658C">
              <w:t>Kompetenz:</w:t>
            </w:r>
          </w:p>
          <w:p w:rsidR="003056A5" w:rsidRDefault="003056A5" w:rsidP="00280ADF">
            <w:pPr>
              <w:pStyle w:val="Kopf8ptafz"/>
            </w:pPr>
            <w:r>
              <w:t>Ich kann die Ladungsverteilung auf leitenden und nichtleitenden Körpern beschreiben.</w:t>
            </w:r>
          </w:p>
          <w:p w:rsidR="003056A5" w:rsidRDefault="003056A5" w:rsidP="00280ADF">
            <w:pPr>
              <w:pStyle w:val="Kopf8ptafz"/>
            </w:pPr>
            <w:r>
              <w:t>Ich kann beschreiben, wie ein geladener Körper von seiner Ladung befreit werden kann.</w:t>
            </w:r>
          </w:p>
          <w:p w:rsidR="003056A5" w:rsidRDefault="003056A5" w:rsidP="00280ADF">
            <w:pPr>
              <w:pStyle w:val="Kopf8ptafz"/>
            </w:pPr>
            <w:r>
              <w:t>Ich kann den Begriff Influenz erklären.</w:t>
            </w:r>
          </w:p>
          <w:p w:rsidR="003056A5" w:rsidRDefault="003056A5" w:rsidP="00280ADF">
            <w:pPr>
              <w:pStyle w:val="Kopf8ptafz"/>
            </w:pPr>
            <w:r w:rsidRPr="00E50D53">
              <w:t>Ich kann Rückschlüsse auf die Elektronenbewegung ziehen.</w:t>
            </w:r>
          </w:p>
        </w:tc>
        <w:tc>
          <w:tcPr>
            <w:tcW w:w="188" w:type="dxa"/>
            <w:vMerge/>
            <w:tcBorders>
              <w:left w:val="single" w:sz="4" w:space="0" w:color="auto"/>
              <w:bottom w:val="nil"/>
              <w:right w:val="nil"/>
            </w:tcBorders>
            <w:vAlign w:val="center"/>
            <w:hideMark/>
          </w:tcPr>
          <w:p w:rsidR="003056A5" w:rsidRDefault="003056A5" w:rsidP="00280ADF">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056A5" w:rsidRPr="00B51DE9" w:rsidTr="00280ADF">
              <w:trPr>
                <w:trHeight w:val="284"/>
              </w:trPr>
              <w:tc>
                <w:tcPr>
                  <w:tcW w:w="2090" w:type="dxa"/>
                  <w:shd w:val="clear" w:color="auto" w:fill="auto"/>
                </w:tcPr>
                <w:p w:rsidR="003056A5" w:rsidRPr="00B51DE9" w:rsidRDefault="003056A5" w:rsidP="00280ADF">
                  <w:pPr>
                    <w:pStyle w:val="Textkrpermitte"/>
                  </w:pPr>
                  <w:r w:rsidRPr="00B51DE9">
                    <w:t>LernPROJEKT</w:t>
                  </w:r>
                </w:p>
              </w:tc>
            </w:tr>
            <w:tr w:rsidR="003056A5" w:rsidRPr="00B51DE9" w:rsidTr="00280ADF">
              <w:trPr>
                <w:trHeight w:val="284"/>
              </w:trPr>
              <w:tc>
                <w:tcPr>
                  <w:tcW w:w="2090" w:type="dxa"/>
                  <w:shd w:val="clear" w:color="auto" w:fill="auto"/>
                </w:tcPr>
                <w:p w:rsidR="003056A5" w:rsidRPr="00B51DE9" w:rsidRDefault="003056A5" w:rsidP="00280ADF">
                  <w:pPr>
                    <w:pStyle w:val="Textkrpermitte"/>
                  </w:pPr>
                  <w:r w:rsidRPr="00B51DE9">
                    <w:t>LernTHEMA</w:t>
                  </w:r>
                </w:p>
              </w:tc>
            </w:tr>
            <w:tr w:rsidR="003056A5" w:rsidRPr="00B51DE9" w:rsidTr="00280ADF">
              <w:trPr>
                <w:trHeight w:val="284"/>
              </w:trPr>
              <w:tc>
                <w:tcPr>
                  <w:tcW w:w="2090" w:type="dxa"/>
                  <w:shd w:val="clear" w:color="auto" w:fill="D9D9D9" w:themeFill="background1" w:themeFillShade="D9"/>
                </w:tcPr>
                <w:p w:rsidR="003056A5" w:rsidRPr="00B51DE9" w:rsidRDefault="003056A5" w:rsidP="00280ADF">
                  <w:pPr>
                    <w:pStyle w:val="TabelleKopfmitte"/>
                  </w:pPr>
                  <w:r w:rsidRPr="00B51DE9">
                    <w:t>LernSCHRITT</w:t>
                  </w:r>
                </w:p>
              </w:tc>
            </w:tr>
          </w:tbl>
          <w:p w:rsidR="003056A5" w:rsidRPr="00B51DE9" w:rsidRDefault="003056A5" w:rsidP="00280ADF">
            <w:pPr>
              <w:pStyle w:val="TabelleKopfmitte"/>
            </w:pPr>
          </w:p>
        </w:tc>
      </w:tr>
      <w:tr w:rsidR="003056A5" w:rsidRPr="00B51DE9" w:rsidTr="00280ADF">
        <w:tc>
          <w:tcPr>
            <w:tcW w:w="7348" w:type="dxa"/>
            <w:gridSpan w:val="3"/>
            <w:tcBorders>
              <w:left w:val="single" w:sz="4" w:space="0" w:color="auto"/>
              <w:right w:val="single" w:sz="4" w:space="0" w:color="auto"/>
            </w:tcBorders>
            <w:hideMark/>
          </w:tcPr>
          <w:p w:rsidR="003056A5" w:rsidRPr="004B658C" w:rsidRDefault="003056A5" w:rsidP="00280ADF">
            <w:pPr>
              <w:pStyle w:val="Tabelle6pt"/>
            </w:pPr>
            <w:r w:rsidRPr="004B658C">
              <w:t>Hauptbezug:</w:t>
            </w:r>
          </w:p>
          <w:p w:rsidR="003056A5" w:rsidRDefault="003056A5" w:rsidP="00280ADF">
            <w:pPr>
              <w:pStyle w:val="Kopf8ptafz"/>
            </w:pPr>
            <w:r w:rsidRPr="001D0E10">
              <w:t>Ich kann Auswirkungen physikalischer Sachverhalte nennen.</w:t>
            </w:r>
          </w:p>
        </w:tc>
        <w:tc>
          <w:tcPr>
            <w:tcW w:w="188" w:type="dxa"/>
            <w:vMerge/>
            <w:tcBorders>
              <w:left w:val="single" w:sz="4" w:space="0" w:color="auto"/>
              <w:bottom w:val="nil"/>
              <w:right w:val="nil"/>
            </w:tcBorders>
            <w:vAlign w:val="center"/>
            <w:hideMark/>
          </w:tcPr>
          <w:p w:rsidR="003056A5" w:rsidRDefault="003056A5" w:rsidP="00280AD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056A5" w:rsidRPr="00B51DE9" w:rsidRDefault="003056A5" w:rsidP="00280ADF">
            <w:pPr>
              <w:pStyle w:val="TabelleKopfmitte"/>
            </w:pPr>
          </w:p>
        </w:tc>
      </w:tr>
      <w:tr w:rsidR="003056A5" w:rsidRPr="00B51DE9" w:rsidTr="00280ADF">
        <w:tc>
          <w:tcPr>
            <w:tcW w:w="7348" w:type="dxa"/>
            <w:gridSpan w:val="3"/>
            <w:tcBorders>
              <w:left w:val="single" w:sz="4" w:space="0" w:color="auto"/>
              <w:right w:val="single" w:sz="4" w:space="0" w:color="auto"/>
            </w:tcBorders>
            <w:tcMar>
              <w:bottom w:w="0" w:type="dxa"/>
            </w:tcMar>
            <w:hideMark/>
          </w:tcPr>
          <w:p w:rsidR="003056A5" w:rsidRDefault="003056A5" w:rsidP="00280ADF">
            <w:pPr>
              <w:pStyle w:val="Tabelle6pt"/>
            </w:pPr>
            <w:r>
              <w:t>Weitere Bezüge:</w:t>
            </w:r>
          </w:p>
          <w:p w:rsidR="003056A5" w:rsidRDefault="003056A5" w:rsidP="00280ADF">
            <w:pPr>
              <w:pStyle w:val="Kopf8ptafz"/>
            </w:pPr>
            <w:r w:rsidRPr="00E50D53">
              <w:t>Ich kann einfache physikalische Experimente nach Anleitung durchführen und auswerten.</w:t>
            </w:r>
          </w:p>
        </w:tc>
        <w:tc>
          <w:tcPr>
            <w:tcW w:w="188" w:type="dxa"/>
            <w:vMerge/>
            <w:tcBorders>
              <w:left w:val="single" w:sz="4" w:space="0" w:color="auto"/>
              <w:bottom w:val="nil"/>
              <w:right w:val="nil"/>
            </w:tcBorders>
            <w:vAlign w:val="center"/>
            <w:hideMark/>
          </w:tcPr>
          <w:p w:rsidR="003056A5" w:rsidRDefault="003056A5" w:rsidP="00280AD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056A5" w:rsidRPr="00B51DE9" w:rsidRDefault="003056A5" w:rsidP="00280ADF">
            <w:pPr>
              <w:pStyle w:val="TabelleKopfmitte"/>
            </w:pPr>
          </w:p>
        </w:tc>
      </w:tr>
    </w:tbl>
    <w:p w:rsidR="005C53BA" w:rsidRDefault="005F77F9" w:rsidP="005C53BA">
      <w:pPr>
        <w:pStyle w:val="berschrift3"/>
      </w:pPr>
      <w:r>
        <w:t>Vorgehen</w:t>
      </w:r>
      <w:r w:rsidR="005C53BA">
        <w:t>:</w:t>
      </w:r>
      <w:r w:rsidR="005C53BA" w:rsidRPr="005C53BA">
        <w:rPr>
          <w:noProof/>
          <w:sz w:val="24"/>
        </w:rPr>
        <w:drawing>
          <wp:anchor distT="0" distB="0" distL="114300" distR="114300" simplePos="0" relativeHeight="252299264" behindDoc="0" locked="0" layoutInCell="0" allowOverlap="1" wp14:anchorId="0306070B" wp14:editId="1948E7EC">
            <wp:simplePos x="0" y="0"/>
            <wp:positionH relativeFrom="rightMargin">
              <wp:posOffset>107950</wp:posOffset>
            </wp:positionH>
            <wp:positionV relativeFrom="paragraph">
              <wp:posOffset>0</wp:posOffset>
            </wp:positionV>
            <wp:extent cx="345440" cy="323850"/>
            <wp:effectExtent l="0" t="0" r="0" b="0"/>
            <wp:wrapNone/>
            <wp:docPr id="170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513CE" w:rsidRDefault="00D513CE" w:rsidP="00D513CE">
      <w:pPr>
        <w:pStyle w:val="Textkrper"/>
      </w:pPr>
      <w:r>
        <w:t>Lesen und bearbeiten Sie den Informationstext und die Anleitung. Beantworten Sie dann schriftlich die Fragen am Ende des Textes.</w:t>
      </w:r>
    </w:p>
    <w:p w:rsidR="00D513CE" w:rsidRDefault="00D513CE" w:rsidP="00D513CE">
      <w:pPr>
        <w:pStyle w:val="berschrift3"/>
      </w:pPr>
      <w:r>
        <w:t>Erdung</w:t>
      </w:r>
    </w:p>
    <w:p w:rsidR="00D513CE" w:rsidRDefault="00D513CE" w:rsidP="00D513CE">
      <w:pPr>
        <w:pStyle w:val="Textkrper"/>
      </w:pPr>
      <w:r>
        <w:t>Bei der Reibung zwischen zwei Körpern werden die Ladungen getrennt. Elektronen we</w:t>
      </w:r>
      <w:r>
        <w:t>r</w:t>
      </w:r>
      <w:r>
        <w:t>den von einem zu dem anderen der beiden Körper rübergeschoben.</w:t>
      </w:r>
    </w:p>
    <w:p w:rsidR="00D513CE" w:rsidRDefault="00D513CE" w:rsidP="00D513CE">
      <w:pPr>
        <w:pStyle w:val="Textkrper"/>
      </w:pPr>
      <w:r>
        <w:t>Berühren sich zwei Körper nur, kommt es zu einem Ladungsaustausch. Dabei werden die Ladungen der beiden Körper verglichen. Sind beide Körper gleich groß bildet sich der Mittelwert/Durchschnitt beider Ladungsmengen aus. Beim Ladungsaustausch spielt die Größe der Körper eine wesentliche Rolle.</w:t>
      </w:r>
    </w:p>
    <w:p w:rsidR="00D513CE" w:rsidRDefault="00D513CE" w:rsidP="00D513CE">
      <w:pPr>
        <w:pStyle w:val="Textkrper"/>
      </w:pPr>
      <w:r>
        <w:t>Dazu ein Beispiel: In einem Schnapsglas voll Vodka ist ordentlich Alkohol drin. Wird von einem Longdrink Vodka-Red Bull ein Schnapsglas voll getrunken, hat sich die Alkoho</w:t>
      </w:r>
      <w:r>
        <w:t>l</w:t>
      </w:r>
      <w:r w:rsidR="00CD34A1">
        <w:t>menge mehr als</w:t>
      </w:r>
      <w:r>
        <w:t xml:space="preserve"> halbiert. Wird eine Flasche Vodka in eine Badewanne voll Wasser g</w:t>
      </w:r>
      <w:r>
        <w:t>e</w:t>
      </w:r>
      <w:r>
        <w:t>leert und davon wiederum ein Schnapsglas voll getrunken, ist die getrunkene Alkoho</w:t>
      </w:r>
      <w:r>
        <w:t>l</w:t>
      </w:r>
      <w:r>
        <w:t>menge fast nicht nachweisbar.</w:t>
      </w:r>
    </w:p>
    <w:p w:rsidR="00D513CE" w:rsidRDefault="00D513CE" w:rsidP="00D513CE">
      <w:pPr>
        <w:pStyle w:val="Textkrper"/>
      </w:pPr>
      <w:r>
        <w:t>Genauso funktioniert die Erdung. Kommt ein kleiner stark geladener Körper in Kontakt mit einem viel größeren neutralen Körper, dann gibt der kleine Körper seine gesamte Ladung an den Großen ab und der Große merkt davon noch nicht mal was. Anschli</w:t>
      </w:r>
      <w:r>
        <w:t>e</w:t>
      </w:r>
      <w:r>
        <w:t>ßend ist der kleine Körper wieder neutral und der Große weiterhin neutral geladen, da ihm das bisschen Ladung nichts ausmacht.</w:t>
      </w:r>
    </w:p>
    <w:p w:rsidR="00D513CE" w:rsidRDefault="00D513CE" w:rsidP="00D513CE">
      <w:pPr>
        <w:pStyle w:val="Textkrper"/>
      </w:pPr>
      <w:r>
        <w:t>Der größte für uns einfach erreichbare Körper ist der Planet Erde, auf dem wir leben. Deshalb heißt die Erdung auch Erdung, weil die Ladungen einfach in die Erde abgeleitet werden.</w:t>
      </w:r>
    </w:p>
    <w:p w:rsidR="00D513CE" w:rsidRDefault="00D513CE" w:rsidP="00D513CE">
      <w:pPr>
        <w:pStyle w:val="berschrift3"/>
      </w:pPr>
      <w:r>
        <w:t>Versuchsanleitung</w:t>
      </w:r>
    </w:p>
    <w:p w:rsidR="00D513CE" w:rsidRDefault="00D513CE" w:rsidP="00BD1EE7">
      <w:pPr>
        <w:pStyle w:val="Textkrpernrauen"/>
        <w:numPr>
          <w:ilvl w:val="0"/>
          <w:numId w:val="49"/>
        </w:numPr>
      </w:pPr>
      <w:r>
        <w:t>Überprüfen Sie Ihr Material. Sie brauchen:</w:t>
      </w:r>
    </w:p>
    <w:p w:rsidR="00D513CE" w:rsidRDefault="00D513CE" w:rsidP="00D513CE">
      <w:pPr>
        <w:pStyle w:val="Textkrperafz"/>
      </w:pPr>
      <w:r>
        <w:rPr>
          <w:lang w:val="de-DE"/>
        </w:rPr>
        <w:t>1 Elektroskop,</w:t>
      </w:r>
    </w:p>
    <w:p w:rsidR="00D513CE" w:rsidRDefault="00D513CE" w:rsidP="00D513CE">
      <w:pPr>
        <w:pStyle w:val="Textkrperafz"/>
      </w:pPr>
      <w:r>
        <w:t>1 Glasstab,</w:t>
      </w:r>
    </w:p>
    <w:p w:rsidR="00D513CE" w:rsidRDefault="00D513CE" w:rsidP="00D513CE">
      <w:pPr>
        <w:pStyle w:val="Textkrperafz"/>
      </w:pPr>
      <w:r>
        <w:t>1 Kunststoffstab und</w:t>
      </w:r>
    </w:p>
    <w:p w:rsidR="00D513CE" w:rsidRDefault="00CD34A1" w:rsidP="00D513CE">
      <w:pPr>
        <w:pStyle w:val="Textkrperafz"/>
      </w:pPr>
      <w:r>
        <w:t>1 Baumwolltuch</w:t>
      </w:r>
      <w:r w:rsidR="00D513CE">
        <w:t>.</w:t>
      </w:r>
    </w:p>
    <w:p w:rsidR="00D513CE" w:rsidRDefault="00D513CE" w:rsidP="00D513CE">
      <w:pPr>
        <w:pStyle w:val="Textkrpernrauen"/>
      </w:pPr>
      <w:r>
        <w:t>Laden Sie</w:t>
      </w:r>
      <w:r w:rsidR="00CD34A1">
        <w:t xml:space="preserve"> die beiden Stäbe mit dem Baumwolltuch</w:t>
      </w:r>
      <w:r>
        <w:t xml:space="preserve"> auf. Reiben Sie dazu die Stäbe kräftig</w:t>
      </w:r>
      <w:r w:rsidR="00CD34A1">
        <w:t xml:space="preserve"> und lange mit dem Baumwolltuch</w:t>
      </w:r>
      <w:r>
        <w:t>. Jetzt ist der Glasstab positiv geladen und der Kunststoffstab negativ.</w:t>
      </w:r>
    </w:p>
    <w:p w:rsidR="00D513CE" w:rsidRDefault="00D513CE" w:rsidP="00D513CE">
      <w:pPr>
        <w:pStyle w:val="Textkrpernrauen"/>
      </w:pPr>
      <w:r>
        <w:t>Streifen Sie einen Stab am Metallteller des Elektroskops ab und beobachten Sie den Zeiger.</w:t>
      </w:r>
    </w:p>
    <w:p w:rsidR="00D513CE" w:rsidRDefault="00D513CE" w:rsidP="00D513CE">
      <w:pPr>
        <w:pStyle w:val="Textkrpernrauen"/>
      </w:pPr>
      <w:r>
        <w:t>Berühren Sie den Metallteller mit dem Finger und beobachten Sie den Zeiger.</w:t>
      </w:r>
    </w:p>
    <w:p w:rsidR="00D513CE" w:rsidRDefault="00D513CE" w:rsidP="00D513CE">
      <w:pPr>
        <w:pStyle w:val="Textkrpernrauen"/>
      </w:pPr>
      <w:r>
        <w:t>Wiederholen Sie die letzten beiden Schritte mit dem anderen geladenen Stab.</w:t>
      </w:r>
    </w:p>
    <w:p w:rsidR="00D513CE" w:rsidRDefault="00D513CE" w:rsidP="00D513CE">
      <w:pPr>
        <w:pStyle w:val="Textkrpernrauen"/>
      </w:pPr>
      <w:r>
        <w:lastRenderedPageBreak/>
        <w:t>Laden Sie die beiden Stäbe wieder mit dem Baumwolltuch auf.</w:t>
      </w:r>
    </w:p>
    <w:p w:rsidR="00D513CE" w:rsidRDefault="00D513CE" w:rsidP="00D513CE">
      <w:pPr>
        <w:pStyle w:val="Textkrpernrauen"/>
      </w:pPr>
      <w:r>
        <w:t>Bringen Sie die beiden geladenen Stäbe zusammen. Jetzt findet ein Ladungsau</w:t>
      </w:r>
      <w:r>
        <w:t>s</w:t>
      </w:r>
      <w:r>
        <w:t>tausch statt.</w:t>
      </w:r>
    </w:p>
    <w:p w:rsidR="00D513CE" w:rsidRDefault="00D513CE" w:rsidP="00D513CE">
      <w:pPr>
        <w:pStyle w:val="Textkrpernrauen"/>
      </w:pPr>
      <w:r>
        <w:t>Streifen Sie einen Stab am Metallteller des Elektroskops ab und beobachten Sie den Zeiger.</w:t>
      </w:r>
    </w:p>
    <w:p w:rsidR="00D513CE" w:rsidRDefault="00D513CE" w:rsidP="00D513CE">
      <w:pPr>
        <w:pStyle w:val="Textkrpernrauen"/>
      </w:pPr>
      <w:r>
        <w:t>Erden Sie wieder das Elektroskop mit ihren Fingern.</w:t>
      </w:r>
    </w:p>
    <w:p w:rsidR="00D513CE" w:rsidRDefault="00D513CE" w:rsidP="00D513CE">
      <w:pPr>
        <w:pStyle w:val="Textkrpernrauen"/>
      </w:pPr>
      <w:r>
        <w:t>Laden Sie die beiden Stäbe wieder mit dem Baumwolltuch auf.</w:t>
      </w:r>
    </w:p>
    <w:p w:rsidR="00D513CE" w:rsidRDefault="00D513CE" w:rsidP="00D513CE">
      <w:pPr>
        <w:pStyle w:val="Textkrpernrauen"/>
      </w:pPr>
      <w:r>
        <w:t>Streifen Sie einen Stab am Metallteller des Elektroskops ab und beobachten Sie den Zeiger.</w:t>
      </w:r>
    </w:p>
    <w:p w:rsidR="00D513CE" w:rsidRPr="00946698" w:rsidRDefault="00D513CE" w:rsidP="00D513CE">
      <w:pPr>
        <w:pStyle w:val="Textkrpernrauen"/>
      </w:pPr>
      <w:r>
        <w:t>Streifen Sie den anderen Stab am Metallteller des Elektroskops ab und beobachten Sie den Zeiger.</w:t>
      </w:r>
    </w:p>
    <w:p w:rsidR="00D513CE" w:rsidRDefault="00D513CE" w:rsidP="00D513CE">
      <w:pPr>
        <w:pStyle w:val="Textkrpernrauen"/>
      </w:pPr>
      <w:r>
        <w:t>Räumen Sie den Versuch auf.</w:t>
      </w:r>
    </w:p>
    <w:p w:rsidR="00D513CE" w:rsidRDefault="00D513CE" w:rsidP="00D513CE">
      <w:pPr>
        <w:pStyle w:val="berschrift3"/>
      </w:pPr>
      <w:r>
        <w:t>Aufgaben</w:t>
      </w:r>
      <w:r>
        <w:rPr>
          <w:noProof/>
          <w:sz w:val="24"/>
        </w:rPr>
        <w:drawing>
          <wp:anchor distT="0" distB="0" distL="114300" distR="114300" simplePos="0" relativeHeight="252172288" behindDoc="0" locked="0" layoutInCell="0" allowOverlap="1" wp14:anchorId="1CF601AF" wp14:editId="24AB62DA">
            <wp:simplePos x="0" y="0"/>
            <wp:positionH relativeFrom="rightMargin">
              <wp:posOffset>107950</wp:posOffset>
            </wp:positionH>
            <wp:positionV relativeFrom="paragraph">
              <wp:posOffset>0</wp:posOffset>
            </wp:positionV>
            <wp:extent cx="302701" cy="324000"/>
            <wp:effectExtent l="0" t="0" r="2540" b="0"/>
            <wp:wrapNone/>
            <wp:docPr id="156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513CE" w:rsidRDefault="00D513CE" w:rsidP="00BD1EE7">
      <w:pPr>
        <w:pStyle w:val="AufgabeEbene1"/>
        <w:numPr>
          <w:ilvl w:val="0"/>
          <w:numId w:val="50"/>
        </w:numPr>
      </w:pPr>
      <w:r>
        <w:t>Nennen Sie das Phänomen, das bei der Erdung stattfindet.</w:t>
      </w:r>
    </w:p>
    <w:p w:rsidR="00D513CE" w:rsidRDefault="00D513CE" w:rsidP="00BD1EE7">
      <w:pPr>
        <w:pStyle w:val="AufgabeEbene1"/>
        <w:numPr>
          <w:ilvl w:val="0"/>
          <w:numId w:val="14"/>
        </w:numPr>
      </w:pPr>
      <w:r>
        <w:t>Nennen Sie, von welchen physikalischen Größen die Erdung abhängt.</w:t>
      </w:r>
    </w:p>
    <w:p w:rsidR="00D513CE" w:rsidRDefault="00D513CE" w:rsidP="00BD1EE7">
      <w:pPr>
        <w:pStyle w:val="AufgabeEbene1"/>
        <w:numPr>
          <w:ilvl w:val="0"/>
          <w:numId w:val="14"/>
        </w:numPr>
      </w:pPr>
      <w:r>
        <w:t>Beschreiben Sie, was die elektrische Erdung mit unserem Planeten Erde zu tun hat.</w:t>
      </w:r>
    </w:p>
    <w:p w:rsidR="00D513CE" w:rsidRDefault="00D513CE" w:rsidP="00D513CE">
      <w:pPr>
        <w:pStyle w:val="AufgabeEbene1"/>
      </w:pPr>
      <w:r>
        <w:t>Beschreiben Sie ein Beispiel, wie man sich einen Ladungsaustausch vorstellen kann.</w:t>
      </w:r>
    </w:p>
    <w:p w:rsidR="00D513CE" w:rsidRDefault="00D513CE" w:rsidP="00D513CE">
      <w:pPr>
        <w:pStyle w:val="AufgabeEbene1"/>
      </w:pPr>
      <w:r>
        <w:t>Nennen Sie die benötigten Materialien.</w:t>
      </w:r>
    </w:p>
    <w:p w:rsidR="00D513CE" w:rsidRDefault="00D513CE" w:rsidP="00D513CE">
      <w:pPr>
        <w:pStyle w:val="AufgabeEbene1"/>
      </w:pPr>
      <w:r>
        <w:t>Das Experiment besteht aus drei Teilen. Beschreiben Sie, was Sie im ersten Teil m</w:t>
      </w:r>
      <w:r>
        <w:t>a</w:t>
      </w:r>
      <w:r>
        <w:t>chen.</w:t>
      </w:r>
    </w:p>
    <w:p w:rsidR="00D513CE" w:rsidRPr="009C1778" w:rsidRDefault="00D513CE" w:rsidP="00D513CE">
      <w:pPr>
        <w:pStyle w:val="AufgabeEbene1"/>
      </w:pPr>
      <w:r>
        <w:t>Nennen Sie die Materialien, die Sie im ersten Teil brauchen.</w:t>
      </w:r>
    </w:p>
    <w:p w:rsidR="00D513CE" w:rsidRDefault="00D513CE" w:rsidP="00D513CE">
      <w:pPr>
        <w:pStyle w:val="AufgabeEbene1"/>
      </w:pPr>
      <w:r>
        <w:t>Beschreiben Sie, was Sie im zweiten Teil des Experimentes machen.</w:t>
      </w:r>
    </w:p>
    <w:p w:rsidR="00D513CE" w:rsidRPr="00F82A68" w:rsidRDefault="00D513CE" w:rsidP="00D513CE">
      <w:pPr>
        <w:pStyle w:val="AufgabeEbene1"/>
      </w:pPr>
      <w:r>
        <w:t>Beschreiben Sie, was Sie im dritten Teil des Experimentes machen.</w:t>
      </w:r>
    </w:p>
    <w:p w:rsidR="00D513CE" w:rsidRDefault="00D513CE" w:rsidP="00D513CE">
      <w:pPr>
        <w:pStyle w:val="AufgabeEbene1"/>
      </w:pPr>
      <w:r>
        <w:t>Nennen Sie den letzten Arbeitsschritt.</w:t>
      </w:r>
    </w:p>
    <w:p w:rsidR="00D513CE" w:rsidRDefault="00D513CE" w:rsidP="00D513CE">
      <w:pPr>
        <w:pStyle w:val="Textkrper"/>
      </w:pPr>
    </w:p>
    <w:p w:rsidR="00D75D56" w:rsidRDefault="00D75D56" w:rsidP="00D513CE">
      <w:pPr>
        <w:pStyle w:val="Textkrper"/>
      </w:pPr>
      <w:r>
        <w:rPr>
          <w:noProof/>
        </w:rPr>
        <w:drawing>
          <wp:anchor distT="0" distB="0" distL="114300" distR="114300" simplePos="0" relativeHeight="252173312" behindDoc="0" locked="0" layoutInCell="0" allowOverlap="1" wp14:anchorId="5DFC1B96" wp14:editId="2BBB33E4">
            <wp:simplePos x="0" y="0"/>
            <wp:positionH relativeFrom="rightMargin">
              <wp:posOffset>108585</wp:posOffset>
            </wp:positionH>
            <wp:positionV relativeFrom="paragraph">
              <wp:posOffset>66675</wp:posOffset>
            </wp:positionV>
            <wp:extent cx="532765" cy="323850"/>
            <wp:effectExtent l="0" t="0" r="635" b="0"/>
            <wp:wrapNone/>
            <wp:docPr id="156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513CE">
        <w:t>Nachdem Sie die Aufgaben schriftlich beantwortet haben, besprechen Sie die Lösungen mit Ihren Gruppenmitgliedern. Anschließend stellen Sie</w:t>
      </w:r>
      <w:r w:rsidR="00E341D3">
        <w:t xml:space="preserve"> Ihrer Lehrerin oder</w:t>
      </w:r>
      <w:r w:rsidR="00D513CE">
        <w:t xml:space="preserve"> Ihrem Lehrer die Lösungen vor und bekommen von ihm die Versuchsmaterialien.</w:t>
      </w:r>
      <w:r>
        <w:br w:type="page"/>
      </w:r>
    </w:p>
    <w:p w:rsidR="00D513CE" w:rsidRDefault="00D513CE" w:rsidP="00D513CE">
      <w:pPr>
        <w:pStyle w:val="berschrift2"/>
      </w:pPr>
      <w:r>
        <w:lastRenderedPageBreak/>
        <w:t>Level B: Erdung: Wie werden g</w:t>
      </w:r>
      <w:r w:rsidR="00CD34A1">
        <w:t>eladene Körper wieder neutral? –</w:t>
      </w:r>
      <w:r>
        <w:t xml:space="preserve"> Versuchsnachbereitung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513CE" w:rsidRPr="00B51DE9" w:rsidTr="00280ADF">
        <w:trPr>
          <w:trHeight w:val="523"/>
        </w:trPr>
        <w:tc>
          <w:tcPr>
            <w:tcW w:w="2268" w:type="dxa"/>
            <w:tcBorders>
              <w:left w:val="single" w:sz="4" w:space="0" w:color="auto"/>
              <w:bottom w:val="single" w:sz="4" w:space="0" w:color="auto"/>
              <w:right w:val="single" w:sz="4" w:space="0" w:color="auto"/>
            </w:tcBorders>
            <w:shd w:val="clear" w:color="auto" w:fill="D9D9D9"/>
            <w:hideMark/>
          </w:tcPr>
          <w:p w:rsidR="00D513CE" w:rsidRDefault="00D513CE" w:rsidP="00280ADF">
            <w:pPr>
              <w:pStyle w:val="Tabelle6pt"/>
              <w:rPr>
                <w:color w:val="000000"/>
              </w:rPr>
            </w:pPr>
            <w:r>
              <w:t>Kompetenzbereich</w:t>
            </w:r>
          </w:p>
          <w:p w:rsidR="00D513CE" w:rsidRDefault="00D513CE" w:rsidP="00280ADF">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D513CE" w:rsidRDefault="00D513CE" w:rsidP="00280ADF">
            <w:pPr>
              <w:pStyle w:val="Tabelle6pt"/>
              <w:rPr>
                <w:color w:val="000000"/>
              </w:rPr>
            </w:pPr>
            <w:r>
              <w:t>Lernfortschritt</w:t>
            </w:r>
          </w:p>
          <w:p w:rsidR="00D513CE" w:rsidRDefault="00D513CE" w:rsidP="00280ADF">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D513CE" w:rsidRDefault="00D513CE" w:rsidP="00280ADF">
            <w:pPr>
              <w:pStyle w:val="Tabelle6pt"/>
              <w:rPr>
                <w:color w:val="000000"/>
              </w:rPr>
            </w:pPr>
            <w:r>
              <w:t>Materialien/Titel</w:t>
            </w:r>
          </w:p>
          <w:p w:rsidR="00D513CE" w:rsidRDefault="00D513CE" w:rsidP="002F56F9">
            <w:pPr>
              <w:pStyle w:val="TabelleKopflinks"/>
            </w:pPr>
            <w:r>
              <w:t xml:space="preserve">Elektrostatik – Ladungsbewegung </w:t>
            </w:r>
            <w:r w:rsidR="002F56F9">
              <w:t>–</w:t>
            </w:r>
            <w:r>
              <w:t xml:space="preserve"> Versuch</w:t>
            </w:r>
            <w:r>
              <w:t>s</w:t>
            </w:r>
            <w:r w:rsidR="002F56F9">
              <w:t xml:space="preserve">nachbereitung – </w:t>
            </w:r>
            <w:r>
              <w:t>Level B</w:t>
            </w:r>
          </w:p>
        </w:tc>
        <w:tc>
          <w:tcPr>
            <w:tcW w:w="188" w:type="dxa"/>
            <w:vMerge w:val="restart"/>
            <w:tcBorders>
              <w:top w:val="nil"/>
              <w:left w:val="single" w:sz="4" w:space="0" w:color="auto"/>
              <w:bottom w:val="nil"/>
              <w:right w:val="single" w:sz="4" w:space="0" w:color="auto"/>
            </w:tcBorders>
            <w:shd w:val="clear" w:color="auto" w:fill="FFFFFF"/>
          </w:tcPr>
          <w:p w:rsidR="00D513CE" w:rsidRPr="004B658C" w:rsidRDefault="00D513CE" w:rsidP="00280ADF">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513CE" w:rsidRPr="00B51DE9" w:rsidRDefault="00D513CE" w:rsidP="00280ADF">
            <w:pPr>
              <w:pStyle w:val="TabelleKopfmitte"/>
            </w:pPr>
            <w:r>
              <w:t>Physik</w:t>
            </w:r>
          </w:p>
          <w:p w:rsidR="00D513CE" w:rsidRPr="00B51DE9" w:rsidRDefault="00D513CE" w:rsidP="00D513CE">
            <w:pPr>
              <w:pStyle w:val="TabelleKopfmitte"/>
              <w:rPr>
                <w:rFonts w:eastAsia="Calibri"/>
              </w:rPr>
            </w:pPr>
            <w:r>
              <w:t>Ph</w:t>
            </w:r>
            <w:r w:rsidRPr="00B51DE9">
              <w:t>0</w:t>
            </w:r>
            <w:r>
              <w:t>4</w:t>
            </w:r>
            <w:r w:rsidRPr="00B51DE9">
              <w:t>.01</w:t>
            </w:r>
            <w:r>
              <w:t>.06</w:t>
            </w:r>
          </w:p>
        </w:tc>
      </w:tr>
      <w:tr w:rsidR="00D513CE" w:rsidRPr="00B51DE9" w:rsidTr="00280ADF">
        <w:tc>
          <w:tcPr>
            <w:tcW w:w="7348" w:type="dxa"/>
            <w:gridSpan w:val="3"/>
            <w:tcBorders>
              <w:left w:val="single" w:sz="4" w:space="0" w:color="auto"/>
              <w:right w:val="single" w:sz="4" w:space="0" w:color="auto"/>
            </w:tcBorders>
            <w:hideMark/>
          </w:tcPr>
          <w:p w:rsidR="00D513CE" w:rsidRPr="004B658C" w:rsidRDefault="00D513CE" w:rsidP="00280ADF">
            <w:pPr>
              <w:pStyle w:val="Tabelle6pt"/>
            </w:pPr>
            <w:r w:rsidRPr="004B658C">
              <w:t>Kompetenz:</w:t>
            </w:r>
          </w:p>
          <w:p w:rsidR="00D513CE" w:rsidRDefault="00D513CE" w:rsidP="00280ADF">
            <w:pPr>
              <w:pStyle w:val="Kopf8ptafz"/>
            </w:pPr>
            <w:r>
              <w:t>Ich kann die Ladungsverteilung auf leitenden und nichtleitenden Körpern beschreiben.</w:t>
            </w:r>
          </w:p>
          <w:p w:rsidR="00D513CE" w:rsidRDefault="00D513CE" w:rsidP="00280ADF">
            <w:pPr>
              <w:pStyle w:val="Kopf8ptafz"/>
            </w:pPr>
            <w:r>
              <w:t>Ich kann beschreiben, wie ein geladener Körper von seiner Ladung befreit werden kann.</w:t>
            </w:r>
          </w:p>
          <w:p w:rsidR="00D513CE" w:rsidRDefault="00D513CE" w:rsidP="00280ADF">
            <w:pPr>
              <w:pStyle w:val="Kopf8ptafz"/>
            </w:pPr>
            <w:r>
              <w:t>Ich kann den Begriff Influenz erklären.</w:t>
            </w:r>
          </w:p>
          <w:p w:rsidR="00D513CE" w:rsidRDefault="00D513CE" w:rsidP="00280ADF">
            <w:pPr>
              <w:pStyle w:val="Kopf8ptafz"/>
            </w:pPr>
            <w:r w:rsidRPr="00E50D53">
              <w:t>Ich kann Rückschlüsse auf die Elektronenbewegung ziehen.</w:t>
            </w:r>
          </w:p>
        </w:tc>
        <w:tc>
          <w:tcPr>
            <w:tcW w:w="188" w:type="dxa"/>
            <w:vMerge/>
            <w:tcBorders>
              <w:left w:val="single" w:sz="4" w:space="0" w:color="auto"/>
              <w:bottom w:val="nil"/>
              <w:right w:val="nil"/>
            </w:tcBorders>
            <w:vAlign w:val="center"/>
            <w:hideMark/>
          </w:tcPr>
          <w:p w:rsidR="00D513CE" w:rsidRDefault="00D513CE" w:rsidP="00280ADF">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513CE" w:rsidRPr="00B51DE9" w:rsidTr="00280ADF">
              <w:trPr>
                <w:trHeight w:val="284"/>
              </w:trPr>
              <w:tc>
                <w:tcPr>
                  <w:tcW w:w="2090" w:type="dxa"/>
                  <w:shd w:val="clear" w:color="auto" w:fill="auto"/>
                </w:tcPr>
                <w:p w:rsidR="00D513CE" w:rsidRPr="00B51DE9" w:rsidRDefault="00D513CE" w:rsidP="00280ADF">
                  <w:pPr>
                    <w:pStyle w:val="Textkrpermitte"/>
                  </w:pPr>
                  <w:r w:rsidRPr="00B51DE9">
                    <w:t>LernPROJEKT</w:t>
                  </w:r>
                </w:p>
              </w:tc>
            </w:tr>
            <w:tr w:rsidR="00D513CE" w:rsidRPr="00B51DE9" w:rsidTr="00280ADF">
              <w:trPr>
                <w:trHeight w:val="284"/>
              </w:trPr>
              <w:tc>
                <w:tcPr>
                  <w:tcW w:w="2090" w:type="dxa"/>
                  <w:shd w:val="clear" w:color="auto" w:fill="auto"/>
                </w:tcPr>
                <w:p w:rsidR="00D513CE" w:rsidRPr="00B51DE9" w:rsidRDefault="00D513CE" w:rsidP="00280ADF">
                  <w:pPr>
                    <w:pStyle w:val="Textkrpermitte"/>
                  </w:pPr>
                  <w:r w:rsidRPr="00B51DE9">
                    <w:t>LernTHEMA</w:t>
                  </w:r>
                </w:p>
              </w:tc>
            </w:tr>
            <w:tr w:rsidR="00D513CE" w:rsidRPr="00B51DE9" w:rsidTr="00280ADF">
              <w:trPr>
                <w:trHeight w:val="284"/>
              </w:trPr>
              <w:tc>
                <w:tcPr>
                  <w:tcW w:w="2090" w:type="dxa"/>
                  <w:shd w:val="clear" w:color="auto" w:fill="D9D9D9" w:themeFill="background1" w:themeFillShade="D9"/>
                </w:tcPr>
                <w:p w:rsidR="00D513CE" w:rsidRPr="00B51DE9" w:rsidRDefault="00D513CE" w:rsidP="00280ADF">
                  <w:pPr>
                    <w:pStyle w:val="TabelleKopfmitte"/>
                  </w:pPr>
                  <w:r w:rsidRPr="00B51DE9">
                    <w:t>LernSCHRITT</w:t>
                  </w:r>
                </w:p>
              </w:tc>
            </w:tr>
          </w:tbl>
          <w:p w:rsidR="00D513CE" w:rsidRPr="00B51DE9" w:rsidRDefault="00D513CE" w:rsidP="00280ADF">
            <w:pPr>
              <w:pStyle w:val="TabelleKopfmitte"/>
            </w:pPr>
          </w:p>
        </w:tc>
      </w:tr>
      <w:tr w:rsidR="00D513CE" w:rsidRPr="00B51DE9" w:rsidTr="00280ADF">
        <w:tc>
          <w:tcPr>
            <w:tcW w:w="7348" w:type="dxa"/>
            <w:gridSpan w:val="3"/>
            <w:tcBorders>
              <w:left w:val="single" w:sz="4" w:space="0" w:color="auto"/>
              <w:right w:val="single" w:sz="4" w:space="0" w:color="auto"/>
            </w:tcBorders>
            <w:hideMark/>
          </w:tcPr>
          <w:p w:rsidR="00D513CE" w:rsidRPr="004B658C" w:rsidRDefault="00D513CE" w:rsidP="00280ADF">
            <w:pPr>
              <w:pStyle w:val="Tabelle6pt"/>
            </w:pPr>
            <w:r w:rsidRPr="004B658C">
              <w:t>Hauptbezug:</w:t>
            </w:r>
          </w:p>
          <w:p w:rsidR="00D513CE" w:rsidRDefault="00D513CE" w:rsidP="00280ADF">
            <w:pPr>
              <w:pStyle w:val="Kopf8ptafz"/>
            </w:pPr>
            <w:r w:rsidRPr="001D0E10">
              <w:t>Ich kann Auswirkungen physikalischer Sachverhalte nennen.</w:t>
            </w:r>
          </w:p>
        </w:tc>
        <w:tc>
          <w:tcPr>
            <w:tcW w:w="188" w:type="dxa"/>
            <w:vMerge/>
            <w:tcBorders>
              <w:left w:val="single" w:sz="4" w:space="0" w:color="auto"/>
              <w:bottom w:val="nil"/>
              <w:right w:val="nil"/>
            </w:tcBorders>
            <w:vAlign w:val="center"/>
            <w:hideMark/>
          </w:tcPr>
          <w:p w:rsidR="00D513CE" w:rsidRDefault="00D513CE" w:rsidP="00280AD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513CE" w:rsidRPr="00B51DE9" w:rsidRDefault="00D513CE" w:rsidP="00280ADF">
            <w:pPr>
              <w:pStyle w:val="TabelleKopfmitte"/>
            </w:pPr>
          </w:p>
        </w:tc>
      </w:tr>
      <w:tr w:rsidR="00D513CE" w:rsidRPr="00B51DE9" w:rsidTr="00280ADF">
        <w:tc>
          <w:tcPr>
            <w:tcW w:w="7348" w:type="dxa"/>
            <w:gridSpan w:val="3"/>
            <w:tcBorders>
              <w:left w:val="single" w:sz="4" w:space="0" w:color="auto"/>
              <w:right w:val="single" w:sz="4" w:space="0" w:color="auto"/>
            </w:tcBorders>
            <w:tcMar>
              <w:bottom w:w="0" w:type="dxa"/>
            </w:tcMar>
            <w:hideMark/>
          </w:tcPr>
          <w:p w:rsidR="00D513CE" w:rsidRDefault="00D513CE" w:rsidP="00280ADF">
            <w:pPr>
              <w:pStyle w:val="Tabelle6pt"/>
            </w:pPr>
            <w:r>
              <w:t>Weitere Bezüge:</w:t>
            </w:r>
          </w:p>
          <w:p w:rsidR="00D513CE" w:rsidRDefault="00D513CE" w:rsidP="00280ADF">
            <w:pPr>
              <w:pStyle w:val="Kopf8ptafz"/>
            </w:pPr>
            <w:r w:rsidRPr="00E50D53">
              <w:t>Ich kann einfache physikalische Experimente nach Anleitung durchführen und auswerten.</w:t>
            </w:r>
          </w:p>
        </w:tc>
        <w:tc>
          <w:tcPr>
            <w:tcW w:w="188" w:type="dxa"/>
            <w:vMerge/>
            <w:tcBorders>
              <w:left w:val="single" w:sz="4" w:space="0" w:color="auto"/>
              <w:bottom w:val="nil"/>
              <w:right w:val="nil"/>
            </w:tcBorders>
            <w:vAlign w:val="center"/>
            <w:hideMark/>
          </w:tcPr>
          <w:p w:rsidR="00D513CE" w:rsidRDefault="00D513CE" w:rsidP="00280AD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513CE" w:rsidRPr="00B51DE9" w:rsidRDefault="00D513CE" w:rsidP="00280ADF">
            <w:pPr>
              <w:pStyle w:val="TabelleKopfmitte"/>
            </w:pPr>
          </w:p>
        </w:tc>
      </w:tr>
    </w:tbl>
    <w:p w:rsidR="005C53BA" w:rsidRDefault="005C53BA" w:rsidP="005C53BA">
      <w:pPr>
        <w:pStyle w:val="berschrift3"/>
      </w:pPr>
      <w:r>
        <w:t>Aufgaben:</w:t>
      </w:r>
      <w:r w:rsidRPr="005C53BA">
        <w:rPr>
          <w:noProof/>
          <w:sz w:val="24"/>
        </w:rPr>
        <w:drawing>
          <wp:anchor distT="0" distB="0" distL="114300" distR="114300" simplePos="0" relativeHeight="252301312" behindDoc="0" locked="0" layoutInCell="0" allowOverlap="1" wp14:anchorId="47C288F8" wp14:editId="0D0D7574">
            <wp:simplePos x="0" y="0"/>
            <wp:positionH relativeFrom="rightMargin">
              <wp:posOffset>107950</wp:posOffset>
            </wp:positionH>
            <wp:positionV relativeFrom="paragraph">
              <wp:posOffset>0</wp:posOffset>
            </wp:positionV>
            <wp:extent cx="345440" cy="323850"/>
            <wp:effectExtent l="0" t="0" r="0" b="0"/>
            <wp:wrapNone/>
            <wp:docPr id="170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513CE" w:rsidRDefault="00D513CE" w:rsidP="00D513CE">
      <w:pPr>
        <w:pStyle w:val="Textkrper"/>
      </w:pPr>
      <w:r>
        <w:t>Bevor Sie Ihr Experiment protokollieren beantworten Sie alleine schriftlich die folge</w:t>
      </w:r>
      <w:r>
        <w:t>n</w:t>
      </w:r>
      <w:r>
        <w:t>den Fragen zum Experiment:</w:t>
      </w:r>
      <w:r>
        <w:rPr>
          <w:noProof/>
          <w:sz w:val="24"/>
        </w:rPr>
        <w:drawing>
          <wp:anchor distT="0" distB="0" distL="114300" distR="114300" simplePos="0" relativeHeight="252177408" behindDoc="0" locked="0" layoutInCell="0" allowOverlap="1" wp14:anchorId="585F9112" wp14:editId="654D46A3">
            <wp:simplePos x="0" y="0"/>
            <wp:positionH relativeFrom="rightMargin">
              <wp:posOffset>107950</wp:posOffset>
            </wp:positionH>
            <wp:positionV relativeFrom="paragraph">
              <wp:posOffset>0</wp:posOffset>
            </wp:positionV>
            <wp:extent cx="302701" cy="324000"/>
            <wp:effectExtent l="0" t="0" r="2540" b="0"/>
            <wp:wrapNone/>
            <wp:docPr id="157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513CE" w:rsidRDefault="00D513CE" w:rsidP="00BD1EE7">
      <w:pPr>
        <w:pStyle w:val="AufgabeEbene1"/>
        <w:numPr>
          <w:ilvl w:val="0"/>
          <w:numId w:val="51"/>
        </w:numPr>
      </w:pPr>
      <w:r>
        <w:t>Nennen Sie die Ladungsarten der beiden Stäbe.</w:t>
      </w:r>
    </w:p>
    <w:p w:rsidR="00D513CE" w:rsidRDefault="00D513CE" w:rsidP="00D513CE">
      <w:pPr>
        <w:pStyle w:val="AufgabeEbene1"/>
      </w:pPr>
      <w:r>
        <w:t>Nennen Sie die Reaktion, die das Elektroskop beim Abstreifen eines Stabes zeigt.</w:t>
      </w:r>
    </w:p>
    <w:p w:rsidR="00D513CE" w:rsidRDefault="00D513CE" w:rsidP="00D513CE">
      <w:pPr>
        <w:pStyle w:val="AufgabeEbene1"/>
      </w:pPr>
      <w:r>
        <w:t>Nennen Sie die Reaktion, die das Elektroskop beim Berühren mit einem Finger zeigt.</w:t>
      </w:r>
    </w:p>
    <w:p w:rsidR="00D513CE" w:rsidRDefault="00D513CE" w:rsidP="00D513CE">
      <w:pPr>
        <w:pStyle w:val="AufgabeEbene1"/>
      </w:pPr>
      <w:r>
        <w:t>Beschreiben Sie, was mit der Ladung im Elektroskop passiert, wenn Sie das Elektr</w:t>
      </w:r>
      <w:r>
        <w:t>o</w:t>
      </w:r>
      <w:r>
        <w:t>skop mit dem Finger berühren.</w:t>
      </w:r>
    </w:p>
    <w:p w:rsidR="00D513CE" w:rsidRDefault="00D513CE" w:rsidP="00D513CE">
      <w:pPr>
        <w:pStyle w:val="AufgabeEbene1"/>
      </w:pPr>
      <w:r>
        <w:t>Nennen Sie die Reaktion, die das Elektroskop beim Abstreifen eines Stabes, der vo</w:t>
      </w:r>
      <w:r>
        <w:t>r</w:t>
      </w:r>
      <w:r>
        <w:t>her den anderen berührt hat</w:t>
      </w:r>
      <w:r w:rsidR="00CD34A1">
        <w:t>,</w:t>
      </w:r>
      <w:r>
        <w:t xml:space="preserve"> zeigt.</w:t>
      </w:r>
    </w:p>
    <w:p w:rsidR="00D513CE" w:rsidRDefault="00D513CE" w:rsidP="00D513CE">
      <w:pPr>
        <w:pStyle w:val="AufgabeEbene1"/>
      </w:pPr>
      <w:r>
        <w:t>Nennen Sie die Reaktion, die das Elektroskop beim Abstreifen der beiden Stäbe nacheinander zeigt.</w:t>
      </w:r>
    </w:p>
    <w:p w:rsidR="00D513CE" w:rsidRDefault="00D513CE" w:rsidP="00D513CE">
      <w:pPr>
        <w:pStyle w:val="AufgabeEbene1"/>
      </w:pPr>
      <w:r>
        <w:t>Protokollieren Sie das Experiment. Gliedern Sie Ihr Protokoll nach den folgenden Punkten.</w:t>
      </w:r>
    </w:p>
    <w:p w:rsidR="00D513CE" w:rsidRDefault="00D513CE" w:rsidP="00D513CE">
      <w:pPr>
        <w:pStyle w:val="AufgabeEbene2"/>
      </w:pPr>
      <w:r>
        <w:t>Benötigtes Material:</w:t>
      </w:r>
    </w:p>
    <w:p w:rsidR="00D513CE" w:rsidRDefault="00D513CE" w:rsidP="00D513CE">
      <w:pPr>
        <w:pStyle w:val="AufgabeEbene2"/>
      </w:pPr>
      <w:r>
        <w:t>Versuchsaufbau (Skizze):</w:t>
      </w:r>
    </w:p>
    <w:p w:rsidR="00D513CE" w:rsidRDefault="00D513CE" w:rsidP="00D513CE">
      <w:pPr>
        <w:pStyle w:val="AufgabeEbene2"/>
      </w:pPr>
      <w:r>
        <w:t>Versuchsdurchführung:</w:t>
      </w:r>
    </w:p>
    <w:p w:rsidR="00D513CE" w:rsidRDefault="00D513CE" w:rsidP="00D513CE">
      <w:pPr>
        <w:pStyle w:val="AufgabeEbene2"/>
      </w:pPr>
      <w:r>
        <w:t>Beobachtungen:</w:t>
      </w:r>
    </w:p>
    <w:p w:rsidR="00D513CE" w:rsidRDefault="00D513CE" w:rsidP="00D513CE">
      <w:pPr>
        <w:pStyle w:val="AufgabeEbene2"/>
      </w:pPr>
      <w:r>
        <w:t xml:space="preserve">Ergebnis: Werden Sie hier ganz allgemein. </w:t>
      </w:r>
      <w:r w:rsidR="00272567">
        <w:t>Was passiert mit den Elektronen? Wie wird ein geladener Stab wieder neutralisiert?</w:t>
      </w:r>
    </w:p>
    <w:p w:rsidR="00D513CE" w:rsidRDefault="00D513CE" w:rsidP="00D513CE">
      <w:pPr>
        <w:pStyle w:val="Textkrper"/>
      </w:pPr>
    </w:p>
    <w:p w:rsidR="00D75D56" w:rsidRDefault="00D513CE" w:rsidP="00D513CE">
      <w:pPr>
        <w:pStyle w:val="Textkrper"/>
      </w:pPr>
      <w:r>
        <w:rPr>
          <w:noProof/>
          <w:sz w:val="24"/>
        </w:rPr>
        <w:drawing>
          <wp:anchor distT="0" distB="0" distL="114300" distR="114300" simplePos="0" relativeHeight="252179456" behindDoc="0" locked="0" layoutInCell="0" allowOverlap="1" wp14:anchorId="609BD905" wp14:editId="55E16DAE">
            <wp:simplePos x="0" y="0"/>
            <wp:positionH relativeFrom="rightMargin">
              <wp:posOffset>781050</wp:posOffset>
            </wp:positionH>
            <wp:positionV relativeFrom="paragraph">
              <wp:posOffset>0</wp:posOffset>
            </wp:positionV>
            <wp:extent cx="334645" cy="323850"/>
            <wp:effectExtent l="0" t="0" r="8255" b="0"/>
            <wp:wrapNone/>
            <wp:docPr id="1571"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464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Nachdem Sie die Aufgaben schriftlich beantwortet haben, besprechen Sie die Lösungen mit Ihren Gruppenmitgliedern. Anschließend erstellen Sie ge</w:t>
      </w:r>
      <w:r>
        <w:rPr>
          <w:noProof/>
        </w:rPr>
        <w:drawing>
          <wp:anchor distT="0" distB="0" distL="114300" distR="114300" simplePos="0" relativeHeight="252178432" behindDoc="0" locked="0" layoutInCell="0" allowOverlap="1" wp14:anchorId="44399662" wp14:editId="704B1633">
            <wp:simplePos x="0" y="0"/>
            <wp:positionH relativeFrom="rightMargin">
              <wp:posOffset>107950</wp:posOffset>
            </wp:positionH>
            <wp:positionV relativeFrom="paragraph">
              <wp:posOffset>0</wp:posOffset>
            </wp:positionV>
            <wp:extent cx="532800" cy="324000"/>
            <wp:effectExtent l="0" t="0" r="635" b="0"/>
            <wp:wrapNone/>
            <wp:docPr id="157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t>meinsam ein Infoplakat für Ihre Mitschüler</w:t>
      </w:r>
      <w:r w:rsidR="00E341D3">
        <w:t>innen und Mitschüler</w:t>
      </w:r>
      <w:r>
        <w:t>. Überlegen Sie sich, wie Sie das Ergebnis des Exp</w:t>
      </w:r>
      <w:r>
        <w:t>e</w:t>
      </w:r>
      <w:r>
        <w:t>rimentes den Mitschüler</w:t>
      </w:r>
      <w:r w:rsidR="00E341D3">
        <w:t>innen und Mitschülern</w:t>
      </w:r>
      <w:r>
        <w:t xml:space="preserve"> am besten präsentieren können.</w:t>
      </w:r>
      <w:r w:rsidR="00D75D56">
        <w:br w:type="page"/>
      </w:r>
    </w:p>
    <w:p w:rsidR="00D513CE" w:rsidRDefault="00D513CE" w:rsidP="00D513CE">
      <w:pPr>
        <w:pStyle w:val="berschrift2"/>
      </w:pPr>
      <w:r>
        <w:lastRenderedPageBreak/>
        <w:t>Level C: Influenz – Wie werden Ladungen ohne Be</w:t>
      </w:r>
      <w:r w:rsidR="00803891">
        <w:t>rührung bewegt? –</w:t>
      </w:r>
      <w:r>
        <w:t xml:space="preserve"> Versuchsvorbereitung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513CE" w:rsidRPr="00B51DE9" w:rsidTr="00280ADF">
        <w:trPr>
          <w:trHeight w:val="523"/>
        </w:trPr>
        <w:tc>
          <w:tcPr>
            <w:tcW w:w="2268" w:type="dxa"/>
            <w:tcBorders>
              <w:left w:val="single" w:sz="4" w:space="0" w:color="auto"/>
              <w:bottom w:val="single" w:sz="4" w:space="0" w:color="auto"/>
              <w:right w:val="single" w:sz="4" w:space="0" w:color="auto"/>
            </w:tcBorders>
            <w:shd w:val="clear" w:color="auto" w:fill="D9D9D9"/>
            <w:hideMark/>
          </w:tcPr>
          <w:p w:rsidR="00D513CE" w:rsidRDefault="00D513CE" w:rsidP="00280ADF">
            <w:pPr>
              <w:pStyle w:val="Tabelle6pt"/>
              <w:rPr>
                <w:color w:val="000000"/>
              </w:rPr>
            </w:pPr>
            <w:r>
              <w:t>Kompetenzbereich</w:t>
            </w:r>
          </w:p>
          <w:p w:rsidR="00D513CE" w:rsidRDefault="00D513CE" w:rsidP="00280ADF">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D513CE" w:rsidRDefault="00D513CE" w:rsidP="00280ADF">
            <w:pPr>
              <w:pStyle w:val="Tabelle6pt"/>
              <w:rPr>
                <w:color w:val="000000"/>
              </w:rPr>
            </w:pPr>
            <w:r>
              <w:t>Lernfortschritt</w:t>
            </w:r>
          </w:p>
          <w:p w:rsidR="00D513CE" w:rsidRDefault="00D513CE" w:rsidP="00280ADF">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D513CE" w:rsidRDefault="00D513CE" w:rsidP="00280ADF">
            <w:pPr>
              <w:pStyle w:val="Tabelle6pt"/>
              <w:rPr>
                <w:color w:val="000000"/>
              </w:rPr>
            </w:pPr>
            <w:r>
              <w:t>Materialien/Titel</w:t>
            </w:r>
          </w:p>
          <w:p w:rsidR="00D513CE" w:rsidRDefault="00D513CE" w:rsidP="002F56F9">
            <w:pPr>
              <w:pStyle w:val="TabelleKopflinks"/>
            </w:pPr>
            <w:r>
              <w:t xml:space="preserve">Elektrostatik – Ladungsbewegung </w:t>
            </w:r>
            <w:r w:rsidR="002F56F9">
              <w:t>–</w:t>
            </w:r>
            <w:r>
              <w:t xml:space="preserve"> Versuch</w:t>
            </w:r>
            <w:r>
              <w:t>s</w:t>
            </w:r>
            <w:r w:rsidR="002F56F9">
              <w:t xml:space="preserve">vorbereitung – </w:t>
            </w:r>
            <w:r>
              <w:t>Level C</w:t>
            </w:r>
          </w:p>
        </w:tc>
        <w:tc>
          <w:tcPr>
            <w:tcW w:w="188" w:type="dxa"/>
            <w:vMerge w:val="restart"/>
            <w:tcBorders>
              <w:top w:val="nil"/>
              <w:left w:val="single" w:sz="4" w:space="0" w:color="auto"/>
              <w:bottom w:val="nil"/>
              <w:right w:val="single" w:sz="4" w:space="0" w:color="auto"/>
            </w:tcBorders>
            <w:shd w:val="clear" w:color="auto" w:fill="FFFFFF"/>
          </w:tcPr>
          <w:p w:rsidR="00D513CE" w:rsidRPr="004B658C" w:rsidRDefault="00D513CE" w:rsidP="00280ADF">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513CE" w:rsidRPr="00B51DE9" w:rsidRDefault="00D513CE" w:rsidP="00280ADF">
            <w:pPr>
              <w:pStyle w:val="TabelleKopfmitte"/>
            </w:pPr>
            <w:r>
              <w:t>Physik</w:t>
            </w:r>
          </w:p>
          <w:p w:rsidR="00D513CE" w:rsidRPr="00B51DE9" w:rsidRDefault="00D513CE" w:rsidP="00D513CE">
            <w:pPr>
              <w:pStyle w:val="TabelleKopfmitte"/>
              <w:rPr>
                <w:rFonts w:eastAsia="Calibri"/>
              </w:rPr>
            </w:pPr>
            <w:r>
              <w:t>Ph</w:t>
            </w:r>
            <w:r w:rsidRPr="00B51DE9">
              <w:t>0</w:t>
            </w:r>
            <w:r>
              <w:t>4</w:t>
            </w:r>
            <w:r w:rsidRPr="00B51DE9">
              <w:t>.01</w:t>
            </w:r>
            <w:r>
              <w:t>.07</w:t>
            </w:r>
          </w:p>
        </w:tc>
      </w:tr>
      <w:tr w:rsidR="00D513CE" w:rsidRPr="00B51DE9" w:rsidTr="00280ADF">
        <w:tc>
          <w:tcPr>
            <w:tcW w:w="7348" w:type="dxa"/>
            <w:gridSpan w:val="3"/>
            <w:tcBorders>
              <w:left w:val="single" w:sz="4" w:space="0" w:color="auto"/>
              <w:right w:val="single" w:sz="4" w:space="0" w:color="auto"/>
            </w:tcBorders>
            <w:hideMark/>
          </w:tcPr>
          <w:p w:rsidR="00D513CE" w:rsidRPr="004B658C" w:rsidRDefault="00D513CE" w:rsidP="00280ADF">
            <w:pPr>
              <w:pStyle w:val="Tabelle6pt"/>
            </w:pPr>
            <w:r w:rsidRPr="004B658C">
              <w:t>Kompetenz:</w:t>
            </w:r>
          </w:p>
          <w:p w:rsidR="00D513CE" w:rsidRDefault="00D513CE" w:rsidP="00280ADF">
            <w:pPr>
              <w:pStyle w:val="Kopf8ptafz"/>
            </w:pPr>
            <w:r>
              <w:t>Ich kann die Ladungsverteilung auf leitenden und nichtleitenden Körpern beschreiben.</w:t>
            </w:r>
          </w:p>
          <w:p w:rsidR="00D513CE" w:rsidRDefault="00D513CE" w:rsidP="00280ADF">
            <w:pPr>
              <w:pStyle w:val="Kopf8ptafz"/>
            </w:pPr>
            <w:r>
              <w:t>Ich kann beschreiben, wie ein geladener Körper von seiner Ladung befreit werden kann.</w:t>
            </w:r>
          </w:p>
          <w:p w:rsidR="00D513CE" w:rsidRDefault="00D513CE" w:rsidP="00280ADF">
            <w:pPr>
              <w:pStyle w:val="Kopf8ptafz"/>
            </w:pPr>
            <w:r>
              <w:t>Ich kann den Begriff Influenz erklären.</w:t>
            </w:r>
          </w:p>
          <w:p w:rsidR="00D513CE" w:rsidRDefault="00D513CE" w:rsidP="00280ADF">
            <w:pPr>
              <w:pStyle w:val="Kopf8ptafz"/>
            </w:pPr>
            <w:r w:rsidRPr="00E50D53">
              <w:t>Ich kann Rückschlüsse auf die Elektronenbewegung ziehen.</w:t>
            </w:r>
          </w:p>
        </w:tc>
        <w:tc>
          <w:tcPr>
            <w:tcW w:w="188" w:type="dxa"/>
            <w:vMerge/>
            <w:tcBorders>
              <w:left w:val="single" w:sz="4" w:space="0" w:color="auto"/>
              <w:bottom w:val="nil"/>
              <w:right w:val="nil"/>
            </w:tcBorders>
            <w:vAlign w:val="center"/>
            <w:hideMark/>
          </w:tcPr>
          <w:p w:rsidR="00D513CE" w:rsidRDefault="00D513CE" w:rsidP="00280ADF">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513CE" w:rsidRPr="00B51DE9" w:rsidTr="00280ADF">
              <w:trPr>
                <w:trHeight w:val="284"/>
              </w:trPr>
              <w:tc>
                <w:tcPr>
                  <w:tcW w:w="2090" w:type="dxa"/>
                  <w:shd w:val="clear" w:color="auto" w:fill="auto"/>
                </w:tcPr>
                <w:p w:rsidR="00D513CE" w:rsidRPr="00B51DE9" w:rsidRDefault="00D513CE" w:rsidP="00280ADF">
                  <w:pPr>
                    <w:pStyle w:val="Textkrpermitte"/>
                  </w:pPr>
                  <w:r w:rsidRPr="00B51DE9">
                    <w:t>LernPROJEKT</w:t>
                  </w:r>
                </w:p>
              </w:tc>
            </w:tr>
            <w:tr w:rsidR="00D513CE" w:rsidRPr="00B51DE9" w:rsidTr="00280ADF">
              <w:trPr>
                <w:trHeight w:val="284"/>
              </w:trPr>
              <w:tc>
                <w:tcPr>
                  <w:tcW w:w="2090" w:type="dxa"/>
                  <w:shd w:val="clear" w:color="auto" w:fill="auto"/>
                </w:tcPr>
                <w:p w:rsidR="00D513CE" w:rsidRPr="00B51DE9" w:rsidRDefault="00D513CE" w:rsidP="00280ADF">
                  <w:pPr>
                    <w:pStyle w:val="Textkrpermitte"/>
                  </w:pPr>
                  <w:r w:rsidRPr="00B51DE9">
                    <w:t>LernTHEMA</w:t>
                  </w:r>
                </w:p>
              </w:tc>
            </w:tr>
            <w:tr w:rsidR="00D513CE" w:rsidRPr="00B51DE9" w:rsidTr="00280ADF">
              <w:trPr>
                <w:trHeight w:val="284"/>
              </w:trPr>
              <w:tc>
                <w:tcPr>
                  <w:tcW w:w="2090" w:type="dxa"/>
                  <w:shd w:val="clear" w:color="auto" w:fill="D9D9D9" w:themeFill="background1" w:themeFillShade="D9"/>
                </w:tcPr>
                <w:p w:rsidR="00D513CE" w:rsidRPr="00B51DE9" w:rsidRDefault="00D513CE" w:rsidP="00280ADF">
                  <w:pPr>
                    <w:pStyle w:val="TabelleKopfmitte"/>
                  </w:pPr>
                  <w:r w:rsidRPr="00B51DE9">
                    <w:t>LernSCHRITT</w:t>
                  </w:r>
                </w:p>
              </w:tc>
            </w:tr>
          </w:tbl>
          <w:p w:rsidR="00D513CE" w:rsidRPr="00B51DE9" w:rsidRDefault="00D513CE" w:rsidP="00280ADF">
            <w:pPr>
              <w:pStyle w:val="TabelleKopfmitte"/>
            </w:pPr>
          </w:p>
        </w:tc>
      </w:tr>
      <w:tr w:rsidR="00D513CE" w:rsidRPr="00B51DE9" w:rsidTr="00280ADF">
        <w:tc>
          <w:tcPr>
            <w:tcW w:w="7348" w:type="dxa"/>
            <w:gridSpan w:val="3"/>
            <w:tcBorders>
              <w:left w:val="single" w:sz="4" w:space="0" w:color="auto"/>
              <w:right w:val="single" w:sz="4" w:space="0" w:color="auto"/>
            </w:tcBorders>
            <w:hideMark/>
          </w:tcPr>
          <w:p w:rsidR="00D513CE" w:rsidRPr="004B658C" w:rsidRDefault="00D513CE" w:rsidP="00280ADF">
            <w:pPr>
              <w:pStyle w:val="Tabelle6pt"/>
            </w:pPr>
            <w:r w:rsidRPr="004B658C">
              <w:t>Hauptbezug:</w:t>
            </w:r>
          </w:p>
          <w:p w:rsidR="00D513CE" w:rsidRDefault="00D513CE" w:rsidP="00280ADF">
            <w:pPr>
              <w:pStyle w:val="Kopf8ptafz"/>
            </w:pPr>
            <w:r w:rsidRPr="001D0E10">
              <w:t>Ich kann Auswirkungen physikalischer Sachverhalte nennen.</w:t>
            </w:r>
          </w:p>
        </w:tc>
        <w:tc>
          <w:tcPr>
            <w:tcW w:w="188" w:type="dxa"/>
            <w:vMerge/>
            <w:tcBorders>
              <w:left w:val="single" w:sz="4" w:space="0" w:color="auto"/>
              <w:bottom w:val="nil"/>
              <w:right w:val="nil"/>
            </w:tcBorders>
            <w:vAlign w:val="center"/>
            <w:hideMark/>
          </w:tcPr>
          <w:p w:rsidR="00D513CE" w:rsidRDefault="00D513CE" w:rsidP="00280AD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513CE" w:rsidRPr="00B51DE9" w:rsidRDefault="00D513CE" w:rsidP="00280ADF">
            <w:pPr>
              <w:pStyle w:val="TabelleKopfmitte"/>
            </w:pPr>
          </w:p>
        </w:tc>
      </w:tr>
      <w:tr w:rsidR="00D513CE" w:rsidRPr="00B51DE9" w:rsidTr="00280ADF">
        <w:tc>
          <w:tcPr>
            <w:tcW w:w="7348" w:type="dxa"/>
            <w:gridSpan w:val="3"/>
            <w:tcBorders>
              <w:left w:val="single" w:sz="4" w:space="0" w:color="auto"/>
              <w:right w:val="single" w:sz="4" w:space="0" w:color="auto"/>
            </w:tcBorders>
            <w:tcMar>
              <w:bottom w:w="0" w:type="dxa"/>
            </w:tcMar>
            <w:hideMark/>
          </w:tcPr>
          <w:p w:rsidR="00D513CE" w:rsidRDefault="00D513CE" w:rsidP="00280ADF">
            <w:pPr>
              <w:pStyle w:val="Tabelle6pt"/>
            </w:pPr>
            <w:r>
              <w:t>Weitere Bezüge:</w:t>
            </w:r>
          </w:p>
          <w:p w:rsidR="00D513CE" w:rsidRDefault="00D513CE" w:rsidP="00280ADF">
            <w:pPr>
              <w:pStyle w:val="Kopf8ptafz"/>
            </w:pPr>
            <w:r w:rsidRPr="00E50D53">
              <w:t>Ich kann einfache physikalische Experimente nach Anleitung durchführen und auswerten.</w:t>
            </w:r>
          </w:p>
        </w:tc>
        <w:tc>
          <w:tcPr>
            <w:tcW w:w="188" w:type="dxa"/>
            <w:vMerge/>
            <w:tcBorders>
              <w:left w:val="single" w:sz="4" w:space="0" w:color="auto"/>
              <w:bottom w:val="nil"/>
              <w:right w:val="nil"/>
            </w:tcBorders>
            <w:vAlign w:val="center"/>
            <w:hideMark/>
          </w:tcPr>
          <w:p w:rsidR="00D513CE" w:rsidRDefault="00D513CE" w:rsidP="00280AD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513CE" w:rsidRPr="00B51DE9" w:rsidRDefault="00D513CE" w:rsidP="00280ADF">
            <w:pPr>
              <w:pStyle w:val="TabelleKopfmitte"/>
            </w:pPr>
          </w:p>
        </w:tc>
      </w:tr>
    </w:tbl>
    <w:p w:rsidR="005C53BA" w:rsidRDefault="005F77F9" w:rsidP="005C53BA">
      <w:pPr>
        <w:pStyle w:val="berschrift3"/>
      </w:pPr>
      <w:r>
        <w:t>Vorgehen</w:t>
      </w:r>
      <w:r w:rsidR="005C53BA">
        <w:t>:</w:t>
      </w:r>
      <w:r w:rsidR="005C53BA">
        <w:rPr>
          <w:noProof/>
          <w:sz w:val="24"/>
        </w:rPr>
        <w:drawing>
          <wp:anchor distT="0" distB="0" distL="114300" distR="114300" simplePos="0" relativeHeight="252303360" behindDoc="0" locked="0" layoutInCell="0" allowOverlap="1" wp14:anchorId="0B9F9240" wp14:editId="03BA4E23">
            <wp:simplePos x="0" y="0"/>
            <wp:positionH relativeFrom="rightMargin">
              <wp:posOffset>107950</wp:posOffset>
            </wp:positionH>
            <wp:positionV relativeFrom="paragraph">
              <wp:posOffset>0</wp:posOffset>
            </wp:positionV>
            <wp:extent cx="345440" cy="323850"/>
            <wp:effectExtent l="0" t="0" r="0" b="0"/>
            <wp:wrapNone/>
            <wp:docPr id="171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1537C" w:rsidRDefault="0061537C" w:rsidP="0061537C">
      <w:pPr>
        <w:pStyle w:val="Textkrper"/>
      </w:pPr>
      <w:r>
        <w:t>Lesen und bearbeiten Sie den Informationstext und die Anleitung. Beantworten Sie dann schriftlich die Fragen am Ende des Textes.</w:t>
      </w:r>
    </w:p>
    <w:p w:rsidR="0061537C" w:rsidRDefault="0061537C" w:rsidP="0061537C">
      <w:pPr>
        <w:pStyle w:val="berschrift3"/>
      </w:pPr>
      <w:r>
        <w:t>Influenz</w:t>
      </w:r>
    </w:p>
    <w:p w:rsidR="0061537C" w:rsidRDefault="0061537C" w:rsidP="0061537C">
      <w:pPr>
        <w:pStyle w:val="Textkrper"/>
      </w:pPr>
      <w:r>
        <w:t>Influenz heißt ein physikalisches Phänomen bei dem sich Ladungen ohne Berührung bewegen lassen. Die Influenz funktioniert nur in elektrisch leitfähigen Materialien wie zum Beispiel Metall. Elektrische Ladungen erzeugen elektrische Felder, wobei sich gleichnamige Ladungen abstoßen und ungleichnamige Ladungen anziehen.</w:t>
      </w:r>
    </w:p>
    <w:p w:rsidR="0061537C" w:rsidRDefault="0061537C" w:rsidP="0061537C">
      <w:pPr>
        <w:pStyle w:val="Textkrper"/>
      </w:pPr>
      <w:r>
        <w:t>Mit Hilfe dieser Felder werden die Elektronen in einem Körper verschoben. In der einen Hälfte sammeln sich die Elektronen, in der anderen sind sie verschwunden. Damit ist ein und derselbe Körper an unterschiedlichen Stellen unterschiedlich geladen. Es geht aber für den Körper insgesamt keine Ladung verloren.</w:t>
      </w:r>
    </w:p>
    <w:p w:rsidR="0061537C" w:rsidRDefault="0061537C" w:rsidP="0061537C">
      <w:pPr>
        <w:pStyle w:val="berschrift3"/>
      </w:pPr>
      <w:r>
        <w:t>Versuchsanleitung</w:t>
      </w:r>
    </w:p>
    <w:p w:rsidR="0061537C" w:rsidRDefault="0061537C" w:rsidP="00BD1EE7">
      <w:pPr>
        <w:pStyle w:val="Textkrpernrauen"/>
        <w:numPr>
          <w:ilvl w:val="0"/>
          <w:numId w:val="52"/>
        </w:numPr>
      </w:pPr>
      <w:r>
        <w:t>Überprüfen Sie Ihr Material. Sie brauchen:</w:t>
      </w:r>
    </w:p>
    <w:p w:rsidR="0061537C" w:rsidRPr="000F6D6C" w:rsidRDefault="0061537C" w:rsidP="0061537C">
      <w:pPr>
        <w:pStyle w:val="Textkrperafz"/>
        <w:rPr>
          <w:lang w:val="de-DE"/>
        </w:rPr>
      </w:pPr>
      <w:r>
        <w:rPr>
          <w:lang w:val="de-DE"/>
        </w:rPr>
        <w:t>1 Elektroskop,</w:t>
      </w:r>
    </w:p>
    <w:p w:rsidR="0061537C" w:rsidRDefault="0061537C" w:rsidP="0061537C">
      <w:pPr>
        <w:pStyle w:val="Textkrperafz"/>
      </w:pPr>
      <w:r>
        <w:rPr>
          <w:lang w:val="de-DE"/>
        </w:rPr>
        <w:t>1 Luftballon</w:t>
      </w:r>
      <w:r w:rsidRPr="000F6D6C">
        <w:rPr>
          <w:lang w:val="de-DE"/>
        </w:rPr>
        <w:t xml:space="preserve"> u</w:t>
      </w:r>
      <w:r>
        <w:t>nd</w:t>
      </w:r>
    </w:p>
    <w:p w:rsidR="0061537C" w:rsidRDefault="0061537C" w:rsidP="0061537C">
      <w:pPr>
        <w:pStyle w:val="Textkrperafz"/>
      </w:pPr>
      <w:r>
        <w:t>1 Stück Fell.</w:t>
      </w:r>
    </w:p>
    <w:p w:rsidR="0061537C" w:rsidRDefault="0061537C" w:rsidP="0061537C">
      <w:pPr>
        <w:pStyle w:val="Textkrpernrauen"/>
      </w:pPr>
      <w:r>
        <w:t>Beobachten Sie den Zeiger des Elektroskops.</w:t>
      </w:r>
    </w:p>
    <w:p w:rsidR="0061537C" w:rsidRDefault="0061537C" w:rsidP="0061537C">
      <w:pPr>
        <w:pStyle w:val="Textkrpernrauen"/>
      </w:pPr>
      <w:r>
        <w:t>Blasen Sie den Luftballon auf.</w:t>
      </w:r>
    </w:p>
    <w:p w:rsidR="0061537C" w:rsidRDefault="0061537C" w:rsidP="0061537C">
      <w:pPr>
        <w:pStyle w:val="Textkrpernrauen"/>
      </w:pPr>
      <w:r>
        <w:t>Laden Sie den Luftballon elektrisch auf. Reiben Sie dafür kräftig, lange und überall den Luftballon mit dem Stück Fell.</w:t>
      </w:r>
    </w:p>
    <w:p w:rsidR="0061537C" w:rsidRDefault="0061537C" w:rsidP="0061537C">
      <w:pPr>
        <w:pStyle w:val="Textkrpernrauen"/>
      </w:pPr>
      <w:r>
        <w:t>Halten Sie den Luftballon in die Nähe des Metalltellers des Elektroskops und b</w:t>
      </w:r>
      <w:r>
        <w:t>e</w:t>
      </w:r>
      <w:r>
        <w:t>obachten Sie den Zeiger.</w:t>
      </w:r>
    </w:p>
    <w:p w:rsidR="0061537C" w:rsidRDefault="0061537C" w:rsidP="0061537C">
      <w:pPr>
        <w:pStyle w:val="Textkrpernrauen"/>
      </w:pPr>
      <w:r>
        <w:t>Berühren Sie während sie den Ballon weiter in der Nähe des Metalltellers halten kurz den Metallteller des Elektroskops mit dem Finger.</w:t>
      </w:r>
    </w:p>
    <w:p w:rsidR="0061537C" w:rsidRPr="00155F14" w:rsidRDefault="0061537C" w:rsidP="0061537C">
      <w:pPr>
        <w:pStyle w:val="Textkrpernrauen"/>
      </w:pPr>
      <w:r>
        <w:t>Entfernen Sie den Luftballons aus der Nähe zum Metallteller des Elektroskops.</w:t>
      </w:r>
    </w:p>
    <w:p w:rsidR="0061537C" w:rsidRDefault="0061537C" w:rsidP="0061537C">
      <w:pPr>
        <w:pStyle w:val="Textkrpernrauen"/>
      </w:pPr>
      <w:r>
        <w:t>Beobachten Sie den Zeiger des Elektroskops.</w:t>
      </w:r>
    </w:p>
    <w:p w:rsidR="0061537C" w:rsidRDefault="0061537C" w:rsidP="0061537C">
      <w:pPr>
        <w:pStyle w:val="Textkrpernrauen"/>
      </w:pPr>
      <w:r>
        <w:t>Räumen Sie den Versuch auf.</w:t>
      </w:r>
    </w:p>
    <w:p w:rsidR="0061537C" w:rsidRDefault="0061537C" w:rsidP="0061537C">
      <w:pPr>
        <w:pStyle w:val="berschrift3"/>
      </w:pPr>
      <w:r>
        <w:t>Aufgaben</w:t>
      </w:r>
      <w:r>
        <w:rPr>
          <w:noProof/>
          <w:sz w:val="24"/>
        </w:rPr>
        <w:drawing>
          <wp:anchor distT="0" distB="0" distL="114300" distR="114300" simplePos="0" relativeHeight="252182528" behindDoc="0" locked="0" layoutInCell="0" allowOverlap="1" wp14:anchorId="1D5440A0" wp14:editId="443FFE89">
            <wp:simplePos x="0" y="0"/>
            <wp:positionH relativeFrom="rightMargin">
              <wp:posOffset>107950</wp:posOffset>
            </wp:positionH>
            <wp:positionV relativeFrom="paragraph">
              <wp:posOffset>0</wp:posOffset>
            </wp:positionV>
            <wp:extent cx="302701" cy="324000"/>
            <wp:effectExtent l="0" t="0" r="2540" b="0"/>
            <wp:wrapNone/>
            <wp:docPr id="157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1537C" w:rsidRDefault="0061537C" w:rsidP="00BD1EE7">
      <w:pPr>
        <w:pStyle w:val="AufgabeEbene1"/>
        <w:numPr>
          <w:ilvl w:val="0"/>
          <w:numId w:val="53"/>
        </w:numPr>
      </w:pPr>
      <w:r>
        <w:t>Nennen Sie, was die Influenz bewirkt.</w:t>
      </w:r>
    </w:p>
    <w:p w:rsidR="0061537C" w:rsidRDefault="0061537C" w:rsidP="0061537C">
      <w:pPr>
        <w:pStyle w:val="AufgabeEbene1"/>
      </w:pPr>
      <w:r>
        <w:t>Nennen Sie, auf welche Körper die Influenz nur wirkt.</w:t>
      </w:r>
    </w:p>
    <w:p w:rsidR="0061537C" w:rsidRPr="00F83B9F" w:rsidRDefault="0061537C" w:rsidP="0061537C">
      <w:pPr>
        <w:pStyle w:val="AufgabeEbene1"/>
      </w:pPr>
      <w:r>
        <w:lastRenderedPageBreak/>
        <w:t>Auf einen vorher neutral geladenen Körper wirkt auf einmal die Influenz ein. Nennen Sie den Ladungszustand des gesamten Körpers.</w:t>
      </w:r>
    </w:p>
    <w:p w:rsidR="0061537C" w:rsidRDefault="0061537C" w:rsidP="00BD1EE7">
      <w:pPr>
        <w:pStyle w:val="AufgabeEbene1"/>
        <w:numPr>
          <w:ilvl w:val="0"/>
          <w:numId w:val="14"/>
        </w:numPr>
      </w:pPr>
      <w:r>
        <w:t>Beschreiben Sie, was mit den zusätzlichen Elektronen passiert, die auf einen Körper gelangen, in dem sie sich frei bewegen können.</w:t>
      </w:r>
    </w:p>
    <w:p w:rsidR="0061537C" w:rsidRDefault="0061537C" w:rsidP="0061537C">
      <w:pPr>
        <w:pStyle w:val="AufgabeEbene1"/>
      </w:pPr>
      <w:r>
        <w:t xml:space="preserve">Beschreiben Sie, was Sie </w:t>
      </w:r>
      <w:r w:rsidR="00FB40E9">
        <w:t xml:space="preserve">im </w:t>
      </w:r>
      <w:r>
        <w:t>Experiment machen.</w:t>
      </w:r>
    </w:p>
    <w:p w:rsidR="0061537C" w:rsidRDefault="0061537C" w:rsidP="0061537C">
      <w:pPr>
        <w:pStyle w:val="AufgabeEbene1"/>
      </w:pPr>
      <w:r>
        <w:t>Nennen Sie den letzten Arbeitsschritt.</w:t>
      </w:r>
    </w:p>
    <w:p w:rsidR="0061537C" w:rsidRDefault="0061537C" w:rsidP="0061537C">
      <w:pPr>
        <w:pStyle w:val="Textkrper"/>
      </w:pPr>
    </w:p>
    <w:p w:rsidR="00D75D56" w:rsidRDefault="00D75D56" w:rsidP="0061537C">
      <w:pPr>
        <w:pStyle w:val="Textkrper"/>
      </w:pPr>
      <w:r>
        <w:rPr>
          <w:noProof/>
        </w:rPr>
        <w:drawing>
          <wp:anchor distT="0" distB="0" distL="114300" distR="114300" simplePos="0" relativeHeight="252183552" behindDoc="0" locked="0" layoutInCell="0" allowOverlap="1" wp14:anchorId="6614A163" wp14:editId="40804814">
            <wp:simplePos x="0" y="0"/>
            <wp:positionH relativeFrom="rightMargin">
              <wp:posOffset>109220</wp:posOffset>
            </wp:positionH>
            <wp:positionV relativeFrom="paragraph">
              <wp:posOffset>28575</wp:posOffset>
            </wp:positionV>
            <wp:extent cx="532765" cy="323850"/>
            <wp:effectExtent l="0" t="0" r="635" b="0"/>
            <wp:wrapNone/>
            <wp:docPr id="157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1537C">
        <w:t>Nachdem Sie die Aufgaben schriftlich beantwortet haben, besprechen Sie die Lösungen mit Ihren Gruppenmitgliedern. Anschließend stellen Sie</w:t>
      </w:r>
      <w:r w:rsidR="00E341D3">
        <w:t xml:space="preserve"> Ihrer Lehrerin oder</w:t>
      </w:r>
      <w:r w:rsidR="0061537C">
        <w:t xml:space="preserve"> Ihrem Lehrer die Lösungen vor und bekommen von ihm die Versuchsmaterialien.</w:t>
      </w:r>
      <w:r>
        <w:br w:type="page"/>
      </w:r>
    </w:p>
    <w:p w:rsidR="0061537C" w:rsidRDefault="0061537C" w:rsidP="0061537C">
      <w:pPr>
        <w:pStyle w:val="berschrift2"/>
      </w:pPr>
      <w:r>
        <w:lastRenderedPageBreak/>
        <w:t>Level C: Influenz – Wie werden L</w:t>
      </w:r>
      <w:r w:rsidR="00CD34A1">
        <w:t>adungen ohne Berührung bewegt? –</w:t>
      </w:r>
      <w:r>
        <w:t xml:space="preserve"> Versuchsnachbereitung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61537C" w:rsidRPr="00B51DE9" w:rsidTr="00280ADF">
        <w:trPr>
          <w:trHeight w:val="523"/>
        </w:trPr>
        <w:tc>
          <w:tcPr>
            <w:tcW w:w="2268" w:type="dxa"/>
            <w:tcBorders>
              <w:left w:val="single" w:sz="4" w:space="0" w:color="auto"/>
              <w:bottom w:val="single" w:sz="4" w:space="0" w:color="auto"/>
              <w:right w:val="single" w:sz="4" w:space="0" w:color="auto"/>
            </w:tcBorders>
            <w:shd w:val="clear" w:color="auto" w:fill="D9D9D9"/>
            <w:hideMark/>
          </w:tcPr>
          <w:p w:rsidR="0061537C" w:rsidRDefault="0061537C" w:rsidP="00280ADF">
            <w:pPr>
              <w:pStyle w:val="Tabelle6pt"/>
              <w:rPr>
                <w:color w:val="000000"/>
              </w:rPr>
            </w:pPr>
            <w:r>
              <w:t>Kompetenzbereich</w:t>
            </w:r>
          </w:p>
          <w:p w:rsidR="0061537C" w:rsidRDefault="0061537C" w:rsidP="00280ADF">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61537C" w:rsidRDefault="0061537C" w:rsidP="00280ADF">
            <w:pPr>
              <w:pStyle w:val="Tabelle6pt"/>
              <w:rPr>
                <w:color w:val="000000"/>
              </w:rPr>
            </w:pPr>
            <w:r>
              <w:t>Lernfortschritt</w:t>
            </w:r>
          </w:p>
          <w:p w:rsidR="0061537C" w:rsidRDefault="0061537C" w:rsidP="00280ADF">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61537C" w:rsidRDefault="0061537C" w:rsidP="00280ADF">
            <w:pPr>
              <w:pStyle w:val="Tabelle6pt"/>
              <w:rPr>
                <w:color w:val="000000"/>
              </w:rPr>
            </w:pPr>
            <w:r>
              <w:t>Materialien/Titel</w:t>
            </w:r>
          </w:p>
          <w:p w:rsidR="0061537C" w:rsidRDefault="0061537C" w:rsidP="002F56F9">
            <w:pPr>
              <w:pStyle w:val="TabelleKopflinks"/>
            </w:pPr>
            <w:r>
              <w:t xml:space="preserve">Elektrostatik – Ladungsbewegung </w:t>
            </w:r>
            <w:r w:rsidR="002F56F9">
              <w:t>–</w:t>
            </w:r>
            <w:r>
              <w:t xml:space="preserve"> Versuch</w:t>
            </w:r>
            <w:r>
              <w:t>s</w:t>
            </w:r>
            <w:r w:rsidR="002F56F9">
              <w:t>nachbereitung – Level C</w:t>
            </w:r>
          </w:p>
        </w:tc>
        <w:tc>
          <w:tcPr>
            <w:tcW w:w="188" w:type="dxa"/>
            <w:vMerge w:val="restart"/>
            <w:tcBorders>
              <w:top w:val="nil"/>
              <w:left w:val="single" w:sz="4" w:space="0" w:color="auto"/>
              <w:bottom w:val="nil"/>
              <w:right w:val="single" w:sz="4" w:space="0" w:color="auto"/>
            </w:tcBorders>
            <w:shd w:val="clear" w:color="auto" w:fill="FFFFFF"/>
          </w:tcPr>
          <w:p w:rsidR="0061537C" w:rsidRPr="004B658C" w:rsidRDefault="0061537C" w:rsidP="00280ADF">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61537C" w:rsidRPr="00B51DE9" w:rsidRDefault="0061537C" w:rsidP="00280ADF">
            <w:pPr>
              <w:pStyle w:val="TabelleKopfmitte"/>
            </w:pPr>
            <w:r>
              <w:t>Physik</w:t>
            </w:r>
          </w:p>
          <w:p w:rsidR="0061537C" w:rsidRPr="00B51DE9" w:rsidRDefault="0061537C" w:rsidP="0061537C">
            <w:pPr>
              <w:pStyle w:val="TabelleKopfmitte"/>
              <w:rPr>
                <w:rFonts w:eastAsia="Calibri"/>
              </w:rPr>
            </w:pPr>
            <w:r>
              <w:t>Ph</w:t>
            </w:r>
            <w:r w:rsidRPr="00B51DE9">
              <w:t>0</w:t>
            </w:r>
            <w:r>
              <w:t>4</w:t>
            </w:r>
            <w:r w:rsidRPr="00B51DE9">
              <w:t>.01</w:t>
            </w:r>
            <w:r>
              <w:t>.08</w:t>
            </w:r>
          </w:p>
        </w:tc>
      </w:tr>
      <w:tr w:rsidR="0061537C" w:rsidRPr="00B51DE9" w:rsidTr="00280ADF">
        <w:tc>
          <w:tcPr>
            <w:tcW w:w="7348" w:type="dxa"/>
            <w:gridSpan w:val="3"/>
            <w:tcBorders>
              <w:left w:val="single" w:sz="4" w:space="0" w:color="auto"/>
              <w:right w:val="single" w:sz="4" w:space="0" w:color="auto"/>
            </w:tcBorders>
            <w:hideMark/>
          </w:tcPr>
          <w:p w:rsidR="0061537C" w:rsidRPr="004B658C" w:rsidRDefault="0061537C" w:rsidP="00280ADF">
            <w:pPr>
              <w:pStyle w:val="Tabelle6pt"/>
            </w:pPr>
            <w:r w:rsidRPr="004B658C">
              <w:t>Kompetenz:</w:t>
            </w:r>
          </w:p>
          <w:p w:rsidR="0061537C" w:rsidRDefault="0061537C" w:rsidP="00280ADF">
            <w:pPr>
              <w:pStyle w:val="Kopf8ptafz"/>
            </w:pPr>
            <w:r>
              <w:t>Ich kann die Ladungsverteilung auf leitenden und nichtleitenden Körpern beschreiben.</w:t>
            </w:r>
          </w:p>
          <w:p w:rsidR="0061537C" w:rsidRDefault="0061537C" w:rsidP="00280ADF">
            <w:pPr>
              <w:pStyle w:val="Kopf8ptafz"/>
            </w:pPr>
            <w:r>
              <w:t>Ich kann beschreiben, wie ein geladener Körper von seiner Ladung befreit werden kann.</w:t>
            </w:r>
          </w:p>
          <w:p w:rsidR="0061537C" w:rsidRDefault="0061537C" w:rsidP="00280ADF">
            <w:pPr>
              <w:pStyle w:val="Kopf8ptafz"/>
            </w:pPr>
            <w:r>
              <w:t>Ich kann den Begriff Influenz erklären.</w:t>
            </w:r>
          </w:p>
          <w:p w:rsidR="0061537C" w:rsidRDefault="0061537C" w:rsidP="00280ADF">
            <w:pPr>
              <w:pStyle w:val="Kopf8ptafz"/>
            </w:pPr>
            <w:r w:rsidRPr="00E50D53">
              <w:t>Ich kann Rückschlüsse auf die Elektronenbewegung ziehen.</w:t>
            </w:r>
          </w:p>
        </w:tc>
        <w:tc>
          <w:tcPr>
            <w:tcW w:w="188" w:type="dxa"/>
            <w:vMerge/>
            <w:tcBorders>
              <w:left w:val="single" w:sz="4" w:space="0" w:color="auto"/>
              <w:bottom w:val="nil"/>
              <w:right w:val="nil"/>
            </w:tcBorders>
            <w:vAlign w:val="center"/>
            <w:hideMark/>
          </w:tcPr>
          <w:p w:rsidR="0061537C" w:rsidRDefault="0061537C" w:rsidP="00280ADF">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61537C" w:rsidRPr="00B51DE9" w:rsidTr="00280ADF">
              <w:trPr>
                <w:trHeight w:val="284"/>
              </w:trPr>
              <w:tc>
                <w:tcPr>
                  <w:tcW w:w="2090" w:type="dxa"/>
                  <w:shd w:val="clear" w:color="auto" w:fill="auto"/>
                </w:tcPr>
                <w:p w:rsidR="0061537C" w:rsidRPr="00B51DE9" w:rsidRDefault="0061537C" w:rsidP="00280ADF">
                  <w:pPr>
                    <w:pStyle w:val="Textkrpermitte"/>
                  </w:pPr>
                  <w:r w:rsidRPr="00B51DE9">
                    <w:t>LernPROJEKT</w:t>
                  </w:r>
                </w:p>
              </w:tc>
            </w:tr>
            <w:tr w:rsidR="0061537C" w:rsidRPr="00B51DE9" w:rsidTr="00280ADF">
              <w:trPr>
                <w:trHeight w:val="284"/>
              </w:trPr>
              <w:tc>
                <w:tcPr>
                  <w:tcW w:w="2090" w:type="dxa"/>
                  <w:shd w:val="clear" w:color="auto" w:fill="auto"/>
                </w:tcPr>
                <w:p w:rsidR="0061537C" w:rsidRPr="00B51DE9" w:rsidRDefault="0061537C" w:rsidP="00280ADF">
                  <w:pPr>
                    <w:pStyle w:val="Textkrpermitte"/>
                  </w:pPr>
                  <w:r w:rsidRPr="00B51DE9">
                    <w:t>LernTHEMA</w:t>
                  </w:r>
                </w:p>
              </w:tc>
            </w:tr>
            <w:tr w:rsidR="0061537C" w:rsidRPr="00B51DE9" w:rsidTr="00280ADF">
              <w:trPr>
                <w:trHeight w:val="284"/>
              </w:trPr>
              <w:tc>
                <w:tcPr>
                  <w:tcW w:w="2090" w:type="dxa"/>
                  <w:shd w:val="clear" w:color="auto" w:fill="D9D9D9" w:themeFill="background1" w:themeFillShade="D9"/>
                </w:tcPr>
                <w:p w:rsidR="0061537C" w:rsidRPr="00B51DE9" w:rsidRDefault="0061537C" w:rsidP="00280ADF">
                  <w:pPr>
                    <w:pStyle w:val="TabelleKopfmitte"/>
                  </w:pPr>
                  <w:r w:rsidRPr="00B51DE9">
                    <w:t>LernSCHRITT</w:t>
                  </w:r>
                </w:p>
              </w:tc>
            </w:tr>
          </w:tbl>
          <w:p w:rsidR="0061537C" w:rsidRPr="00B51DE9" w:rsidRDefault="0061537C" w:rsidP="00280ADF">
            <w:pPr>
              <w:pStyle w:val="TabelleKopfmitte"/>
            </w:pPr>
          </w:p>
        </w:tc>
      </w:tr>
      <w:tr w:rsidR="0061537C" w:rsidRPr="00B51DE9" w:rsidTr="00280ADF">
        <w:tc>
          <w:tcPr>
            <w:tcW w:w="7348" w:type="dxa"/>
            <w:gridSpan w:val="3"/>
            <w:tcBorders>
              <w:left w:val="single" w:sz="4" w:space="0" w:color="auto"/>
              <w:right w:val="single" w:sz="4" w:space="0" w:color="auto"/>
            </w:tcBorders>
            <w:hideMark/>
          </w:tcPr>
          <w:p w:rsidR="0061537C" w:rsidRPr="004B658C" w:rsidRDefault="0061537C" w:rsidP="00280ADF">
            <w:pPr>
              <w:pStyle w:val="Tabelle6pt"/>
            </w:pPr>
            <w:r w:rsidRPr="004B658C">
              <w:t>Hauptbezug:</w:t>
            </w:r>
          </w:p>
          <w:p w:rsidR="0061537C" w:rsidRDefault="0061537C" w:rsidP="00280ADF">
            <w:pPr>
              <w:pStyle w:val="Kopf8ptafz"/>
            </w:pPr>
            <w:r w:rsidRPr="001D0E10">
              <w:t>Ich kann Auswirkungen physikalischer Sachverhalte nennen.</w:t>
            </w:r>
          </w:p>
        </w:tc>
        <w:tc>
          <w:tcPr>
            <w:tcW w:w="188" w:type="dxa"/>
            <w:vMerge/>
            <w:tcBorders>
              <w:left w:val="single" w:sz="4" w:space="0" w:color="auto"/>
              <w:bottom w:val="nil"/>
              <w:right w:val="nil"/>
            </w:tcBorders>
            <w:vAlign w:val="center"/>
            <w:hideMark/>
          </w:tcPr>
          <w:p w:rsidR="0061537C" w:rsidRDefault="0061537C" w:rsidP="00280AD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61537C" w:rsidRPr="00B51DE9" w:rsidRDefault="0061537C" w:rsidP="00280ADF">
            <w:pPr>
              <w:pStyle w:val="TabelleKopfmitte"/>
            </w:pPr>
          </w:p>
        </w:tc>
      </w:tr>
      <w:tr w:rsidR="0061537C" w:rsidRPr="00B51DE9" w:rsidTr="00280ADF">
        <w:tc>
          <w:tcPr>
            <w:tcW w:w="7348" w:type="dxa"/>
            <w:gridSpan w:val="3"/>
            <w:tcBorders>
              <w:left w:val="single" w:sz="4" w:space="0" w:color="auto"/>
              <w:right w:val="single" w:sz="4" w:space="0" w:color="auto"/>
            </w:tcBorders>
            <w:tcMar>
              <w:bottom w:w="0" w:type="dxa"/>
            </w:tcMar>
            <w:hideMark/>
          </w:tcPr>
          <w:p w:rsidR="0061537C" w:rsidRDefault="0061537C" w:rsidP="00280ADF">
            <w:pPr>
              <w:pStyle w:val="Tabelle6pt"/>
            </w:pPr>
            <w:r>
              <w:t>Weitere Bezüge:</w:t>
            </w:r>
          </w:p>
          <w:p w:rsidR="0061537C" w:rsidRDefault="0061537C" w:rsidP="00280ADF">
            <w:pPr>
              <w:pStyle w:val="Kopf8ptafz"/>
            </w:pPr>
            <w:r w:rsidRPr="00E50D53">
              <w:t>Ich kann einfache physikalische Experimente nach Anleitung durchführen und auswerten.</w:t>
            </w:r>
          </w:p>
        </w:tc>
        <w:tc>
          <w:tcPr>
            <w:tcW w:w="188" w:type="dxa"/>
            <w:vMerge/>
            <w:tcBorders>
              <w:left w:val="single" w:sz="4" w:space="0" w:color="auto"/>
              <w:bottom w:val="nil"/>
              <w:right w:val="nil"/>
            </w:tcBorders>
            <w:vAlign w:val="center"/>
            <w:hideMark/>
          </w:tcPr>
          <w:p w:rsidR="0061537C" w:rsidRDefault="0061537C" w:rsidP="00280AD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61537C" w:rsidRPr="00B51DE9" w:rsidRDefault="0061537C" w:rsidP="00280ADF">
            <w:pPr>
              <w:pStyle w:val="TabelleKopfmitte"/>
            </w:pPr>
          </w:p>
        </w:tc>
      </w:tr>
    </w:tbl>
    <w:p w:rsidR="005C53BA" w:rsidRDefault="005C53BA" w:rsidP="005C53BA">
      <w:pPr>
        <w:pStyle w:val="berschrift3"/>
      </w:pPr>
      <w:r>
        <w:t>Aufgaben:</w:t>
      </w:r>
      <w:r>
        <w:rPr>
          <w:noProof/>
          <w:sz w:val="24"/>
        </w:rPr>
        <w:drawing>
          <wp:anchor distT="0" distB="0" distL="114300" distR="114300" simplePos="0" relativeHeight="252305408" behindDoc="0" locked="0" layoutInCell="0" allowOverlap="1" wp14:anchorId="1459FD70" wp14:editId="5B5C60D1">
            <wp:simplePos x="0" y="0"/>
            <wp:positionH relativeFrom="rightMargin">
              <wp:posOffset>107950</wp:posOffset>
            </wp:positionH>
            <wp:positionV relativeFrom="paragraph">
              <wp:posOffset>0</wp:posOffset>
            </wp:positionV>
            <wp:extent cx="345440" cy="323850"/>
            <wp:effectExtent l="0" t="0" r="0" b="0"/>
            <wp:wrapNone/>
            <wp:docPr id="171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4C8A" w:rsidRDefault="005A4C8A" w:rsidP="005A4C8A">
      <w:pPr>
        <w:pStyle w:val="Textkrper"/>
      </w:pPr>
      <w:r>
        <w:t>Bevor Sie Ihr Experiment protokollieren beantworten Sie alleine schriftlich die folge</w:t>
      </w:r>
      <w:r>
        <w:t>n</w:t>
      </w:r>
      <w:r>
        <w:t>den Fragen zum Experiment:</w:t>
      </w:r>
      <w:r>
        <w:rPr>
          <w:noProof/>
          <w:sz w:val="24"/>
        </w:rPr>
        <w:drawing>
          <wp:anchor distT="0" distB="0" distL="114300" distR="114300" simplePos="0" relativeHeight="252186624" behindDoc="0" locked="0" layoutInCell="0" allowOverlap="1" wp14:anchorId="01FB156F" wp14:editId="1871FF32">
            <wp:simplePos x="0" y="0"/>
            <wp:positionH relativeFrom="rightMargin">
              <wp:posOffset>107950</wp:posOffset>
            </wp:positionH>
            <wp:positionV relativeFrom="paragraph">
              <wp:posOffset>0</wp:posOffset>
            </wp:positionV>
            <wp:extent cx="302701" cy="324000"/>
            <wp:effectExtent l="0" t="0" r="2540" b="0"/>
            <wp:wrapNone/>
            <wp:docPr id="157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4C8A" w:rsidRDefault="005A4C8A" w:rsidP="00BD1EE7">
      <w:pPr>
        <w:pStyle w:val="AufgabeEbene1"/>
        <w:numPr>
          <w:ilvl w:val="0"/>
          <w:numId w:val="54"/>
        </w:numPr>
      </w:pPr>
      <w:r>
        <w:t>Nennen Sie das Material, aus dem der Zeiger mit Halterung des Elektroskops ist.</w:t>
      </w:r>
    </w:p>
    <w:p w:rsidR="005A4C8A" w:rsidRDefault="005A4C8A" w:rsidP="005A4C8A">
      <w:pPr>
        <w:pStyle w:val="AufgabeEbene1"/>
      </w:pPr>
      <w:r>
        <w:t>Nennen Sie den Ladungszustand des Elektroskops vor dem Versuch.</w:t>
      </w:r>
    </w:p>
    <w:p w:rsidR="005A4C8A" w:rsidRDefault="005A4C8A" w:rsidP="005A4C8A">
      <w:pPr>
        <w:pStyle w:val="AufgabeEbene1"/>
      </w:pPr>
      <w:r>
        <w:t>Nennen Sie den Zeigerausschlag des Elektroskops vor dem Versuch.</w:t>
      </w:r>
    </w:p>
    <w:p w:rsidR="005A4C8A" w:rsidRDefault="005A4C8A" w:rsidP="005A4C8A">
      <w:pPr>
        <w:pStyle w:val="AufgabeEbene1"/>
      </w:pPr>
      <w:r>
        <w:t>Nennen Sie den Zeigerausschlag des Elektroskops sobald der Luftballon in die Nähe gebracht wird.</w:t>
      </w:r>
    </w:p>
    <w:p w:rsidR="00D75D56" w:rsidRDefault="005A4C8A" w:rsidP="005A4C8A">
      <w:pPr>
        <w:pStyle w:val="AufgabeEbene1"/>
      </w:pPr>
      <w:r>
        <w:t>Der Luftballon ist negativ geladen. Nennen Sie den Ladungszustand des Elektr</w:t>
      </w:r>
      <w:r>
        <w:t>o</w:t>
      </w:r>
      <w:r>
        <w:t>skops wä</w:t>
      </w:r>
      <w:r w:rsidR="00CD34A1">
        <w:t>hrend der Luftballon in der Näh</w:t>
      </w:r>
      <w:r>
        <w:t>e gehalten wird.</w:t>
      </w:r>
      <w:r w:rsidR="00D75D56">
        <w:br w:type="page"/>
      </w:r>
    </w:p>
    <w:p w:rsidR="005A4C8A" w:rsidRDefault="005A4C8A" w:rsidP="005A4C8A">
      <w:pPr>
        <w:pStyle w:val="AufgabeEbene1"/>
      </w:pPr>
      <w:r>
        <w:lastRenderedPageBreak/>
        <w:t>Nennen Sie den Ladungszustand der einzelnen Bereiche des Elektroskops wä</w:t>
      </w:r>
      <w:r w:rsidR="00CD34A1">
        <w:t>hrend der Luftballon in der Näh</w:t>
      </w:r>
      <w:r>
        <w:t>e gehalten wird.</w:t>
      </w:r>
    </w:p>
    <w:p w:rsidR="005A4C8A" w:rsidRDefault="005A4C8A" w:rsidP="005A4C8A">
      <w:pPr>
        <w:pStyle w:val="AufgabeEbene1"/>
      </w:pPr>
      <w:r>
        <w:t>Nennen Sie den Zeigerausschlag des Elektroskops nachdem der Finger berührt hat und der Luftballon aus der Nähe gebracht wurde.</w:t>
      </w:r>
    </w:p>
    <w:p w:rsidR="005A4C8A" w:rsidRDefault="005A4C8A" w:rsidP="005A4C8A">
      <w:pPr>
        <w:pStyle w:val="AufgabeEbene1"/>
      </w:pPr>
      <w:r>
        <w:t>Nennen Sie den Ladungszustand des Elektroskops nach dem Versuch.</w:t>
      </w:r>
    </w:p>
    <w:p w:rsidR="005A4C8A" w:rsidRPr="000E7960" w:rsidRDefault="005A4C8A" w:rsidP="005A4C8A">
      <w:pPr>
        <w:pStyle w:val="AufgabeEbene1"/>
      </w:pPr>
      <w:r>
        <w:t>Beschreiben Sie, was passiert ist, während der Finger den Teller des Elektroskops berührt hat.</w:t>
      </w:r>
    </w:p>
    <w:p w:rsidR="005A4C8A" w:rsidRDefault="005A4C8A" w:rsidP="005A4C8A">
      <w:pPr>
        <w:pStyle w:val="AufgabeEbene1"/>
      </w:pPr>
      <w:r>
        <w:t>Protokollieren Sie das Experiment. Gliedern Sie Ihr Protokoll nach den folgenden Punkten.</w:t>
      </w:r>
    </w:p>
    <w:p w:rsidR="005A4C8A" w:rsidRDefault="005A4C8A" w:rsidP="005A4C8A">
      <w:pPr>
        <w:pStyle w:val="AufgabeEbene2"/>
      </w:pPr>
      <w:r>
        <w:t>Benötigtes Material:</w:t>
      </w:r>
    </w:p>
    <w:p w:rsidR="005A4C8A" w:rsidRDefault="005A4C8A" w:rsidP="005A4C8A">
      <w:pPr>
        <w:pStyle w:val="AufgabeEbene2"/>
      </w:pPr>
      <w:r>
        <w:t>Versuchsaufbau (Skizze):</w:t>
      </w:r>
    </w:p>
    <w:p w:rsidR="005A4C8A" w:rsidRDefault="005A4C8A" w:rsidP="005A4C8A">
      <w:pPr>
        <w:pStyle w:val="AufgabeEbene2"/>
      </w:pPr>
      <w:r>
        <w:t>Versuchsdurchführung:</w:t>
      </w:r>
    </w:p>
    <w:p w:rsidR="005A4C8A" w:rsidRDefault="005A4C8A" w:rsidP="005A4C8A">
      <w:pPr>
        <w:pStyle w:val="AufgabeEbene2"/>
      </w:pPr>
      <w:r>
        <w:t>Beobachtungen:</w:t>
      </w:r>
    </w:p>
    <w:p w:rsidR="005A4C8A" w:rsidRDefault="005A4C8A" w:rsidP="005A4C8A">
      <w:pPr>
        <w:pStyle w:val="AufgabeEbene2"/>
      </w:pPr>
      <w:r>
        <w:t>Ergebnis: (Werden Sie hier ganz allgemein. Zum Beispiel könnte der erste Satz so beginnen: „Mit Hilfe der Influenz lassen sich Ladungen … .“</w:t>
      </w:r>
    </w:p>
    <w:p w:rsidR="005A4C8A" w:rsidRDefault="005A4C8A" w:rsidP="005A4C8A">
      <w:pPr>
        <w:pStyle w:val="Textkrper"/>
      </w:pPr>
    </w:p>
    <w:p w:rsidR="005A4C8A" w:rsidRDefault="005A4C8A" w:rsidP="005A4C8A">
      <w:pPr>
        <w:pStyle w:val="Textkrper"/>
      </w:pPr>
      <w:r>
        <w:rPr>
          <w:noProof/>
          <w:sz w:val="24"/>
        </w:rPr>
        <w:drawing>
          <wp:anchor distT="0" distB="0" distL="114300" distR="114300" simplePos="0" relativeHeight="252188672" behindDoc="0" locked="0" layoutInCell="0" allowOverlap="1" wp14:anchorId="6857D9A9" wp14:editId="0D461797">
            <wp:simplePos x="0" y="0"/>
            <wp:positionH relativeFrom="rightMargin">
              <wp:posOffset>781050</wp:posOffset>
            </wp:positionH>
            <wp:positionV relativeFrom="paragraph">
              <wp:posOffset>0</wp:posOffset>
            </wp:positionV>
            <wp:extent cx="334645" cy="323850"/>
            <wp:effectExtent l="0" t="0" r="8255" b="0"/>
            <wp:wrapNone/>
            <wp:docPr id="1578"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464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Nachdem Sie die Aufgaben schriftlich beantwortet haben, besprechen Sie die Lösungen mit Ihren Gruppenmitgliedern. Anschließend erstellen Sie ge</w:t>
      </w:r>
      <w:r>
        <w:rPr>
          <w:noProof/>
        </w:rPr>
        <w:drawing>
          <wp:anchor distT="0" distB="0" distL="114300" distR="114300" simplePos="0" relativeHeight="252187648" behindDoc="0" locked="0" layoutInCell="0" allowOverlap="1" wp14:anchorId="5503C49C" wp14:editId="0C9A7CD3">
            <wp:simplePos x="0" y="0"/>
            <wp:positionH relativeFrom="rightMargin">
              <wp:posOffset>107950</wp:posOffset>
            </wp:positionH>
            <wp:positionV relativeFrom="paragraph">
              <wp:posOffset>0</wp:posOffset>
            </wp:positionV>
            <wp:extent cx="532800" cy="324000"/>
            <wp:effectExtent l="0" t="0" r="635" b="0"/>
            <wp:wrapNone/>
            <wp:docPr id="157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t>meinsam ein Infoplakat für Ihre Mitschüler</w:t>
      </w:r>
      <w:r w:rsidR="00C25BF1">
        <w:t>innen und Mitschüler</w:t>
      </w:r>
      <w:r>
        <w:t>. Überlegen Sie sich, wie Sie das Ergebnis des Exp</w:t>
      </w:r>
      <w:r>
        <w:t>e</w:t>
      </w:r>
      <w:r>
        <w:t>rimentes den Mitschüler</w:t>
      </w:r>
      <w:r w:rsidR="00C25BF1">
        <w:t>innen und Mitschülern</w:t>
      </w:r>
      <w:r>
        <w:t xml:space="preserve"> am besten präsentieren können. Verge</w:t>
      </w:r>
      <w:r>
        <w:t>s</w:t>
      </w:r>
      <w:r>
        <w:t>sen Sie dabei nicht, auf die elektrischen Felder einzugehen.</w:t>
      </w:r>
    </w:p>
    <w:p w:rsidR="005A4C8A" w:rsidRPr="009C1778" w:rsidRDefault="005A4C8A" w:rsidP="00C04D0C">
      <w:pPr>
        <w:pStyle w:val="berschrift3"/>
      </w:pPr>
      <w:r>
        <w:t>Experimente vorführen und erklären</w:t>
      </w:r>
      <w:r>
        <w:rPr>
          <w:noProof/>
          <w:sz w:val="24"/>
        </w:rPr>
        <w:drawing>
          <wp:anchor distT="0" distB="0" distL="114300" distR="114300" simplePos="0" relativeHeight="252190720" behindDoc="0" locked="0" layoutInCell="0" allowOverlap="1" wp14:anchorId="1DB37090" wp14:editId="07F209DA">
            <wp:simplePos x="0" y="0"/>
            <wp:positionH relativeFrom="rightMargin">
              <wp:posOffset>107950</wp:posOffset>
            </wp:positionH>
            <wp:positionV relativeFrom="paragraph">
              <wp:posOffset>0</wp:posOffset>
            </wp:positionV>
            <wp:extent cx="334645" cy="323850"/>
            <wp:effectExtent l="0" t="0" r="8255" b="0"/>
            <wp:wrapNone/>
            <wp:docPr id="158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464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75D56" w:rsidRDefault="005A4C8A" w:rsidP="005A4C8A">
      <w:pPr>
        <w:pStyle w:val="Textkrper"/>
      </w:pPr>
      <w:r>
        <w:t>Die Schüler</w:t>
      </w:r>
      <w:r w:rsidR="00C25BF1">
        <w:t>innen und Schüler</w:t>
      </w:r>
      <w:r>
        <w:t xml:space="preserve"> präsentieren ihre Versuche und liefern die dazu nötigen Erklärungen mit Hilfe eines Plakats, warum etwas so ist. Sie sollten sich zu den einze</w:t>
      </w:r>
      <w:r>
        <w:t>l</w:t>
      </w:r>
      <w:r>
        <w:t>nen nicht selbst durchgeführten Experimenten Informationen notieren, so dass sie das folgende Arbeitsblatt zur Ergebniskontrolle eigenständig bearbeiten können.</w:t>
      </w:r>
      <w:r w:rsidR="00D75D56">
        <w:br w:type="page"/>
      </w:r>
    </w:p>
    <w:p w:rsidR="005A4C8A" w:rsidRDefault="005A4C8A" w:rsidP="00C04D0C">
      <w:pPr>
        <w:pStyle w:val="berschrift2"/>
      </w:pPr>
      <w:r>
        <w:lastRenderedPageBreak/>
        <w:t>Wiederholungsaufgaben zu den Experimenten lösen</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C04D0C" w:rsidRPr="00B51DE9" w:rsidTr="00280ADF">
        <w:trPr>
          <w:trHeight w:val="523"/>
        </w:trPr>
        <w:tc>
          <w:tcPr>
            <w:tcW w:w="2268" w:type="dxa"/>
            <w:tcBorders>
              <w:left w:val="single" w:sz="4" w:space="0" w:color="auto"/>
              <w:bottom w:val="single" w:sz="4" w:space="0" w:color="auto"/>
              <w:right w:val="single" w:sz="4" w:space="0" w:color="auto"/>
            </w:tcBorders>
            <w:shd w:val="clear" w:color="auto" w:fill="D9D9D9"/>
            <w:hideMark/>
          </w:tcPr>
          <w:p w:rsidR="00C04D0C" w:rsidRDefault="00C04D0C" w:rsidP="00280ADF">
            <w:pPr>
              <w:pStyle w:val="Tabelle6pt"/>
              <w:rPr>
                <w:color w:val="000000"/>
              </w:rPr>
            </w:pPr>
            <w:r>
              <w:t>Kompetenzbereich</w:t>
            </w:r>
          </w:p>
          <w:p w:rsidR="00C04D0C" w:rsidRDefault="00C04D0C" w:rsidP="00280ADF">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C04D0C" w:rsidRDefault="00C04D0C" w:rsidP="00280ADF">
            <w:pPr>
              <w:pStyle w:val="Tabelle6pt"/>
              <w:rPr>
                <w:color w:val="000000"/>
              </w:rPr>
            </w:pPr>
            <w:r>
              <w:t>Lernfortschritt</w:t>
            </w:r>
          </w:p>
          <w:p w:rsidR="00C04D0C" w:rsidRDefault="00C04D0C" w:rsidP="00280ADF">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C04D0C" w:rsidRDefault="00C04D0C" w:rsidP="00280ADF">
            <w:pPr>
              <w:pStyle w:val="Tabelle6pt"/>
              <w:rPr>
                <w:color w:val="000000"/>
              </w:rPr>
            </w:pPr>
            <w:r>
              <w:t>Materialien/Titel</w:t>
            </w:r>
          </w:p>
          <w:p w:rsidR="00C04D0C" w:rsidRDefault="00C04D0C" w:rsidP="002F56F9">
            <w:pPr>
              <w:pStyle w:val="TabelleKopflinks"/>
            </w:pPr>
            <w:r>
              <w:t xml:space="preserve">Elektrostatik – Ladungsbewegung </w:t>
            </w:r>
            <w:r w:rsidR="002F56F9">
              <w:t>–</w:t>
            </w:r>
            <w:r>
              <w:t xml:space="preserve"> Wiederh</w:t>
            </w:r>
            <w:r>
              <w:t>o</w:t>
            </w:r>
            <w:r>
              <w:t>lung</w:t>
            </w:r>
          </w:p>
        </w:tc>
        <w:tc>
          <w:tcPr>
            <w:tcW w:w="188" w:type="dxa"/>
            <w:vMerge w:val="restart"/>
            <w:tcBorders>
              <w:top w:val="nil"/>
              <w:left w:val="single" w:sz="4" w:space="0" w:color="auto"/>
              <w:bottom w:val="nil"/>
              <w:right w:val="single" w:sz="4" w:space="0" w:color="auto"/>
            </w:tcBorders>
            <w:shd w:val="clear" w:color="auto" w:fill="FFFFFF"/>
          </w:tcPr>
          <w:p w:rsidR="00C04D0C" w:rsidRPr="004B658C" w:rsidRDefault="00C04D0C" w:rsidP="00280ADF">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C04D0C" w:rsidRPr="00B51DE9" w:rsidRDefault="00C04D0C" w:rsidP="00280ADF">
            <w:pPr>
              <w:pStyle w:val="TabelleKopfmitte"/>
            </w:pPr>
            <w:r>
              <w:t>Physik</w:t>
            </w:r>
          </w:p>
          <w:p w:rsidR="00C04D0C" w:rsidRPr="00B51DE9" w:rsidRDefault="00C04D0C" w:rsidP="00C04D0C">
            <w:pPr>
              <w:pStyle w:val="TabelleKopfmitte"/>
              <w:rPr>
                <w:rFonts w:eastAsia="Calibri"/>
              </w:rPr>
            </w:pPr>
            <w:r>
              <w:t>Ph</w:t>
            </w:r>
            <w:r w:rsidRPr="00B51DE9">
              <w:t>0</w:t>
            </w:r>
            <w:r>
              <w:t>4</w:t>
            </w:r>
            <w:r w:rsidRPr="00B51DE9">
              <w:t>.01</w:t>
            </w:r>
            <w:r>
              <w:t>.09</w:t>
            </w:r>
          </w:p>
        </w:tc>
      </w:tr>
      <w:tr w:rsidR="00C04D0C" w:rsidRPr="00B51DE9" w:rsidTr="00280ADF">
        <w:tc>
          <w:tcPr>
            <w:tcW w:w="7348" w:type="dxa"/>
            <w:gridSpan w:val="3"/>
            <w:tcBorders>
              <w:left w:val="single" w:sz="4" w:space="0" w:color="auto"/>
              <w:right w:val="single" w:sz="4" w:space="0" w:color="auto"/>
            </w:tcBorders>
            <w:hideMark/>
          </w:tcPr>
          <w:p w:rsidR="00C04D0C" w:rsidRPr="004B658C" w:rsidRDefault="00C04D0C" w:rsidP="00280ADF">
            <w:pPr>
              <w:pStyle w:val="Tabelle6pt"/>
            </w:pPr>
            <w:r w:rsidRPr="004B658C">
              <w:t>Kompetenz:</w:t>
            </w:r>
          </w:p>
          <w:p w:rsidR="00C04D0C" w:rsidRDefault="00C04D0C" w:rsidP="00280ADF">
            <w:pPr>
              <w:pStyle w:val="Kopf8ptafz"/>
            </w:pPr>
            <w:r>
              <w:t>Ich kann die Ladungsverteilung auf leitenden und nichtleitenden Körpern beschreiben.</w:t>
            </w:r>
          </w:p>
          <w:p w:rsidR="00C04D0C" w:rsidRDefault="00C04D0C" w:rsidP="00280ADF">
            <w:pPr>
              <w:pStyle w:val="Kopf8ptafz"/>
            </w:pPr>
            <w:r>
              <w:t>Ich kann beschreiben, wie ein geladener Körper von seiner Ladung befreit werden kann.</w:t>
            </w:r>
          </w:p>
          <w:p w:rsidR="00C04D0C" w:rsidRDefault="00C04D0C" w:rsidP="00280ADF">
            <w:pPr>
              <w:pStyle w:val="Kopf8ptafz"/>
            </w:pPr>
            <w:r>
              <w:t>Ich kann den Begriff Influenz erklären.</w:t>
            </w:r>
          </w:p>
          <w:p w:rsidR="00C04D0C" w:rsidRDefault="00C04D0C" w:rsidP="00280ADF">
            <w:pPr>
              <w:pStyle w:val="Kopf8ptafz"/>
            </w:pPr>
            <w:r w:rsidRPr="00E50D53">
              <w:t>Ich kann Rückschlüsse auf die Elektronenbewegung ziehen.</w:t>
            </w:r>
          </w:p>
        </w:tc>
        <w:tc>
          <w:tcPr>
            <w:tcW w:w="188" w:type="dxa"/>
            <w:vMerge/>
            <w:tcBorders>
              <w:left w:val="single" w:sz="4" w:space="0" w:color="auto"/>
              <w:bottom w:val="nil"/>
              <w:right w:val="nil"/>
            </w:tcBorders>
            <w:vAlign w:val="center"/>
            <w:hideMark/>
          </w:tcPr>
          <w:p w:rsidR="00C04D0C" w:rsidRDefault="00C04D0C" w:rsidP="00280ADF">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04D0C" w:rsidRPr="00B51DE9" w:rsidTr="00280ADF">
              <w:trPr>
                <w:trHeight w:val="284"/>
              </w:trPr>
              <w:tc>
                <w:tcPr>
                  <w:tcW w:w="2090" w:type="dxa"/>
                  <w:shd w:val="clear" w:color="auto" w:fill="auto"/>
                </w:tcPr>
                <w:p w:rsidR="00C04D0C" w:rsidRPr="00B51DE9" w:rsidRDefault="00C04D0C" w:rsidP="00280ADF">
                  <w:pPr>
                    <w:pStyle w:val="Textkrpermitte"/>
                  </w:pPr>
                  <w:r w:rsidRPr="00B51DE9">
                    <w:t>LernPROJEKT</w:t>
                  </w:r>
                </w:p>
              </w:tc>
            </w:tr>
            <w:tr w:rsidR="00C04D0C" w:rsidRPr="00B51DE9" w:rsidTr="00280ADF">
              <w:trPr>
                <w:trHeight w:val="284"/>
              </w:trPr>
              <w:tc>
                <w:tcPr>
                  <w:tcW w:w="2090" w:type="dxa"/>
                  <w:shd w:val="clear" w:color="auto" w:fill="auto"/>
                </w:tcPr>
                <w:p w:rsidR="00C04D0C" w:rsidRPr="00B51DE9" w:rsidRDefault="00C04D0C" w:rsidP="00280ADF">
                  <w:pPr>
                    <w:pStyle w:val="Textkrpermitte"/>
                  </w:pPr>
                  <w:r w:rsidRPr="00B51DE9">
                    <w:t>LernTHEMA</w:t>
                  </w:r>
                </w:p>
              </w:tc>
            </w:tr>
            <w:tr w:rsidR="00C04D0C" w:rsidRPr="00B51DE9" w:rsidTr="00280ADF">
              <w:trPr>
                <w:trHeight w:val="284"/>
              </w:trPr>
              <w:tc>
                <w:tcPr>
                  <w:tcW w:w="2090" w:type="dxa"/>
                  <w:shd w:val="clear" w:color="auto" w:fill="D9D9D9" w:themeFill="background1" w:themeFillShade="D9"/>
                </w:tcPr>
                <w:p w:rsidR="00C04D0C" w:rsidRPr="00B51DE9" w:rsidRDefault="00C04D0C" w:rsidP="00280ADF">
                  <w:pPr>
                    <w:pStyle w:val="TabelleKopfmitte"/>
                  </w:pPr>
                  <w:r w:rsidRPr="00B51DE9">
                    <w:t>LernSCHRITT</w:t>
                  </w:r>
                </w:p>
              </w:tc>
            </w:tr>
          </w:tbl>
          <w:p w:rsidR="00C04D0C" w:rsidRPr="00B51DE9" w:rsidRDefault="00C04D0C" w:rsidP="00280ADF">
            <w:pPr>
              <w:pStyle w:val="TabelleKopfmitte"/>
            </w:pPr>
          </w:p>
        </w:tc>
      </w:tr>
      <w:tr w:rsidR="00C04D0C" w:rsidRPr="00B51DE9" w:rsidTr="00280ADF">
        <w:tc>
          <w:tcPr>
            <w:tcW w:w="7348" w:type="dxa"/>
            <w:gridSpan w:val="3"/>
            <w:tcBorders>
              <w:left w:val="single" w:sz="4" w:space="0" w:color="auto"/>
              <w:right w:val="single" w:sz="4" w:space="0" w:color="auto"/>
            </w:tcBorders>
            <w:hideMark/>
          </w:tcPr>
          <w:p w:rsidR="00C04D0C" w:rsidRPr="004B658C" w:rsidRDefault="00C04D0C" w:rsidP="00280ADF">
            <w:pPr>
              <w:pStyle w:val="Tabelle6pt"/>
            </w:pPr>
            <w:r w:rsidRPr="004B658C">
              <w:t>Hauptbezug:</w:t>
            </w:r>
          </w:p>
          <w:p w:rsidR="00C04D0C" w:rsidRDefault="00C04D0C" w:rsidP="00280ADF">
            <w:pPr>
              <w:pStyle w:val="Kopf8ptafz"/>
            </w:pPr>
            <w:r w:rsidRPr="001D0E10">
              <w:t>Ich kann Auswirkungen physikalischer Sachverhalte nennen.</w:t>
            </w:r>
          </w:p>
        </w:tc>
        <w:tc>
          <w:tcPr>
            <w:tcW w:w="188" w:type="dxa"/>
            <w:vMerge/>
            <w:tcBorders>
              <w:left w:val="single" w:sz="4" w:space="0" w:color="auto"/>
              <w:bottom w:val="nil"/>
              <w:right w:val="nil"/>
            </w:tcBorders>
            <w:vAlign w:val="center"/>
            <w:hideMark/>
          </w:tcPr>
          <w:p w:rsidR="00C04D0C" w:rsidRDefault="00C04D0C" w:rsidP="00280AD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04D0C" w:rsidRPr="00B51DE9" w:rsidRDefault="00C04D0C" w:rsidP="00280ADF">
            <w:pPr>
              <w:pStyle w:val="TabelleKopfmitte"/>
            </w:pPr>
          </w:p>
        </w:tc>
      </w:tr>
      <w:tr w:rsidR="00C04D0C" w:rsidRPr="00B51DE9" w:rsidTr="00280ADF">
        <w:tc>
          <w:tcPr>
            <w:tcW w:w="7348" w:type="dxa"/>
            <w:gridSpan w:val="3"/>
            <w:tcBorders>
              <w:left w:val="single" w:sz="4" w:space="0" w:color="auto"/>
              <w:right w:val="single" w:sz="4" w:space="0" w:color="auto"/>
            </w:tcBorders>
            <w:tcMar>
              <w:bottom w:w="0" w:type="dxa"/>
            </w:tcMar>
            <w:hideMark/>
          </w:tcPr>
          <w:p w:rsidR="00C04D0C" w:rsidRDefault="00C04D0C" w:rsidP="00280ADF">
            <w:pPr>
              <w:pStyle w:val="Tabelle6pt"/>
            </w:pPr>
            <w:r>
              <w:t>Weitere Bezüge:</w:t>
            </w:r>
          </w:p>
          <w:p w:rsidR="00C04D0C" w:rsidRDefault="00C04D0C" w:rsidP="00280ADF">
            <w:pPr>
              <w:pStyle w:val="Kopf8ptafz"/>
            </w:pPr>
            <w:r w:rsidRPr="00E50D53">
              <w:t>Ich kann einfache physikalische Experimente nach Anleitung durchführen und auswerten.</w:t>
            </w:r>
          </w:p>
        </w:tc>
        <w:tc>
          <w:tcPr>
            <w:tcW w:w="188" w:type="dxa"/>
            <w:vMerge/>
            <w:tcBorders>
              <w:left w:val="single" w:sz="4" w:space="0" w:color="auto"/>
              <w:bottom w:val="nil"/>
              <w:right w:val="nil"/>
            </w:tcBorders>
            <w:vAlign w:val="center"/>
            <w:hideMark/>
          </w:tcPr>
          <w:p w:rsidR="00C04D0C" w:rsidRDefault="00C04D0C" w:rsidP="00280AD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04D0C" w:rsidRPr="00B51DE9" w:rsidRDefault="00C04D0C" w:rsidP="00280ADF">
            <w:pPr>
              <w:pStyle w:val="TabelleKopfmitte"/>
            </w:pPr>
          </w:p>
        </w:tc>
      </w:tr>
    </w:tbl>
    <w:p w:rsidR="005F77F9" w:rsidRDefault="005F77F9" w:rsidP="005F77F9">
      <w:pPr>
        <w:pStyle w:val="berschrift3"/>
      </w:pPr>
      <w:r>
        <w:t>Vorgehen: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5F77F9" w:rsidRPr="00DE4890" w:rsidTr="006B5649">
        <w:trPr>
          <w:trHeight w:val="397"/>
        </w:trPr>
        <w:tc>
          <w:tcPr>
            <w:tcW w:w="1470" w:type="dxa"/>
            <w:shd w:val="clear" w:color="auto" w:fill="D9D9D9" w:themeFill="background1" w:themeFillShade="D9"/>
            <w:vAlign w:val="center"/>
          </w:tcPr>
          <w:p w:rsidR="005F77F9" w:rsidRPr="00DE4890" w:rsidRDefault="005F77F9" w:rsidP="006B5649">
            <w:pPr>
              <w:pStyle w:val="TabelleKopfmitte"/>
            </w:pPr>
            <w:r>
              <w:t>Phase</w:t>
            </w:r>
          </w:p>
        </w:tc>
        <w:tc>
          <w:tcPr>
            <w:tcW w:w="940" w:type="dxa"/>
            <w:shd w:val="clear" w:color="auto" w:fill="D9D9D9" w:themeFill="background1" w:themeFillShade="D9"/>
            <w:vAlign w:val="center"/>
          </w:tcPr>
          <w:p w:rsidR="005F77F9" w:rsidRPr="00DE4890" w:rsidRDefault="005F77F9" w:rsidP="006B5649">
            <w:pPr>
              <w:pStyle w:val="TabelleKopfmitte"/>
            </w:pPr>
            <w:r>
              <w:t>Zeit</w:t>
            </w:r>
          </w:p>
        </w:tc>
        <w:tc>
          <w:tcPr>
            <w:tcW w:w="4961" w:type="dxa"/>
            <w:shd w:val="clear" w:color="auto" w:fill="D9D9D9" w:themeFill="background1" w:themeFillShade="D9"/>
            <w:vAlign w:val="center"/>
          </w:tcPr>
          <w:p w:rsidR="005F77F9" w:rsidRPr="00DE4890" w:rsidRDefault="005F77F9" w:rsidP="006B5649">
            <w:pPr>
              <w:pStyle w:val="TabelleKopfmitte"/>
            </w:pPr>
            <w:r>
              <w:t>Aufgabe</w:t>
            </w:r>
          </w:p>
        </w:tc>
      </w:tr>
      <w:tr w:rsidR="005F77F9" w:rsidRPr="00DE4890" w:rsidTr="006B5649">
        <w:trPr>
          <w:trHeight w:val="624"/>
        </w:trPr>
        <w:tc>
          <w:tcPr>
            <w:tcW w:w="1470" w:type="dxa"/>
            <w:shd w:val="clear" w:color="auto" w:fill="auto"/>
            <w:vAlign w:val="center"/>
          </w:tcPr>
          <w:p w:rsidR="005F77F9" w:rsidRPr="00F0156F" w:rsidRDefault="005F77F9" w:rsidP="006B5649">
            <w:pPr>
              <w:pStyle w:val="Textkrpermitte"/>
            </w:pPr>
            <w:r w:rsidRPr="00FC0F56">
              <w:rPr>
                <w:noProof/>
              </w:rPr>
              <w:drawing>
                <wp:inline distT="0" distB="0" distL="0" distR="0" wp14:anchorId="6B7092E3" wp14:editId="58BFEC20">
                  <wp:extent cx="302701" cy="324000"/>
                  <wp:effectExtent l="0" t="0" r="2540" b="0"/>
                  <wp:docPr id="174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Pr="00DE4890" w:rsidRDefault="005F77F9" w:rsidP="005F77F9">
            <w:pPr>
              <w:pStyle w:val="Textkrper"/>
              <w:rPr>
                <w:noProof/>
              </w:rPr>
            </w:pPr>
            <w:r>
              <w:rPr>
                <w:noProof/>
              </w:rPr>
              <w:t>Wählen Sie aus den Aufgaben 1) – 20) die zu Ihnen passenden Aufgaben (Durchdringungstiefe) aus und bearbeiten Sie die ausgewählten Aufgaben schriftlich. Notieren Sie bei Unklarheiten offene Fragen.</w:t>
            </w:r>
          </w:p>
        </w:tc>
      </w:tr>
      <w:tr w:rsidR="005F77F9" w:rsidRPr="00DE4890" w:rsidTr="006B5649">
        <w:trPr>
          <w:trHeight w:val="624"/>
        </w:trPr>
        <w:tc>
          <w:tcPr>
            <w:tcW w:w="1470" w:type="dxa"/>
            <w:shd w:val="clear" w:color="auto" w:fill="auto"/>
            <w:vAlign w:val="center"/>
          </w:tcPr>
          <w:p w:rsidR="005F77F9" w:rsidRPr="00F0156F" w:rsidRDefault="005F77F9" w:rsidP="006B5649">
            <w:pPr>
              <w:pStyle w:val="Textkrpermitte"/>
            </w:pPr>
            <w:r w:rsidRPr="00F0156F">
              <w:rPr>
                <w:noProof/>
              </w:rPr>
              <w:drawing>
                <wp:inline distT="0" distB="0" distL="0" distR="0" wp14:anchorId="55D26369" wp14:editId="033CA08B">
                  <wp:extent cx="648000" cy="320400"/>
                  <wp:effectExtent l="0" t="0" r="0" b="3810"/>
                  <wp:docPr id="174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Pr="00DE4890" w:rsidRDefault="005F77F9" w:rsidP="00085E05">
            <w:pPr>
              <w:pStyle w:val="Textkrper"/>
              <w:rPr>
                <w:noProof/>
              </w:rPr>
            </w:pPr>
            <w:r>
              <w:rPr>
                <w:noProof/>
              </w:rPr>
              <w:t>Nachdem Sie die Aufgaben 1) – 20)</w:t>
            </w:r>
            <w:r w:rsidR="00085E05">
              <w:rPr>
                <w:noProof/>
              </w:rPr>
              <w:t xml:space="preserve"> gelöst haben, finden Sie eine Lernpartnerin oder einen Lernp</w:t>
            </w:r>
            <w:r>
              <w:rPr>
                <w:noProof/>
              </w:rPr>
              <w:t>artner mit Hilfe der Lerntempoduett-Methode. Vergl</w:t>
            </w:r>
            <w:r w:rsidR="00085E05">
              <w:rPr>
                <w:noProof/>
              </w:rPr>
              <w:t xml:space="preserve">eichen Sie Ihre Lösung mit Ihrer Lernpartnerin oder Ihrem Lernpartner </w:t>
            </w:r>
            <w:r>
              <w:rPr>
                <w:noProof/>
              </w:rPr>
              <w:t>und lösen Sie gegebenenfalls offene Fragen.</w:t>
            </w:r>
          </w:p>
        </w:tc>
      </w:tr>
    </w:tbl>
    <w:p w:rsidR="005C53BA" w:rsidRDefault="005C53BA" w:rsidP="005C53BA">
      <w:pPr>
        <w:pStyle w:val="berschrift3"/>
      </w:pPr>
      <w:r>
        <w:t>Aufgaben:</w:t>
      </w:r>
    </w:p>
    <w:p w:rsidR="006D60C4" w:rsidRDefault="006D60C4" w:rsidP="006D60C4">
      <w:pPr>
        <w:pStyle w:val="Textkrper"/>
      </w:pPr>
      <w:r>
        <w:t>Beantworten Sie die folgenden Aufgaben schriftlich alleine. Sollten Sie nicht weiter kommen, sehen Sie sich die Plakate der anderen Gruppen an.</w:t>
      </w:r>
    </w:p>
    <w:p w:rsidR="006D60C4" w:rsidRDefault="006D60C4" w:rsidP="00BD1EE7">
      <w:pPr>
        <w:pStyle w:val="AufgabeEbene1"/>
        <w:numPr>
          <w:ilvl w:val="0"/>
          <w:numId w:val="55"/>
        </w:numPr>
      </w:pPr>
      <w:r>
        <w:t>Beschreiben Sie, was die Influenz bewirkt.</w:t>
      </w:r>
      <w:r>
        <w:rPr>
          <w:noProof/>
          <w:sz w:val="24"/>
          <w:lang w:eastAsia="de-DE"/>
        </w:rPr>
        <w:drawing>
          <wp:anchor distT="0" distB="0" distL="114300" distR="114300" simplePos="0" relativeHeight="252197888" behindDoc="0" locked="0" layoutInCell="0" allowOverlap="1" wp14:anchorId="47E7AF77" wp14:editId="1E434033">
            <wp:simplePos x="0" y="0"/>
            <wp:positionH relativeFrom="rightMargin">
              <wp:posOffset>107950</wp:posOffset>
            </wp:positionH>
            <wp:positionV relativeFrom="paragraph">
              <wp:posOffset>0</wp:posOffset>
            </wp:positionV>
            <wp:extent cx="345440" cy="323850"/>
            <wp:effectExtent l="0" t="0" r="0" b="0"/>
            <wp:wrapNone/>
            <wp:docPr id="158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D60C4" w:rsidRDefault="006D60C4" w:rsidP="006D60C4">
      <w:pPr>
        <w:pStyle w:val="AufgabeEbene1"/>
      </w:pPr>
      <w:r>
        <w:t>Wenn ein elektrisch geladener Ballon in die Nähe von Papierschnipseln gebracht wird, zieht er die Schnipsel an. Begründen Sie dieses Phänomen.</w:t>
      </w:r>
    </w:p>
    <w:p w:rsidR="006D60C4" w:rsidRDefault="006D60C4" w:rsidP="006D60C4">
      <w:pPr>
        <w:pStyle w:val="AufgabeEbene1"/>
      </w:pPr>
      <w:r>
        <w:t>Beschreiben Sie, wie ein geladener Körper wieder neutral wird.</w:t>
      </w:r>
    </w:p>
    <w:p w:rsidR="006D60C4" w:rsidRDefault="006D60C4" w:rsidP="006D60C4">
      <w:pPr>
        <w:pStyle w:val="AufgabeEbene1"/>
      </w:pPr>
      <w:r>
        <w:t>Begründen Sie, weshalb bei einem Haus das eine Ende des Blitzableiters tief in der Erde steckt.</w:t>
      </w:r>
    </w:p>
    <w:p w:rsidR="006D60C4" w:rsidRPr="000657CE" w:rsidRDefault="006D60C4" w:rsidP="006D60C4">
      <w:pPr>
        <w:pStyle w:val="AufgabeEbene1"/>
      </w:pPr>
      <w:r>
        <w:t>Beschreiben Sie, was mit zusätzlichen Elektronen auf einer Metallkugel passiert.</w:t>
      </w:r>
    </w:p>
    <w:p w:rsidR="006D60C4" w:rsidRPr="000657CE" w:rsidRDefault="006D60C4" w:rsidP="006D60C4">
      <w:pPr>
        <w:pStyle w:val="AufgabeEbene1"/>
      </w:pPr>
      <w:r>
        <w:t xml:space="preserve"> Beschreiben Sie, was mit zusätzlichen Elektronen auf einem Luftballon passiert.</w:t>
      </w:r>
    </w:p>
    <w:p w:rsidR="006D60C4" w:rsidRDefault="006D60C4" w:rsidP="006D60C4">
      <w:pPr>
        <w:pStyle w:val="AufgabeEbene1"/>
      </w:pPr>
      <w:r>
        <w:t>Nennen Sie die Wirkung von Influenz.</w:t>
      </w:r>
      <w:r>
        <w:rPr>
          <w:noProof/>
          <w:sz w:val="24"/>
          <w:lang w:eastAsia="de-DE"/>
        </w:rPr>
        <w:drawing>
          <wp:anchor distT="0" distB="0" distL="114300" distR="114300" simplePos="0" relativeHeight="252198912" behindDoc="0" locked="0" layoutInCell="0" allowOverlap="1" wp14:anchorId="1502B873" wp14:editId="246AD80A">
            <wp:simplePos x="0" y="0"/>
            <wp:positionH relativeFrom="rightMargin">
              <wp:posOffset>107950</wp:posOffset>
            </wp:positionH>
            <wp:positionV relativeFrom="paragraph">
              <wp:posOffset>0</wp:posOffset>
            </wp:positionV>
            <wp:extent cx="345440" cy="323850"/>
            <wp:effectExtent l="0" t="0" r="0" b="0"/>
            <wp:wrapNone/>
            <wp:docPr id="158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D60C4" w:rsidRDefault="006D60C4" w:rsidP="006D60C4">
      <w:pPr>
        <w:pStyle w:val="AufgabeEbene1"/>
      </w:pPr>
      <w:r>
        <w:t>Nennen Sie die Materialien, bei denen die Influenz funktioniert.</w:t>
      </w:r>
    </w:p>
    <w:p w:rsidR="006D60C4" w:rsidRDefault="006D60C4" w:rsidP="006D60C4">
      <w:pPr>
        <w:pStyle w:val="AufgabeEbene1"/>
      </w:pPr>
      <w:r>
        <w:t>Beschreiben Sie, wie ein geladener Körper wieder neutral wird.</w:t>
      </w:r>
    </w:p>
    <w:p w:rsidR="006D60C4" w:rsidRDefault="006D60C4" w:rsidP="006D60C4">
      <w:pPr>
        <w:pStyle w:val="AufgabeEbene1"/>
      </w:pPr>
      <w:r>
        <w:t>Begründen Sie, weshalb bei einem Haus das eine Ende des Blitzableiters tief in der Erde steckt.</w:t>
      </w:r>
    </w:p>
    <w:p w:rsidR="006D60C4" w:rsidRDefault="006D60C4" w:rsidP="006D60C4">
      <w:pPr>
        <w:pStyle w:val="AufgabeEbene1"/>
      </w:pPr>
      <w:r>
        <w:t>Begründen Sie, weshalb die Größe eines Körpers bei der Erdung entscheidend ist.</w:t>
      </w:r>
    </w:p>
    <w:p w:rsidR="006D60C4" w:rsidRPr="000657CE" w:rsidRDefault="006D60C4" w:rsidP="006D60C4">
      <w:pPr>
        <w:pStyle w:val="AufgabeEbene1"/>
      </w:pPr>
      <w:r>
        <w:lastRenderedPageBreak/>
        <w:t>Beschreiben Sie, was mit zusätzlichen Elektronen auf einer Metallkugel passiert.</w:t>
      </w:r>
    </w:p>
    <w:p w:rsidR="006D60C4" w:rsidRPr="000657CE" w:rsidRDefault="006D60C4" w:rsidP="006D60C4">
      <w:pPr>
        <w:pStyle w:val="AufgabeEbene1"/>
      </w:pPr>
      <w:r>
        <w:t xml:space="preserve"> Beschreiben Sie, was mit zusätzlichen Elektronen auf einem Luftballon passiert.</w:t>
      </w:r>
    </w:p>
    <w:p w:rsidR="006D60C4" w:rsidRDefault="006D60C4" w:rsidP="006D60C4">
      <w:pPr>
        <w:pStyle w:val="AufgabeEbene1"/>
      </w:pPr>
      <w:r>
        <w:t>Nennen Sie die Wirkung von Influenz.</w:t>
      </w:r>
      <w:r w:rsidRPr="00CB6431">
        <w:rPr>
          <w:noProof/>
          <w:sz w:val="24"/>
          <w:lang w:eastAsia="de-DE"/>
        </w:rPr>
        <w:drawing>
          <wp:anchor distT="0" distB="0" distL="114300" distR="114300" simplePos="0" relativeHeight="252199936" behindDoc="0" locked="0" layoutInCell="0" allowOverlap="1" wp14:anchorId="31EEBD51" wp14:editId="2EE1A36B">
            <wp:simplePos x="0" y="0"/>
            <wp:positionH relativeFrom="rightMargin">
              <wp:posOffset>107950</wp:posOffset>
            </wp:positionH>
            <wp:positionV relativeFrom="paragraph">
              <wp:posOffset>0</wp:posOffset>
            </wp:positionV>
            <wp:extent cx="345440" cy="323850"/>
            <wp:effectExtent l="0" t="0" r="0" b="0"/>
            <wp:wrapNone/>
            <wp:docPr id="158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D60C4" w:rsidRDefault="006D60C4" w:rsidP="006D60C4">
      <w:pPr>
        <w:pStyle w:val="AufgabeEbene1"/>
      </w:pPr>
      <w:r>
        <w:t>Nennen Sie die Materialien, bei denen die Influenz funktioniert.</w:t>
      </w:r>
    </w:p>
    <w:p w:rsidR="006D60C4" w:rsidRDefault="006D60C4" w:rsidP="006D60C4">
      <w:pPr>
        <w:pStyle w:val="AufgabeEbene1"/>
      </w:pPr>
      <w:r>
        <w:t>Begründen Sie, weshalb das Phänomen Erdung so heißt.</w:t>
      </w:r>
    </w:p>
    <w:p w:rsidR="006D60C4" w:rsidRDefault="00085E05" w:rsidP="006D60C4">
      <w:pPr>
        <w:pStyle w:val="AufgabeEbene1"/>
      </w:pPr>
      <w:r>
        <w:t>Nennen Sie den Grund</w:t>
      </w:r>
      <w:r w:rsidR="006D60C4">
        <w:t>, weshalb Körper geerdet werden.</w:t>
      </w:r>
    </w:p>
    <w:p w:rsidR="006D60C4" w:rsidRDefault="006D60C4" w:rsidP="006D60C4">
      <w:pPr>
        <w:pStyle w:val="AufgabeEbene1"/>
      </w:pPr>
      <w:r>
        <w:t>Nennen Sie Materialien, die Elektronen leiten.</w:t>
      </w:r>
    </w:p>
    <w:p w:rsidR="006D60C4" w:rsidRDefault="006D60C4" w:rsidP="006D60C4">
      <w:pPr>
        <w:pStyle w:val="AufgabeEbene1"/>
      </w:pPr>
      <w:r>
        <w:t>Nennen Sie Materialien, die Elektronen nicht leiten.</w:t>
      </w:r>
    </w:p>
    <w:p w:rsidR="006D60C4" w:rsidRDefault="006D60C4" w:rsidP="006D60C4">
      <w:pPr>
        <w:pStyle w:val="AufgabeEbene1"/>
      </w:pPr>
      <w:r>
        <w:t>Nennen Sie das Phänomen, das bewirkt, dass sich die zusätzlichen Elektronen auf einer Metallkugel gleichmäßig verteilen.</w:t>
      </w:r>
    </w:p>
    <w:p w:rsidR="00D75D56" w:rsidRDefault="00D75D56" w:rsidP="00D75D56">
      <w:pPr>
        <w:pStyle w:val="AufgabeTex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6D60C4" w:rsidRPr="00B51DE9" w:rsidTr="00280ADF">
        <w:trPr>
          <w:trHeight w:val="523"/>
        </w:trPr>
        <w:tc>
          <w:tcPr>
            <w:tcW w:w="2268" w:type="dxa"/>
            <w:tcBorders>
              <w:left w:val="single" w:sz="4" w:space="0" w:color="auto"/>
              <w:bottom w:val="single" w:sz="4" w:space="0" w:color="auto"/>
              <w:right w:val="single" w:sz="4" w:space="0" w:color="auto"/>
            </w:tcBorders>
            <w:shd w:val="clear" w:color="auto" w:fill="D9D9D9"/>
            <w:hideMark/>
          </w:tcPr>
          <w:p w:rsidR="006D60C4" w:rsidRDefault="006D60C4" w:rsidP="00280ADF">
            <w:pPr>
              <w:pStyle w:val="Tabelle6pt"/>
              <w:rPr>
                <w:color w:val="000000"/>
              </w:rPr>
            </w:pPr>
            <w:r>
              <w:lastRenderedPageBreak/>
              <w:t>Kompetenzbereich</w:t>
            </w:r>
          </w:p>
          <w:p w:rsidR="006D60C4" w:rsidRDefault="006D60C4" w:rsidP="00280ADF">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6D60C4" w:rsidRDefault="006D60C4" w:rsidP="00280ADF">
            <w:pPr>
              <w:pStyle w:val="Tabelle6pt"/>
              <w:rPr>
                <w:color w:val="000000"/>
              </w:rPr>
            </w:pPr>
            <w:r>
              <w:t>Lernfortschritt</w:t>
            </w:r>
          </w:p>
          <w:p w:rsidR="006D60C4" w:rsidRDefault="006D60C4" w:rsidP="00280ADF">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6D60C4" w:rsidRDefault="006D60C4" w:rsidP="00280ADF">
            <w:pPr>
              <w:pStyle w:val="Tabelle6pt"/>
              <w:rPr>
                <w:color w:val="000000"/>
              </w:rPr>
            </w:pPr>
            <w:r>
              <w:t>Materialien/Titel</w:t>
            </w:r>
          </w:p>
          <w:p w:rsidR="006D60C4" w:rsidRDefault="006D60C4" w:rsidP="006D60C4">
            <w:pPr>
              <w:pStyle w:val="TabelleKopflinks"/>
            </w:pPr>
            <w:r>
              <w:t>E</w:t>
            </w:r>
            <w:r w:rsidR="002F56F9">
              <w:t>lektrostatik – Ladungsbewegung –</w:t>
            </w:r>
            <w:r>
              <w:t xml:space="preserve"> Hilfeste</w:t>
            </w:r>
            <w:r>
              <w:t>l</w:t>
            </w:r>
            <w:r>
              <w:t>lungen zu den Aufgaben</w:t>
            </w:r>
          </w:p>
        </w:tc>
        <w:tc>
          <w:tcPr>
            <w:tcW w:w="188" w:type="dxa"/>
            <w:vMerge w:val="restart"/>
            <w:tcBorders>
              <w:top w:val="nil"/>
              <w:left w:val="single" w:sz="4" w:space="0" w:color="auto"/>
              <w:bottom w:val="nil"/>
              <w:right w:val="single" w:sz="4" w:space="0" w:color="auto"/>
            </w:tcBorders>
            <w:shd w:val="clear" w:color="auto" w:fill="FFFFFF"/>
          </w:tcPr>
          <w:p w:rsidR="006D60C4" w:rsidRPr="004B658C" w:rsidRDefault="006D60C4" w:rsidP="00280ADF">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6D60C4" w:rsidRPr="00B51DE9" w:rsidRDefault="006D60C4" w:rsidP="00280ADF">
            <w:pPr>
              <w:pStyle w:val="TabelleKopfmitte"/>
            </w:pPr>
            <w:r>
              <w:t>Physik</w:t>
            </w:r>
          </w:p>
          <w:p w:rsidR="006D60C4" w:rsidRPr="00B51DE9" w:rsidRDefault="006D60C4" w:rsidP="003F0A5B">
            <w:pPr>
              <w:pStyle w:val="TabelleKopfmitte"/>
              <w:rPr>
                <w:rFonts w:eastAsia="Calibri"/>
              </w:rPr>
            </w:pPr>
            <w:r>
              <w:t>Ph0</w:t>
            </w:r>
            <w:r w:rsidR="003F0A5B">
              <w:t>4</w:t>
            </w:r>
            <w:r w:rsidRPr="00B51DE9">
              <w:t>.0</w:t>
            </w:r>
            <w:r w:rsidR="003F0A5B">
              <w:t>1</w:t>
            </w:r>
            <w:r>
              <w:t>.10</w:t>
            </w:r>
          </w:p>
        </w:tc>
      </w:tr>
      <w:tr w:rsidR="006D60C4" w:rsidRPr="00B51DE9" w:rsidTr="00280ADF">
        <w:tc>
          <w:tcPr>
            <w:tcW w:w="7348" w:type="dxa"/>
            <w:gridSpan w:val="3"/>
            <w:tcBorders>
              <w:left w:val="single" w:sz="4" w:space="0" w:color="auto"/>
              <w:right w:val="single" w:sz="4" w:space="0" w:color="auto"/>
            </w:tcBorders>
            <w:hideMark/>
          </w:tcPr>
          <w:p w:rsidR="006D60C4" w:rsidRPr="004B658C" w:rsidRDefault="006D60C4" w:rsidP="00280ADF">
            <w:pPr>
              <w:pStyle w:val="Tabelle6pt"/>
            </w:pPr>
            <w:r w:rsidRPr="004B658C">
              <w:t>Kompetenz:</w:t>
            </w:r>
          </w:p>
          <w:p w:rsidR="006D60C4" w:rsidRDefault="006D60C4" w:rsidP="00280ADF">
            <w:pPr>
              <w:pStyle w:val="Kopf8ptafz"/>
            </w:pPr>
            <w:r>
              <w:t>Ich kann die Ladungsverteilung auf leitenden und nichtleitenden Körpern beschreiben.</w:t>
            </w:r>
          </w:p>
          <w:p w:rsidR="006D60C4" w:rsidRDefault="006D60C4" w:rsidP="00280ADF">
            <w:pPr>
              <w:pStyle w:val="Kopf8ptafz"/>
            </w:pPr>
            <w:r>
              <w:t>Ich kann beschreiben, wie ein geladener Körper von seiner Ladung befreit werden kann.</w:t>
            </w:r>
          </w:p>
          <w:p w:rsidR="006D60C4" w:rsidRDefault="006D60C4" w:rsidP="00280ADF">
            <w:pPr>
              <w:pStyle w:val="Kopf8ptafz"/>
            </w:pPr>
            <w:r>
              <w:t>Ich kann den Begriff Influenz erklären.</w:t>
            </w:r>
          </w:p>
          <w:p w:rsidR="006D60C4" w:rsidRDefault="006D60C4" w:rsidP="00280ADF">
            <w:pPr>
              <w:pStyle w:val="Kopf8ptafz"/>
            </w:pPr>
            <w:r w:rsidRPr="00E50D53">
              <w:t>Ich kann Rückschlüsse auf die Elektronenbewegung ziehen.</w:t>
            </w:r>
          </w:p>
        </w:tc>
        <w:tc>
          <w:tcPr>
            <w:tcW w:w="188" w:type="dxa"/>
            <w:vMerge/>
            <w:tcBorders>
              <w:left w:val="single" w:sz="4" w:space="0" w:color="auto"/>
              <w:bottom w:val="nil"/>
              <w:right w:val="nil"/>
            </w:tcBorders>
            <w:vAlign w:val="center"/>
            <w:hideMark/>
          </w:tcPr>
          <w:p w:rsidR="006D60C4" w:rsidRDefault="006D60C4" w:rsidP="00280ADF">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6D60C4" w:rsidRPr="00B51DE9" w:rsidTr="00280ADF">
              <w:trPr>
                <w:trHeight w:val="284"/>
              </w:trPr>
              <w:tc>
                <w:tcPr>
                  <w:tcW w:w="2090" w:type="dxa"/>
                  <w:shd w:val="clear" w:color="auto" w:fill="D9D9D9" w:themeFill="background1" w:themeFillShade="D9"/>
                </w:tcPr>
                <w:p w:rsidR="006D60C4" w:rsidRPr="00B51DE9" w:rsidRDefault="006D60C4" w:rsidP="00280ADF">
                  <w:pPr>
                    <w:pStyle w:val="TabelleKopfmitte"/>
                  </w:pPr>
                  <w:r>
                    <w:t>Hilfestellung</w:t>
                  </w:r>
                </w:p>
              </w:tc>
            </w:tr>
          </w:tbl>
          <w:p w:rsidR="006D60C4" w:rsidRPr="00B51DE9" w:rsidRDefault="006D60C4" w:rsidP="00280ADF">
            <w:pPr>
              <w:pStyle w:val="TabelleKopfmitte"/>
            </w:pPr>
          </w:p>
        </w:tc>
      </w:tr>
      <w:tr w:rsidR="006D60C4" w:rsidRPr="00B51DE9" w:rsidTr="00280ADF">
        <w:tc>
          <w:tcPr>
            <w:tcW w:w="7348" w:type="dxa"/>
            <w:gridSpan w:val="3"/>
            <w:tcBorders>
              <w:left w:val="single" w:sz="4" w:space="0" w:color="auto"/>
              <w:right w:val="single" w:sz="4" w:space="0" w:color="auto"/>
            </w:tcBorders>
            <w:hideMark/>
          </w:tcPr>
          <w:p w:rsidR="006D60C4" w:rsidRPr="004B658C" w:rsidRDefault="006D60C4" w:rsidP="00280ADF">
            <w:pPr>
              <w:pStyle w:val="Tabelle6pt"/>
            </w:pPr>
            <w:r w:rsidRPr="004B658C">
              <w:t>Hauptbezug:</w:t>
            </w:r>
          </w:p>
          <w:p w:rsidR="006D60C4" w:rsidRDefault="006D60C4" w:rsidP="00280ADF">
            <w:pPr>
              <w:pStyle w:val="Kopf8ptafz"/>
            </w:pPr>
            <w:r w:rsidRPr="001D0E10">
              <w:t>Ich kann Auswirkungen physikalischer Sachverhalte nennen.</w:t>
            </w:r>
          </w:p>
        </w:tc>
        <w:tc>
          <w:tcPr>
            <w:tcW w:w="188" w:type="dxa"/>
            <w:vMerge/>
            <w:tcBorders>
              <w:left w:val="single" w:sz="4" w:space="0" w:color="auto"/>
              <w:bottom w:val="nil"/>
              <w:right w:val="nil"/>
            </w:tcBorders>
            <w:vAlign w:val="center"/>
            <w:hideMark/>
          </w:tcPr>
          <w:p w:rsidR="006D60C4" w:rsidRDefault="006D60C4" w:rsidP="00280AD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6D60C4" w:rsidRPr="00B51DE9" w:rsidRDefault="006D60C4" w:rsidP="00280ADF">
            <w:pPr>
              <w:pStyle w:val="TabelleKopfmitte"/>
            </w:pPr>
          </w:p>
        </w:tc>
      </w:tr>
      <w:tr w:rsidR="006D60C4" w:rsidRPr="00B51DE9" w:rsidTr="00280ADF">
        <w:tc>
          <w:tcPr>
            <w:tcW w:w="7348" w:type="dxa"/>
            <w:gridSpan w:val="3"/>
            <w:tcBorders>
              <w:left w:val="single" w:sz="4" w:space="0" w:color="auto"/>
              <w:right w:val="single" w:sz="4" w:space="0" w:color="auto"/>
            </w:tcBorders>
            <w:tcMar>
              <w:bottom w:w="0" w:type="dxa"/>
            </w:tcMar>
            <w:hideMark/>
          </w:tcPr>
          <w:p w:rsidR="006D60C4" w:rsidRDefault="006D60C4" w:rsidP="00280ADF">
            <w:pPr>
              <w:pStyle w:val="Tabelle6pt"/>
            </w:pPr>
            <w:r>
              <w:t>Weitere Bezüge:</w:t>
            </w:r>
          </w:p>
          <w:p w:rsidR="006D60C4" w:rsidRDefault="006D60C4" w:rsidP="00280ADF">
            <w:pPr>
              <w:pStyle w:val="Kopf8ptafz"/>
            </w:pPr>
            <w:r w:rsidRPr="00E50D53">
              <w:t>Ich kann einfache physikalische Experimente nach Anleitung durchführen und auswerten.</w:t>
            </w:r>
          </w:p>
        </w:tc>
        <w:tc>
          <w:tcPr>
            <w:tcW w:w="188" w:type="dxa"/>
            <w:vMerge/>
            <w:tcBorders>
              <w:left w:val="single" w:sz="4" w:space="0" w:color="auto"/>
              <w:bottom w:val="nil"/>
              <w:right w:val="nil"/>
            </w:tcBorders>
            <w:vAlign w:val="center"/>
            <w:hideMark/>
          </w:tcPr>
          <w:p w:rsidR="006D60C4" w:rsidRDefault="006D60C4" w:rsidP="00280AD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6D60C4" w:rsidRPr="00B51DE9" w:rsidRDefault="006D60C4" w:rsidP="00280ADF">
            <w:pPr>
              <w:pStyle w:val="TabelleKopfmitte"/>
            </w:pPr>
          </w:p>
        </w:tc>
      </w:tr>
    </w:tbl>
    <w:p w:rsidR="006D60C4" w:rsidRDefault="006D60C4" w:rsidP="006D60C4">
      <w:pPr>
        <w:pStyle w:val="berschrift3"/>
      </w:pPr>
      <w:r>
        <w:t>Aufgaben Versuchsvorbereitung Level A</w:t>
      </w:r>
    </w:p>
    <w:p w:rsidR="00CE5E0F" w:rsidRDefault="00CE5E0F" w:rsidP="00BD1EE7">
      <w:pPr>
        <w:pStyle w:val="AufgabeEbene1"/>
        <w:numPr>
          <w:ilvl w:val="0"/>
          <w:numId w:val="56"/>
        </w:numPr>
      </w:pPr>
      <w:r>
        <w:t>Lesen Sie nochmal den Einleitungstext „Elektrische Leitung“.</w:t>
      </w:r>
    </w:p>
    <w:p w:rsidR="00CE5E0F" w:rsidRDefault="00CE5E0F" w:rsidP="00BD1EE7">
      <w:pPr>
        <w:pStyle w:val="AufgabeEbene1"/>
        <w:numPr>
          <w:ilvl w:val="0"/>
          <w:numId w:val="56"/>
        </w:numPr>
      </w:pPr>
      <w:r>
        <w:t>Lesen Sie nochmal den Einleitungstext „Elektrische Leitung“.</w:t>
      </w:r>
    </w:p>
    <w:p w:rsidR="00CE5E0F" w:rsidRDefault="00CE5E0F" w:rsidP="00BD1EE7">
      <w:pPr>
        <w:pStyle w:val="AufgabeEbene1"/>
        <w:numPr>
          <w:ilvl w:val="0"/>
          <w:numId w:val="56"/>
        </w:numPr>
      </w:pPr>
      <w:r>
        <w:t>Lesen Sie nochmal den Einleitungstext „Elektrische Leitung“.</w:t>
      </w:r>
    </w:p>
    <w:p w:rsidR="006D60C4" w:rsidRDefault="006D60C4" w:rsidP="00BD1EE7">
      <w:pPr>
        <w:pStyle w:val="AufgabeEbene1"/>
        <w:numPr>
          <w:ilvl w:val="0"/>
          <w:numId w:val="56"/>
        </w:numPr>
      </w:pPr>
      <w:r>
        <w:t xml:space="preserve">Lesen Sie nochmal den Einleitungstext „Elektrische </w:t>
      </w:r>
      <w:r w:rsidR="00CE5E0F">
        <w:t>Leitung</w:t>
      </w:r>
      <w:r>
        <w:t>“.</w:t>
      </w:r>
    </w:p>
    <w:p w:rsidR="00CE5E0F" w:rsidRDefault="00CE5E0F" w:rsidP="00BD1EE7">
      <w:pPr>
        <w:pStyle w:val="AufgabeEbene1"/>
        <w:numPr>
          <w:ilvl w:val="0"/>
          <w:numId w:val="31"/>
        </w:numPr>
      </w:pPr>
      <w:r>
        <w:t>Lesen Sie nochmal die Versuchsanleitung.</w:t>
      </w:r>
    </w:p>
    <w:p w:rsidR="00CE5E0F" w:rsidRDefault="00CE5E0F" w:rsidP="00BD1EE7">
      <w:pPr>
        <w:pStyle w:val="AufgabeEbene1"/>
        <w:numPr>
          <w:ilvl w:val="0"/>
          <w:numId w:val="31"/>
        </w:numPr>
      </w:pPr>
      <w:r>
        <w:t>Lesen Sie nochmal die Versuchsanleitung.</w:t>
      </w:r>
    </w:p>
    <w:p w:rsidR="00CE5E0F" w:rsidRDefault="00CE5E0F" w:rsidP="00BD1EE7">
      <w:pPr>
        <w:pStyle w:val="AufgabeEbene1"/>
        <w:numPr>
          <w:ilvl w:val="0"/>
          <w:numId w:val="31"/>
        </w:numPr>
      </w:pPr>
      <w:r>
        <w:t>Lesen Sie nochmal die Versuchsanleitung.</w:t>
      </w:r>
    </w:p>
    <w:p w:rsidR="006D60C4" w:rsidRDefault="006D60C4" w:rsidP="00BD1EE7">
      <w:pPr>
        <w:pStyle w:val="AufgabeEbene1"/>
        <w:numPr>
          <w:ilvl w:val="0"/>
          <w:numId w:val="31"/>
        </w:numPr>
      </w:pPr>
      <w:r>
        <w:t>Lesen Sie nochmal die Versuchsanleitung.</w:t>
      </w:r>
    </w:p>
    <w:p w:rsidR="00CE5E0F" w:rsidRDefault="00CE5E0F" w:rsidP="00CE5E0F">
      <w:pPr>
        <w:pStyle w:val="berschrift3"/>
      </w:pPr>
      <w:r>
        <w:t>Aufgaben Versuchsnachbereitung Level A</w:t>
      </w:r>
    </w:p>
    <w:p w:rsidR="00B367C3" w:rsidRDefault="00280ADF" w:rsidP="00BD1EE7">
      <w:pPr>
        <w:pStyle w:val="AufgabeEbene1"/>
        <w:numPr>
          <w:ilvl w:val="0"/>
          <w:numId w:val="57"/>
        </w:numPr>
      </w:pPr>
      <w:r>
        <w:t>Lesen Sie nochmal die Versuchsanleitung.</w:t>
      </w:r>
    </w:p>
    <w:p w:rsidR="00280ADF" w:rsidRDefault="00A02BA7" w:rsidP="00280ADF">
      <w:pPr>
        <w:pStyle w:val="AufgabeEbene1"/>
      </w:pPr>
      <w:r>
        <w:t>Was zeigte das Elektroskop an? Wie hoch ist der Zeiger gestiegen?</w:t>
      </w:r>
    </w:p>
    <w:p w:rsidR="00A02BA7" w:rsidRDefault="00A02BA7" w:rsidP="00A02BA7">
      <w:pPr>
        <w:pStyle w:val="AufgabeEbene1"/>
      </w:pPr>
      <w:r>
        <w:t>Was zeigte das Elektroskop an? Wie hoch ist der Zeiger gestiegen?</w:t>
      </w:r>
    </w:p>
    <w:p w:rsidR="00A02BA7" w:rsidRDefault="00A02BA7" w:rsidP="00A02BA7">
      <w:pPr>
        <w:pStyle w:val="AufgabeEbene1"/>
      </w:pPr>
      <w:r>
        <w:t>Was zeigte das Elektroskop beim ersten Abstreifen und beim zweiten Abstreifen an? Gibt es einen Unterschied? Hat sich der Luftballon bei der Berührung mit der Hand entladen? Wie viel Ladung ist in die Hand bei der Berührung gewandert?</w:t>
      </w:r>
    </w:p>
    <w:p w:rsidR="00A02BA7" w:rsidRDefault="00A02BA7" w:rsidP="00A02BA7">
      <w:pPr>
        <w:pStyle w:val="AufgabeEbene1"/>
      </w:pPr>
      <w:r>
        <w:t>Was zeigte das Elektroskop an? Wie hoch ist der Zeiger gestiegen?</w:t>
      </w:r>
    </w:p>
    <w:p w:rsidR="00A02BA7" w:rsidRDefault="00A02BA7" w:rsidP="00A02BA7">
      <w:pPr>
        <w:pStyle w:val="AufgabeEbene1"/>
      </w:pPr>
      <w:r>
        <w:t>Was zeigte das Elektroskop an? Wie hoch ist der Zeiger gestiegen?</w:t>
      </w:r>
    </w:p>
    <w:p w:rsidR="00A02BA7" w:rsidRDefault="00A02BA7" w:rsidP="00A02BA7">
      <w:pPr>
        <w:pStyle w:val="AufgabeEbene1"/>
      </w:pPr>
      <w:r>
        <w:t>Was zeigte das Elektroskop beim ersten Abstreifen und beim zweiten Abstreifen an? Gibt es einen Unterschied? Hat sich die Metallkugel bei der Berührung mit der Hand entladen? Wie viel Ladung ist in die Hand bei der Berührung gewandert?</w:t>
      </w:r>
    </w:p>
    <w:p w:rsidR="00A02BA7" w:rsidRDefault="00A02BA7" w:rsidP="00A02BA7">
      <w:pPr>
        <w:pStyle w:val="AufgabeEbene1"/>
      </w:pPr>
      <w:r>
        <w:t>Lesen Sie nochmal die Versuchsanleitung und sehen Sie in Ihren Aufzeichnungen nach.</w:t>
      </w:r>
    </w:p>
    <w:p w:rsidR="00A02BA7" w:rsidRPr="003B4698" w:rsidRDefault="00A02BA7" w:rsidP="00A02BA7">
      <w:pPr>
        <w:pStyle w:val="AufgabeEbene2"/>
      </w:pPr>
      <w:r w:rsidRPr="003B4698">
        <w:t>Lesen Sie nochmal die Versuchsanleitung.</w:t>
      </w:r>
    </w:p>
    <w:p w:rsidR="00A02BA7" w:rsidRDefault="00A02BA7" w:rsidP="00A02BA7">
      <w:pPr>
        <w:pStyle w:val="AufgabeEbene2"/>
      </w:pPr>
      <w:r>
        <w:t xml:space="preserve">Skizzieren Sie den Ballon und die </w:t>
      </w:r>
      <w:r w:rsidR="003F6BC7">
        <w:t>Metallkugel auf der einen Seite. Das Elektr</w:t>
      </w:r>
      <w:r w:rsidR="003F6BC7">
        <w:t>o</w:t>
      </w:r>
      <w:r w:rsidR="003F6BC7">
        <w:t>skop und die Hand auf der anderen Seite.</w:t>
      </w:r>
      <w:r>
        <w:t xml:space="preserve"> Pfeil</w:t>
      </w:r>
      <w:r w:rsidR="003F6BC7">
        <w:t>e</w:t>
      </w:r>
      <w:r>
        <w:t xml:space="preserve"> </w:t>
      </w:r>
      <w:r w:rsidR="003F6BC7">
        <w:t>können die einzelnen Abstrei</w:t>
      </w:r>
      <w:r w:rsidR="003F6BC7">
        <w:t>f</w:t>
      </w:r>
      <w:r w:rsidR="003F6BC7">
        <w:t>vorgänge</w:t>
      </w:r>
      <w:r>
        <w:t xml:space="preserve"> </w:t>
      </w:r>
      <w:r w:rsidR="003F6BC7">
        <w:t>v</w:t>
      </w:r>
      <w:r>
        <w:t>erdeutlich</w:t>
      </w:r>
      <w:r w:rsidR="003F6BC7">
        <w:t>en</w:t>
      </w:r>
      <w:r>
        <w:t>.</w:t>
      </w:r>
    </w:p>
    <w:p w:rsidR="00A02BA7" w:rsidRDefault="00A02BA7" w:rsidP="00A02BA7">
      <w:pPr>
        <w:pStyle w:val="AufgabeEbene2"/>
      </w:pPr>
      <w:r>
        <w:lastRenderedPageBreak/>
        <w:t xml:space="preserve">Was haben Sie gemacht? </w:t>
      </w:r>
      <w:r w:rsidR="00E57C57">
        <w:t xml:space="preserve">Einen </w:t>
      </w:r>
      <w:r>
        <w:t xml:space="preserve">Luftballon aufblasen und </w:t>
      </w:r>
      <w:r w:rsidR="00E57C57">
        <w:t>ihn und eine Metallk</w:t>
      </w:r>
      <w:r w:rsidR="00E57C57">
        <w:t>u</w:t>
      </w:r>
      <w:r w:rsidR="00E57C57">
        <w:t xml:space="preserve">gel </w:t>
      </w:r>
      <w:r>
        <w:t xml:space="preserve">elektrisch laden gehört nicht dazu. Sie können gleich davon ausgehen, dass Sie mit einem geladenen Luftballon </w:t>
      </w:r>
      <w:r w:rsidR="00E57C57">
        <w:t xml:space="preserve">und einer geladenen Metallkugel </w:t>
      </w:r>
      <w:r>
        <w:t>angefangen haben.</w:t>
      </w:r>
      <w:r w:rsidR="001D571F">
        <w:t xml:space="preserve"> Welche drei Schritte haben Sie mit den einzelnen Prüfkörpern vollzogen?</w:t>
      </w:r>
    </w:p>
    <w:p w:rsidR="00A02BA7" w:rsidRDefault="00A02BA7" w:rsidP="00A02BA7">
      <w:pPr>
        <w:pStyle w:val="AufgabeEbene2"/>
      </w:pPr>
      <w:r>
        <w:t xml:space="preserve">Was haben Sie beobachtet. </w:t>
      </w:r>
      <w:r w:rsidR="001D571F">
        <w:t>Sie können das ganze tabellarisch auflisten:</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1D571F" w:rsidRPr="00A410C8" w:rsidTr="000147D5">
        <w:tc>
          <w:tcPr>
            <w:tcW w:w="2445" w:type="dxa"/>
            <w:shd w:val="clear" w:color="auto" w:fill="D9D9D9" w:themeFill="background1" w:themeFillShade="D9"/>
          </w:tcPr>
          <w:p w:rsidR="001D571F" w:rsidRPr="00A410C8" w:rsidRDefault="001D571F" w:rsidP="000147D5">
            <w:pPr>
              <w:pStyle w:val="TabelleKopflinks"/>
            </w:pPr>
            <w:r>
              <w:t>Vorgang</w:t>
            </w:r>
          </w:p>
        </w:tc>
        <w:tc>
          <w:tcPr>
            <w:tcW w:w="2445" w:type="dxa"/>
            <w:shd w:val="clear" w:color="auto" w:fill="D9D9D9" w:themeFill="background1" w:themeFillShade="D9"/>
          </w:tcPr>
          <w:p w:rsidR="001D571F" w:rsidRPr="00A410C8" w:rsidRDefault="001D571F" w:rsidP="000147D5">
            <w:pPr>
              <w:pStyle w:val="TabelleKopflinks"/>
            </w:pPr>
            <w:r>
              <w:t>Luftballon</w:t>
            </w:r>
          </w:p>
        </w:tc>
        <w:tc>
          <w:tcPr>
            <w:tcW w:w="2445" w:type="dxa"/>
            <w:shd w:val="clear" w:color="auto" w:fill="D9D9D9" w:themeFill="background1" w:themeFillShade="D9"/>
          </w:tcPr>
          <w:p w:rsidR="001D571F" w:rsidRPr="00A410C8" w:rsidRDefault="001D571F" w:rsidP="000147D5">
            <w:pPr>
              <w:pStyle w:val="TabelleKopflinks"/>
            </w:pPr>
            <w:r>
              <w:t>Metallkugel</w:t>
            </w:r>
          </w:p>
        </w:tc>
      </w:tr>
      <w:tr w:rsidR="001D571F" w:rsidRPr="00A410C8" w:rsidTr="000147D5">
        <w:tc>
          <w:tcPr>
            <w:tcW w:w="2445" w:type="dxa"/>
            <w:shd w:val="clear" w:color="auto" w:fill="auto"/>
          </w:tcPr>
          <w:p w:rsidR="001D571F" w:rsidRPr="00A410C8" w:rsidRDefault="001D571F" w:rsidP="000147D5">
            <w:pPr>
              <w:pStyle w:val="Textkrper"/>
            </w:pPr>
            <w:r>
              <w:t>Erster Abstreifvorgang</w:t>
            </w:r>
          </w:p>
        </w:tc>
        <w:tc>
          <w:tcPr>
            <w:tcW w:w="2445" w:type="dxa"/>
          </w:tcPr>
          <w:p w:rsidR="001D571F" w:rsidRPr="00A410C8" w:rsidRDefault="001D571F" w:rsidP="000147D5">
            <w:pPr>
              <w:pStyle w:val="Textkrper"/>
            </w:pPr>
          </w:p>
        </w:tc>
        <w:tc>
          <w:tcPr>
            <w:tcW w:w="2445" w:type="dxa"/>
          </w:tcPr>
          <w:p w:rsidR="001D571F" w:rsidRPr="00A410C8" w:rsidRDefault="001D571F" w:rsidP="000147D5">
            <w:pPr>
              <w:pStyle w:val="Textkrper"/>
            </w:pPr>
          </w:p>
        </w:tc>
      </w:tr>
      <w:tr w:rsidR="001D571F" w:rsidRPr="00A410C8" w:rsidTr="000147D5">
        <w:tc>
          <w:tcPr>
            <w:tcW w:w="2445" w:type="dxa"/>
            <w:shd w:val="clear" w:color="auto" w:fill="auto"/>
          </w:tcPr>
          <w:p w:rsidR="001D571F" w:rsidRPr="00A410C8" w:rsidRDefault="001D571F" w:rsidP="000147D5">
            <w:pPr>
              <w:pStyle w:val="Textkrper"/>
            </w:pPr>
            <w:r>
              <w:t>Berührung mit der Hand</w:t>
            </w:r>
          </w:p>
        </w:tc>
        <w:tc>
          <w:tcPr>
            <w:tcW w:w="2445" w:type="dxa"/>
          </w:tcPr>
          <w:p w:rsidR="001D571F" w:rsidRPr="00A410C8" w:rsidRDefault="001D571F" w:rsidP="000147D5">
            <w:pPr>
              <w:pStyle w:val="Textkrper"/>
            </w:pPr>
          </w:p>
        </w:tc>
        <w:tc>
          <w:tcPr>
            <w:tcW w:w="2445" w:type="dxa"/>
          </w:tcPr>
          <w:p w:rsidR="001D571F" w:rsidRPr="00A410C8" w:rsidRDefault="001D571F" w:rsidP="000147D5">
            <w:pPr>
              <w:pStyle w:val="Textkrper"/>
            </w:pPr>
          </w:p>
        </w:tc>
      </w:tr>
      <w:tr w:rsidR="001D571F" w:rsidRPr="00A410C8" w:rsidTr="000147D5">
        <w:tc>
          <w:tcPr>
            <w:tcW w:w="2445" w:type="dxa"/>
            <w:shd w:val="clear" w:color="auto" w:fill="auto"/>
          </w:tcPr>
          <w:p w:rsidR="001D571F" w:rsidRPr="00A410C8" w:rsidRDefault="001D571F" w:rsidP="000147D5">
            <w:pPr>
              <w:pStyle w:val="Textkrper"/>
            </w:pPr>
            <w:r>
              <w:t>Zweiter Abstreifvorgang</w:t>
            </w:r>
          </w:p>
        </w:tc>
        <w:tc>
          <w:tcPr>
            <w:tcW w:w="2445" w:type="dxa"/>
          </w:tcPr>
          <w:p w:rsidR="001D571F" w:rsidRPr="00A410C8" w:rsidRDefault="001D571F" w:rsidP="000147D5">
            <w:pPr>
              <w:pStyle w:val="Textkrper"/>
            </w:pPr>
          </w:p>
        </w:tc>
        <w:tc>
          <w:tcPr>
            <w:tcW w:w="2445" w:type="dxa"/>
          </w:tcPr>
          <w:p w:rsidR="001D571F" w:rsidRPr="00A410C8" w:rsidRDefault="001D571F" w:rsidP="000147D5">
            <w:pPr>
              <w:pStyle w:val="Textkrper"/>
            </w:pPr>
          </w:p>
        </w:tc>
      </w:tr>
    </w:tbl>
    <w:p w:rsidR="00A02BA7" w:rsidRDefault="001D571F" w:rsidP="00A02BA7">
      <w:pPr>
        <w:pStyle w:val="AufgabeEbene2"/>
      </w:pPr>
      <w:r>
        <w:t>Verallgemeinern Sie Ihre Beobachtungen. Was passiert mit elektrisch leitfähigen Körpern und bei elektrisch nicht leitfähigen Materialien mit der Ladung? Wie ve</w:t>
      </w:r>
      <w:r>
        <w:t>r</w:t>
      </w:r>
      <w:r>
        <w:t>teilt sich die Ladung auf diesen Körpern?</w:t>
      </w:r>
    </w:p>
    <w:p w:rsidR="00D67293" w:rsidRDefault="00D67293" w:rsidP="00D67293">
      <w:pPr>
        <w:pStyle w:val="berschrift3"/>
      </w:pPr>
      <w:r>
        <w:t>Aufgaben Versuchsvorbereitung Level B</w:t>
      </w:r>
    </w:p>
    <w:p w:rsidR="00B06DEA" w:rsidRDefault="00B06DEA" w:rsidP="00BD1EE7">
      <w:pPr>
        <w:pStyle w:val="AufgabeEbene1"/>
        <w:numPr>
          <w:ilvl w:val="0"/>
          <w:numId w:val="58"/>
        </w:numPr>
      </w:pPr>
      <w:r>
        <w:t>Lesen Sie nochmal den Einleitungstext „Erdung“.</w:t>
      </w:r>
    </w:p>
    <w:p w:rsidR="00B06DEA" w:rsidRDefault="00B06DEA" w:rsidP="00BD1EE7">
      <w:pPr>
        <w:pStyle w:val="AufgabeEbene1"/>
        <w:numPr>
          <w:ilvl w:val="0"/>
          <w:numId w:val="58"/>
        </w:numPr>
      </w:pPr>
      <w:r>
        <w:t>Lesen Sie nochmal den Einleitungstext „Erdung“.</w:t>
      </w:r>
    </w:p>
    <w:p w:rsidR="00B06DEA" w:rsidRDefault="00B06DEA" w:rsidP="00BD1EE7">
      <w:pPr>
        <w:pStyle w:val="AufgabeEbene1"/>
        <w:numPr>
          <w:ilvl w:val="0"/>
          <w:numId w:val="58"/>
        </w:numPr>
      </w:pPr>
      <w:r>
        <w:t>Lesen Sie nochmal den Einleitungstext „Erdung“.</w:t>
      </w:r>
    </w:p>
    <w:p w:rsidR="00B06DEA" w:rsidRDefault="00B06DEA" w:rsidP="00BD1EE7">
      <w:pPr>
        <w:pStyle w:val="AufgabeEbene1"/>
        <w:numPr>
          <w:ilvl w:val="0"/>
          <w:numId w:val="58"/>
        </w:numPr>
      </w:pPr>
      <w:r>
        <w:t>Lesen Sie nochmal den Einleitungstext „Erdung“. Sie können sich auch gerne ein besseres Beispiel ausdenken.</w:t>
      </w:r>
    </w:p>
    <w:p w:rsidR="00B06DEA" w:rsidRPr="003B4698" w:rsidRDefault="00B06DEA" w:rsidP="00B06DEA">
      <w:pPr>
        <w:pStyle w:val="AufgabeEbene1"/>
      </w:pPr>
      <w:r w:rsidRPr="003B4698">
        <w:t>Lesen Sie nochmal die Versuchsanleitung.</w:t>
      </w:r>
    </w:p>
    <w:p w:rsidR="00B06DEA" w:rsidRPr="003B4698" w:rsidRDefault="00B06DEA" w:rsidP="00B06DEA">
      <w:pPr>
        <w:pStyle w:val="AufgabeEbene1"/>
      </w:pPr>
      <w:r w:rsidRPr="003B4698">
        <w:t>Lesen Sie nochmal die Versuchsanleitung.</w:t>
      </w:r>
    </w:p>
    <w:p w:rsidR="00B06DEA" w:rsidRPr="003B4698" w:rsidRDefault="00B06DEA" w:rsidP="00B06DEA">
      <w:pPr>
        <w:pStyle w:val="AufgabeEbene1"/>
      </w:pPr>
      <w:r w:rsidRPr="003B4698">
        <w:t>Lesen Sie nochmal die Versuchsanleitung.</w:t>
      </w:r>
    </w:p>
    <w:p w:rsidR="00B06DEA" w:rsidRPr="003B4698" w:rsidRDefault="00B06DEA" w:rsidP="00B06DEA">
      <w:pPr>
        <w:pStyle w:val="AufgabeEbene1"/>
      </w:pPr>
      <w:r w:rsidRPr="003B4698">
        <w:t>Lesen Sie nochmal die Versuchsanleitung.</w:t>
      </w:r>
    </w:p>
    <w:p w:rsidR="00B06DEA" w:rsidRPr="003B4698" w:rsidRDefault="00B06DEA" w:rsidP="00B06DEA">
      <w:pPr>
        <w:pStyle w:val="AufgabeEbene1"/>
      </w:pPr>
      <w:r w:rsidRPr="003B4698">
        <w:t>Lesen Sie nochmal die Versuchsanleitung.</w:t>
      </w:r>
    </w:p>
    <w:p w:rsidR="00B06DEA" w:rsidRPr="003B4698" w:rsidRDefault="00B06DEA" w:rsidP="00B06DEA">
      <w:pPr>
        <w:pStyle w:val="AufgabeEbene1"/>
      </w:pPr>
      <w:r w:rsidRPr="003B4698">
        <w:t>Lesen Sie nochmal die Versuchsanleitung.</w:t>
      </w:r>
    </w:p>
    <w:p w:rsidR="009D5F2C" w:rsidRDefault="009D5F2C" w:rsidP="009D5F2C">
      <w:pPr>
        <w:pStyle w:val="berschrift3"/>
      </w:pPr>
      <w:r>
        <w:t>Aufgaben Versuchsnachbereitung Level B</w:t>
      </w:r>
    </w:p>
    <w:p w:rsidR="007408D1" w:rsidRPr="003B4698" w:rsidRDefault="007408D1" w:rsidP="00BD1EE7">
      <w:pPr>
        <w:pStyle w:val="AufgabeEbene1"/>
        <w:numPr>
          <w:ilvl w:val="0"/>
          <w:numId w:val="59"/>
        </w:numPr>
      </w:pPr>
      <w:r w:rsidRPr="003B4698">
        <w:t>Lesen Sie nochmal die Versuchsanleitung.</w:t>
      </w:r>
    </w:p>
    <w:p w:rsidR="007408D1" w:rsidRDefault="007408D1" w:rsidP="00BD1EE7">
      <w:pPr>
        <w:pStyle w:val="AufgabeEbene1"/>
        <w:numPr>
          <w:ilvl w:val="0"/>
          <w:numId w:val="59"/>
        </w:numPr>
      </w:pPr>
      <w:r>
        <w:t>Was zeigte das Elektroskop an? Wie hoch ist der Zeiger gestiegen?</w:t>
      </w:r>
    </w:p>
    <w:p w:rsidR="007408D1" w:rsidRDefault="007408D1" w:rsidP="00BD1EE7">
      <w:pPr>
        <w:pStyle w:val="AufgabeEbene1"/>
        <w:numPr>
          <w:ilvl w:val="0"/>
          <w:numId w:val="59"/>
        </w:numPr>
      </w:pPr>
      <w:r>
        <w:t>Was zeigte das Elektroskop an? Wie hoch ist der Zeiger gestiegen? Wo steht der Ze</w:t>
      </w:r>
      <w:r>
        <w:t>i</w:t>
      </w:r>
      <w:r>
        <w:t>ger nach der Berührung?</w:t>
      </w:r>
    </w:p>
    <w:p w:rsidR="00FD2E0E" w:rsidRDefault="007408D1" w:rsidP="00BD1EE7">
      <w:pPr>
        <w:pStyle w:val="AufgabeEbene1"/>
        <w:numPr>
          <w:ilvl w:val="0"/>
          <w:numId w:val="59"/>
        </w:numPr>
      </w:pPr>
      <w:r>
        <w:t>Wohin ist die Ladung aus dem Elektroskop verschwunden? Was ist mit dem Elektr</w:t>
      </w:r>
      <w:r>
        <w:t>o</w:t>
      </w:r>
      <w:r>
        <w:t>skop passiert?</w:t>
      </w:r>
    </w:p>
    <w:p w:rsidR="007408D1" w:rsidRDefault="007408D1" w:rsidP="00BD1EE7">
      <w:pPr>
        <w:pStyle w:val="AufgabeEbene1"/>
        <w:numPr>
          <w:ilvl w:val="0"/>
          <w:numId w:val="59"/>
        </w:numPr>
      </w:pPr>
      <w:r>
        <w:t>Was zeigte das Elektroskop an? Wie hoch ist der Zeiger gestiegen?</w:t>
      </w:r>
    </w:p>
    <w:p w:rsidR="007408D1" w:rsidRDefault="007408D1" w:rsidP="00BD1EE7">
      <w:pPr>
        <w:pStyle w:val="AufgabeEbene1"/>
        <w:numPr>
          <w:ilvl w:val="0"/>
          <w:numId w:val="59"/>
        </w:numPr>
      </w:pPr>
      <w:r>
        <w:t>Was zeigte das Elektroskop an? Wie hoch ist der Zeiger gestiegen?</w:t>
      </w:r>
    </w:p>
    <w:p w:rsidR="007408D1" w:rsidRDefault="007408D1" w:rsidP="00BD1EE7">
      <w:pPr>
        <w:pStyle w:val="AufgabeEbene1"/>
        <w:numPr>
          <w:ilvl w:val="0"/>
          <w:numId w:val="59"/>
        </w:numPr>
      </w:pPr>
      <w:r>
        <w:t>Lesen Sie nochmal die Versuchsanleitung und sehen Sie in Ihren Aufzeichnungen nach.</w:t>
      </w:r>
    </w:p>
    <w:p w:rsidR="007408D1" w:rsidRPr="003B4698" w:rsidRDefault="007408D1" w:rsidP="00BD1EE7">
      <w:pPr>
        <w:pStyle w:val="AufgabeEbene2"/>
        <w:numPr>
          <w:ilvl w:val="1"/>
          <w:numId w:val="59"/>
        </w:numPr>
      </w:pPr>
      <w:r w:rsidRPr="003B4698">
        <w:lastRenderedPageBreak/>
        <w:t>Lesen Sie nochmal die Versuchsanleitung.</w:t>
      </w:r>
    </w:p>
    <w:p w:rsidR="007408D1" w:rsidRDefault="007408D1" w:rsidP="00BD1EE7">
      <w:pPr>
        <w:pStyle w:val="AufgabeEbene2"/>
        <w:numPr>
          <w:ilvl w:val="1"/>
          <w:numId w:val="59"/>
        </w:numPr>
      </w:pPr>
      <w:r>
        <w:t>Skizzieren Sie die beiden Stäbe und das Elektroskop. Ein Pfeil kann den Abstrei</w:t>
      </w:r>
      <w:r>
        <w:t>f</w:t>
      </w:r>
      <w:r>
        <w:t>vorgang verdeutlichen.</w:t>
      </w:r>
    </w:p>
    <w:p w:rsidR="007408D1" w:rsidRDefault="007408D1" w:rsidP="00BD1EE7">
      <w:pPr>
        <w:pStyle w:val="AufgabeEbene2"/>
        <w:numPr>
          <w:ilvl w:val="1"/>
          <w:numId w:val="59"/>
        </w:numPr>
      </w:pPr>
      <w:r>
        <w:t xml:space="preserve">Was haben Sie gemacht? Einen </w:t>
      </w:r>
      <w:r w:rsidR="007A2621">
        <w:t>Stab</w:t>
      </w:r>
      <w:r>
        <w:t xml:space="preserve"> elektrisch laden gehört nicht dazu. Sie kö</w:t>
      </w:r>
      <w:r>
        <w:t>n</w:t>
      </w:r>
      <w:r>
        <w:t xml:space="preserve">nen gleich davon ausgehen, dass Sie mit einem geladenen </w:t>
      </w:r>
      <w:r w:rsidR="007A2621">
        <w:t>Stab</w:t>
      </w:r>
      <w:r>
        <w:t xml:space="preserve"> angefangen h</w:t>
      </w:r>
      <w:r>
        <w:t>a</w:t>
      </w:r>
      <w:r>
        <w:t xml:space="preserve">ben. Welche drei </w:t>
      </w:r>
      <w:r w:rsidR="007A2621">
        <w:t>Experimente</w:t>
      </w:r>
      <w:r>
        <w:t xml:space="preserve"> haben Sie mit den einzelnen Prüfkörpern vollz</w:t>
      </w:r>
      <w:r>
        <w:t>o</w:t>
      </w:r>
      <w:r>
        <w:t>gen?</w:t>
      </w:r>
    </w:p>
    <w:p w:rsidR="007408D1" w:rsidRDefault="007408D1" w:rsidP="00BD1EE7">
      <w:pPr>
        <w:pStyle w:val="AufgabeEbene2"/>
        <w:numPr>
          <w:ilvl w:val="1"/>
          <w:numId w:val="59"/>
        </w:numPr>
      </w:pPr>
      <w:r>
        <w:t>Was haben Sie beobachtet. Sie können das ganze tabellarisch auflisten:</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3685"/>
        <w:gridCol w:w="3686"/>
      </w:tblGrid>
      <w:tr w:rsidR="007A2621" w:rsidRPr="00A410C8" w:rsidTr="007A2621">
        <w:tc>
          <w:tcPr>
            <w:tcW w:w="3685" w:type="dxa"/>
            <w:shd w:val="clear" w:color="auto" w:fill="D9D9D9" w:themeFill="background1" w:themeFillShade="D9"/>
          </w:tcPr>
          <w:p w:rsidR="007A2621" w:rsidRPr="00A410C8" w:rsidRDefault="007A2621" w:rsidP="000147D5">
            <w:pPr>
              <w:pStyle w:val="TabelleKopflinks"/>
            </w:pPr>
            <w:r>
              <w:t>Vorgang</w:t>
            </w:r>
          </w:p>
        </w:tc>
        <w:tc>
          <w:tcPr>
            <w:tcW w:w="3686" w:type="dxa"/>
            <w:shd w:val="clear" w:color="auto" w:fill="D9D9D9" w:themeFill="background1" w:themeFillShade="D9"/>
          </w:tcPr>
          <w:p w:rsidR="007A2621" w:rsidRPr="00A410C8" w:rsidRDefault="007A2621" w:rsidP="000147D5">
            <w:pPr>
              <w:pStyle w:val="TabelleKopflinks"/>
            </w:pPr>
            <w:r>
              <w:t>Anzeige am Elektroskop</w:t>
            </w:r>
          </w:p>
        </w:tc>
      </w:tr>
      <w:tr w:rsidR="007A2621" w:rsidRPr="00A410C8" w:rsidTr="007A2621">
        <w:tc>
          <w:tcPr>
            <w:tcW w:w="3685" w:type="dxa"/>
            <w:shd w:val="clear" w:color="auto" w:fill="auto"/>
          </w:tcPr>
          <w:p w:rsidR="007A2621" w:rsidRPr="00A410C8" w:rsidRDefault="007A2621" w:rsidP="007A2621">
            <w:pPr>
              <w:pStyle w:val="Textkrper"/>
            </w:pPr>
            <w:r>
              <w:t>Glasstab abgestreift</w:t>
            </w:r>
          </w:p>
        </w:tc>
        <w:tc>
          <w:tcPr>
            <w:tcW w:w="3686" w:type="dxa"/>
          </w:tcPr>
          <w:p w:rsidR="007A2621" w:rsidRPr="00A410C8" w:rsidRDefault="007A2621" w:rsidP="000147D5">
            <w:pPr>
              <w:pStyle w:val="Textkrper"/>
            </w:pPr>
          </w:p>
        </w:tc>
      </w:tr>
      <w:tr w:rsidR="007A2621" w:rsidRPr="00A410C8" w:rsidTr="007A2621">
        <w:tc>
          <w:tcPr>
            <w:tcW w:w="3685" w:type="dxa"/>
            <w:shd w:val="clear" w:color="auto" w:fill="auto"/>
          </w:tcPr>
          <w:p w:rsidR="007A2621" w:rsidRDefault="003A51FA" w:rsidP="000147D5">
            <w:pPr>
              <w:pStyle w:val="Textkrper"/>
            </w:pPr>
            <w:r>
              <w:t>M</w:t>
            </w:r>
            <w:r w:rsidR="007A2621">
              <w:t>it Finger berührt</w:t>
            </w:r>
          </w:p>
        </w:tc>
        <w:tc>
          <w:tcPr>
            <w:tcW w:w="3686" w:type="dxa"/>
          </w:tcPr>
          <w:p w:rsidR="007A2621" w:rsidRPr="00A410C8" w:rsidRDefault="007A2621" w:rsidP="000147D5">
            <w:pPr>
              <w:pStyle w:val="Textkrper"/>
            </w:pPr>
          </w:p>
        </w:tc>
      </w:tr>
      <w:tr w:rsidR="007A2621" w:rsidRPr="00A410C8" w:rsidTr="007A2621">
        <w:tc>
          <w:tcPr>
            <w:tcW w:w="3685" w:type="dxa"/>
            <w:shd w:val="clear" w:color="auto" w:fill="auto"/>
          </w:tcPr>
          <w:p w:rsidR="007A2621" w:rsidRPr="00A410C8" w:rsidRDefault="007A2621" w:rsidP="000147D5">
            <w:pPr>
              <w:pStyle w:val="Textkrper"/>
            </w:pPr>
            <w:r>
              <w:t>Kunststoffstab abgestreift</w:t>
            </w:r>
          </w:p>
        </w:tc>
        <w:tc>
          <w:tcPr>
            <w:tcW w:w="3686" w:type="dxa"/>
          </w:tcPr>
          <w:p w:rsidR="007A2621" w:rsidRPr="00A410C8" w:rsidRDefault="007A2621" w:rsidP="000147D5">
            <w:pPr>
              <w:pStyle w:val="Textkrper"/>
            </w:pPr>
          </w:p>
        </w:tc>
      </w:tr>
      <w:tr w:rsidR="007A2621" w:rsidRPr="00A410C8" w:rsidTr="007A2621">
        <w:tc>
          <w:tcPr>
            <w:tcW w:w="3685" w:type="dxa"/>
            <w:shd w:val="clear" w:color="auto" w:fill="auto"/>
          </w:tcPr>
          <w:p w:rsidR="007A2621" w:rsidRDefault="003A51FA" w:rsidP="000147D5">
            <w:pPr>
              <w:pStyle w:val="Textkrper"/>
            </w:pPr>
            <w:r>
              <w:t>M</w:t>
            </w:r>
            <w:r w:rsidR="007A2621">
              <w:t>it Finger berührt</w:t>
            </w:r>
          </w:p>
        </w:tc>
        <w:tc>
          <w:tcPr>
            <w:tcW w:w="3686" w:type="dxa"/>
          </w:tcPr>
          <w:p w:rsidR="007A2621" w:rsidRPr="00A410C8" w:rsidRDefault="007A2621" w:rsidP="000147D5">
            <w:pPr>
              <w:pStyle w:val="Textkrper"/>
            </w:pPr>
          </w:p>
        </w:tc>
      </w:tr>
      <w:tr w:rsidR="007A2621" w:rsidRPr="00A410C8" w:rsidTr="007A2621">
        <w:tc>
          <w:tcPr>
            <w:tcW w:w="3685" w:type="dxa"/>
            <w:shd w:val="clear" w:color="auto" w:fill="auto"/>
          </w:tcPr>
          <w:p w:rsidR="007A2621" w:rsidRDefault="007A2621" w:rsidP="000147D5">
            <w:pPr>
              <w:pStyle w:val="Textkrper"/>
            </w:pPr>
            <w:r>
              <w:t>Nach dem Zusammenbringen einen Stab abgestreift</w:t>
            </w:r>
          </w:p>
        </w:tc>
        <w:tc>
          <w:tcPr>
            <w:tcW w:w="3686" w:type="dxa"/>
          </w:tcPr>
          <w:p w:rsidR="007A2621" w:rsidRPr="00A410C8" w:rsidRDefault="007A2621" w:rsidP="000147D5">
            <w:pPr>
              <w:pStyle w:val="Textkrper"/>
            </w:pPr>
          </w:p>
        </w:tc>
      </w:tr>
      <w:tr w:rsidR="007A2621" w:rsidRPr="00A410C8" w:rsidTr="007A2621">
        <w:tc>
          <w:tcPr>
            <w:tcW w:w="3685" w:type="dxa"/>
            <w:shd w:val="clear" w:color="auto" w:fill="auto"/>
          </w:tcPr>
          <w:p w:rsidR="007A2621" w:rsidRDefault="003A51FA" w:rsidP="000147D5">
            <w:pPr>
              <w:pStyle w:val="Textkrper"/>
            </w:pPr>
            <w:r>
              <w:t>M</w:t>
            </w:r>
            <w:r w:rsidR="007A2621">
              <w:t>it Finger berührt</w:t>
            </w:r>
          </w:p>
        </w:tc>
        <w:tc>
          <w:tcPr>
            <w:tcW w:w="3686" w:type="dxa"/>
          </w:tcPr>
          <w:p w:rsidR="007A2621" w:rsidRPr="00A410C8" w:rsidRDefault="007A2621" w:rsidP="000147D5">
            <w:pPr>
              <w:pStyle w:val="Textkrper"/>
            </w:pPr>
          </w:p>
        </w:tc>
      </w:tr>
      <w:tr w:rsidR="007A2621" w:rsidRPr="00A410C8" w:rsidTr="007A2621">
        <w:tc>
          <w:tcPr>
            <w:tcW w:w="3685" w:type="dxa"/>
            <w:shd w:val="clear" w:color="auto" w:fill="auto"/>
          </w:tcPr>
          <w:p w:rsidR="007A2621" w:rsidRDefault="007A2621" w:rsidP="000147D5">
            <w:pPr>
              <w:pStyle w:val="Textkrper"/>
            </w:pPr>
            <w:r>
              <w:t>Ersten Stab abgestreift</w:t>
            </w:r>
          </w:p>
        </w:tc>
        <w:tc>
          <w:tcPr>
            <w:tcW w:w="3686" w:type="dxa"/>
          </w:tcPr>
          <w:p w:rsidR="007A2621" w:rsidRPr="00A410C8" w:rsidRDefault="007A2621" w:rsidP="000147D5">
            <w:pPr>
              <w:pStyle w:val="Textkrper"/>
            </w:pPr>
          </w:p>
        </w:tc>
      </w:tr>
      <w:tr w:rsidR="007A2621" w:rsidRPr="00A410C8" w:rsidTr="007A2621">
        <w:tc>
          <w:tcPr>
            <w:tcW w:w="3685" w:type="dxa"/>
            <w:shd w:val="clear" w:color="auto" w:fill="auto"/>
          </w:tcPr>
          <w:p w:rsidR="007A2621" w:rsidRDefault="007A2621" w:rsidP="000147D5">
            <w:pPr>
              <w:pStyle w:val="Textkrper"/>
            </w:pPr>
            <w:r>
              <w:t>Zweiten Stab abgestreift</w:t>
            </w:r>
          </w:p>
        </w:tc>
        <w:tc>
          <w:tcPr>
            <w:tcW w:w="3686" w:type="dxa"/>
          </w:tcPr>
          <w:p w:rsidR="007A2621" w:rsidRPr="00A410C8" w:rsidRDefault="007A2621" w:rsidP="000147D5">
            <w:pPr>
              <w:pStyle w:val="Textkrper"/>
            </w:pPr>
          </w:p>
        </w:tc>
      </w:tr>
    </w:tbl>
    <w:p w:rsidR="007408D1" w:rsidRDefault="007408D1" w:rsidP="00BD1EE7">
      <w:pPr>
        <w:pStyle w:val="AufgabeEbene2"/>
        <w:numPr>
          <w:ilvl w:val="1"/>
          <w:numId w:val="59"/>
        </w:numPr>
      </w:pPr>
      <w:r>
        <w:t xml:space="preserve">Verallgemeinern Sie Ihre Beobachtungen. </w:t>
      </w:r>
      <w:r w:rsidR="00AE4C47">
        <w:t xml:space="preserve">Es sind zwei Punkte: Wohin gehen die Ladungen? </w:t>
      </w:r>
      <w:r w:rsidR="00087A0A">
        <w:t xml:space="preserve">Was geschieht bei einem Ladungsaustausch? </w:t>
      </w:r>
      <w:r w:rsidR="00AE4C47">
        <w:t>Und: Können Ladungen durch gegenteilige Ladungen neutralisiert werden?</w:t>
      </w:r>
    </w:p>
    <w:p w:rsidR="00AE4C47" w:rsidRDefault="00AE4C47" w:rsidP="00AE4C47">
      <w:pPr>
        <w:pStyle w:val="berschrift3"/>
      </w:pPr>
      <w:r>
        <w:t>Aufgaben Versuchsvorbereitung Level C</w:t>
      </w:r>
    </w:p>
    <w:p w:rsidR="00FB40E9" w:rsidRDefault="00FB40E9" w:rsidP="00BD1EE7">
      <w:pPr>
        <w:pStyle w:val="AufgabeEbene1"/>
        <w:numPr>
          <w:ilvl w:val="0"/>
          <w:numId w:val="60"/>
        </w:numPr>
      </w:pPr>
      <w:r>
        <w:t>Lesen Sie nochmal den Einleitungstext „Influenz“.</w:t>
      </w:r>
    </w:p>
    <w:p w:rsidR="00FB40E9" w:rsidRDefault="00FB40E9" w:rsidP="00BD1EE7">
      <w:pPr>
        <w:pStyle w:val="AufgabeEbene1"/>
        <w:numPr>
          <w:ilvl w:val="0"/>
          <w:numId w:val="60"/>
        </w:numPr>
      </w:pPr>
      <w:r>
        <w:t>Lesen Sie nochmal den Einleitungstext „Influenz“.</w:t>
      </w:r>
    </w:p>
    <w:p w:rsidR="00FB40E9" w:rsidRDefault="00FB40E9" w:rsidP="00BD1EE7">
      <w:pPr>
        <w:pStyle w:val="AufgabeEbene1"/>
        <w:numPr>
          <w:ilvl w:val="0"/>
          <w:numId w:val="60"/>
        </w:numPr>
      </w:pPr>
      <w:r>
        <w:t>Lesen Sie nochmal den Einleitungstext „Influenz“.</w:t>
      </w:r>
    </w:p>
    <w:p w:rsidR="007408D1" w:rsidRDefault="00FB40E9" w:rsidP="00BD1EE7">
      <w:pPr>
        <w:pStyle w:val="AufgabeEbene1"/>
        <w:numPr>
          <w:ilvl w:val="0"/>
          <w:numId w:val="60"/>
        </w:numPr>
      </w:pPr>
      <w:r>
        <w:t>Fragen Sie die Gruppe, die sich mit der elektrischen Leitung befasst danach.</w:t>
      </w:r>
    </w:p>
    <w:p w:rsidR="00482B57" w:rsidRPr="003B4698" w:rsidRDefault="00482B57" w:rsidP="00BD1EE7">
      <w:pPr>
        <w:pStyle w:val="AufgabeEbene1"/>
        <w:numPr>
          <w:ilvl w:val="0"/>
          <w:numId w:val="60"/>
        </w:numPr>
      </w:pPr>
      <w:r w:rsidRPr="003B4698">
        <w:t>Lesen Sie nochmal die Versuchsanleitung.</w:t>
      </w:r>
    </w:p>
    <w:p w:rsidR="00482B57" w:rsidRPr="003B4698" w:rsidRDefault="00482B57" w:rsidP="00BD1EE7">
      <w:pPr>
        <w:pStyle w:val="AufgabeEbene1"/>
        <w:numPr>
          <w:ilvl w:val="0"/>
          <w:numId w:val="60"/>
        </w:numPr>
      </w:pPr>
      <w:r w:rsidRPr="003B4698">
        <w:t>Lesen Sie nochmal die Versuchsanleitung.</w:t>
      </w:r>
    </w:p>
    <w:p w:rsidR="00482B57" w:rsidRDefault="00482B57" w:rsidP="00482B57">
      <w:pPr>
        <w:pStyle w:val="berschrift3"/>
      </w:pPr>
      <w:r>
        <w:t>Aufgaben Versuchsnachbereitung Level C</w:t>
      </w:r>
    </w:p>
    <w:p w:rsidR="00FB40E9" w:rsidRDefault="003567E6" w:rsidP="00BD1EE7">
      <w:pPr>
        <w:pStyle w:val="AufgabeEbene1"/>
        <w:numPr>
          <w:ilvl w:val="0"/>
          <w:numId w:val="61"/>
        </w:numPr>
      </w:pPr>
      <w:r>
        <w:t>Diese Frage ist bereits in einer der letzten Stunden beantwortet worden. Sehen Sie in Ihren Unterlagen nach.</w:t>
      </w:r>
    </w:p>
    <w:p w:rsidR="003567E6" w:rsidRPr="003B4698" w:rsidRDefault="003567E6" w:rsidP="00BD1EE7">
      <w:pPr>
        <w:pStyle w:val="AufgabeEbene1"/>
        <w:numPr>
          <w:ilvl w:val="0"/>
          <w:numId w:val="61"/>
        </w:numPr>
      </w:pPr>
      <w:r w:rsidRPr="003B4698">
        <w:t>Lesen Sie nochmal die Versuchsanleitung.</w:t>
      </w:r>
    </w:p>
    <w:p w:rsidR="003567E6" w:rsidRDefault="003567E6" w:rsidP="003567E6">
      <w:pPr>
        <w:pStyle w:val="AufgabeEbene1"/>
      </w:pPr>
      <w:r>
        <w:t>Wie hoch steht der Zeiger bevor irgendetwas passiert?</w:t>
      </w:r>
    </w:p>
    <w:p w:rsidR="003567E6" w:rsidRDefault="003567E6" w:rsidP="003567E6">
      <w:pPr>
        <w:pStyle w:val="AufgabeEbene1"/>
      </w:pPr>
      <w:r>
        <w:t>Was zeigte das Elektroskop an? Wie hoch ist der Zeiger gestiegen?</w:t>
      </w:r>
    </w:p>
    <w:p w:rsidR="003567E6" w:rsidRDefault="003567E6" w:rsidP="003567E6">
      <w:pPr>
        <w:pStyle w:val="AufgabeEbene1"/>
      </w:pPr>
      <w:r>
        <w:t>Hat sich an der gesamten Ladung etwas geändert? Sind Ladungen hinzugekommen oder verschwunden?</w:t>
      </w:r>
    </w:p>
    <w:p w:rsidR="003567E6" w:rsidRDefault="003567E6" w:rsidP="003567E6">
      <w:pPr>
        <w:pStyle w:val="AufgabeEbene1"/>
      </w:pPr>
      <w:r>
        <w:lastRenderedPageBreak/>
        <w:t>Was bewirkt der Luftballon? Wohin wandern die Elektronen im Elektroskop? Wie ist der Metallteller geladen, wie der untere Teil des Stab</w:t>
      </w:r>
      <w:r w:rsidR="00085806">
        <w:t>s</w:t>
      </w:r>
      <w:r>
        <w:t xml:space="preserve"> mit Zeiger?</w:t>
      </w:r>
    </w:p>
    <w:p w:rsidR="00085806" w:rsidRDefault="00085806" w:rsidP="00085806">
      <w:pPr>
        <w:pStyle w:val="AufgabeEbene1"/>
      </w:pPr>
      <w:r>
        <w:t>Was zeigte das Elektroskop an? Wie hoch ist der Zeiger gestiegen?</w:t>
      </w:r>
    </w:p>
    <w:p w:rsidR="00054C69" w:rsidRDefault="00054C69" w:rsidP="00054C69">
      <w:pPr>
        <w:pStyle w:val="AufgabeEbene1"/>
      </w:pPr>
      <w:r>
        <w:t>Hat sich an der gesamten Ladung etwas geändert? Sind Ladungen hinzugekommen oder verschwunden? Wie ist das Elektroskop nun geladen?</w:t>
      </w:r>
    </w:p>
    <w:p w:rsidR="003567E6" w:rsidRDefault="00054C69" w:rsidP="003567E6">
      <w:pPr>
        <w:pStyle w:val="AufgabeEbene1"/>
      </w:pPr>
      <w:r>
        <w:t>Sind Ladungen hinzugekommen oder verschwunden? Was ist passiert als der Finger den Metallteller berührt hat?</w:t>
      </w:r>
    </w:p>
    <w:p w:rsidR="00C743BE" w:rsidRDefault="00C743BE" w:rsidP="00C743BE">
      <w:pPr>
        <w:pStyle w:val="AufgabeEbene1"/>
      </w:pPr>
      <w:r>
        <w:t>Lesen Sie nochmal die Versuchsanleitung und sehen Sie in Ihren Aufzeichnungen nach.</w:t>
      </w:r>
    </w:p>
    <w:p w:rsidR="00C743BE" w:rsidRPr="003B4698" w:rsidRDefault="00C743BE" w:rsidP="00C743BE">
      <w:pPr>
        <w:pStyle w:val="AufgabeEbene2"/>
      </w:pPr>
      <w:r w:rsidRPr="003B4698">
        <w:t>Lesen Sie nochmal die Versuchsanleitung.</w:t>
      </w:r>
    </w:p>
    <w:p w:rsidR="00C743BE" w:rsidRDefault="00C743BE" w:rsidP="00C743BE">
      <w:pPr>
        <w:pStyle w:val="AufgabeEbene2"/>
      </w:pPr>
      <w:r>
        <w:t>Skizzieren Sie das Elektroskop zu den verschiedenen Zeitpunkten mit den einze</w:t>
      </w:r>
      <w:r>
        <w:t>l</w:t>
      </w:r>
      <w:r>
        <w:t>nen Ladungen.</w:t>
      </w:r>
    </w:p>
    <w:p w:rsidR="00C743BE" w:rsidRDefault="00C743BE" w:rsidP="00C743BE">
      <w:pPr>
        <w:pStyle w:val="AufgabeEbene2"/>
      </w:pPr>
      <w:r>
        <w:t xml:space="preserve">Was haben Sie gemacht? Einen </w:t>
      </w:r>
      <w:r w:rsidR="00933A0B">
        <w:t>Luftballon</w:t>
      </w:r>
      <w:r>
        <w:t xml:space="preserve"> elektrisch laden gehört nicht dazu. Sie können gleich davon ausgehen, dass Sie mit einem geladenen </w:t>
      </w:r>
      <w:r w:rsidR="00933A0B">
        <w:t>Luftballon</w:t>
      </w:r>
      <w:r>
        <w:t xml:space="preserve"> ang</w:t>
      </w:r>
      <w:r>
        <w:t>e</w:t>
      </w:r>
      <w:r>
        <w:t>fangen haben. Wel</w:t>
      </w:r>
      <w:r w:rsidR="00933A0B">
        <w:t>che drei Schritte haben Sie durchgeführt?</w:t>
      </w:r>
    </w:p>
    <w:p w:rsidR="00933A0B" w:rsidRDefault="00933A0B" w:rsidP="00C743BE">
      <w:pPr>
        <w:pStyle w:val="AufgabeEbene2"/>
      </w:pPr>
      <w:r>
        <w:t>Was haben Sie zu welchem Zeitpunkt beobachtet? Sie können nur den Zeigerau</w:t>
      </w:r>
      <w:r>
        <w:t>s</w:t>
      </w:r>
      <w:r>
        <w:t>schlag beobachten. Die Vermutungen, wohin die Elektronen gewandert sind, g</w:t>
      </w:r>
      <w:r>
        <w:t>e</w:t>
      </w:r>
      <w:r>
        <w:t>hören nicht dazu.</w:t>
      </w:r>
    </w:p>
    <w:p w:rsidR="00933A0B" w:rsidRDefault="00446163" w:rsidP="00C743BE">
      <w:pPr>
        <w:pStyle w:val="AufgabeEbene2"/>
      </w:pPr>
      <w:r>
        <w:t>Mit Hilfe der Influenz lassen sich Ladungen bewegen, ohne dass … .</w:t>
      </w:r>
      <w:r w:rsidR="000F5366">
        <w:t xml:space="preserve"> Die Ladung</w:t>
      </w:r>
      <w:r w:rsidR="000F5366">
        <w:t>s</w:t>
      </w:r>
      <w:r w:rsidR="000F5366">
        <w:t>bewegung lässt sich auch nutzen, um … .</w:t>
      </w:r>
    </w:p>
    <w:p w:rsidR="004368C2" w:rsidRDefault="004368C2" w:rsidP="004368C2">
      <w:pPr>
        <w:pStyle w:val="berschrift3"/>
      </w:pPr>
      <w:r>
        <w:t>Wiederholu</w:t>
      </w:r>
      <w:r w:rsidR="00D75EB9">
        <w:t>ngsaufgaben zu den Experimenten</w:t>
      </w:r>
    </w:p>
    <w:p w:rsidR="005A16A2" w:rsidRDefault="00AE0EC0" w:rsidP="00BD1EE7">
      <w:pPr>
        <w:pStyle w:val="AufgabeEbene1"/>
        <w:numPr>
          <w:ilvl w:val="0"/>
          <w:numId w:val="62"/>
        </w:numPr>
      </w:pPr>
      <w:r>
        <w:t>Was ist nötig um Influenzeffekte auszulösen? Wie wirkt sie sich auf neutral geladene Körper aus? Was passiert mit den Ladungen in den neutral geladenen Körpern?</w:t>
      </w:r>
    </w:p>
    <w:p w:rsidR="00583B69" w:rsidRDefault="00583B69" w:rsidP="00583B69">
      <w:pPr>
        <w:pStyle w:val="AufgabeEbene1"/>
      </w:pPr>
      <w:r>
        <w:t>Ein Teil der Lösung liefert das Phänomen Influenz. Was bewirkt sie bei den Papie</w:t>
      </w:r>
      <w:r>
        <w:t>r</w:t>
      </w:r>
      <w:r>
        <w:t>schnipseln?</w:t>
      </w:r>
    </w:p>
    <w:p w:rsidR="00583B69" w:rsidRDefault="00781921" w:rsidP="00583B69">
      <w:pPr>
        <w:pStyle w:val="AufgabeEbene1"/>
      </w:pPr>
      <w:r>
        <w:t>Das Phänomen heißt Erdung. Was passiert bei der Erdung?</w:t>
      </w:r>
    </w:p>
    <w:p w:rsidR="00781921" w:rsidRDefault="00781921" w:rsidP="00781921">
      <w:pPr>
        <w:pStyle w:val="AufgabeEbene1"/>
      </w:pPr>
      <w:r>
        <w:t>Blitze bestehen aus sehr großen elektrischen Ladungen. Diese Ladungen sind für Menschen und Häuser sehr gefährlich. Deshalb gibt es Blitzableiter. Wie funktioni</w:t>
      </w:r>
      <w:r>
        <w:t>e</w:t>
      </w:r>
      <w:r>
        <w:t xml:space="preserve">ren sie und wieso </w:t>
      </w:r>
      <w:r w:rsidR="009314CF">
        <w:t>steckt das untere Ende in der Erde?</w:t>
      </w:r>
    </w:p>
    <w:p w:rsidR="009314CF" w:rsidRDefault="009314CF" w:rsidP="009314CF">
      <w:pPr>
        <w:pStyle w:val="AufgabeEbene1"/>
      </w:pPr>
      <w:r>
        <w:t>Wenn eine neutrale Metallkugel elektrisch geladen wird, indem zum Beispiel Elek</w:t>
      </w:r>
      <w:r>
        <w:t>t</w:t>
      </w:r>
      <w:r>
        <w:t>ronen hinzugefügt werden, wie verteilen sich dann diese Elektronen auf der Kugel? Bleiben sie an einer Stelle oder verteilen sie sich gleichmäßig? Warum ist das so?</w:t>
      </w:r>
    </w:p>
    <w:p w:rsidR="009314CF" w:rsidRDefault="009314CF" w:rsidP="009314CF">
      <w:pPr>
        <w:pStyle w:val="AufgabeEbene1"/>
      </w:pPr>
      <w:r>
        <w:t>Wenn ein neutraler Luftballon elektrisch geladen wird, indem zum Beispiel Elektr</w:t>
      </w:r>
      <w:r>
        <w:t>o</w:t>
      </w:r>
      <w:r>
        <w:t>nen hinzugefügt werden, wie verteilen sich dann diese Elektronen auf dem Ballon? Bleiben sie an einer Stelle oder verteilen sie sich gleichmäßig? Warum ist das so?</w:t>
      </w:r>
    </w:p>
    <w:p w:rsidR="009314CF" w:rsidRDefault="00811E42" w:rsidP="009314CF">
      <w:pPr>
        <w:pStyle w:val="AufgabeEbene1"/>
      </w:pPr>
      <w:r>
        <w:t>Was bewirkt die Influenz? Wenn ein geladener Körper in die Nähe eines anderen Körpers gebracht wird, können Influenzeffekte eintreten. Was passiert in dem and</w:t>
      </w:r>
      <w:r>
        <w:t>e</w:t>
      </w:r>
      <w:r>
        <w:t>ren Körper?</w:t>
      </w:r>
    </w:p>
    <w:p w:rsidR="00811E42" w:rsidRDefault="00F767B5" w:rsidP="00811E42">
      <w:pPr>
        <w:pStyle w:val="AufgabeEbene1"/>
      </w:pPr>
      <w:r>
        <w:t>Damit Influenzeffekte gut funktionieren, müssen sich im ungeladenen Körper die Ladungen frei bewegen können. Bei welchen Materialien klappt das besonders gut?</w:t>
      </w:r>
    </w:p>
    <w:p w:rsidR="00603A8F" w:rsidRDefault="00603A8F" w:rsidP="00603A8F">
      <w:pPr>
        <w:pStyle w:val="AufgabeEbene1"/>
      </w:pPr>
      <w:r>
        <w:t>Das Phänomen heißt Erdung. Was passiert bei der Erdung?</w:t>
      </w:r>
    </w:p>
    <w:p w:rsidR="00603A8F" w:rsidRDefault="00603A8F" w:rsidP="00603A8F">
      <w:pPr>
        <w:pStyle w:val="AufgabeEbene1"/>
      </w:pPr>
      <w:r>
        <w:lastRenderedPageBreak/>
        <w:t>Blitze bestehen aus sehr großen elektrischen Ladungen. Diese Ladungen sind für Menschen und Häuser sehr gefährlich. Deshalb gibt es Blitzableiter. Wie funktioni</w:t>
      </w:r>
      <w:r>
        <w:t>e</w:t>
      </w:r>
      <w:r>
        <w:t>ren sie und wieso steckt das untere Ende in der Erde?</w:t>
      </w:r>
    </w:p>
    <w:p w:rsidR="00F767B5" w:rsidRDefault="00603A8F" w:rsidP="00F767B5">
      <w:pPr>
        <w:pStyle w:val="AufgabeEbene1"/>
      </w:pPr>
      <w:r>
        <w:t>Vergleichen Sie, was mit einem geladenen Körper passiert, wenn er an einen sehr kleinen Körper beziehungsweise einen sehr großen Körper gehalten wird? Wie wirkt sich das auf die Ladung aus?</w:t>
      </w:r>
    </w:p>
    <w:p w:rsidR="00B47FF3" w:rsidRDefault="00B47FF3" w:rsidP="00B47FF3">
      <w:pPr>
        <w:pStyle w:val="AufgabeEbene1"/>
      </w:pPr>
      <w:r>
        <w:t>Wenn eine neutrale Metallkugel elektrisch geladen wird, indem zum Beispiel Elek</w:t>
      </w:r>
      <w:r>
        <w:t>t</w:t>
      </w:r>
      <w:r>
        <w:t>ronen hinzugefügt werden, wie verteilen sich dann diese Elektronen auf der Kugel? Bleiben sie an einer Stelle oder verteilen sie sich gleichmäßig? Warum ist das so?</w:t>
      </w:r>
    </w:p>
    <w:p w:rsidR="00B47FF3" w:rsidRDefault="00B47FF3" w:rsidP="00B47FF3">
      <w:pPr>
        <w:pStyle w:val="AufgabeEbene1"/>
      </w:pPr>
      <w:r>
        <w:t>Wenn ein neutraler Luftballon elektrisch geladen wird, indem zum Beispiel Elektr</w:t>
      </w:r>
      <w:r>
        <w:t>o</w:t>
      </w:r>
      <w:r>
        <w:t>nen hinzugefügt werden, wie verteilen sich dann diese Elektronen auf dem Ballon? Bleiben sie an einer Stelle oder verteilen sie sich gleichmäßig? Warum ist das so?</w:t>
      </w:r>
    </w:p>
    <w:p w:rsidR="008902C2" w:rsidRDefault="008902C2" w:rsidP="008902C2">
      <w:pPr>
        <w:pStyle w:val="AufgabeEbene1"/>
      </w:pPr>
      <w:r>
        <w:t>Was bewirkt die Influenz? Wenn ein geladener Körper in die Nähe eines anderen Körpers gebracht wird, können Influenzeffekte eintreten. Was passiert in dem and</w:t>
      </w:r>
      <w:r>
        <w:t>e</w:t>
      </w:r>
      <w:r>
        <w:t>ren Körper?</w:t>
      </w:r>
    </w:p>
    <w:p w:rsidR="008902C2" w:rsidRDefault="008902C2" w:rsidP="008902C2">
      <w:pPr>
        <w:pStyle w:val="AufgabeEbene1"/>
      </w:pPr>
      <w:r>
        <w:t>Damit Influenzeffekte gut funktionieren, müssen sich im ungeladenen Körper die Ladungen frei bewegen können. Bei welchen Materialien klappt das besonders gut?</w:t>
      </w:r>
    </w:p>
    <w:p w:rsidR="00603A8F" w:rsidRDefault="00EB79CA" w:rsidP="00603A8F">
      <w:pPr>
        <w:pStyle w:val="AufgabeEbene1"/>
      </w:pPr>
      <w:r>
        <w:t>Mit welchem „Körper“ bringen Sie das Wort Erdung in Verbindung? Er nimmt ohne Probleme jede Menge Ladungen auf.</w:t>
      </w:r>
    </w:p>
    <w:p w:rsidR="00EB79CA" w:rsidRDefault="00836996" w:rsidP="00EB79CA">
      <w:pPr>
        <w:pStyle w:val="AufgabeEbene1"/>
      </w:pPr>
      <w:r>
        <w:t>Bei der Erdung werden große Ladungen in die Erde abgeleitet. Weshalb sollen große Ladungen abgeleitet werden? Welchen Nutzen bringt das?</w:t>
      </w:r>
    </w:p>
    <w:p w:rsidR="00836996" w:rsidRDefault="00836996" w:rsidP="00836996">
      <w:pPr>
        <w:pStyle w:val="AufgabeEbene1"/>
      </w:pPr>
      <w:r>
        <w:t>Welche Materialien sind elektrische Leiter?</w:t>
      </w:r>
    </w:p>
    <w:p w:rsidR="00836996" w:rsidRDefault="00836996" w:rsidP="00836996">
      <w:pPr>
        <w:pStyle w:val="AufgabeEbene1"/>
      </w:pPr>
      <w:r>
        <w:t>Welche Materialien sind elektrische Nichtleiter?</w:t>
      </w:r>
    </w:p>
    <w:p w:rsidR="00D75D56" w:rsidRDefault="00C244E3" w:rsidP="00C244E3">
      <w:pPr>
        <w:pStyle w:val="AufgabeEbene1"/>
      </w:pPr>
      <w:r>
        <w:t>Zusätzliche Ladungen kann man als negative Ladungen betrachten. Welche Kräfte wirken zwischen mehreren negativen Ladungen?</w:t>
      </w:r>
      <w:r w:rsidR="00D75D56">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A61A37" w:rsidRPr="00B51DE9" w:rsidTr="000147D5">
        <w:trPr>
          <w:trHeight w:val="523"/>
        </w:trPr>
        <w:tc>
          <w:tcPr>
            <w:tcW w:w="2268" w:type="dxa"/>
            <w:tcBorders>
              <w:left w:val="single" w:sz="4" w:space="0" w:color="auto"/>
              <w:bottom w:val="single" w:sz="4" w:space="0" w:color="auto"/>
              <w:right w:val="single" w:sz="4" w:space="0" w:color="auto"/>
            </w:tcBorders>
            <w:shd w:val="clear" w:color="auto" w:fill="D9D9D9"/>
            <w:hideMark/>
          </w:tcPr>
          <w:p w:rsidR="00A61A37" w:rsidRDefault="00A61A37" w:rsidP="000147D5">
            <w:pPr>
              <w:pStyle w:val="Tabelle6pt"/>
              <w:rPr>
                <w:color w:val="000000"/>
              </w:rPr>
            </w:pPr>
            <w:r>
              <w:lastRenderedPageBreak/>
              <w:t>Kompetenzbereich</w:t>
            </w:r>
          </w:p>
          <w:p w:rsidR="00A61A37" w:rsidRDefault="00A61A37" w:rsidP="000147D5">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A61A37" w:rsidRDefault="00A61A37" w:rsidP="000147D5">
            <w:pPr>
              <w:pStyle w:val="Tabelle6pt"/>
              <w:rPr>
                <w:color w:val="000000"/>
              </w:rPr>
            </w:pPr>
            <w:r>
              <w:t>Lernfortschritt</w:t>
            </w:r>
          </w:p>
          <w:p w:rsidR="00A61A37" w:rsidRDefault="00A61A37" w:rsidP="000147D5">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A61A37" w:rsidRDefault="00A61A37" w:rsidP="000147D5">
            <w:pPr>
              <w:pStyle w:val="Tabelle6pt"/>
              <w:rPr>
                <w:color w:val="000000"/>
              </w:rPr>
            </w:pPr>
            <w:r>
              <w:t>Materialien/Titel</w:t>
            </w:r>
          </w:p>
          <w:p w:rsidR="00A61A37" w:rsidRDefault="00A61A37" w:rsidP="002F56F9">
            <w:pPr>
              <w:pStyle w:val="TabelleKopflinks"/>
            </w:pPr>
            <w:r>
              <w:t xml:space="preserve">Elektrostatik – Ladungsbewegung </w:t>
            </w:r>
            <w:r w:rsidR="002F56F9">
              <w:t>–</w:t>
            </w:r>
            <w:r>
              <w:t xml:space="preserve"> </w:t>
            </w:r>
            <w:r w:rsidR="00AA7B55">
              <w:t>Lösungen</w:t>
            </w:r>
            <w:r>
              <w:t xml:space="preserve"> zu den Aufgaben</w:t>
            </w:r>
          </w:p>
        </w:tc>
        <w:tc>
          <w:tcPr>
            <w:tcW w:w="188" w:type="dxa"/>
            <w:vMerge w:val="restart"/>
            <w:tcBorders>
              <w:top w:val="nil"/>
              <w:left w:val="single" w:sz="4" w:space="0" w:color="auto"/>
              <w:bottom w:val="nil"/>
              <w:right w:val="single" w:sz="4" w:space="0" w:color="auto"/>
            </w:tcBorders>
            <w:shd w:val="clear" w:color="auto" w:fill="FFFFFF"/>
          </w:tcPr>
          <w:p w:rsidR="00A61A37" w:rsidRPr="004B658C" w:rsidRDefault="00A61A37" w:rsidP="000147D5">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61A37" w:rsidRPr="00B51DE9" w:rsidRDefault="00A61A37" w:rsidP="000147D5">
            <w:pPr>
              <w:pStyle w:val="TabelleKopfmitte"/>
            </w:pPr>
            <w:r>
              <w:t>Physik</w:t>
            </w:r>
          </w:p>
          <w:p w:rsidR="00A61A37" w:rsidRPr="00B51DE9" w:rsidRDefault="00A61A37" w:rsidP="003F0A5B">
            <w:pPr>
              <w:pStyle w:val="TabelleKopfmitte"/>
              <w:rPr>
                <w:rFonts w:eastAsia="Calibri"/>
              </w:rPr>
            </w:pPr>
            <w:r>
              <w:t>Ph0</w:t>
            </w:r>
            <w:r w:rsidR="003F0A5B">
              <w:t>4</w:t>
            </w:r>
            <w:r w:rsidRPr="00B51DE9">
              <w:t>.0</w:t>
            </w:r>
            <w:r w:rsidR="003F0A5B">
              <w:t>1</w:t>
            </w:r>
            <w:r>
              <w:t>.11</w:t>
            </w:r>
          </w:p>
        </w:tc>
      </w:tr>
      <w:tr w:rsidR="00A61A37" w:rsidRPr="00B51DE9" w:rsidTr="000147D5">
        <w:tc>
          <w:tcPr>
            <w:tcW w:w="7348" w:type="dxa"/>
            <w:gridSpan w:val="3"/>
            <w:tcBorders>
              <w:left w:val="single" w:sz="4" w:space="0" w:color="auto"/>
              <w:right w:val="single" w:sz="4" w:space="0" w:color="auto"/>
            </w:tcBorders>
            <w:hideMark/>
          </w:tcPr>
          <w:p w:rsidR="00A61A37" w:rsidRPr="004B658C" w:rsidRDefault="00A61A37" w:rsidP="000147D5">
            <w:pPr>
              <w:pStyle w:val="Tabelle6pt"/>
            </w:pPr>
            <w:r w:rsidRPr="004B658C">
              <w:t>Kompetenz:</w:t>
            </w:r>
          </w:p>
          <w:p w:rsidR="00A61A37" w:rsidRDefault="00A61A37" w:rsidP="000147D5">
            <w:pPr>
              <w:pStyle w:val="Kopf8ptafz"/>
            </w:pPr>
            <w:r>
              <w:t>Ich kann die Ladungsverteilung auf leitenden und nichtleitenden Körpern beschreiben.</w:t>
            </w:r>
          </w:p>
          <w:p w:rsidR="00A61A37" w:rsidRDefault="00A61A37" w:rsidP="000147D5">
            <w:pPr>
              <w:pStyle w:val="Kopf8ptafz"/>
            </w:pPr>
            <w:r>
              <w:t>Ich kann beschreiben, wie ein geladener Körper von seiner Ladung befreit werden kann.</w:t>
            </w:r>
          </w:p>
          <w:p w:rsidR="00A61A37" w:rsidRDefault="00A61A37" w:rsidP="000147D5">
            <w:pPr>
              <w:pStyle w:val="Kopf8ptafz"/>
            </w:pPr>
            <w:r>
              <w:t>Ich kann den Begriff Influenz erklären.</w:t>
            </w:r>
          </w:p>
          <w:p w:rsidR="00A61A37" w:rsidRDefault="00A61A37" w:rsidP="000147D5">
            <w:pPr>
              <w:pStyle w:val="Kopf8ptafz"/>
            </w:pPr>
            <w:r w:rsidRPr="00E50D53">
              <w:t>Ich kann Rückschlüsse auf die Elektronenbewegung ziehen.</w:t>
            </w:r>
          </w:p>
        </w:tc>
        <w:tc>
          <w:tcPr>
            <w:tcW w:w="188" w:type="dxa"/>
            <w:vMerge/>
            <w:tcBorders>
              <w:left w:val="single" w:sz="4" w:space="0" w:color="auto"/>
              <w:bottom w:val="nil"/>
              <w:right w:val="nil"/>
            </w:tcBorders>
            <w:vAlign w:val="center"/>
            <w:hideMark/>
          </w:tcPr>
          <w:p w:rsidR="00A61A37" w:rsidRDefault="00A61A37" w:rsidP="000147D5">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61A37" w:rsidRPr="00B51DE9" w:rsidTr="000147D5">
              <w:trPr>
                <w:trHeight w:val="284"/>
              </w:trPr>
              <w:tc>
                <w:tcPr>
                  <w:tcW w:w="2090" w:type="dxa"/>
                  <w:shd w:val="clear" w:color="auto" w:fill="D9D9D9" w:themeFill="background1" w:themeFillShade="D9"/>
                </w:tcPr>
                <w:p w:rsidR="00A61A37" w:rsidRPr="00B51DE9" w:rsidRDefault="00A61A37" w:rsidP="000147D5">
                  <w:pPr>
                    <w:pStyle w:val="TabelleKopfmitte"/>
                  </w:pPr>
                  <w:r>
                    <w:t>Lösung</w:t>
                  </w:r>
                </w:p>
              </w:tc>
            </w:tr>
          </w:tbl>
          <w:p w:rsidR="00A61A37" w:rsidRPr="00B51DE9" w:rsidRDefault="00A61A37" w:rsidP="000147D5">
            <w:pPr>
              <w:pStyle w:val="TabelleKopfmitte"/>
            </w:pPr>
          </w:p>
        </w:tc>
      </w:tr>
      <w:tr w:rsidR="00A61A37" w:rsidRPr="00B51DE9" w:rsidTr="000147D5">
        <w:tc>
          <w:tcPr>
            <w:tcW w:w="7348" w:type="dxa"/>
            <w:gridSpan w:val="3"/>
            <w:tcBorders>
              <w:left w:val="single" w:sz="4" w:space="0" w:color="auto"/>
              <w:right w:val="single" w:sz="4" w:space="0" w:color="auto"/>
            </w:tcBorders>
            <w:hideMark/>
          </w:tcPr>
          <w:p w:rsidR="00A61A37" w:rsidRPr="004B658C" w:rsidRDefault="00A61A37" w:rsidP="000147D5">
            <w:pPr>
              <w:pStyle w:val="Tabelle6pt"/>
            </w:pPr>
            <w:r w:rsidRPr="004B658C">
              <w:t>Hauptbezug:</w:t>
            </w:r>
          </w:p>
          <w:p w:rsidR="00A61A37" w:rsidRDefault="00A61A37" w:rsidP="000147D5">
            <w:pPr>
              <w:pStyle w:val="Kopf8ptafz"/>
            </w:pPr>
            <w:r w:rsidRPr="001D0E10">
              <w:t>Ich kann Auswirkungen physikalischer Sachverhalte nennen.</w:t>
            </w:r>
          </w:p>
        </w:tc>
        <w:tc>
          <w:tcPr>
            <w:tcW w:w="188" w:type="dxa"/>
            <w:vMerge/>
            <w:tcBorders>
              <w:left w:val="single" w:sz="4" w:space="0" w:color="auto"/>
              <w:bottom w:val="nil"/>
              <w:right w:val="nil"/>
            </w:tcBorders>
            <w:vAlign w:val="center"/>
            <w:hideMark/>
          </w:tcPr>
          <w:p w:rsidR="00A61A37" w:rsidRDefault="00A61A37" w:rsidP="000147D5">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A61A37" w:rsidRPr="00B51DE9" w:rsidRDefault="00A61A37" w:rsidP="000147D5">
            <w:pPr>
              <w:pStyle w:val="TabelleKopfmitte"/>
            </w:pPr>
          </w:p>
        </w:tc>
      </w:tr>
      <w:tr w:rsidR="00A61A37" w:rsidRPr="00B51DE9" w:rsidTr="000147D5">
        <w:tc>
          <w:tcPr>
            <w:tcW w:w="7348" w:type="dxa"/>
            <w:gridSpan w:val="3"/>
            <w:tcBorders>
              <w:left w:val="single" w:sz="4" w:space="0" w:color="auto"/>
              <w:right w:val="single" w:sz="4" w:space="0" w:color="auto"/>
            </w:tcBorders>
            <w:tcMar>
              <w:bottom w:w="0" w:type="dxa"/>
            </w:tcMar>
            <w:hideMark/>
          </w:tcPr>
          <w:p w:rsidR="00A61A37" w:rsidRDefault="00A61A37" w:rsidP="000147D5">
            <w:pPr>
              <w:pStyle w:val="Tabelle6pt"/>
            </w:pPr>
            <w:r>
              <w:t>Weitere Bezüge:</w:t>
            </w:r>
          </w:p>
          <w:p w:rsidR="00A61A37" w:rsidRDefault="00A61A37" w:rsidP="000147D5">
            <w:pPr>
              <w:pStyle w:val="Kopf8ptafz"/>
            </w:pPr>
            <w:r w:rsidRPr="00E50D53">
              <w:t>Ich kann einfache physikalische Experimente nach Anleitung durchführen und auswerten.</w:t>
            </w:r>
          </w:p>
        </w:tc>
        <w:tc>
          <w:tcPr>
            <w:tcW w:w="188" w:type="dxa"/>
            <w:vMerge/>
            <w:tcBorders>
              <w:left w:val="single" w:sz="4" w:space="0" w:color="auto"/>
              <w:bottom w:val="nil"/>
              <w:right w:val="nil"/>
            </w:tcBorders>
            <w:vAlign w:val="center"/>
            <w:hideMark/>
          </w:tcPr>
          <w:p w:rsidR="00A61A37" w:rsidRDefault="00A61A37" w:rsidP="000147D5">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A61A37" w:rsidRPr="00B51DE9" w:rsidRDefault="00A61A37" w:rsidP="000147D5">
            <w:pPr>
              <w:pStyle w:val="TabelleKopfmitte"/>
            </w:pPr>
          </w:p>
        </w:tc>
      </w:tr>
    </w:tbl>
    <w:p w:rsidR="00E01B69" w:rsidRDefault="00E01B69" w:rsidP="00E01B69">
      <w:pPr>
        <w:pStyle w:val="berschrift3"/>
      </w:pPr>
      <w:r>
        <w:t>Aufgaben Versuchsvorbereitung Level A</w:t>
      </w:r>
    </w:p>
    <w:p w:rsidR="00C244E3" w:rsidRDefault="00BC5C4A" w:rsidP="00BD1EE7">
      <w:pPr>
        <w:pStyle w:val="AufgabeEbene1"/>
        <w:numPr>
          <w:ilvl w:val="0"/>
          <w:numId w:val="63"/>
        </w:numPr>
      </w:pPr>
      <w:r>
        <w:t>Die Beweglichkeit der Elektronen ist vom Material des geladenen Körpers abhängig.</w:t>
      </w:r>
    </w:p>
    <w:p w:rsidR="00BC5C4A" w:rsidRDefault="00BC5C4A" w:rsidP="00BD1EE7">
      <w:pPr>
        <w:pStyle w:val="AufgabeEbene1"/>
        <w:numPr>
          <w:ilvl w:val="0"/>
          <w:numId w:val="63"/>
        </w:numPr>
      </w:pPr>
      <w:r>
        <w:t>In Körpern, in denen sich die Elektronen frei bewegen können, versuchen die zusät</w:t>
      </w:r>
      <w:r>
        <w:t>z</w:t>
      </w:r>
      <w:r>
        <w:t>lichen Elektronen</w:t>
      </w:r>
      <w:r w:rsidR="003A51FA">
        <w:t>,</w:t>
      </w:r>
      <w:r>
        <w:t xml:space="preserve"> sich möglichst weit von den anderen Elektronen zu entfernen. Am Ende sind alle zusätzlichen Elektronen gleichweit voneinander entfernt und sitzen gleichmäßig auf der Oberfläche des Körpers verteilt.</w:t>
      </w:r>
    </w:p>
    <w:p w:rsidR="00BC5C4A" w:rsidRDefault="00BC5C4A" w:rsidP="00BC5C4A">
      <w:pPr>
        <w:pStyle w:val="AufgabeEbene1"/>
      </w:pPr>
      <w:r>
        <w:t>In Körpern, in denen sich die Elektronen nicht frei bewegen können, bleiben sie an dem Platz, an dem sie bei der Reibung hingeschoben wurden.</w:t>
      </w:r>
    </w:p>
    <w:p w:rsidR="00BC5C4A" w:rsidRDefault="00BC5C4A" w:rsidP="00BC5C4A">
      <w:pPr>
        <w:pStyle w:val="AufgabeEbene1"/>
      </w:pPr>
      <w:r>
        <w:t>1 Elektroskop, 1 Metallkugel, 1 Luftballon und 1 Stück Fell</w:t>
      </w:r>
    </w:p>
    <w:p w:rsidR="00BC5C4A" w:rsidRDefault="0099741B" w:rsidP="00BC5C4A">
      <w:pPr>
        <w:pStyle w:val="AufgabeEbene1"/>
      </w:pPr>
      <w:r>
        <w:t>Im ersten Teil wird ein Luftballon aufgeladen und mit ihm nacheinander drei Aufg</w:t>
      </w:r>
      <w:r>
        <w:t>a</w:t>
      </w:r>
      <w:r>
        <w:t>ben ausgeführt. Er wird zuerst an einem Elektroskop mit der vorderen Seite abg</w:t>
      </w:r>
      <w:r>
        <w:t>e</w:t>
      </w:r>
      <w:r>
        <w:t>streift, dann mit einer freien Hand an der oberen Rundung berührt und zuletzt mit der hinteren Seite wieder am Elektroskop abgestreift. Dabei wird der Zeigerau</w:t>
      </w:r>
      <w:r>
        <w:t>s</w:t>
      </w:r>
      <w:r>
        <w:t>schlag des Elektroskops beobachtet.</w:t>
      </w:r>
    </w:p>
    <w:p w:rsidR="0099741B" w:rsidRDefault="0099741B" w:rsidP="0099741B">
      <w:pPr>
        <w:pStyle w:val="AufgabeEbene1"/>
      </w:pPr>
      <w:r>
        <w:t>1 Elektroskop, 1 Luftballon und 1 Stück Fell</w:t>
      </w:r>
    </w:p>
    <w:p w:rsidR="001F2561" w:rsidRDefault="001F2561" w:rsidP="001F2561">
      <w:pPr>
        <w:pStyle w:val="AufgabeEbene1"/>
      </w:pPr>
      <w:r>
        <w:t>Im zweiten Teil wird eine Metallkugel aufgeladen und mit ihr nacheinander drei Au</w:t>
      </w:r>
      <w:r>
        <w:t>f</w:t>
      </w:r>
      <w:r>
        <w:t>gaben ausgeführt. Sie wird zuerst an einem Elektroskop mit der vorderen Seite abg</w:t>
      </w:r>
      <w:r>
        <w:t>e</w:t>
      </w:r>
      <w:r>
        <w:t>streift, dann mit einer freien Hand an der oberen Rundung berührt und zuletzt mit der hinteren Seite wieder am Elektroskop abgestreift. Dabei wird der Zeigerau</w:t>
      </w:r>
      <w:r>
        <w:t>s</w:t>
      </w:r>
      <w:r>
        <w:t>schlag des Elektroskops beobachtet.</w:t>
      </w:r>
    </w:p>
    <w:p w:rsidR="0099741B" w:rsidRDefault="007328BB" w:rsidP="0099741B">
      <w:pPr>
        <w:pStyle w:val="AufgabeEbene1"/>
      </w:pPr>
      <w:r>
        <w:t>Räumen Sie den Versuch auf.</w:t>
      </w:r>
    </w:p>
    <w:p w:rsidR="007328BB" w:rsidRDefault="007328BB" w:rsidP="007328BB">
      <w:pPr>
        <w:pStyle w:val="berschrift3"/>
      </w:pPr>
      <w:r>
        <w:t>Aufgaben Versuchsnachbereitung Level A</w:t>
      </w:r>
    </w:p>
    <w:p w:rsidR="007328BB" w:rsidRDefault="00A757D8" w:rsidP="00BD1EE7">
      <w:pPr>
        <w:pStyle w:val="AufgabeEbene1"/>
        <w:numPr>
          <w:ilvl w:val="0"/>
          <w:numId w:val="64"/>
        </w:numPr>
      </w:pPr>
      <w:r>
        <w:t>Der Luftballon ist aus Gummi beziehungsweise Kunststoff. Die Metallkugel ist aus Metall.</w:t>
      </w:r>
    </w:p>
    <w:p w:rsidR="00A70232" w:rsidRDefault="00A70232" w:rsidP="00BD1EE7">
      <w:pPr>
        <w:pStyle w:val="AufgabeEbene1"/>
        <w:numPr>
          <w:ilvl w:val="0"/>
          <w:numId w:val="64"/>
        </w:numPr>
      </w:pPr>
      <w:r>
        <w:t>Der Zeiger schlägt aus.</w:t>
      </w:r>
    </w:p>
    <w:p w:rsidR="00A70232" w:rsidRDefault="00A70232" w:rsidP="00BD1EE7">
      <w:pPr>
        <w:pStyle w:val="AufgabeEbene1"/>
        <w:numPr>
          <w:ilvl w:val="0"/>
          <w:numId w:val="64"/>
        </w:numPr>
      </w:pPr>
      <w:r>
        <w:t>Der Zeiger schlägt aus.</w:t>
      </w:r>
    </w:p>
    <w:p w:rsidR="00A757D8" w:rsidRDefault="00A70232" w:rsidP="00A70232">
      <w:pPr>
        <w:pStyle w:val="AufgabeEbene1"/>
      </w:pPr>
      <w:r>
        <w:t>Da das Elektroskop beides Mal anzeigt, dass der Luftballon geladen ist, kann max</w:t>
      </w:r>
      <w:r>
        <w:t>i</w:t>
      </w:r>
      <w:r>
        <w:t>mal nur ein Teil der Ladung vom Luftballon in die Hand gewandert sein.</w:t>
      </w:r>
    </w:p>
    <w:p w:rsidR="00A70232" w:rsidRDefault="00A70232" w:rsidP="00A70232">
      <w:pPr>
        <w:pStyle w:val="AufgabeEbene1"/>
      </w:pPr>
      <w:r>
        <w:t>Der Zeiger schlägt aus.</w:t>
      </w:r>
    </w:p>
    <w:p w:rsidR="00A70232" w:rsidRDefault="00A70232" w:rsidP="00A70232">
      <w:pPr>
        <w:pStyle w:val="AufgabeEbene1"/>
      </w:pPr>
      <w:r>
        <w:t>Der Zeiger schlägt nicht aus.</w:t>
      </w:r>
    </w:p>
    <w:p w:rsidR="00A70232" w:rsidRDefault="00A70232" w:rsidP="00A70232">
      <w:pPr>
        <w:pStyle w:val="AufgabeEbene1"/>
      </w:pPr>
      <w:r>
        <w:lastRenderedPageBreak/>
        <w:t>Da das Elektroskop nur beim ersten Mal anzeigt, dass die Metallkugel geladen ist, wird die Ladung von der Metallkugel in die Hand gewandert sein.</w:t>
      </w:r>
    </w:p>
    <w:p w:rsidR="00A70232" w:rsidRDefault="0097446E" w:rsidP="00A70232">
      <w:pPr>
        <w:pStyle w:val="AufgabeEbene1"/>
      </w:pPr>
      <w:r>
        <w:t>Protokoll:</w:t>
      </w:r>
    </w:p>
    <w:p w:rsidR="001F44E7" w:rsidRPr="001F44E7" w:rsidRDefault="000E79DB" w:rsidP="001F44E7">
      <w:pPr>
        <w:pStyle w:val="AufgabeEbene2"/>
      </w:pPr>
      <w:r>
        <w:t xml:space="preserve">Material: </w:t>
      </w:r>
      <w:r w:rsidR="001F44E7" w:rsidRPr="001F44E7">
        <w:t>1 Elektroskop, 1 Metallkugel, 1 Luftballon und 1 Stück Fell</w:t>
      </w:r>
    </w:p>
    <w:p w:rsidR="0097446E" w:rsidRDefault="000E79DB" w:rsidP="0097446E">
      <w:pPr>
        <w:pStyle w:val="AufgabeEbene2"/>
      </w:pPr>
      <w:r>
        <w:t>Versuchsaufbau:</w:t>
      </w:r>
    </w:p>
    <w:p w:rsidR="000E79DB" w:rsidRDefault="000E79DB"/>
    <w:tbl>
      <w:tblPr>
        <w:tblStyle w:val="Tabellenraster"/>
        <w:tblW w:w="737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3261"/>
        <w:gridCol w:w="567"/>
        <w:gridCol w:w="1842"/>
        <w:gridCol w:w="1701"/>
      </w:tblGrid>
      <w:tr w:rsidR="000E79DB" w:rsidRPr="00A410C8" w:rsidTr="000E79DB">
        <w:trPr>
          <w:trHeight w:val="789"/>
        </w:trPr>
        <w:tc>
          <w:tcPr>
            <w:tcW w:w="3261" w:type="dxa"/>
            <w:shd w:val="clear" w:color="auto" w:fill="auto"/>
          </w:tcPr>
          <w:p w:rsidR="003A51FA" w:rsidRDefault="000E79DB" w:rsidP="000147D5">
            <w:pPr>
              <w:pStyle w:val="Textkrper"/>
              <w:rPr>
                <w:noProof/>
              </w:rPr>
            </w:pPr>
            <w:r>
              <w:rPr>
                <w:noProof/>
              </w:rPr>
              <w:t>Elektroskop</w:t>
            </w:r>
          </w:p>
          <w:tbl>
            <w:tblPr>
              <w:tblStyle w:val="Tabellenraster"/>
              <w:tblW w:w="0" w:type="auto"/>
              <w:tblInd w:w="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58"/>
            </w:tblGrid>
            <w:tr w:rsidR="003A51FA" w:rsidRPr="00A410C8" w:rsidTr="009532B6">
              <w:trPr>
                <w:trHeight w:val="3308"/>
              </w:trPr>
              <w:tc>
                <w:tcPr>
                  <w:tcW w:w="2958" w:type="dxa"/>
                  <w:shd w:val="clear" w:color="auto" w:fill="auto"/>
                </w:tcPr>
                <w:p w:rsidR="003A51FA" w:rsidRPr="00A410C8" w:rsidRDefault="009532B6" w:rsidP="009E6802">
                  <w:pPr>
                    <w:pStyle w:val="Textkrper"/>
                  </w:pPr>
                  <w:r>
                    <w:rPr>
                      <w:noProof/>
                    </w:rPr>
                    <w:drawing>
                      <wp:inline distT="0" distB="0" distL="0" distR="0" wp14:anchorId="0E695261" wp14:editId="7989FC25">
                        <wp:extent cx="1587260" cy="2472351"/>
                        <wp:effectExtent l="0" t="0" r="0" b="4445"/>
                        <wp:docPr id="1472" name="Grafik 1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oskop LS Bild.png"/>
                                <pic:cNvPicPr/>
                              </pic:nvPicPr>
                              <pic:blipFill>
                                <a:blip r:embed="rId90">
                                  <a:extLst>
                                    <a:ext uri="{28A0092B-C50C-407E-A947-70E740481C1C}">
                                      <a14:useLocalDpi xmlns:a14="http://schemas.microsoft.com/office/drawing/2010/main" val="0"/>
                                    </a:ext>
                                  </a:extLst>
                                </a:blip>
                                <a:stretch>
                                  <a:fillRect/>
                                </a:stretch>
                              </pic:blipFill>
                              <pic:spPr>
                                <a:xfrm>
                                  <a:off x="0" y="0"/>
                                  <a:ext cx="1589246" cy="2475445"/>
                                </a:xfrm>
                                <a:prstGeom prst="rect">
                                  <a:avLst/>
                                </a:prstGeom>
                              </pic:spPr>
                            </pic:pic>
                          </a:graphicData>
                        </a:graphic>
                      </wp:inline>
                    </w:drawing>
                  </w:r>
                </w:p>
              </w:tc>
            </w:tr>
          </w:tbl>
          <w:p w:rsidR="000E79DB" w:rsidRDefault="000E79DB" w:rsidP="000147D5">
            <w:pPr>
              <w:pStyle w:val="Textkrper"/>
              <w:rPr>
                <w:noProof/>
              </w:rPr>
            </w:pPr>
          </w:p>
          <w:p w:rsidR="000E79DB" w:rsidRDefault="000E79DB" w:rsidP="000147D5">
            <w:pPr>
              <w:pStyle w:val="Textkrper"/>
              <w:rPr>
                <w:noProof/>
              </w:rPr>
            </w:pPr>
          </w:p>
        </w:tc>
        <w:tc>
          <w:tcPr>
            <w:tcW w:w="567" w:type="dxa"/>
          </w:tcPr>
          <w:p w:rsidR="000E79DB" w:rsidRPr="00A410C8" w:rsidRDefault="000E79DB" w:rsidP="000147D5">
            <w:pPr>
              <w:pStyle w:val="Textkrper"/>
            </w:pPr>
            <w:r>
              <w:t>1.</w:t>
            </w:r>
          </w:p>
        </w:tc>
        <w:tc>
          <w:tcPr>
            <w:tcW w:w="1842" w:type="dxa"/>
          </w:tcPr>
          <w:p w:rsidR="000E79DB" w:rsidRDefault="000E79DB" w:rsidP="000147D5">
            <w:pPr>
              <w:pStyle w:val="Textkrper"/>
              <w:rPr>
                <w:noProof/>
              </w:rPr>
            </w:pPr>
            <w:r>
              <w:t>Geladener Ballon</w:t>
            </w:r>
          </w:p>
          <w:p w:rsidR="000E79DB" w:rsidRPr="00B606F7" w:rsidRDefault="000E79DB" w:rsidP="000147D5">
            <w:pPr>
              <w:pStyle w:val="Textkrper"/>
              <w:rPr>
                <w:noProof/>
              </w:rPr>
            </w:pPr>
            <w:r w:rsidRPr="00B606F7">
              <w:rPr>
                <w:noProof/>
              </w:rPr>
              <w:drawing>
                <wp:inline distT="0" distB="0" distL="0" distR="0" wp14:anchorId="3D9B1E63" wp14:editId="02E99B0E">
                  <wp:extent cx="1080000" cy="1522175"/>
                  <wp:effectExtent l="0" t="0" r="6350" b="1905"/>
                  <wp:docPr id="1592" name="Grafik 1592"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92" cstate="print">
                            <a:extLst>
                              <a:ext uri="{28A0092B-C50C-407E-A947-70E740481C1C}">
                                <a14:useLocalDpi xmlns:a14="http://schemas.microsoft.com/office/drawing/2010/main" val="0"/>
                              </a:ext>
                            </a:extLst>
                          </a:blip>
                          <a:srcRect b="28342"/>
                          <a:stretch/>
                        </pic:blipFill>
                        <pic:spPr bwMode="auto">
                          <a:xfrm>
                            <a:off x="0" y="0"/>
                            <a:ext cx="1080000" cy="152217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701" w:type="dxa"/>
          </w:tcPr>
          <w:p w:rsidR="000E79DB" w:rsidRDefault="000E79DB" w:rsidP="000147D5">
            <w:pPr>
              <w:pStyle w:val="Textkrper"/>
            </w:pPr>
            <w:r>
              <w:t xml:space="preserve">Geladene </w:t>
            </w:r>
          </w:p>
          <w:p w:rsidR="000E79DB" w:rsidRDefault="000E79DB" w:rsidP="000147D5">
            <w:pPr>
              <w:pStyle w:val="Textkrper"/>
            </w:pPr>
            <w:r>
              <w:t>Metallkugel</w:t>
            </w:r>
          </w:p>
          <w:p w:rsidR="000E79DB" w:rsidRPr="00B606F7" w:rsidRDefault="000E79DB" w:rsidP="000147D5">
            <w:pPr>
              <w:rPr>
                <w:noProof/>
              </w:rPr>
            </w:pPr>
            <w:r>
              <w:rPr>
                <w:noProof/>
              </w:rPr>
              <mc:AlternateContent>
                <mc:Choice Requires="wps">
                  <w:drawing>
                    <wp:inline distT="0" distB="0" distL="0" distR="0" wp14:anchorId="56EE0874" wp14:editId="04C735F8">
                      <wp:extent cx="1037967" cy="1037967"/>
                      <wp:effectExtent l="0" t="0" r="10160" b="10160"/>
                      <wp:docPr id="1600" name="Ellipse 1600"/>
                      <wp:cNvGraphicFramePr/>
                      <a:graphic xmlns:a="http://schemas.openxmlformats.org/drawingml/2006/main">
                        <a:graphicData uri="http://schemas.microsoft.com/office/word/2010/wordprocessingShape">
                          <wps:wsp>
                            <wps:cNvSpPr/>
                            <wps:spPr>
                              <a:xfrm>
                                <a:off x="0" y="0"/>
                                <a:ext cx="1037967" cy="1037967"/>
                              </a:xfrm>
                              <a:prstGeom prst="ellipse">
                                <a:avLst/>
                              </a:prstGeom>
                              <a:solidFill>
                                <a:schemeClr val="bg1">
                                  <a:lumMod val="6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id="Ellipse 1600" o:spid="_x0000_s1026" style="width:81.75pt;height:81.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" fillcolor="#a5a5a5 [2092]" strokecolor="#7f7f7f [1612]" strokeweight="2pt">
                      <w10:anchorlock/>
                    </v:oval>
                  </w:pict>
                </mc:Fallback>
              </mc:AlternateContent>
            </w:r>
          </w:p>
        </w:tc>
      </w:tr>
      <w:tr w:rsidR="000E79DB" w:rsidRPr="00A410C8" w:rsidTr="000E79DB">
        <w:trPr>
          <w:trHeight w:val="789"/>
        </w:trPr>
        <w:tc>
          <w:tcPr>
            <w:tcW w:w="3261" w:type="dxa"/>
            <w:shd w:val="clear" w:color="auto" w:fill="auto"/>
          </w:tcPr>
          <w:p w:rsidR="000E79DB" w:rsidRDefault="000E79DB" w:rsidP="000147D5">
            <w:pPr>
              <w:pStyle w:val="Textkrper"/>
              <w:rPr>
                <w:noProof/>
              </w:rPr>
            </w:pPr>
            <w:r>
              <w:rPr>
                <w:noProof/>
              </w:rPr>
              <mc:AlternateContent>
                <mc:Choice Requires="wps">
                  <w:drawing>
                    <wp:anchor distT="0" distB="0" distL="114300" distR="114300" simplePos="0" relativeHeight="252219392" behindDoc="0" locked="0" layoutInCell="1" allowOverlap="1" wp14:anchorId="696E1DD1" wp14:editId="407ADA01">
                      <wp:simplePos x="0" y="0"/>
                      <wp:positionH relativeFrom="column">
                        <wp:posOffset>1388264</wp:posOffset>
                      </wp:positionH>
                      <wp:positionV relativeFrom="paragraph">
                        <wp:posOffset>127841</wp:posOffset>
                      </wp:positionV>
                      <wp:extent cx="1031240" cy="327025"/>
                      <wp:effectExtent l="19050" t="0" r="16510" b="53975"/>
                      <wp:wrapNone/>
                      <wp:docPr id="1598" name="Pfeil nach links 1598"/>
                      <wp:cNvGraphicFramePr/>
                      <a:graphic xmlns:a="http://schemas.openxmlformats.org/drawingml/2006/main">
                        <a:graphicData uri="http://schemas.microsoft.com/office/word/2010/wordprocessingShape">
                          <wps:wsp>
                            <wps:cNvSpPr/>
                            <wps:spPr>
                              <a:xfrm rot="11123765">
                                <a:off x="0" y="0"/>
                                <a:ext cx="1031240" cy="32702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Pfeil nach links 1598" o:spid="_x0000_s1026" type="#_x0000_t66" style="position:absolute;margin-left:109.3pt;margin-top:10.05pt;width:81.2pt;height:25.75pt;rotation:-11442842fd;z-index:25221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" adj="3425" fillcolor="#4f81bd [3204]" strokecolor="#243f60 [1604]" strokeweight="2pt"/>
                  </w:pict>
                </mc:Fallback>
              </mc:AlternateContent>
            </w:r>
            <w:r>
              <w:rPr>
                <w:noProof/>
              </w:rPr>
              <w:drawing>
                <wp:inline distT="0" distB="0" distL="0" distR="0" wp14:anchorId="440A349A" wp14:editId="5690C26C">
                  <wp:extent cx="636064" cy="1070360"/>
                  <wp:effectExtent l="49530" t="45720" r="0" b="137795"/>
                  <wp:docPr id="1594" name="Grafik 1594" descr="C:\Users\M\Desktop\pointer-152868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pointer-152868_1280.pn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rot="15088417" flipH="1" flipV="1">
                            <a:off x="0" y="0"/>
                            <a:ext cx="636270" cy="1070706"/>
                          </a:xfrm>
                          <a:prstGeom prst="rect">
                            <a:avLst/>
                          </a:prstGeom>
                          <a:noFill/>
                          <a:ln>
                            <a:noFill/>
                          </a:ln>
                        </pic:spPr>
                      </pic:pic>
                    </a:graphicData>
                  </a:graphic>
                </wp:inline>
              </w:drawing>
            </w:r>
          </w:p>
          <w:p w:rsidR="000E79DB" w:rsidRPr="00FC38BF" w:rsidRDefault="000E79DB" w:rsidP="000147D5">
            <w:pPr>
              <w:pStyle w:val="Textkrper"/>
              <w:rPr>
                <w:noProof/>
              </w:rPr>
            </w:pPr>
            <w:r>
              <w:rPr>
                <w:noProof/>
              </w:rPr>
              <w:t>Ungeladener Finger</w:t>
            </w:r>
          </w:p>
        </w:tc>
        <w:tc>
          <w:tcPr>
            <w:tcW w:w="567" w:type="dxa"/>
          </w:tcPr>
          <w:p w:rsidR="000E79DB" w:rsidRPr="00A410C8" w:rsidRDefault="000E79DB" w:rsidP="000147D5">
            <w:pPr>
              <w:pStyle w:val="Textkrper"/>
            </w:pPr>
            <w:r>
              <w:t>2.</w:t>
            </w:r>
            <w:r>
              <w:rPr>
                <w:noProof/>
              </w:rPr>
              <w:t xml:space="preserve"> </w:t>
            </w:r>
          </w:p>
        </w:tc>
        <w:tc>
          <w:tcPr>
            <w:tcW w:w="1842" w:type="dxa"/>
          </w:tcPr>
          <w:p w:rsidR="000E79DB" w:rsidRDefault="000E79DB" w:rsidP="000147D5">
            <w:r w:rsidRPr="00B606F7">
              <w:rPr>
                <w:noProof/>
              </w:rPr>
              <w:drawing>
                <wp:inline distT="0" distB="0" distL="0" distR="0" wp14:anchorId="0A7F9835" wp14:editId="5BFEDD1A">
                  <wp:extent cx="1080000" cy="1522175"/>
                  <wp:effectExtent l="0" t="0" r="6350" b="1905"/>
                  <wp:docPr id="1596" name="Grafik 1596"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92" cstate="print">
                            <a:extLst>
                              <a:ext uri="{28A0092B-C50C-407E-A947-70E740481C1C}">
                                <a14:useLocalDpi xmlns:a14="http://schemas.microsoft.com/office/drawing/2010/main" val="0"/>
                              </a:ext>
                            </a:extLst>
                          </a:blip>
                          <a:srcRect b="28342"/>
                          <a:stretch/>
                        </pic:blipFill>
                        <pic:spPr bwMode="auto">
                          <a:xfrm>
                            <a:off x="0" y="0"/>
                            <a:ext cx="1080000" cy="152217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701" w:type="dxa"/>
          </w:tcPr>
          <w:p w:rsidR="000E79DB" w:rsidRDefault="000E79DB" w:rsidP="000147D5">
            <w:r>
              <w:rPr>
                <w:noProof/>
              </w:rPr>
              <mc:AlternateContent>
                <mc:Choice Requires="wps">
                  <w:drawing>
                    <wp:inline distT="0" distB="0" distL="0" distR="0" wp14:anchorId="5B7522F5" wp14:editId="37CAFC27">
                      <wp:extent cx="1037967" cy="1037967"/>
                      <wp:effectExtent l="0" t="0" r="10160" b="10160"/>
                      <wp:docPr id="1601" name="Ellipse 1601"/>
                      <wp:cNvGraphicFramePr/>
                      <a:graphic xmlns:a="http://schemas.openxmlformats.org/drawingml/2006/main">
                        <a:graphicData uri="http://schemas.microsoft.com/office/word/2010/wordprocessingShape">
                          <wps:wsp>
                            <wps:cNvSpPr/>
                            <wps:spPr>
                              <a:xfrm>
                                <a:off x="0" y="0"/>
                                <a:ext cx="1037967" cy="1037967"/>
                              </a:xfrm>
                              <a:prstGeom prst="ellipse">
                                <a:avLst/>
                              </a:prstGeom>
                              <a:solidFill>
                                <a:schemeClr val="bg1">
                                  <a:lumMod val="6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id="Ellipse 1601" o:spid="_x0000_s1026" style="width:81.75pt;height:81.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" fillcolor="#a5a5a5 [2092]" strokecolor="#7f7f7f [1612]" strokeweight="2pt">
                      <w10:anchorlock/>
                    </v:oval>
                  </w:pict>
                </mc:Fallback>
              </mc:AlternateContent>
            </w:r>
          </w:p>
        </w:tc>
      </w:tr>
    </w:tbl>
    <w:p w:rsidR="00D963EE" w:rsidRPr="00964AB6" w:rsidRDefault="00D963EE" w:rsidP="00D963EE">
      <w:pPr>
        <w:pStyle w:val="Marginaliegrau"/>
        <w:framePr w:wrap="around" w:x="8911"/>
      </w:pPr>
      <w:r>
        <w:t>Bilder des Autors</w:t>
      </w:r>
    </w:p>
    <w:p w:rsidR="00AA7B55" w:rsidRDefault="00AA7B55">
      <w:r>
        <w:br w:type="page"/>
      </w:r>
    </w:p>
    <w:tbl>
      <w:tblPr>
        <w:tblStyle w:val="Tabellenraster"/>
        <w:tblW w:w="737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3261"/>
        <w:gridCol w:w="567"/>
        <w:gridCol w:w="1842"/>
        <w:gridCol w:w="1701"/>
      </w:tblGrid>
      <w:tr w:rsidR="000E79DB" w:rsidRPr="00A410C8" w:rsidTr="000E79DB">
        <w:trPr>
          <w:trHeight w:val="4481"/>
        </w:trPr>
        <w:tc>
          <w:tcPr>
            <w:tcW w:w="3261" w:type="dxa"/>
            <w:shd w:val="clear" w:color="auto" w:fill="auto"/>
          </w:tcPr>
          <w:p w:rsidR="000E79DB" w:rsidRDefault="000E79DB" w:rsidP="000147D5">
            <w:pPr>
              <w:pStyle w:val="Textkrper"/>
            </w:pPr>
            <w:r>
              <w:rPr>
                <w:noProof/>
              </w:rPr>
              <w:lastRenderedPageBreak/>
              <mc:AlternateContent>
                <mc:Choice Requires="wps">
                  <w:drawing>
                    <wp:anchor distT="0" distB="0" distL="114300" distR="114300" simplePos="0" relativeHeight="252220416" behindDoc="0" locked="0" layoutInCell="1" allowOverlap="1" wp14:anchorId="79DAC905" wp14:editId="595EBEA6">
                      <wp:simplePos x="0" y="0"/>
                      <wp:positionH relativeFrom="column">
                        <wp:posOffset>1518886</wp:posOffset>
                      </wp:positionH>
                      <wp:positionV relativeFrom="paragraph">
                        <wp:posOffset>128313</wp:posOffset>
                      </wp:positionV>
                      <wp:extent cx="1031240" cy="327025"/>
                      <wp:effectExtent l="0" t="114300" r="16510" b="73025"/>
                      <wp:wrapNone/>
                      <wp:docPr id="1599" name="Pfeil nach links 1599"/>
                      <wp:cNvGraphicFramePr/>
                      <a:graphic xmlns:a="http://schemas.openxmlformats.org/drawingml/2006/main">
                        <a:graphicData uri="http://schemas.microsoft.com/office/word/2010/wordprocessingShape">
                          <wps:wsp>
                            <wps:cNvSpPr/>
                            <wps:spPr>
                              <a:xfrm rot="893684">
                                <a:off x="0" y="0"/>
                                <a:ext cx="1031240" cy="32702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links 1599" o:spid="_x0000_s1026" type="#_x0000_t66" style="position:absolute;margin-left:119.6pt;margin-top:10.1pt;width:81.2pt;height:25.75pt;rotation:976141fd;z-index:25222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" adj="3425" fillcolor="#4f81bd [3204]" strokecolor="#243f60 [1604]" strokeweight="2pt"/>
                  </w:pict>
                </mc:Fallback>
              </mc:AlternateContent>
            </w:r>
            <w:r w:rsidR="009532B6">
              <w:rPr>
                <w:noProof/>
              </w:rPr>
              <w:drawing>
                <wp:inline distT="0" distB="0" distL="0" distR="0" wp14:anchorId="22C4CDA2" wp14:editId="731185D5">
                  <wp:extent cx="1933575" cy="3011805"/>
                  <wp:effectExtent l="0" t="0" r="9525" b="0"/>
                  <wp:docPr id="1484" name="Grafik 1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oskop LS Bild.png"/>
                          <pic:cNvPicPr/>
                        </pic:nvPicPr>
                        <pic:blipFill>
                          <a:blip r:embed="rId90">
                            <a:extLst>
                              <a:ext uri="{28A0092B-C50C-407E-A947-70E740481C1C}">
                                <a14:useLocalDpi xmlns:a14="http://schemas.microsoft.com/office/drawing/2010/main" val="0"/>
                              </a:ext>
                            </a:extLst>
                          </a:blip>
                          <a:stretch>
                            <a:fillRect/>
                          </a:stretch>
                        </pic:blipFill>
                        <pic:spPr>
                          <a:xfrm>
                            <a:off x="0" y="0"/>
                            <a:ext cx="1933575" cy="3011805"/>
                          </a:xfrm>
                          <a:prstGeom prst="rect">
                            <a:avLst/>
                          </a:prstGeom>
                        </pic:spPr>
                      </pic:pic>
                    </a:graphicData>
                  </a:graphic>
                </wp:inline>
              </w:drawing>
            </w:r>
          </w:p>
          <w:p w:rsidR="000E79DB" w:rsidRPr="00A410C8" w:rsidRDefault="000E79DB" w:rsidP="000147D5">
            <w:pPr>
              <w:pStyle w:val="Textkrper"/>
            </w:pPr>
            <w:r>
              <w:t>Elektroskop</w:t>
            </w:r>
          </w:p>
        </w:tc>
        <w:tc>
          <w:tcPr>
            <w:tcW w:w="567" w:type="dxa"/>
          </w:tcPr>
          <w:p w:rsidR="000E79DB" w:rsidRPr="00A410C8" w:rsidRDefault="000E79DB" w:rsidP="000147D5">
            <w:pPr>
              <w:pStyle w:val="Textkrper"/>
            </w:pPr>
            <w:r>
              <w:t>3.</w:t>
            </w:r>
            <w:r>
              <w:rPr>
                <w:noProof/>
              </w:rPr>
              <w:t xml:space="preserve"> </w:t>
            </w:r>
          </w:p>
        </w:tc>
        <w:tc>
          <w:tcPr>
            <w:tcW w:w="1842" w:type="dxa"/>
          </w:tcPr>
          <w:p w:rsidR="000E79DB" w:rsidRPr="00116558" w:rsidRDefault="000E79DB" w:rsidP="000147D5">
            <w:r w:rsidRPr="00B606F7">
              <w:rPr>
                <w:noProof/>
              </w:rPr>
              <w:drawing>
                <wp:inline distT="0" distB="0" distL="0" distR="0" wp14:anchorId="02482F40" wp14:editId="264948E6">
                  <wp:extent cx="1080000" cy="1522175"/>
                  <wp:effectExtent l="0" t="0" r="6350" b="1905"/>
                  <wp:docPr id="1597" name="Grafik 1597"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92" cstate="print">
                            <a:extLst>
                              <a:ext uri="{28A0092B-C50C-407E-A947-70E740481C1C}">
                                <a14:useLocalDpi xmlns:a14="http://schemas.microsoft.com/office/drawing/2010/main" val="0"/>
                              </a:ext>
                            </a:extLst>
                          </a:blip>
                          <a:srcRect b="28342"/>
                          <a:stretch/>
                        </pic:blipFill>
                        <pic:spPr bwMode="auto">
                          <a:xfrm flipH="1">
                            <a:off x="0" y="0"/>
                            <a:ext cx="1080000" cy="152217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701" w:type="dxa"/>
          </w:tcPr>
          <w:p w:rsidR="000E79DB" w:rsidRPr="00116558" w:rsidRDefault="000E79DB" w:rsidP="000147D5">
            <w:r>
              <w:rPr>
                <w:noProof/>
              </w:rPr>
              <mc:AlternateContent>
                <mc:Choice Requires="wps">
                  <w:drawing>
                    <wp:inline distT="0" distB="0" distL="0" distR="0" wp14:anchorId="647E5E32" wp14:editId="5EF08F4F">
                      <wp:extent cx="1037967" cy="1037967"/>
                      <wp:effectExtent l="0" t="0" r="10160" b="10160"/>
                      <wp:docPr id="1602" name="Ellipse 1602"/>
                      <wp:cNvGraphicFramePr/>
                      <a:graphic xmlns:a="http://schemas.openxmlformats.org/drawingml/2006/main">
                        <a:graphicData uri="http://schemas.microsoft.com/office/word/2010/wordprocessingShape">
                          <wps:wsp>
                            <wps:cNvSpPr/>
                            <wps:spPr>
                              <a:xfrm>
                                <a:off x="0" y="0"/>
                                <a:ext cx="1037967" cy="1037967"/>
                              </a:xfrm>
                              <a:prstGeom prst="ellipse">
                                <a:avLst/>
                              </a:prstGeom>
                              <a:solidFill>
                                <a:schemeClr val="bg1">
                                  <a:lumMod val="6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id="Ellipse 1602" o:spid="_x0000_s1026" style="width:81.75pt;height:81.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" fillcolor="#a5a5a5 [2092]" strokecolor="#7f7f7f [1612]" strokeweight="2pt">
                      <w10:anchorlock/>
                    </v:oval>
                  </w:pict>
                </mc:Fallback>
              </mc:AlternateContent>
            </w:r>
          </w:p>
        </w:tc>
      </w:tr>
    </w:tbl>
    <w:p w:rsidR="00D963EE" w:rsidRPr="00964AB6" w:rsidRDefault="00D963EE" w:rsidP="00D963EE">
      <w:pPr>
        <w:pStyle w:val="Marginaliegrau"/>
        <w:framePr w:wrap="around" w:x="8911"/>
      </w:pPr>
      <w:r>
        <w:t>Bild des LS</w:t>
      </w:r>
    </w:p>
    <w:p w:rsidR="00803D93" w:rsidRDefault="000E79DB" w:rsidP="00803D93">
      <w:pPr>
        <w:pStyle w:val="AufgabeEbene2"/>
      </w:pPr>
      <w:r>
        <w:t xml:space="preserve">Durchführung: Der geladene Ballon wird am Elektroskop abgestreift und das </w:t>
      </w:r>
      <w:r w:rsidR="005B11C7">
        <w:t>Elektroskop dabei beobachtet. Anschließend wird der Luftballon an der oberen Rundung mit der Hand berührt und darauf wieder, diesmal mit der Rückseite, am Elektroskop abgestreift. Genauso wird mit der Metallkugel verfahren.</w:t>
      </w:r>
    </w:p>
    <w:p w:rsidR="000E79DB" w:rsidRDefault="00B0081F" w:rsidP="000E79DB">
      <w:pPr>
        <w:pStyle w:val="AufgabeEbene2"/>
      </w:pPr>
      <w:r>
        <w:t>B</w:t>
      </w:r>
      <w:r w:rsidR="000E79DB">
        <w:t>eobacht</w:t>
      </w:r>
      <w:r>
        <w:t>ung</w:t>
      </w:r>
      <w:r w:rsidR="000E79DB">
        <w:t>:</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0E79DB" w:rsidRPr="00A410C8" w:rsidTr="000147D5">
        <w:tc>
          <w:tcPr>
            <w:tcW w:w="2445" w:type="dxa"/>
            <w:shd w:val="clear" w:color="auto" w:fill="D9D9D9" w:themeFill="background1" w:themeFillShade="D9"/>
          </w:tcPr>
          <w:p w:rsidR="000E79DB" w:rsidRPr="00A410C8" w:rsidRDefault="000E79DB" w:rsidP="000147D5">
            <w:pPr>
              <w:pStyle w:val="TabelleKopflinks"/>
            </w:pPr>
            <w:r>
              <w:t>Vorgang</w:t>
            </w:r>
          </w:p>
        </w:tc>
        <w:tc>
          <w:tcPr>
            <w:tcW w:w="2445" w:type="dxa"/>
            <w:shd w:val="clear" w:color="auto" w:fill="D9D9D9" w:themeFill="background1" w:themeFillShade="D9"/>
          </w:tcPr>
          <w:p w:rsidR="000E79DB" w:rsidRPr="00A410C8" w:rsidRDefault="000E79DB" w:rsidP="000147D5">
            <w:pPr>
              <w:pStyle w:val="TabelleKopflinks"/>
            </w:pPr>
            <w:r>
              <w:t>Luftballon</w:t>
            </w:r>
          </w:p>
        </w:tc>
        <w:tc>
          <w:tcPr>
            <w:tcW w:w="2445" w:type="dxa"/>
            <w:shd w:val="clear" w:color="auto" w:fill="D9D9D9" w:themeFill="background1" w:themeFillShade="D9"/>
          </w:tcPr>
          <w:p w:rsidR="000E79DB" w:rsidRPr="00A410C8" w:rsidRDefault="000E79DB" w:rsidP="000147D5">
            <w:pPr>
              <w:pStyle w:val="TabelleKopflinks"/>
            </w:pPr>
            <w:r>
              <w:t>Metallkugel</w:t>
            </w:r>
          </w:p>
        </w:tc>
      </w:tr>
      <w:tr w:rsidR="000E79DB" w:rsidRPr="00A410C8" w:rsidTr="000147D5">
        <w:tc>
          <w:tcPr>
            <w:tcW w:w="2445" w:type="dxa"/>
            <w:shd w:val="clear" w:color="auto" w:fill="auto"/>
          </w:tcPr>
          <w:p w:rsidR="000E79DB" w:rsidRPr="00A410C8" w:rsidRDefault="000E79DB" w:rsidP="000147D5">
            <w:pPr>
              <w:pStyle w:val="Textkrper"/>
            </w:pPr>
            <w:r>
              <w:t>Erster Abstreifvorgang</w:t>
            </w:r>
          </w:p>
        </w:tc>
        <w:tc>
          <w:tcPr>
            <w:tcW w:w="2445" w:type="dxa"/>
          </w:tcPr>
          <w:p w:rsidR="000E79DB" w:rsidRPr="00A410C8" w:rsidRDefault="00B0081F" w:rsidP="000147D5">
            <w:pPr>
              <w:pStyle w:val="Textkrper"/>
            </w:pPr>
            <w:r>
              <w:t>Der Zeiger schlägt aus.</w:t>
            </w:r>
          </w:p>
        </w:tc>
        <w:tc>
          <w:tcPr>
            <w:tcW w:w="2445" w:type="dxa"/>
          </w:tcPr>
          <w:p w:rsidR="000E79DB" w:rsidRPr="00A410C8" w:rsidRDefault="00B0081F" w:rsidP="000147D5">
            <w:pPr>
              <w:pStyle w:val="Textkrper"/>
            </w:pPr>
            <w:r>
              <w:t>Der Zeiger schlägt aus.</w:t>
            </w:r>
          </w:p>
        </w:tc>
      </w:tr>
      <w:tr w:rsidR="000E79DB" w:rsidRPr="00A410C8" w:rsidTr="000147D5">
        <w:tc>
          <w:tcPr>
            <w:tcW w:w="2445" w:type="dxa"/>
            <w:shd w:val="clear" w:color="auto" w:fill="auto"/>
          </w:tcPr>
          <w:p w:rsidR="000E79DB" w:rsidRPr="00A410C8" w:rsidRDefault="000E79DB" w:rsidP="000147D5">
            <w:pPr>
              <w:pStyle w:val="Textkrper"/>
            </w:pPr>
            <w:r>
              <w:t>Berührung mit der Hand</w:t>
            </w:r>
          </w:p>
        </w:tc>
        <w:tc>
          <w:tcPr>
            <w:tcW w:w="2445" w:type="dxa"/>
          </w:tcPr>
          <w:p w:rsidR="000E79DB" w:rsidRPr="00A410C8" w:rsidRDefault="000E79DB" w:rsidP="000147D5">
            <w:pPr>
              <w:pStyle w:val="Textkrper"/>
            </w:pPr>
          </w:p>
        </w:tc>
        <w:tc>
          <w:tcPr>
            <w:tcW w:w="2445" w:type="dxa"/>
          </w:tcPr>
          <w:p w:rsidR="000E79DB" w:rsidRPr="00A410C8" w:rsidRDefault="000E79DB" w:rsidP="000147D5">
            <w:pPr>
              <w:pStyle w:val="Textkrper"/>
            </w:pPr>
          </w:p>
        </w:tc>
      </w:tr>
      <w:tr w:rsidR="000E79DB" w:rsidRPr="00A410C8" w:rsidTr="000147D5">
        <w:tc>
          <w:tcPr>
            <w:tcW w:w="2445" w:type="dxa"/>
            <w:shd w:val="clear" w:color="auto" w:fill="auto"/>
          </w:tcPr>
          <w:p w:rsidR="000E79DB" w:rsidRPr="00A410C8" w:rsidRDefault="000E79DB" w:rsidP="000147D5">
            <w:pPr>
              <w:pStyle w:val="Textkrper"/>
            </w:pPr>
            <w:r>
              <w:t>Zweiter Abstreifvorgang</w:t>
            </w:r>
          </w:p>
        </w:tc>
        <w:tc>
          <w:tcPr>
            <w:tcW w:w="2445" w:type="dxa"/>
          </w:tcPr>
          <w:p w:rsidR="000E79DB" w:rsidRPr="00A410C8" w:rsidRDefault="00B0081F" w:rsidP="000147D5">
            <w:pPr>
              <w:pStyle w:val="Textkrper"/>
            </w:pPr>
            <w:r>
              <w:t>Der Zeiger schlägt aus.</w:t>
            </w:r>
          </w:p>
        </w:tc>
        <w:tc>
          <w:tcPr>
            <w:tcW w:w="2445" w:type="dxa"/>
          </w:tcPr>
          <w:p w:rsidR="000E79DB" w:rsidRPr="00A410C8" w:rsidRDefault="00B0081F" w:rsidP="000147D5">
            <w:pPr>
              <w:pStyle w:val="Textkrper"/>
            </w:pPr>
            <w:r>
              <w:t>Der Zeiger schlägt nicht aus.</w:t>
            </w:r>
          </w:p>
        </w:tc>
      </w:tr>
    </w:tbl>
    <w:p w:rsidR="000E79DB" w:rsidRDefault="00B0081F" w:rsidP="00803D93">
      <w:pPr>
        <w:pStyle w:val="AufgabeEbene2"/>
      </w:pPr>
      <w:r>
        <w:t xml:space="preserve">Ergebnis: </w:t>
      </w:r>
      <w:r w:rsidR="00924B04">
        <w:t>Es hängt vom Material ab, ob sich die Elektronen von ihrer Stelle bew</w:t>
      </w:r>
      <w:r w:rsidR="00924B04">
        <w:t>e</w:t>
      </w:r>
      <w:r w:rsidR="00924B04">
        <w:t xml:space="preserve">gen. </w:t>
      </w:r>
      <w:r>
        <w:t>Metallische Körper leiten die Ladungen. Nicht metallische Körper leiten die Ladungen nicht weiter.</w:t>
      </w:r>
    </w:p>
    <w:p w:rsidR="00924B04" w:rsidRDefault="00924B04" w:rsidP="00924B04">
      <w:pPr>
        <w:pStyle w:val="berschrift3"/>
      </w:pPr>
      <w:r>
        <w:t>Aufgaben Versuchsvorbereitung Level B</w:t>
      </w:r>
    </w:p>
    <w:p w:rsidR="00924B04" w:rsidRDefault="0037362B" w:rsidP="00BD1EE7">
      <w:pPr>
        <w:pStyle w:val="AufgabeEbene1"/>
        <w:numPr>
          <w:ilvl w:val="0"/>
          <w:numId w:val="65"/>
        </w:numPr>
      </w:pPr>
      <w:r>
        <w:t>Bei der Erdung kommt es zum Ladungsaustausch.</w:t>
      </w:r>
    </w:p>
    <w:p w:rsidR="0037362B" w:rsidRDefault="0037362B" w:rsidP="0037362B">
      <w:pPr>
        <w:pStyle w:val="AufgabeEbene1"/>
      </w:pPr>
      <w:r>
        <w:t>Bei der Erdung spielt die Größe der Körper und die Stärke der Ladung eine wesentl</w:t>
      </w:r>
      <w:r>
        <w:t>i</w:t>
      </w:r>
      <w:r>
        <w:t>che Rolle.</w:t>
      </w:r>
    </w:p>
    <w:p w:rsidR="0037362B" w:rsidRDefault="007F4F2D" w:rsidP="0037362B">
      <w:pPr>
        <w:pStyle w:val="AufgabeEbene1"/>
      </w:pPr>
      <w:r>
        <w:t>Der Name ist bei beiden gleich. Das ko</w:t>
      </w:r>
      <w:r w:rsidR="00754873">
        <w:t>mmt daher, dass der Planet Erde</w:t>
      </w:r>
      <w:r>
        <w:t xml:space="preserve"> der größte für uns erreichbare Körper ist, in den wir alle Ladungen ableiten können und der trotzdem neutral bleibt.</w:t>
      </w:r>
    </w:p>
    <w:p w:rsidR="007F4F2D" w:rsidRDefault="007F4F2D" w:rsidP="007F4F2D">
      <w:pPr>
        <w:pStyle w:val="AufgabeEbene1"/>
      </w:pPr>
      <w:r w:rsidRPr="007F4F2D">
        <w:t xml:space="preserve">In einem Schnapsglas voll </w:t>
      </w:r>
      <w:r w:rsidR="00FE0DE2" w:rsidRPr="007F4F2D">
        <w:t>Wodka</w:t>
      </w:r>
      <w:r w:rsidRPr="007F4F2D">
        <w:t xml:space="preserve"> ist ordentlich Alkohol drin. Wird von einem Lon</w:t>
      </w:r>
      <w:r w:rsidRPr="007F4F2D">
        <w:t>g</w:t>
      </w:r>
      <w:r w:rsidR="00FE0DE2">
        <w:t>drink W</w:t>
      </w:r>
      <w:r w:rsidRPr="007F4F2D">
        <w:t>odka-Red Bull ein Schnapsglas voll getrun</w:t>
      </w:r>
      <w:r w:rsidR="00754873">
        <w:t>ken, hat sich die Alkoholmenge mehr als</w:t>
      </w:r>
      <w:r w:rsidRPr="007F4F2D">
        <w:t xml:space="preserve"> halbiert. Wird eine Flasche</w:t>
      </w:r>
      <w:r w:rsidR="00FE0DE2">
        <w:t xml:space="preserve"> W</w:t>
      </w:r>
      <w:r w:rsidRPr="007F4F2D">
        <w:t>odka in eine Badewanne voll Wasser geleert und davon wiederum ein Schnapsglas voll getrunken, ist die getrunkene Alkoho</w:t>
      </w:r>
      <w:r w:rsidRPr="007F4F2D">
        <w:t>l</w:t>
      </w:r>
      <w:r w:rsidRPr="007F4F2D">
        <w:t>menge fast nicht nachweisbar.</w:t>
      </w:r>
    </w:p>
    <w:p w:rsidR="007F4F2D" w:rsidRDefault="007F4F2D" w:rsidP="007F4F2D">
      <w:pPr>
        <w:pStyle w:val="AufgabeEbene1"/>
      </w:pPr>
      <w:r>
        <w:t>1 Elektroskop, 1 Glasstab, 1 Kuns</w:t>
      </w:r>
      <w:r w:rsidR="00803891">
        <w:t>tstoffstab und 1 Baumw</w:t>
      </w:r>
      <w:r w:rsidR="00754873">
        <w:t>olltuch</w:t>
      </w:r>
    </w:p>
    <w:p w:rsidR="007F4F2D" w:rsidRDefault="00B3632B" w:rsidP="007F4F2D">
      <w:pPr>
        <w:pStyle w:val="AufgabeEbene1"/>
      </w:pPr>
      <w:r>
        <w:lastRenderedPageBreak/>
        <w:t>Im ersten Teil wird ein Elektroskop einmal positiv und einmal negativ geladen. Nach dem Laden wird das Elektroskop mit dem Finger berührt und der Zeigerausschlag beobachtet.</w:t>
      </w:r>
    </w:p>
    <w:p w:rsidR="00B3632B" w:rsidRDefault="00B3632B" w:rsidP="00B3632B">
      <w:pPr>
        <w:pStyle w:val="AufgabeEbene1"/>
      </w:pPr>
      <w:r>
        <w:t>1 Elektroskop, 1 Glasstab, 1 Kuns</w:t>
      </w:r>
      <w:r w:rsidR="00754873">
        <w:t>tstoffstab und 1 Baumwolltuch</w:t>
      </w:r>
    </w:p>
    <w:p w:rsidR="00B3632B" w:rsidRDefault="00B3632B" w:rsidP="00B3632B">
      <w:pPr>
        <w:pStyle w:val="AufgabeEbene1"/>
      </w:pPr>
      <w:r>
        <w:t>Im zweiten Teil wird ein positiv geladener Stab mit einem negativ geladenen Stab zum Ladungsaustausch gebracht. Es wird am Elektroskop überprüft, ob die Ladu</w:t>
      </w:r>
      <w:r>
        <w:t>n</w:t>
      </w:r>
      <w:r>
        <w:t>gen sich gegenseitig ausgelöscht haben.</w:t>
      </w:r>
    </w:p>
    <w:p w:rsidR="00B3632B" w:rsidRDefault="00B3632B" w:rsidP="00B3632B">
      <w:pPr>
        <w:pStyle w:val="AufgabeEbene1"/>
      </w:pPr>
      <w:r>
        <w:t>Im dritten Teil wird erst ein positiv, dann ein negativ geladener Stab am Elektroskop abgestreift. Beim Abstreifen des zweiten Stabes wird das Elektroskop beobachtet.</w:t>
      </w:r>
    </w:p>
    <w:p w:rsidR="00B3632B" w:rsidRDefault="00B3632B" w:rsidP="00B3632B">
      <w:pPr>
        <w:pStyle w:val="AufgabeEbene1"/>
      </w:pPr>
      <w:r>
        <w:t>Räumen Sie den Versuch auf.</w:t>
      </w:r>
    </w:p>
    <w:p w:rsidR="00B3632B" w:rsidRDefault="00B3632B" w:rsidP="00B3632B">
      <w:pPr>
        <w:pStyle w:val="berschrift3"/>
      </w:pPr>
      <w:r>
        <w:t>Aufgaben Versuchsnachbereitung Level B</w:t>
      </w:r>
    </w:p>
    <w:p w:rsidR="00B3632B" w:rsidRDefault="00196EEE" w:rsidP="00BD1EE7">
      <w:pPr>
        <w:pStyle w:val="AufgabeEbene1"/>
        <w:numPr>
          <w:ilvl w:val="0"/>
          <w:numId w:val="66"/>
        </w:numPr>
      </w:pPr>
      <w:r>
        <w:t>Der Glasstab ist positiv geladen, der Kunststoffstab ist negativ geladen.</w:t>
      </w:r>
    </w:p>
    <w:p w:rsidR="00196EEE" w:rsidRDefault="00196EEE" w:rsidP="00BD1EE7">
      <w:pPr>
        <w:pStyle w:val="AufgabeEbene1"/>
        <w:numPr>
          <w:ilvl w:val="0"/>
          <w:numId w:val="66"/>
        </w:numPr>
      </w:pPr>
      <w:r>
        <w:t>Der Zeiger schlägt aus.</w:t>
      </w:r>
    </w:p>
    <w:p w:rsidR="00196EEE" w:rsidRDefault="00196EEE" w:rsidP="00196EEE">
      <w:pPr>
        <w:pStyle w:val="AufgabeEbene1"/>
      </w:pPr>
      <w:r>
        <w:t>Der Zeigerausschlag geht wieder zurück.</w:t>
      </w:r>
    </w:p>
    <w:p w:rsidR="00196EEE" w:rsidRDefault="00196EEE" w:rsidP="00196EEE">
      <w:pPr>
        <w:pStyle w:val="AufgabeEbene1"/>
      </w:pPr>
      <w:r>
        <w:t>Die Ladung wandert durch die Finger in den menschlichen Körper.</w:t>
      </w:r>
    </w:p>
    <w:p w:rsidR="00196EEE" w:rsidRDefault="00196EEE" w:rsidP="00196EEE">
      <w:pPr>
        <w:pStyle w:val="AufgabeEbene1"/>
      </w:pPr>
      <w:r>
        <w:t>Der Zeiger schlägt aus.</w:t>
      </w:r>
    </w:p>
    <w:p w:rsidR="00196EEE" w:rsidRDefault="00196EEE" w:rsidP="00196EEE">
      <w:pPr>
        <w:pStyle w:val="AufgabeEbene1"/>
      </w:pPr>
      <w:r>
        <w:t>Der Zeiger schlägt aus.</w:t>
      </w:r>
    </w:p>
    <w:p w:rsidR="00196EEE" w:rsidRDefault="00196EEE" w:rsidP="00196EEE">
      <w:pPr>
        <w:pStyle w:val="AufgabeEbene1"/>
      </w:pPr>
      <w:r>
        <w:t>Protokoll:</w:t>
      </w:r>
    </w:p>
    <w:p w:rsidR="00196EEE" w:rsidRPr="00196EEE" w:rsidRDefault="00196EEE" w:rsidP="00196EEE">
      <w:pPr>
        <w:pStyle w:val="AufgabeEbene2"/>
      </w:pPr>
      <w:r>
        <w:t xml:space="preserve">Material: </w:t>
      </w:r>
      <w:r w:rsidRPr="00196EEE">
        <w:t xml:space="preserve">1 Elektroskop, 1 Glasstab, 1 Kunststoffstab und 1 </w:t>
      </w:r>
      <w:r w:rsidR="00754873">
        <w:t>Baumwolltuch</w:t>
      </w:r>
    </w:p>
    <w:p w:rsidR="00196EEE" w:rsidRDefault="008B619C" w:rsidP="00196EEE">
      <w:pPr>
        <w:pStyle w:val="AufgabeEbene2"/>
      </w:pPr>
      <w:r>
        <w:t>Versuchsaufbau:</w:t>
      </w:r>
    </w:p>
    <w:tbl>
      <w:tblPr>
        <w:tblStyle w:val="Tabellenraster"/>
        <w:tblW w:w="737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3402"/>
        <w:gridCol w:w="851"/>
        <w:gridCol w:w="1889"/>
        <w:gridCol w:w="1229"/>
      </w:tblGrid>
      <w:tr w:rsidR="008B619C" w:rsidRPr="00A410C8" w:rsidTr="000147D5">
        <w:trPr>
          <w:trHeight w:val="4481"/>
        </w:trPr>
        <w:tc>
          <w:tcPr>
            <w:tcW w:w="3402" w:type="dxa"/>
            <w:shd w:val="clear" w:color="auto" w:fill="auto"/>
          </w:tcPr>
          <w:p w:rsidR="008B619C" w:rsidRDefault="008B619C" w:rsidP="000147D5">
            <w:pPr>
              <w:pStyle w:val="Textkrper"/>
            </w:pPr>
            <w:r>
              <w:rPr>
                <w:noProof/>
              </w:rPr>
              <mc:AlternateContent>
                <mc:Choice Requires="wps">
                  <w:drawing>
                    <wp:anchor distT="0" distB="0" distL="114300" distR="114300" simplePos="0" relativeHeight="252222464" behindDoc="0" locked="0" layoutInCell="1" allowOverlap="1" wp14:anchorId="0C340169" wp14:editId="4226D5C3">
                      <wp:simplePos x="0" y="0"/>
                      <wp:positionH relativeFrom="column">
                        <wp:posOffset>1620710</wp:posOffset>
                      </wp:positionH>
                      <wp:positionV relativeFrom="paragraph">
                        <wp:posOffset>203286</wp:posOffset>
                      </wp:positionV>
                      <wp:extent cx="1031240" cy="327025"/>
                      <wp:effectExtent l="0" t="114300" r="16510" b="92075"/>
                      <wp:wrapNone/>
                      <wp:docPr id="1603" name="Pfeil nach links 1603"/>
                      <wp:cNvGraphicFramePr/>
                      <a:graphic xmlns:a="http://schemas.openxmlformats.org/drawingml/2006/main">
                        <a:graphicData uri="http://schemas.microsoft.com/office/word/2010/wordprocessingShape">
                          <wps:wsp>
                            <wps:cNvSpPr/>
                            <wps:spPr>
                              <a:xfrm rot="1057479">
                                <a:off x="0" y="0"/>
                                <a:ext cx="1031240" cy="32702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links 1603" o:spid="_x0000_s1026" type="#_x0000_t66" style="position:absolute;margin-left:127.6pt;margin-top:16pt;width:81.2pt;height:25.75pt;rotation:1155049fd;z-index:25222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" adj="3425" fillcolor="#4f81bd [3204]" strokecolor="#243f60 [1604]" strokeweight="2pt"/>
                  </w:pict>
                </mc:Fallback>
              </mc:AlternateContent>
            </w:r>
            <w:r w:rsidR="009532B6">
              <w:rPr>
                <w:noProof/>
              </w:rPr>
              <w:drawing>
                <wp:inline distT="0" distB="0" distL="0" distR="0" wp14:anchorId="66E371A7" wp14:editId="3E8C0F60">
                  <wp:extent cx="1794294" cy="2794851"/>
                  <wp:effectExtent l="0" t="0" r="0" b="5715"/>
                  <wp:docPr id="1485" name="Grafik 1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oskop LS Bild.png"/>
                          <pic:cNvPicPr/>
                        </pic:nvPicPr>
                        <pic:blipFill>
                          <a:blip r:embed="rId90">
                            <a:extLst>
                              <a:ext uri="{28A0092B-C50C-407E-A947-70E740481C1C}">
                                <a14:useLocalDpi xmlns:a14="http://schemas.microsoft.com/office/drawing/2010/main" val="0"/>
                              </a:ext>
                            </a:extLst>
                          </a:blip>
                          <a:stretch>
                            <a:fillRect/>
                          </a:stretch>
                        </pic:blipFill>
                        <pic:spPr>
                          <a:xfrm>
                            <a:off x="0" y="0"/>
                            <a:ext cx="1800814" cy="2805006"/>
                          </a:xfrm>
                          <a:prstGeom prst="rect">
                            <a:avLst/>
                          </a:prstGeom>
                        </pic:spPr>
                      </pic:pic>
                    </a:graphicData>
                  </a:graphic>
                </wp:inline>
              </w:drawing>
            </w:r>
          </w:p>
          <w:p w:rsidR="008B619C" w:rsidRPr="00A410C8" w:rsidRDefault="008B619C" w:rsidP="000147D5">
            <w:pPr>
              <w:pStyle w:val="Textkrper"/>
            </w:pPr>
            <w:r>
              <w:t>Elektroskop</w:t>
            </w:r>
          </w:p>
        </w:tc>
        <w:tc>
          <w:tcPr>
            <w:tcW w:w="851" w:type="dxa"/>
          </w:tcPr>
          <w:p w:rsidR="008B619C" w:rsidRPr="00A410C8" w:rsidRDefault="008B619C" w:rsidP="000147D5">
            <w:pPr>
              <w:pStyle w:val="Textkrper"/>
            </w:pPr>
          </w:p>
        </w:tc>
        <w:tc>
          <w:tcPr>
            <w:tcW w:w="1889" w:type="dxa"/>
          </w:tcPr>
          <w:p w:rsidR="008B619C" w:rsidRPr="00116558" w:rsidRDefault="008B619C" w:rsidP="008B619C">
            <w:r w:rsidRPr="00116558">
              <w:rPr>
                <w:noProof/>
              </w:rPr>
              <mc:AlternateContent>
                <mc:Choice Requires="wps">
                  <w:drawing>
                    <wp:inline distT="0" distB="0" distL="0" distR="0" wp14:anchorId="1E36AB72" wp14:editId="325BF886">
                      <wp:extent cx="1037590" cy="129540"/>
                      <wp:effectExtent l="0" t="190500" r="10160" b="194310"/>
                      <wp:docPr id="1604" name="Rechteck 1604"/>
                      <wp:cNvGraphicFramePr/>
                      <a:graphic xmlns:a="http://schemas.openxmlformats.org/drawingml/2006/main">
                        <a:graphicData uri="http://schemas.microsoft.com/office/word/2010/wordprocessingShape">
                          <wps:wsp>
                            <wps:cNvSpPr/>
                            <wps:spPr>
                              <a:xfrm rot="1166224">
                                <a:off x="0" y="0"/>
                                <a:ext cx="1037590" cy="12954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hteck 1604" o:spid="_x0000_s1026" style="width:81.7pt;height:10.2pt;rotation:1273828fd;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" fillcolor="#4f81bd [3204]" strokecolor="#243f60 [1604]" strokeweight="2pt">
                      <w10:anchorlock/>
                    </v:rect>
                  </w:pict>
                </mc:Fallback>
              </mc:AlternateContent>
            </w:r>
            <w:r>
              <w:rPr>
                <w:noProof/>
              </w:rPr>
              <w:drawing>
                <wp:inline distT="0" distB="0" distL="0" distR="0" wp14:anchorId="0D5A0ACB" wp14:editId="525CC69E">
                  <wp:extent cx="636064" cy="1070360"/>
                  <wp:effectExtent l="0" t="45720" r="0" b="137795"/>
                  <wp:docPr id="1608" name="Grafik 1608" descr="C:\Users\M\Desktop\pointer-152868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pointer-152868_1280.pn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rot="6511583" flipV="1">
                            <a:off x="0" y="0"/>
                            <a:ext cx="636270" cy="1070706"/>
                          </a:xfrm>
                          <a:prstGeom prst="rect">
                            <a:avLst/>
                          </a:prstGeom>
                          <a:noFill/>
                          <a:ln>
                            <a:noFill/>
                          </a:ln>
                        </pic:spPr>
                      </pic:pic>
                    </a:graphicData>
                  </a:graphic>
                </wp:inline>
              </w:drawing>
            </w:r>
            <w:r w:rsidRPr="00116558">
              <w:rPr>
                <w:noProof/>
              </w:rPr>
              <mc:AlternateContent>
                <mc:Choice Requires="wps">
                  <w:drawing>
                    <wp:inline distT="0" distB="0" distL="0" distR="0" wp14:anchorId="4C3C7011" wp14:editId="45A41FC1">
                      <wp:extent cx="1037590" cy="129540"/>
                      <wp:effectExtent l="0" t="190500" r="10160" b="194310"/>
                      <wp:docPr id="1605" name="Rechteck 1605"/>
                      <wp:cNvGraphicFramePr/>
                      <a:graphic xmlns:a="http://schemas.openxmlformats.org/drawingml/2006/main">
                        <a:graphicData uri="http://schemas.microsoft.com/office/word/2010/wordprocessingShape">
                          <wps:wsp>
                            <wps:cNvSpPr/>
                            <wps:spPr>
                              <a:xfrm rot="1166224">
                                <a:off x="0" y="0"/>
                                <a:ext cx="1037590" cy="129540"/>
                              </a:xfrm>
                              <a:prstGeom prst="rect">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hteck 1605" o:spid="_x0000_s1026" style="width:81.7pt;height:10.2pt;rotation:1273828fd;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" fillcolor="#c0504d [3205]" strokecolor="#622423 [1605]" strokeweight="2pt">
                      <w10:anchorlock/>
                    </v:rect>
                  </w:pict>
                </mc:Fallback>
              </mc:AlternateContent>
            </w:r>
          </w:p>
        </w:tc>
        <w:tc>
          <w:tcPr>
            <w:tcW w:w="1229" w:type="dxa"/>
          </w:tcPr>
          <w:p w:rsidR="008B619C" w:rsidRDefault="008B619C" w:rsidP="008B619C">
            <w:pPr>
              <w:pStyle w:val="Textkrper"/>
            </w:pPr>
          </w:p>
          <w:p w:rsidR="008B619C" w:rsidRDefault="008B619C" w:rsidP="008B619C">
            <w:pPr>
              <w:pStyle w:val="Textkrper"/>
            </w:pPr>
          </w:p>
          <w:p w:rsidR="008B619C" w:rsidRDefault="008B619C" w:rsidP="008B619C">
            <w:pPr>
              <w:pStyle w:val="Textkrper"/>
            </w:pPr>
            <w:r>
              <w:t>geladener Glasstab</w:t>
            </w:r>
          </w:p>
          <w:p w:rsidR="008B619C" w:rsidRDefault="008B619C" w:rsidP="008B619C">
            <w:pPr>
              <w:pStyle w:val="Textkrper"/>
            </w:pPr>
          </w:p>
          <w:p w:rsidR="008B619C" w:rsidRDefault="008B619C" w:rsidP="008B619C">
            <w:pPr>
              <w:pStyle w:val="Textkrper"/>
            </w:pPr>
          </w:p>
          <w:p w:rsidR="008B619C" w:rsidRDefault="008B619C" w:rsidP="000147D5">
            <w:pPr>
              <w:pStyle w:val="Textkrper"/>
            </w:pPr>
            <w:r>
              <w:t>ungelad</w:t>
            </w:r>
            <w:r>
              <w:t>e</w:t>
            </w:r>
            <w:r>
              <w:t>ner Finger</w:t>
            </w:r>
          </w:p>
          <w:p w:rsidR="008B619C" w:rsidRDefault="008B619C" w:rsidP="000147D5">
            <w:pPr>
              <w:pStyle w:val="Textkrper"/>
            </w:pPr>
          </w:p>
          <w:p w:rsidR="008B619C" w:rsidRDefault="008B619C" w:rsidP="000147D5">
            <w:pPr>
              <w:pStyle w:val="Textkrper"/>
            </w:pPr>
          </w:p>
          <w:p w:rsidR="008B619C" w:rsidRPr="00A410C8" w:rsidRDefault="008B619C" w:rsidP="000147D5">
            <w:pPr>
              <w:pStyle w:val="Textkrper"/>
            </w:pPr>
            <w:r>
              <w:t>geladener Kunststof</w:t>
            </w:r>
            <w:r>
              <w:t>f</w:t>
            </w:r>
            <w:r>
              <w:t>stab</w:t>
            </w:r>
          </w:p>
        </w:tc>
      </w:tr>
    </w:tbl>
    <w:p w:rsidR="00D963EE" w:rsidRPr="00964AB6" w:rsidRDefault="00D963EE" w:rsidP="00D963EE">
      <w:pPr>
        <w:pStyle w:val="Marginaliegrau"/>
        <w:framePr w:wrap="around" w:x="8911"/>
      </w:pPr>
      <w:r>
        <w:t>Bild des Autors</w:t>
      </w:r>
    </w:p>
    <w:p w:rsidR="008B619C" w:rsidRDefault="004F2683" w:rsidP="004F2683">
      <w:pPr>
        <w:pStyle w:val="AufgabeEbene2"/>
      </w:pPr>
      <w:r>
        <w:t>Durchführung: Im ersten Teil wird ein Elektroskop einmal positiv und einmal n</w:t>
      </w:r>
      <w:r>
        <w:t>e</w:t>
      </w:r>
      <w:r>
        <w:t xml:space="preserve">gativ geladen. Nach dem Laden wird das Elektroskop mit dem Finger berührt und der Zeigerausschlag beobachtet. Im zweiten Teil wird ein positiv geladener Stab mit einem negativ geladenen Stab zum Ladungsaustausch gebracht. Es wird am Elektroskop überprüft, ob die Ladungen sich gegenseitig ausgelöscht haben. Im </w:t>
      </w:r>
      <w:r>
        <w:lastRenderedPageBreak/>
        <w:t>dritten Teil wird erst ein positiv, dann ein negativ geladener Stab am Elektroskop abgestreift. Beim Abstreifen des zweiten Stabes wird das Elektroskop beobac</w:t>
      </w:r>
      <w:r>
        <w:t>h</w:t>
      </w:r>
      <w:r>
        <w:t>tet.</w:t>
      </w:r>
    </w:p>
    <w:p w:rsidR="004F2683" w:rsidRDefault="004F2683" w:rsidP="004F2683">
      <w:pPr>
        <w:pStyle w:val="AufgabeEbene2"/>
      </w:pPr>
      <w:r>
        <w:t>Beobachtung:</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3685"/>
        <w:gridCol w:w="3686"/>
      </w:tblGrid>
      <w:tr w:rsidR="004F2683" w:rsidRPr="00A410C8" w:rsidTr="000147D5">
        <w:tc>
          <w:tcPr>
            <w:tcW w:w="3685" w:type="dxa"/>
            <w:shd w:val="clear" w:color="auto" w:fill="D9D9D9" w:themeFill="background1" w:themeFillShade="D9"/>
          </w:tcPr>
          <w:p w:rsidR="004F2683" w:rsidRPr="00A410C8" w:rsidRDefault="004F2683" w:rsidP="000147D5">
            <w:pPr>
              <w:pStyle w:val="TabelleKopflinks"/>
            </w:pPr>
            <w:r>
              <w:t>Vorgang</w:t>
            </w:r>
          </w:p>
        </w:tc>
        <w:tc>
          <w:tcPr>
            <w:tcW w:w="3686" w:type="dxa"/>
            <w:shd w:val="clear" w:color="auto" w:fill="D9D9D9" w:themeFill="background1" w:themeFillShade="D9"/>
          </w:tcPr>
          <w:p w:rsidR="004F2683" w:rsidRPr="00A410C8" w:rsidRDefault="004F2683" w:rsidP="000147D5">
            <w:pPr>
              <w:pStyle w:val="TabelleKopflinks"/>
            </w:pPr>
            <w:r>
              <w:t>Anzeige am Elektroskop</w:t>
            </w:r>
          </w:p>
        </w:tc>
      </w:tr>
      <w:tr w:rsidR="004F2683" w:rsidRPr="00A410C8" w:rsidTr="000147D5">
        <w:tc>
          <w:tcPr>
            <w:tcW w:w="3685" w:type="dxa"/>
            <w:shd w:val="clear" w:color="auto" w:fill="auto"/>
          </w:tcPr>
          <w:p w:rsidR="004F2683" w:rsidRPr="00A410C8" w:rsidRDefault="004F2683" w:rsidP="000147D5">
            <w:pPr>
              <w:pStyle w:val="Textkrper"/>
            </w:pPr>
            <w:r>
              <w:t>Glasstab abgestreift</w:t>
            </w:r>
          </w:p>
        </w:tc>
        <w:tc>
          <w:tcPr>
            <w:tcW w:w="3686" w:type="dxa"/>
          </w:tcPr>
          <w:p w:rsidR="004F2683" w:rsidRPr="00A410C8" w:rsidRDefault="004F2683" w:rsidP="000147D5">
            <w:pPr>
              <w:pStyle w:val="Textkrper"/>
            </w:pPr>
            <w:r>
              <w:t>Ausschlag</w:t>
            </w:r>
          </w:p>
        </w:tc>
      </w:tr>
      <w:tr w:rsidR="004F2683" w:rsidRPr="00A410C8" w:rsidTr="000147D5">
        <w:tc>
          <w:tcPr>
            <w:tcW w:w="3685" w:type="dxa"/>
            <w:shd w:val="clear" w:color="auto" w:fill="auto"/>
          </w:tcPr>
          <w:p w:rsidR="004F2683" w:rsidRDefault="00754873" w:rsidP="000147D5">
            <w:pPr>
              <w:pStyle w:val="Textkrper"/>
            </w:pPr>
            <w:r>
              <w:t>M</w:t>
            </w:r>
            <w:r w:rsidR="004F2683">
              <w:t>it Finger berührt</w:t>
            </w:r>
          </w:p>
        </w:tc>
        <w:tc>
          <w:tcPr>
            <w:tcW w:w="3686" w:type="dxa"/>
          </w:tcPr>
          <w:p w:rsidR="004F2683" w:rsidRPr="00A410C8" w:rsidRDefault="004F2683" w:rsidP="000147D5">
            <w:pPr>
              <w:pStyle w:val="Textkrper"/>
            </w:pPr>
            <w:r>
              <w:t>kein Ausschlag</w:t>
            </w:r>
          </w:p>
        </w:tc>
      </w:tr>
      <w:tr w:rsidR="004F2683" w:rsidRPr="00A410C8" w:rsidTr="000147D5">
        <w:tc>
          <w:tcPr>
            <w:tcW w:w="3685" w:type="dxa"/>
            <w:shd w:val="clear" w:color="auto" w:fill="auto"/>
          </w:tcPr>
          <w:p w:rsidR="004F2683" w:rsidRPr="00A410C8" w:rsidRDefault="004F2683" w:rsidP="000147D5">
            <w:pPr>
              <w:pStyle w:val="Textkrper"/>
            </w:pPr>
            <w:r>
              <w:t>Kunststoffstab abgestreift</w:t>
            </w:r>
          </w:p>
        </w:tc>
        <w:tc>
          <w:tcPr>
            <w:tcW w:w="3686" w:type="dxa"/>
          </w:tcPr>
          <w:p w:rsidR="004F2683" w:rsidRPr="00A410C8" w:rsidRDefault="004F2683" w:rsidP="000147D5">
            <w:pPr>
              <w:pStyle w:val="Textkrper"/>
            </w:pPr>
            <w:r>
              <w:t>Ausschlag</w:t>
            </w:r>
          </w:p>
        </w:tc>
      </w:tr>
      <w:tr w:rsidR="004F2683" w:rsidRPr="00A410C8" w:rsidTr="000147D5">
        <w:tc>
          <w:tcPr>
            <w:tcW w:w="3685" w:type="dxa"/>
            <w:shd w:val="clear" w:color="auto" w:fill="auto"/>
          </w:tcPr>
          <w:p w:rsidR="004F2683" w:rsidRDefault="00754873" w:rsidP="000147D5">
            <w:pPr>
              <w:pStyle w:val="Textkrper"/>
            </w:pPr>
            <w:r>
              <w:t>M</w:t>
            </w:r>
            <w:r w:rsidR="004F2683">
              <w:t>it Finger berührt</w:t>
            </w:r>
          </w:p>
        </w:tc>
        <w:tc>
          <w:tcPr>
            <w:tcW w:w="3686" w:type="dxa"/>
          </w:tcPr>
          <w:p w:rsidR="004F2683" w:rsidRPr="00A410C8" w:rsidRDefault="004F2683" w:rsidP="000147D5">
            <w:pPr>
              <w:pStyle w:val="Textkrper"/>
            </w:pPr>
            <w:r>
              <w:t>kein Ausschlag</w:t>
            </w:r>
          </w:p>
        </w:tc>
      </w:tr>
      <w:tr w:rsidR="004F2683" w:rsidRPr="00A410C8" w:rsidTr="000147D5">
        <w:tc>
          <w:tcPr>
            <w:tcW w:w="3685" w:type="dxa"/>
            <w:shd w:val="clear" w:color="auto" w:fill="auto"/>
          </w:tcPr>
          <w:p w:rsidR="004F2683" w:rsidRDefault="004F2683" w:rsidP="000147D5">
            <w:pPr>
              <w:pStyle w:val="Textkrper"/>
            </w:pPr>
            <w:r>
              <w:t>Nach dem Zusammenbringen einen Stab abgestreift</w:t>
            </w:r>
          </w:p>
        </w:tc>
        <w:tc>
          <w:tcPr>
            <w:tcW w:w="3686" w:type="dxa"/>
          </w:tcPr>
          <w:p w:rsidR="004F2683" w:rsidRPr="00A410C8" w:rsidRDefault="004F2683" w:rsidP="000147D5">
            <w:pPr>
              <w:pStyle w:val="Textkrper"/>
            </w:pPr>
            <w:r>
              <w:t>Ausschlag</w:t>
            </w:r>
          </w:p>
        </w:tc>
      </w:tr>
      <w:tr w:rsidR="004F2683" w:rsidRPr="00A410C8" w:rsidTr="000147D5">
        <w:tc>
          <w:tcPr>
            <w:tcW w:w="3685" w:type="dxa"/>
            <w:shd w:val="clear" w:color="auto" w:fill="auto"/>
          </w:tcPr>
          <w:p w:rsidR="004F2683" w:rsidRDefault="00754873" w:rsidP="000147D5">
            <w:pPr>
              <w:pStyle w:val="Textkrper"/>
            </w:pPr>
            <w:r>
              <w:t>M</w:t>
            </w:r>
            <w:r w:rsidR="004F2683">
              <w:t>it Finger berührt</w:t>
            </w:r>
          </w:p>
        </w:tc>
        <w:tc>
          <w:tcPr>
            <w:tcW w:w="3686" w:type="dxa"/>
          </w:tcPr>
          <w:p w:rsidR="004F2683" w:rsidRPr="00A410C8" w:rsidRDefault="004F2683" w:rsidP="000147D5">
            <w:pPr>
              <w:pStyle w:val="Textkrper"/>
            </w:pPr>
            <w:r>
              <w:t>kein Ausschlag</w:t>
            </w:r>
          </w:p>
        </w:tc>
      </w:tr>
      <w:tr w:rsidR="004F2683" w:rsidRPr="00A410C8" w:rsidTr="000147D5">
        <w:tc>
          <w:tcPr>
            <w:tcW w:w="3685" w:type="dxa"/>
            <w:shd w:val="clear" w:color="auto" w:fill="auto"/>
          </w:tcPr>
          <w:p w:rsidR="004F2683" w:rsidRDefault="004F2683" w:rsidP="000147D5">
            <w:pPr>
              <w:pStyle w:val="Textkrper"/>
            </w:pPr>
            <w:r>
              <w:t>Ersten Stab abgestreift</w:t>
            </w:r>
          </w:p>
        </w:tc>
        <w:tc>
          <w:tcPr>
            <w:tcW w:w="3686" w:type="dxa"/>
          </w:tcPr>
          <w:p w:rsidR="004F2683" w:rsidRPr="00A410C8" w:rsidRDefault="004F2683" w:rsidP="000147D5">
            <w:pPr>
              <w:pStyle w:val="Textkrper"/>
            </w:pPr>
            <w:r>
              <w:t>Ausschlag</w:t>
            </w:r>
          </w:p>
        </w:tc>
      </w:tr>
      <w:tr w:rsidR="004F2683" w:rsidRPr="00A410C8" w:rsidTr="000147D5">
        <w:tc>
          <w:tcPr>
            <w:tcW w:w="3685" w:type="dxa"/>
            <w:shd w:val="clear" w:color="auto" w:fill="auto"/>
          </w:tcPr>
          <w:p w:rsidR="004F2683" w:rsidRDefault="004F2683" w:rsidP="000147D5">
            <w:pPr>
              <w:pStyle w:val="Textkrper"/>
            </w:pPr>
            <w:r>
              <w:t>Zweiten Stab abgestreift</w:t>
            </w:r>
          </w:p>
        </w:tc>
        <w:tc>
          <w:tcPr>
            <w:tcW w:w="3686" w:type="dxa"/>
          </w:tcPr>
          <w:p w:rsidR="004F2683" w:rsidRPr="00A410C8" w:rsidRDefault="004F2683" w:rsidP="000147D5">
            <w:pPr>
              <w:pStyle w:val="Textkrper"/>
            </w:pPr>
            <w:r>
              <w:t>Ausschlag</w:t>
            </w:r>
          </w:p>
        </w:tc>
      </w:tr>
    </w:tbl>
    <w:p w:rsidR="004F2683" w:rsidRDefault="004F2683" w:rsidP="004F2683">
      <w:pPr>
        <w:pStyle w:val="AufgabeEbene2"/>
      </w:pPr>
      <w:r>
        <w:t xml:space="preserve">Ergebnis: </w:t>
      </w:r>
      <w:r w:rsidR="00087A0A">
        <w:t>Bei der Erdung kommt es zu einem Ladungsaustausch. Bei einem L</w:t>
      </w:r>
      <w:r w:rsidR="00087A0A">
        <w:t>a</w:t>
      </w:r>
      <w:r w:rsidR="00087A0A">
        <w:t xml:space="preserve">dungsaustausch werden die Ladungen </w:t>
      </w:r>
      <w:r w:rsidR="0091383B">
        <w:t xml:space="preserve">und die Körpergrößen </w:t>
      </w:r>
      <w:r w:rsidR="00087A0A">
        <w:t>miteinander vergl</w:t>
      </w:r>
      <w:r w:rsidR="00087A0A">
        <w:t>i</w:t>
      </w:r>
      <w:r w:rsidR="0091383B">
        <w:t>chen. Hinterher sind beide Körper gleich stark geladen. Von sehr viel größeren Körpern wird die Ladung aufgenommen ohne, dass sie geladen werden. Der Ve</w:t>
      </w:r>
      <w:r w:rsidR="0091383B">
        <w:t>r</w:t>
      </w:r>
      <w:r w:rsidR="0091383B">
        <w:t>such gegenteilige Ladungen miteinander zu neutralisieren, funktioniert nicht.</w:t>
      </w:r>
    </w:p>
    <w:p w:rsidR="0091383B" w:rsidRDefault="0091383B" w:rsidP="0091383B">
      <w:pPr>
        <w:pStyle w:val="berschrift3"/>
      </w:pPr>
      <w:r>
        <w:t>Aufgaben Versuchsvorbereitung Level C</w:t>
      </w:r>
    </w:p>
    <w:p w:rsidR="0097610C" w:rsidRDefault="0097610C" w:rsidP="00BD1EE7">
      <w:pPr>
        <w:pStyle w:val="AufgabeEbene1"/>
        <w:numPr>
          <w:ilvl w:val="0"/>
          <w:numId w:val="67"/>
        </w:numPr>
      </w:pPr>
      <w:r>
        <w:t>Influenz heißt ein physikalisches Phänomen bei dem sich Ladungen ohne Berührung bewegen lassen.</w:t>
      </w:r>
    </w:p>
    <w:p w:rsidR="0091383B" w:rsidRDefault="0097610C" w:rsidP="00BD1EE7">
      <w:pPr>
        <w:pStyle w:val="AufgabeEbene1"/>
        <w:numPr>
          <w:ilvl w:val="0"/>
          <w:numId w:val="67"/>
        </w:numPr>
      </w:pPr>
      <w:r>
        <w:t>Die Influenz funktioniert nur in elektrisch leitfähigen Materialien wie zum Beispiel Metall.</w:t>
      </w:r>
    </w:p>
    <w:p w:rsidR="0097610C" w:rsidRDefault="0097610C" w:rsidP="0097610C">
      <w:pPr>
        <w:pStyle w:val="AufgabeEbene1"/>
      </w:pPr>
      <w:r>
        <w:t>Da der vorher neutrale Körper mit keinem anderen Körper in Kontakt kam, ist er weiterhin insgesamt neutral.</w:t>
      </w:r>
    </w:p>
    <w:p w:rsidR="0097610C" w:rsidRDefault="0097610C" w:rsidP="0097610C">
      <w:pPr>
        <w:pStyle w:val="AufgabeEbene1"/>
      </w:pPr>
      <w:r>
        <w:t>Zwischen den zusätzlichen Elektronen herrschen Abstoßungskräfte. Deshalb verte</w:t>
      </w:r>
      <w:r>
        <w:t>i</w:t>
      </w:r>
      <w:r>
        <w:t>len sich die Elektronen gleichmäßig mit möglichst großem Abstand auf der Oberfl</w:t>
      </w:r>
      <w:r>
        <w:t>ä</w:t>
      </w:r>
      <w:r>
        <w:t>che des Körpers.</w:t>
      </w:r>
    </w:p>
    <w:p w:rsidR="0097610C" w:rsidRDefault="0097610C" w:rsidP="0097610C">
      <w:pPr>
        <w:pStyle w:val="AufgabeEbene1"/>
      </w:pPr>
      <w:r>
        <w:t>Ein geladener Luftballon wird in die Nähe eines geladenen Elektroskops gebracht und der Zeiger des Elektroskops beobachtet. Während der Ballon in der Nähe ist, wird der Metallteller des Elektroskops kurz mit dem Finger berührt. Anschließend wird der Ballon wieder aus der Nähe entfernt und der Zeiger des Elektroskops be</w:t>
      </w:r>
      <w:r>
        <w:t>o</w:t>
      </w:r>
      <w:r>
        <w:t>bachtet.</w:t>
      </w:r>
    </w:p>
    <w:p w:rsidR="0097610C" w:rsidRDefault="0097610C" w:rsidP="0097610C">
      <w:pPr>
        <w:pStyle w:val="AufgabeEbene1"/>
      </w:pPr>
      <w:r>
        <w:t>Räumen Sie den Versuch auf.</w:t>
      </w:r>
    </w:p>
    <w:p w:rsidR="0020448B" w:rsidRDefault="0020448B" w:rsidP="0020448B">
      <w:pPr>
        <w:pStyle w:val="berschrift3"/>
      </w:pPr>
      <w:r>
        <w:t>Aufgaben Versuchsnachbereitung Level C</w:t>
      </w:r>
    </w:p>
    <w:p w:rsidR="0020448B" w:rsidRDefault="00CB6876" w:rsidP="00BD1EE7">
      <w:pPr>
        <w:pStyle w:val="AufgabeEbene1"/>
        <w:numPr>
          <w:ilvl w:val="0"/>
          <w:numId w:val="68"/>
        </w:numPr>
      </w:pPr>
      <w:r>
        <w:t>Der Zeiger und der Metallstab sind aus Metall.</w:t>
      </w:r>
    </w:p>
    <w:p w:rsidR="00CB6876" w:rsidRDefault="00CB6876" w:rsidP="00CB6876">
      <w:pPr>
        <w:pStyle w:val="AufgabeEbene1"/>
      </w:pPr>
      <w:r>
        <w:t>Das Elektroskop ist nicht geladen und damit neutral.</w:t>
      </w:r>
    </w:p>
    <w:p w:rsidR="00CB6876" w:rsidRDefault="00CB6876" w:rsidP="00CB6876">
      <w:pPr>
        <w:pStyle w:val="AufgabeEbene1"/>
      </w:pPr>
      <w:r>
        <w:t>Der Zeiger schlägt nicht aus.</w:t>
      </w:r>
    </w:p>
    <w:p w:rsidR="00CB6876" w:rsidRDefault="00CB6876" w:rsidP="00CB6876">
      <w:pPr>
        <w:pStyle w:val="AufgabeEbene1"/>
      </w:pPr>
      <w:r>
        <w:t>Der Zeiger schlägt aus.</w:t>
      </w:r>
    </w:p>
    <w:p w:rsidR="00CB6876" w:rsidRDefault="00CB6876" w:rsidP="00CB6876">
      <w:pPr>
        <w:pStyle w:val="AufgabeEbene1"/>
      </w:pPr>
      <w:r>
        <w:lastRenderedPageBreak/>
        <w:t>Das Elektroskop bleibt im Ganzen weiterhin neutral geladen, da der Luftballon das Elektroskop nicht berührt.</w:t>
      </w:r>
    </w:p>
    <w:p w:rsidR="00CB6876" w:rsidRDefault="00CB6876" w:rsidP="00CB6876">
      <w:pPr>
        <w:pStyle w:val="AufgabeEbene1"/>
      </w:pPr>
      <w:r>
        <w:t>Der Metallteller mit dem oberen Teil des Metallstabes ist positiv geladen, da die n</w:t>
      </w:r>
      <w:r>
        <w:t>e</w:t>
      </w:r>
      <w:r>
        <w:t>gativ geladenen Elektronen vom elektrischen Feld des Luftballons in die unteren B</w:t>
      </w:r>
      <w:r>
        <w:t>e</w:t>
      </w:r>
      <w:r>
        <w:t>reiche weggedrückt wurden. Der Zeiger und der untere Teil des Metallstabes sind negativ geladen.</w:t>
      </w:r>
    </w:p>
    <w:p w:rsidR="00CB6876" w:rsidRPr="00CB6876" w:rsidRDefault="00CB6876" w:rsidP="00CB6876">
      <w:pPr>
        <w:pStyle w:val="AufgabeEbene1"/>
      </w:pPr>
      <w:r>
        <w:t>Der Zeiger schlägt aus. Das Elektroskop ist elektrisch geladen.</w:t>
      </w:r>
    </w:p>
    <w:p w:rsidR="00CB6876" w:rsidRDefault="00CB6876" w:rsidP="00CB6876">
      <w:pPr>
        <w:pStyle w:val="AufgabeEbene1"/>
      </w:pPr>
      <w:r>
        <w:t>Das Elektroskop ist hinterher negativ geladen.</w:t>
      </w:r>
    </w:p>
    <w:p w:rsidR="00CB6876" w:rsidRDefault="00CB6876" w:rsidP="00CB6876">
      <w:pPr>
        <w:pStyle w:val="AufgabeEbene1"/>
      </w:pPr>
      <w:r>
        <w:t>Durch die Berührung mit der Hand kam es zum Ladungsausgleich zwischen der neu</w:t>
      </w:r>
      <w:r>
        <w:t>t</w:t>
      </w:r>
      <w:r>
        <w:t>ralen Hand und dem positiv geladenen Metallteller. Es sind Elektronen ins Elektr</w:t>
      </w:r>
      <w:r>
        <w:t>o</w:t>
      </w:r>
      <w:r>
        <w:t xml:space="preserve">skop hinzugekommen um die Ladungen insgesamt </w:t>
      </w:r>
      <w:r w:rsidR="000147D5">
        <w:t>auszugleichen</w:t>
      </w:r>
      <w:r>
        <w:t>.</w:t>
      </w:r>
    </w:p>
    <w:p w:rsidR="00CB6876" w:rsidRDefault="000147D5" w:rsidP="00CB6876">
      <w:pPr>
        <w:pStyle w:val="AufgabeEbene1"/>
      </w:pPr>
      <w:r>
        <w:t>Protokoll:</w:t>
      </w:r>
    </w:p>
    <w:p w:rsidR="000147D5" w:rsidRDefault="000147D5" w:rsidP="000147D5">
      <w:pPr>
        <w:pStyle w:val="AufgabeEbene2"/>
      </w:pPr>
      <w:r>
        <w:t>Material: 1 Elektroskop, 1 Luftballon und 1 Stück Fell</w:t>
      </w:r>
    </w:p>
    <w:p w:rsidR="000147D5" w:rsidRDefault="000147D5" w:rsidP="000147D5">
      <w:pPr>
        <w:pStyle w:val="AufgabeEbene2"/>
      </w:pPr>
      <w:r>
        <w:t>Versuchsaufbau:</w:t>
      </w:r>
    </w:p>
    <w:tbl>
      <w:tblPr>
        <w:tblStyle w:val="Tabellenraster"/>
        <w:tblW w:w="737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5103"/>
        <w:gridCol w:w="2268"/>
      </w:tblGrid>
      <w:tr w:rsidR="006A33EA" w:rsidRPr="00A410C8" w:rsidTr="006A33EA">
        <w:trPr>
          <w:trHeight w:val="4481"/>
        </w:trPr>
        <w:tc>
          <w:tcPr>
            <w:tcW w:w="5103" w:type="dxa"/>
          </w:tcPr>
          <w:p w:rsidR="006A33EA" w:rsidRDefault="006A33EA" w:rsidP="000147D5">
            <w:pPr>
              <w:pStyle w:val="Textkrper"/>
            </w:pPr>
            <w:r>
              <w:t>Geladener Luftballon</w:t>
            </w:r>
          </w:p>
          <w:p w:rsidR="006A33EA" w:rsidRDefault="006A33EA" w:rsidP="000147D5">
            <w:pPr>
              <w:pStyle w:val="Textkrper"/>
            </w:pPr>
            <w:r>
              <w:rPr>
                <w:noProof/>
              </w:rPr>
              <mc:AlternateContent>
                <mc:Choice Requires="wps">
                  <w:drawing>
                    <wp:anchor distT="0" distB="0" distL="114300" distR="114300" simplePos="0" relativeHeight="252229632" behindDoc="0" locked="0" layoutInCell="1" allowOverlap="1" wp14:anchorId="625871F8" wp14:editId="76191893">
                      <wp:simplePos x="0" y="0"/>
                      <wp:positionH relativeFrom="column">
                        <wp:posOffset>1942997</wp:posOffset>
                      </wp:positionH>
                      <wp:positionV relativeFrom="paragraph">
                        <wp:posOffset>1484424</wp:posOffset>
                      </wp:positionV>
                      <wp:extent cx="1031240" cy="327025"/>
                      <wp:effectExtent l="19050" t="57150" r="35560" b="0"/>
                      <wp:wrapNone/>
                      <wp:docPr id="1609" name="Pfeil nach links 1609"/>
                      <wp:cNvGraphicFramePr/>
                      <a:graphic xmlns:a="http://schemas.openxmlformats.org/drawingml/2006/main">
                        <a:graphicData uri="http://schemas.microsoft.com/office/word/2010/wordprocessingShape">
                          <wps:wsp>
                            <wps:cNvSpPr/>
                            <wps:spPr>
                              <a:xfrm rot="347057">
                                <a:off x="0" y="0"/>
                                <a:ext cx="1031240" cy="32702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links 1609" o:spid="_x0000_s1026" type="#_x0000_t66" style="position:absolute;margin-left:153pt;margin-top:116.9pt;width:81.2pt;height:25.75pt;rotation:379079fd;z-index:25222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" adj="3425" fillcolor="#4f81bd [3204]" strokecolor="#243f60 [1604]" strokeweight="2pt"/>
                  </w:pict>
                </mc:Fallback>
              </mc:AlternateContent>
            </w:r>
            <w:r w:rsidRPr="00B606F7">
              <w:rPr>
                <w:noProof/>
              </w:rPr>
              <w:drawing>
                <wp:inline distT="0" distB="0" distL="0" distR="0" wp14:anchorId="3BD0A54E" wp14:editId="4E627C60">
                  <wp:extent cx="1080000" cy="1522175"/>
                  <wp:effectExtent l="0" t="0" r="6350" b="1905"/>
                  <wp:docPr id="1614" name="Grafik 1614"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92" cstate="print">
                            <a:extLst>
                              <a:ext uri="{28A0092B-C50C-407E-A947-70E740481C1C}">
                                <a14:useLocalDpi xmlns:a14="http://schemas.microsoft.com/office/drawing/2010/main" val="0"/>
                              </a:ext>
                            </a:extLst>
                          </a:blip>
                          <a:srcRect b="28342"/>
                          <a:stretch/>
                        </pic:blipFill>
                        <pic:spPr bwMode="auto">
                          <a:xfrm flipH="1">
                            <a:off x="0" y="0"/>
                            <a:ext cx="1080000" cy="1522175"/>
                          </a:xfrm>
                          <a:prstGeom prst="rect">
                            <a:avLst/>
                          </a:prstGeom>
                          <a:noFill/>
                          <a:ln>
                            <a:noFill/>
                          </a:ln>
                          <a:extLst>
                            <a:ext uri="{53640926-AAD7-44D8-BBD7-CCE9431645EC}">
                              <a14:shadowObscured xmlns:a14="http://schemas.microsoft.com/office/drawing/2010/main"/>
                            </a:ext>
                          </a:extLst>
                        </pic:spPr>
                      </pic:pic>
                    </a:graphicData>
                  </a:graphic>
                </wp:inline>
              </w:drawing>
            </w:r>
          </w:p>
          <w:p w:rsidR="006A33EA" w:rsidRDefault="009532B6" w:rsidP="000147D5">
            <w:pPr>
              <w:pStyle w:val="Textkrper"/>
            </w:pPr>
            <w:r>
              <w:rPr>
                <w:noProof/>
              </w:rPr>
              <w:drawing>
                <wp:inline distT="0" distB="0" distL="0" distR="0" wp14:anchorId="334A3CF4" wp14:editId="42111A75">
                  <wp:extent cx="1956654" cy="3047748"/>
                  <wp:effectExtent l="0" t="0" r="5715" b="635"/>
                  <wp:docPr id="1486" name="Grafik 1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oskop LS Bild.png"/>
                          <pic:cNvPicPr/>
                        </pic:nvPicPr>
                        <pic:blipFill>
                          <a:blip r:embed="rId90">
                            <a:extLst>
                              <a:ext uri="{28A0092B-C50C-407E-A947-70E740481C1C}">
                                <a14:useLocalDpi xmlns:a14="http://schemas.microsoft.com/office/drawing/2010/main" val="0"/>
                              </a:ext>
                            </a:extLst>
                          </a:blip>
                          <a:stretch>
                            <a:fillRect/>
                          </a:stretch>
                        </pic:blipFill>
                        <pic:spPr>
                          <a:xfrm>
                            <a:off x="0" y="0"/>
                            <a:ext cx="1956654" cy="3047748"/>
                          </a:xfrm>
                          <a:prstGeom prst="rect">
                            <a:avLst/>
                          </a:prstGeom>
                        </pic:spPr>
                      </pic:pic>
                    </a:graphicData>
                  </a:graphic>
                </wp:inline>
              </w:drawing>
            </w:r>
          </w:p>
          <w:p w:rsidR="006A33EA" w:rsidRPr="00A410C8" w:rsidRDefault="006A33EA" w:rsidP="006A33EA">
            <w:pPr>
              <w:pStyle w:val="Textkrper"/>
            </w:pPr>
            <w:r>
              <w:t>Elektroskop</w:t>
            </w:r>
          </w:p>
        </w:tc>
        <w:tc>
          <w:tcPr>
            <w:tcW w:w="2268" w:type="dxa"/>
          </w:tcPr>
          <w:p w:rsidR="006A33EA" w:rsidRDefault="006A33EA" w:rsidP="000147D5"/>
          <w:p w:rsidR="006A33EA" w:rsidRDefault="006A33EA" w:rsidP="000147D5"/>
          <w:p w:rsidR="006A33EA" w:rsidRDefault="006A33EA" w:rsidP="000147D5"/>
          <w:p w:rsidR="006A33EA" w:rsidRDefault="006A33EA" w:rsidP="000147D5"/>
          <w:p w:rsidR="006A33EA" w:rsidRDefault="006A33EA" w:rsidP="000147D5"/>
          <w:p w:rsidR="006A33EA" w:rsidRDefault="006A33EA" w:rsidP="000147D5"/>
          <w:p w:rsidR="006A33EA" w:rsidRDefault="006A33EA" w:rsidP="000147D5"/>
          <w:p w:rsidR="006A33EA" w:rsidRDefault="006A33EA" w:rsidP="000147D5"/>
          <w:p w:rsidR="006A33EA" w:rsidRDefault="006A33EA" w:rsidP="000147D5"/>
          <w:p w:rsidR="006A33EA" w:rsidRDefault="006A33EA" w:rsidP="000147D5"/>
          <w:p w:rsidR="006A33EA" w:rsidRDefault="006A33EA" w:rsidP="000147D5"/>
          <w:p w:rsidR="006A33EA" w:rsidRDefault="006A33EA" w:rsidP="000147D5"/>
          <w:p w:rsidR="006A33EA" w:rsidRDefault="006A33EA" w:rsidP="000147D5">
            <w:r>
              <w:rPr>
                <w:noProof/>
              </w:rPr>
              <w:drawing>
                <wp:inline distT="0" distB="0" distL="0" distR="0" wp14:anchorId="2530CEBA" wp14:editId="5C776F57">
                  <wp:extent cx="635635" cy="1069975"/>
                  <wp:effectExtent l="0" t="45720" r="0" b="137795"/>
                  <wp:docPr id="1613" name="Grafik 1613" descr="C:\Users\M\Desktop\pointer-152868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pointer-152868_1280.pn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rot="6511583" flipV="1">
                            <a:off x="0" y="0"/>
                            <a:ext cx="635635" cy="1069975"/>
                          </a:xfrm>
                          <a:prstGeom prst="rect">
                            <a:avLst/>
                          </a:prstGeom>
                          <a:noFill/>
                          <a:ln>
                            <a:noFill/>
                          </a:ln>
                        </pic:spPr>
                      </pic:pic>
                    </a:graphicData>
                  </a:graphic>
                </wp:inline>
              </w:drawing>
            </w:r>
          </w:p>
          <w:p w:rsidR="006A33EA" w:rsidRDefault="006A33EA" w:rsidP="000147D5"/>
          <w:p w:rsidR="006A33EA" w:rsidRPr="00116558" w:rsidRDefault="006A33EA" w:rsidP="000147D5">
            <w:r>
              <w:t>Ungeladener Finger</w:t>
            </w:r>
          </w:p>
        </w:tc>
      </w:tr>
    </w:tbl>
    <w:p w:rsidR="00D963EE" w:rsidRPr="00964AB6" w:rsidRDefault="00D963EE" w:rsidP="00D963EE">
      <w:pPr>
        <w:pStyle w:val="Marginaliegrau"/>
        <w:framePr w:wrap="around" w:x="8911"/>
      </w:pPr>
      <w:r>
        <w:t>Bild des Autors</w:t>
      </w:r>
    </w:p>
    <w:p w:rsidR="000147D5" w:rsidRDefault="006A33EA" w:rsidP="000147D5">
      <w:pPr>
        <w:pStyle w:val="AufgabeEbene2"/>
      </w:pPr>
      <w:r>
        <w:t xml:space="preserve">Durchführung: </w:t>
      </w:r>
      <w:r w:rsidR="003D518F">
        <w:t>Ein geladener Luftballon wird in die Nähe eines geladenen Elek</w:t>
      </w:r>
      <w:r w:rsidR="003D518F">
        <w:t>t</w:t>
      </w:r>
      <w:r w:rsidR="003D518F">
        <w:t>roskops gebracht und der Zeiger des Elektroskops beobachtet. Während der Ba</w:t>
      </w:r>
      <w:r w:rsidR="003D518F">
        <w:t>l</w:t>
      </w:r>
      <w:r w:rsidR="003D518F">
        <w:t>lon in der Nähe ist, wird der Metallteller des Elektroskops kurz mit dem Finger b</w:t>
      </w:r>
      <w:r w:rsidR="003D518F">
        <w:t>e</w:t>
      </w:r>
      <w:r w:rsidR="003D518F">
        <w:t>rührt. Anschließend wird der Ballon wieder aus der Nähe entfernt und der Zeiger des Elektroskops beobachtet.</w:t>
      </w:r>
    </w:p>
    <w:p w:rsidR="003D518F" w:rsidRDefault="003D518F" w:rsidP="000147D5">
      <w:pPr>
        <w:pStyle w:val="AufgabeEbene2"/>
      </w:pPr>
      <w:r>
        <w:lastRenderedPageBreak/>
        <w:t>Beobachtung: Kommt der Ballon in die Nähe des Elektroskops, schlägt der Zeiger aus. Wird der Ballon wieder entfernt, geht der Zeigerausschlag wieder zurück. Wird das Elektroskop kurz berührt, während der Ballon in der Nähe ist, bleibt der Zeigerausschlag nach dem Entfernen des Ballons erhalten.</w:t>
      </w:r>
    </w:p>
    <w:p w:rsidR="003D518F" w:rsidRDefault="003D518F" w:rsidP="000147D5">
      <w:pPr>
        <w:pStyle w:val="AufgabeEbene2"/>
      </w:pPr>
      <w:r>
        <w:t>Ergebnis: Mit Hilfe der Influenz lassen sich Ladungen verschieben. Dies geht nur bei elektrisch leitfähigen Materialien wie zum Beispiel Metallen.</w:t>
      </w:r>
    </w:p>
    <w:p w:rsidR="00AE19DB" w:rsidRDefault="00AE19DB" w:rsidP="00AE19DB">
      <w:pPr>
        <w:pStyle w:val="berschrift3"/>
      </w:pPr>
      <w:r>
        <w:t>Wiederholungsaufgaben zu den Experimenten</w:t>
      </w:r>
    </w:p>
    <w:p w:rsidR="003D518F" w:rsidRDefault="00702409" w:rsidP="00BD1EE7">
      <w:pPr>
        <w:pStyle w:val="AufgabeEbene1"/>
        <w:numPr>
          <w:ilvl w:val="0"/>
          <w:numId w:val="69"/>
        </w:numPr>
      </w:pPr>
      <w:r>
        <w:t>Die Influenz bewirkt eine Ladungsverschiebung. Ladungen werden in elektrisch lei</w:t>
      </w:r>
      <w:r>
        <w:t>t</w:t>
      </w:r>
      <w:r>
        <w:t>fähigen Körpern durch die in den elektrischen Feldern wirkenden Kräfte entspr</w:t>
      </w:r>
      <w:r>
        <w:t>e</w:t>
      </w:r>
      <w:r>
        <w:t>chend der Ladungsart verschoben. In neutralen Körpern werden die Ladungen g</w:t>
      </w:r>
      <w:r>
        <w:t>e</w:t>
      </w:r>
      <w:r>
        <w:t>trennt und dann verschoben.</w:t>
      </w:r>
    </w:p>
    <w:p w:rsidR="00702409" w:rsidRDefault="00702409" w:rsidP="00702409">
      <w:pPr>
        <w:pStyle w:val="AufgabeEbene1"/>
      </w:pPr>
      <w:r>
        <w:t>Durch das elektrische F</w:t>
      </w:r>
      <w:r w:rsidR="000730E5">
        <w:t>eld des Ballons stößt der Ballon die Elektronen in den Papie</w:t>
      </w:r>
      <w:r w:rsidR="000730E5">
        <w:t>r</w:t>
      </w:r>
      <w:r w:rsidR="000730E5">
        <w:t>schnipseln von sich weg. Allerdings können die Elektronen in den Papierschnipseln nicht weit weg, da sie an ihren Platz im Atom gebunden sind. Allerdings bewegen sie sich doch soweit innerhalb der Atomhülle, dass es insgesamt zu einer Ladungsve</w:t>
      </w:r>
      <w:r w:rsidR="000730E5">
        <w:t>r</w:t>
      </w:r>
      <w:r w:rsidR="000730E5">
        <w:t>schiebung innerhalb jedes einzelnen Atoms kommt. Im Papierschnipsel sind jetzt die Bereiche, die vom Ballon angezogen werden etwas näher am Ballon als die Bereiche, die abgestoßen werden. Da die Kräfte aufgrund der unterschiedlichen Entfernung auch unterschiedlich groß sind, kommt es zu einer Anziehungsreaktion zwischen Ballon und Papierschnipsel.</w:t>
      </w:r>
    </w:p>
    <w:p w:rsidR="000730E5" w:rsidRDefault="000730E5" w:rsidP="000730E5">
      <w:pPr>
        <w:pStyle w:val="AufgabeEbene1"/>
      </w:pPr>
      <w:r>
        <w:t>Ein geladener Körper muss nur elektrisch leitfähig mit einem wesentlich größeren neutral geladenen Körper in Kontakt gebracht werden. Dann kommt es zum L</w:t>
      </w:r>
      <w:r>
        <w:t>a</w:t>
      </w:r>
      <w:r>
        <w:t>dungsaustausch und der kleine geladene Körper ist wieder neutral.</w:t>
      </w:r>
    </w:p>
    <w:p w:rsidR="000730E5" w:rsidRDefault="000730E5" w:rsidP="000730E5">
      <w:pPr>
        <w:pStyle w:val="AufgabeEbene1"/>
      </w:pPr>
      <w:r>
        <w:t>Der Planet Erde ist der größte Körper in erreichbarer Nähe. Blitze bestehen aus gr</w:t>
      </w:r>
      <w:r>
        <w:t>o</w:t>
      </w:r>
      <w:r>
        <w:t>ßen Ladungen, die für den Menschen und seine Gebäude gefährlich sind. Wenn die Ladungen direkt in die Erde abgeleitet werden können, werden sie von der Erde au</w:t>
      </w:r>
      <w:r>
        <w:t>f</w:t>
      </w:r>
      <w:r>
        <w:t>genommen und sind dann für den Menschen nicht mehr gefährlich. Der Blitzableiter steckt tief oder an sehr langen Strecken in der Erde drin, damit der Blitz an möglichst vielen Stellen mit der Erde in Berührung kommt und so die Ladungen schnell weiter abgeleitet werden.</w:t>
      </w:r>
    </w:p>
    <w:p w:rsidR="000730E5" w:rsidRDefault="001E4484" w:rsidP="001E4484">
      <w:pPr>
        <w:pStyle w:val="AufgabeEbene1"/>
      </w:pPr>
      <w:r>
        <w:t>Eine Metallkugel leitet Ladungen weiter. Zusätzliche Elektronen entsprechen zusät</w:t>
      </w:r>
      <w:r>
        <w:t>z</w:t>
      </w:r>
      <w:r>
        <w:t>lichen negativen Ladungen. Zwischen den Ladungen entstehen Abstoßungskräfte. Hinterher haben sich alle zusätzlichen Elektronen möglichst weit voneinander en</w:t>
      </w:r>
      <w:r>
        <w:t>t</w:t>
      </w:r>
      <w:r>
        <w:t>fernt und sind dann gleichmäßig über die Oberfläche verteilt.</w:t>
      </w:r>
    </w:p>
    <w:p w:rsidR="001E4484" w:rsidRDefault="001E4484" w:rsidP="001E4484">
      <w:pPr>
        <w:pStyle w:val="AufgabeEbene1"/>
      </w:pPr>
      <w:r>
        <w:t>Ein Luftballon leitet Ladungen nicht weiter. Zusätzliche Elektronen entsprechen zusätzlichen negativen Ladungen. Zwischen den Ladungen entstehen zwar Abst</w:t>
      </w:r>
      <w:r>
        <w:t>o</w:t>
      </w:r>
      <w:r>
        <w:t>ßungskräfte</w:t>
      </w:r>
      <w:r w:rsidR="00754873">
        <w:t>,</w:t>
      </w:r>
      <w:r>
        <w:t xml:space="preserve"> allerdings haben die keinen Einfluss auf die zusätzlichen Elektronen, da sie sich nicht weiter bewegen können. Sie bleiben da, wo sie aufgebracht wurden.</w:t>
      </w:r>
    </w:p>
    <w:p w:rsidR="001E4484" w:rsidRDefault="001E4484" w:rsidP="001E4484">
      <w:pPr>
        <w:pStyle w:val="AufgabeEbene1"/>
      </w:pPr>
      <w:r>
        <w:t>Die Influenz bewirkt eine Ladungsverschiebung.</w:t>
      </w:r>
    </w:p>
    <w:p w:rsidR="001E4484" w:rsidRDefault="00F8782A" w:rsidP="001E4484">
      <w:pPr>
        <w:pStyle w:val="AufgabeEbene1"/>
      </w:pPr>
      <w:r>
        <w:t>Influenz funktioniert bei Materialien, die elektrisch leitfähig sind, wie zum Beispiel Metallen.</w:t>
      </w:r>
    </w:p>
    <w:p w:rsidR="00F8782A" w:rsidRDefault="00F8782A" w:rsidP="00F8782A">
      <w:pPr>
        <w:pStyle w:val="AufgabeEbene1"/>
      </w:pPr>
      <w:r>
        <w:t>Ein geladener Körper muss nur elektrisch leitfähig mit einem wesentlich größeren neutral geladenen Körper in Kontakt gebracht werden. Dann kommt es zum L</w:t>
      </w:r>
      <w:r>
        <w:t>a</w:t>
      </w:r>
      <w:r>
        <w:t>dungsaustausch und der kleine geladene Körper ist wieder neutral.</w:t>
      </w:r>
    </w:p>
    <w:p w:rsidR="00F8782A" w:rsidRDefault="00F8782A" w:rsidP="00F8782A">
      <w:pPr>
        <w:pStyle w:val="AufgabeEbene1"/>
      </w:pPr>
      <w:r>
        <w:t>Der Planet Erde ist der größte Körper in erreichbarer Nähe. Blitze bestehen aus gr</w:t>
      </w:r>
      <w:r>
        <w:t>o</w:t>
      </w:r>
      <w:r>
        <w:t xml:space="preserve">ßen Ladungen, die für den Menschen und seine Gebäude gefährlich sind. Wenn die </w:t>
      </w:r>
      <w:r>
        <w:lastRenderedPageBreak/>
        <w:t>Ladungen direkt in die Erde abgeleitet werden können, werden sie von der Erde au</w:t>
      </w:r>
      <w:r>
        <w:t>f</w:t>
      </w:r>
      <w:r>
        <w:t>genommen und sind dann für den Menschen nicht mehr gefährlich. Der Blitzableiter steckt tief oder an sehr langen Strecken in der Erde drin, damit der Blitz an möglichst vielen Stellen mit der Erde in Berührung kommt und so die Ladungen schnell weiter abgeleitet werden.</w:t>
      </w:r>
    </w:p>
    <w:p w:rsidR="00F8782A" w:rsidRDefault="00F8782A" w:rsidP="00F8782A">
      <w:pPr>
        <w:pStyle w:val="AufgabeEbene1"/>
      </w:pPr>
      <w:r>
        <w:t>Bei der Erdung ist es entscheidend, dass der geladene Körper mit einem möglichst großen neutralen Körper in Kontakt gebracht wird. Je größer ein Körper ist, desto mehr Ladungen kann er aufnehmen ohne, dass er selbst elektrisch geladen wird. Die Stärke der Ladung ist abhängig von der Größe des Körpers.</w:t>
      </w:r>
    </w:p>
    <w:p w:rsidR="00F8782A" w:rsidRDefault="00F8782A" w:rsidP="00F8782A">
      <w:pPr>
        <w:pStyle w:val="AufgabeEbene1"/>
      </w:pPr>
      <w:r>
        <w:t>Eine Metallkugel leitet Ladungen weiter. Zusätzliche Elektronen entsprechen zusät</w:t>
      </w:r>
      <w:r>
        <w:t>z</w:t>
      </w:r>
      <w:r>
        <w:t>lichen negativen Ladungen. Zwischen den Ladungen entstehen Abstoßungskräfte. Hinterher haben sich alle zusätzlichen Elektronen möglichst weit voneinander en</w:t>
      </w:r>
      <w:r>
        <w:t>t</w:t>
      </w:r>
      <w:r>
        <w:t>fernt und sind dann gleichmäßig über die Oberfläche verteilt.</w:t>
      </w:r>
    </w:p>
    <w:p w:rsidR="00F8782A" w:rsidRDefault="00F8782A" w:rsidP="00F8782A">
      <w:pPr>
        <w:pStyle w:val="AufgabeEbene1"/>
      </w:pPr>
      <w:r>
        <w:t>Ein Luftballon leitet Ladungen nicht weiter. Zusätzliche Elektronen entsprechen zusätzlichen negativen Ladungen. Zwischen den Ladungen entstehen zwar Abst</w:t>
      </w:r>
      <w:r>
        <w:t>o</w:t>
      </w:r>
      <w:r>
        <w:t>ßungskräfte</w:t>
      </w:r>
      <w:r w:rsidR="00754873">
        <w:t>,</w:t>
      </w:r>
      <w:r>
        <w:t xml:space="preserve"> allerdings haben die keinen Einfluss auf die zusätzlichen Elektronen, da sie sich nicht weiter bewegen können. Sie bleiben da, wo sie aufgebracht wurden.</w:t>
      </w:r>
    </w:p>
    <w:p w:rsidR="00F8782A" w:rsidRDefault="00F8782A" w:rsidP="00F8782A">
      <w:pPr>
        <w:pStyle w:val="AufgabeEbene1"/>
      </w:pPr>
      <w:r>
        <w:t>Die Influenz bewirkt eine Ladungsverschiebung.</w:t>
      </w:r>
    </w:p>
    <w:p w:rsidR="00F8782A" w:rsidRDefault="00F8782A" w:rsidP="00F8782A">
      <w:pPr>
        <w:pStyle w:val="AufgabeEbene1"/>
      </w:pPr>
      <w:r>
        <w:t>Influenz funktioniert bei Materialien, die elektrisch leitfähig sind, wie zum Beispiel Metallen.</w:t>
      </w:r>
    </w:p>
    <w:p w:rsidR="00F8782A" w:rsidRDefault="00F8782A" w:rsidP="00F8782A">
      <w:pPr>
        <w:pStyle w:val="AufgabeEbene1"/>
      </w:pPr>
      <w:r>
        <w:t>Die Erdung heißt Erdung, weil sie mit dem gleichnamigen Planeten Erde zu tun hat. Bei der Erdung wird ein geladener Körper in Kontakt mit einem viel größeren elektrisch neutral geladenen Körper gebracht. Der größte, einfach für uns Menschen zu erreichende neutral geladene Körper ist der Planet Erde. Deshalb heißt die Erdung Erdung.</w:t>
      </w:r>
    </w:p>
    <w:p w:rsidR="00F8782A" w:rsidRDefault="00F8782A" w:rsidP="00F8782A">
      <w:pPr>
        <w:pStyle w:val="AufgabeEbene1"/>
      </w:pPr>
      <w:r>
        <w:t>Körper werden geerdet, damit sie elektrisch neutral werden beziehungsweise elektrisch neutral geladen bleiben.</w:t>
      </w:r>
    </w:p>
    <w:p w:rsidR="00082B5B" w:rsidRDefault="00082B5B" w:rsidP="00082B5B">
      <w:pPr>
        <w:pStyle w:val="AufgabeEbene1"/>
      </w:pPr>
      <w:r>
        <w:t>Elektrisch leitfähig sind viele Metalle, aber auch Wasser oder Lebewesen.</w:t>
      </w:r>
    </w:p>
    <w:p w:rsidR="00082B5B" w:rsidRDefault="00082B5B" w:rsidP="00082B5B">
      <w:pPr>
        <w:pStyle w:val="AufgabeEbene1"/>
      </w:pPr>
      <w:r>
        <w:t>Zu den Nichtleitern zählen viele Nichtmetalle wie zum Beispiel Kunststoffe oder andere Baustoffe wie Stein, Beton, Holz, Glas, …</w:t>
      </w:r>
    </w:p>
    <w:p w:rsidR="00D75D56" w:rsidRDefault="00082B5B" w:rsidP="00082B5B">
      <w:pPr>
        <w:pStyle w:val="AufgabeEbene1"/>
      </w:pPr>
      <w:r>
        <w:t>Zwischen den zusätzlichen Elektronen herrschen Abstoßungskräfte, da die Elektr</w:t>
      </w:r>
      <w:r>
        <w:t>o</w:t>
      </w:r>
      <w:r>
        <w:t>nen alle gleich, nämlich negativ, geladen sind.</w:t>
      </w:r>
      <w:r w:rsidR="00D75D56">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F0A5B" w:rsidRPr="00B51DE9" w:rsidTr="00C25FA2">
        <w:trPr>
          <w:trHeight w:val="523"/>
        </w:trPr>
        <w:tc>
          <w:tcPr>
            <w:tcW w:w="2268"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lastRenderedPageBreak/>
              <w:t>Kompetenzbereich</w:t>
            </w:r>
          </w:p>
          <w:p w:rsidR="003F0A5B" w:rsidRDefault="003F0A5B" w:rsidP="00C25FA2">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t>Lernfortschritt</w:t>
            </w:r>
          </w:p>
          <w:p w:rsidR="003F0A5B" w:rsidRDefault="003F0A5B" w:rsidP="00C25FA2">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t>Materialien/Titel</w:t>
            </w:r>
          </w:p>
          <w:p w:rsidR="003F0A5B" w:rsidRDefault="003F0A5B" w:rsidP="003F0A5B">
            <w:pPr>
              <w:pStyle w:val="TabelleKopflinks"/>
            </w:pPr>
            <w:r>
              <w:t xml:space="preserve">Elektrostatik </w:t>
            </w:r>
            <w:r w:rsidR="00444412">
              <w:t xml:space="preserve">– </w:t>
            </w:r>
            <w:r>
              <w:t>Anwendungen</w:t>
            </w:r>
          </w:p>
        </w:tc>
        <w:tc>
          <w:tcPr>
            <w:tcW w:w="188" w:type="dxa"/>
            <w:vMerge w:val="restart"/>
            <w:tcBorders>
              <w:top w:val="nil"/>
              <w:left w:val="single" w:sz="4" w:space="0" w:color="auto"/>
              <w:bottom w:val="nil"/>
              <w:right w:val="single" w:sz="4" w:space="0" w:color="auto"/>
            </w:tcBorders>
            <w:shd w:val="clear" w:color="auto" w:fill="FFFFFF"/>
          </w:tcPr>
          <w:p w:rsidR="003F0A5B" w:rsidRPr="004B658C" w:rsidRDefault="003F0A5B" w:rsidP="00C25FA2">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F0A5B" w:rsidRPr="00B51DE9" w:rsidRDefault="003F0A5B" w:rsidP="00C25FA2">
            <w:pPr>
              <w:pStyle w:val="TabelleKopfmitte"/>
            </w:pPr>
            <w:r>
              <w:t>Physik</w:t>
            </w:r>
          </w:p>
          <w:p w:rsidR="003F0A5B" w:rsidRPr="00B51DE9" w:rsidRDefault="003F0A5B" w:rsidP="003F0A5B">
            <w:pPr>
              <w:pStyle w:val="TabelleKopfmitte"/>
              <w:rPr>
                <w:rFonts w:eastAsia="Calibri"/>
              </w:rPr>
            </w:pPr>
            <w:r>
              <w:t>Ph</w:t>
            </w:r>
            <w:r w:rsidRPr="00B51DE9">
              <w:t>0</w:t>
            </w:r>
            <w:r>
              <w:t>4</w:t>
            </w:r>
            <w:r w:rsidRPr="00B51DE9">
              <w:t>.0</w:t>
            </w:r>
            <w:r>
              <w:t>2.01</w:t>
            </w:r>
          </w:p>
        </w:tc>
      </w:tr>
      <w:tr w:rsidR="003F0A5B" w:rsidRPr="00B51DE9" w:rsidTr="00C25FA2">
        <w:tc>
          <w:tcPr>
            <w:tcW w:w="7348" w:type="dxa"/>
            <w:gridSpan w:val="3"/>
            <w:tcBorders>
              <w:left w:val="single" w:sz="4" w:space="0" w:color="auto"/>
              <w:right w:val="single" w:sz="4" w:space="0" w:color="auto"/>
            </w:tcBorders>
            <w:hideMark/>
          </w:tcPr>
          <w:p w:rsidR="003F0A5B" w:rsidRPr="004B658C" w:rsidRDefault="003F0A5B" w:rsidP="00C25FA2">
            <w:pPr>
              <w:pStyle w:val="Tabelle6pt"/>
            </w:pPr>
            <w:r w:rsidRPr="004B658C">
              <w:t>Kompetenz:</w:t>
            </w:r>
          </w:p>
          <w:p w:rsidR="003F0A5B" w:rsidRDefault="003F0A5B" w:rsidP="00C25FA2">
            <w:pPr>
              <w:pStyle w:val="Kopf8ptafz"/>
            </w:pPr>
            <w:r>
              <w:t>Ich kann die Entdeckung des Kopierers für die Gesellschaft beschreiben.</w:t>
            </w:r>
          </w:p>
          <w:p w:rsidR="003F0A5B" w:rsidRDefault="003F0A5B" w:rsidP="00C25FA2">
            <w:pPr>
              <w:pStyle w:val="Kopf8ptafz"/>
            </w:pPr>
            <w:r>
              <w:t>Ich kann die Nutzung der Elektrostatik in Kopierern und Elektrofiltern kommentieren.</w:t>
            </w:r>
          </w:p>
          <w:p w:rsidR="003F0A5B" w:rsidRDefault="003F0A5B" w:rsidP="00C25FA2">
            <w:pPr>
              <w:pStyle w:val="Kopf8ptafz"/>
            </w:pPr>
            <w:r>
              <w:t>Ich kann die Gefährdung durch Blitze und entsprechende Schutzmechanismen nennen und bewerten.</w:t>
            </w: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F0A5B" w:rsidRPr="00B51DE9" w:rsidTr="00C25FA2">
              <w:trPr>
                <w:trHeight w:val="284"/>
              </w:trPr>
              <w:tc>
                <w:tcPr>
                  <w:tcW w:w="2090" w:type="dxa"/>
                  <w:shd w:val="clear" w:color="auto" w:fill="auto"/>
                </w:tcPr>
                <w:p w:rsidR="003F0A5B" w:rsidRPr="00B51DE9" w:rsidRDefault="003F0A5B" w:rsidP="00C25FA2">
                  <w:pPr>
                    <w:pStyle w:val="Textkrpermitte"/>
                  </w:pPr>
                  <w:r w:rsidRPr="00B51DE9">
                    <w:t>LernPROJEKT</w:t>
                  </w:r>
                </w:p>
              </w:tc>
            </w:tr>
            <w:tr w:rsidR="003F0A5B" w:rsidRPr="00B51DE9" w:rsidTr="00C25FA2">
              <w:trPr>
                <w:trHeight w:val="284"/>
              </w:trPr>
              <w:tc>
                <w:tcPr>
                  <w:tcW w:w="2090" w:type="dxa"/>
                  <w:shd w:val="clear" w:color="auto" w:fill="auto"/>
                </w:tcPr>
                <w:p w:rsidR="003F0A5B" w:rsidRPr="00B51DE9" w:rsidRDefault="003F0A5B" w:rsidP="00C25FA2">
                  <w:pPr>
                    <w:pStyle w:val="Textkrpermitte"/>
                  </w:pPr>
                  <w:r w:rsidRPr="00B51DE9">
                    <w:t>LernTHEMA</w:t>
                  </w:r>
                </w:p>
              </w:tc>
            </w:tr>
            <w:tr w:rsidR="003F0A5B" w:rsidRPr="00B51DE9" w:rsidTr="00C25FA2">
              <w:trPr>
                <w:trHeight w:val="284"/>
              </w:trPr>
              <w:tc>
                <w:tcPr>
                  <w:tcW w:w="2090" w:type="dxa"/>
                  <w:shd w:val="clear" w:color="auto" w:fill="D9D9D9" w:themeFill="background1" w:themeFillShade="D9"/>
                </w:tcPr>
                <w:p w:rsidR="003F0A5B" w:rsidRPr="00B51DE9" w:rsidRDefault="003F0A5B" w:rsidP="00C25FA2">
                  <w:pPr>
                    <w:pStyle w:val="TabelleKopfmitte"/>
                  </w:pPr>
                  <w:r w:rsidRPr="00B51DE9">
                    <w:t>LernSCHRITT</w:t>
                  </w:r>
                </w:p>
              </w:tc>
            </w:tr>
          </w:tbl>
          <w:p w:rsidR="003F0A5B" w:rsidRPr="00B51DE9" w:rsidRDefault="003F0A5B" w:rsidP="00C25FA2">
            <w:pPr>
              <w:pStyle w:val="TabelleKopfmitte"/>
            </w:pPr>
          </w:p>
        </w:tc>
      </w:tr>
      <w:tr w:rsidR="003F0A5B" w:rsidRPr="00B51DE9" w:rsidTr="00C25FA2">
        <w:tc>
          <w:tcPr>
            <w:tcW w:w="7348" w:type="dxa"/>
            <w:gridSpan w:val="3"/>
            <w:tcBorders>
              <w:left w:val="single" w:sz="4" w:space="0" w:color="auto"/>
              <w:right w:val="single" w:sz="4" w:space="0" w:color="auto"/>
            </w:tcBorders>
            <w:hideMark/>
          </w:tcPr>
          <w:p w:rsidR="003F0A5B" w:rsidRPr="004B658C" w:rsidRDefault="003F0A5B" w:rsidP="00C25FA2">
            <w:pPr>
              <w:pStyle w:val="Tabelle6pt"/>
            </w:pPr>
            <w:r w:rsidRPr="004B658C">
              <w:t>Hauptbezug:</w:t>
            </w:r>
          </w:p>
          <w:p w:rsidR="003F0A5B" w:rsidRDefault="003F0A5B" w:rsidP="00C25FA2">
            <w:pPr>
              <w:pStyle w:val="Kopf8ptafz"/>
            </w:pPr>
            <w:r>
              <w:t xml:space="preserve">Ich kann </w:t>
            </w:r>
            <w:r w:rsidRPr="008F2F06">
              <w:t>Auswirkungen physikalischer Erkenntnisse in historischen und gesellschaftlichen Zusamme</w:t>
            </w:r>
            <w:r w:rsidRPr="008F2F06">
              <w:t>n</w:t>
            </w:r>
            <w:r w:rsidRPr="005063BC">
              <w:t>hän</w:t>
            </w:r>
            <w:r>
              <w:t>gen nennen</w:t>
            </w:r>
            <w:r w:rsidR="00754873">
              <w:t>.</w:t>
            </w:r>
          </w:p>
          <w:p w:rsidR="003F0A5B" w:rsidRDefault="003F0A5B" w:rsidP="00C25FA2">
            <w:pPr>
              <w:pStyle w:val="Kopf8ptafz"/>
            </w:pPr>
            <w:r w:rsidRPr="008F2F06">
              <w:t xml:space="preserve">Ich kann gegebene Lösungen unter </w:t>
            </w:r>
            <w:r w:rsidRPr="005063BC">
              <w:t>Berücksichtigung physikalischer Aspekte beurteilen und komme</w:t>
            </w:r>
            <w:r w:rsidRPr="005063BC">
              <w:t>n</w:t>
            </w:r>
            <w:r w:rsidRPr="005063BC">
              <w:t>tieren.</w:t>
            </w: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F0A5B" w:rsidRPr="00B51DE9" w:rsidRDefault="003F0A5B" w:rsidP="00C25FA2">
            <w:pPr>
              <w:pStyle w:val="TabelleKopfmitte"/>
            </w:pPr>
          </w:p>
        </w:tc>
      </w:tr>
      <w:tr w:rsidR="003F0A5B" w:rsidRPr="00B51DE9" w:rsidTr="00AA7B55">
        <w:trPr>
          <w:trHeight w:val="219"/>
        </w:trPr>
        <w:tc>
          <w:tcPr>
            <w:tcW w:w="7348" w:type="dxa"/>
            <w:gridSpan w:val="3"/>
            <w:tcBorders>
              <w:left w:val="single" w:sz="4" w:space="0" w:color="auto"/>
              <w:right w:val="single" w:sz="4" w:space="0" w:color="auto"/>
            </w:tcBorders>
            <w:tcMar>
              <w:bottom w:w="0" w:type="dxa"/>
            </w:tcMar>
            <w:hideMark/>
          </w:tcPr>
          <w:p w:rsidR="003F0A5B" w:rsidRDefault="003F0A5B" w:rsidP="00C25FA2">
            <w:pPr>
              <w:pStyle w:val="Tabelle6pt"/>
            </w:pPr>
            <w:r>
              <w:t>Weitere Bezüge:</w:t>
            </w:r>
          </w:p>
          <w:p w:rsidR="003F0A5B" w:rsidRDefault="003F0A5B" w:rsidP="00C25FA2">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F0A5B" w:rsidRPr="00B51DE9" w:rsidRDefault="003F0A5B" w:rsidP="00C25FA2">
            <w:pPr>
              <w:pStyle w:val="TabelleKopfmitte"/>
            </w:pPr>
          </w:p>
        </w:tc>
      </w:tr>
    </w:tbl>
    <w:p w:rsidR="003F0A5B" w:rsidRDefault="003F0A5B" w:rsidP="003F0A5B">
      <w:pPr>
        <w:pStyle w:val="berschrift3"/>
      </w:pPr>
      <w:r>
        <w:t>Lernschrittplanung</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3F0A5B" w:rsidRPr="00DE4890" w:rsidTr="00C25FA2">
        <w:trPr>
          <w:trHeight w:val="397"/>
        </w:trPr>
        <w:tc>
          <w:tcPr>
            <w:tcW w:w="1470" w:type="dxa"/>
            <w:shd w:val="clear" w:color="auto" w:fill="D9D9D9" w:themeFill="background1" w:themeFillShade="D9"/>
            <w:vAlign w:val="center"/>
          </w:tcPr>
          <w:p w:rsidR="003F0A5B" w:rsidRPr="00DE4890" w:rsidRDefault="003F0A5B" w:rsidP="00C25FA2">
            <w:pPr>
              <w:pStyle w:val="TabelleKopfmitte"/>
            </w:pPr>
            <w:r>
              <w:t>Phase</w:t>
            </w:r>
          </w:p>
        </w:tc>
        <w:tc>
          <w:tcPr>
            <w:tcW w:w="940" w:type="dxa"/>
            <w:shd w:val="clear" w:color="auto" w:fill="D9D9D9" w:themeFill="background1" w:themeFillShade="D9"/>
            <w:vAlign w:val="center"/>
          </w:tcPr>
          <w:p w:rsidR="003F0A5B" w:rsidRPr="00DE4890" w:rsidRDefault="003F0A5B" w:rsidP="00C25FA2">
            <w:pPr>
              <w:pStyle w:val="TabelleKopfmitte"/>
            </w:pPr>
            <w:r>
              <w:t>Zeit</w:t>
            </w:r>
          </w:p>
        </w:tc>
        <w:tc>
          <w:tcPr>
            <w:tcW w:w="4961" w:type="dxa"/>
            <w:shd w:val="clear" w:color="auto" w:fill="D9D9D9" w:themeFill="background1" w:themeFillShade="D9"/>
            <w:vAlign w:val="center"/>
          </w:tcPr>
          <w:p w:rsidR="003F0A5B" w:rsidRPr="00DE4890" w:rsidRDefault="003F0A5B" w:rsidP="00C25FA2">
            <w:pPr>
              <w:pStyle w:val="TabelleKopfmitte"/>
            </w:pPr>
            <w:r>
              <w:t>Aufgabe</w:t>
            </w:r>
          </w:p>
        </w:tc>
      </w:tr>
      <w:tr w:rsidR="003F0A5B" w:rsidRPr="00DE4890" w:rsidTr="00C25FA2">
        <w:trPr>
          <w:trHeight w:val="624"/>
        </w:trPr>
        <w:tc>
          <w:tcPr>
            <w:tcW w:w="1470" w:type="dxa"/>
            <w:shd w:val="clear" w:color="auto" w:fill="auto"/>
            <w:vAlign w:val="center"/>
          </w:tcPr>
          <w:p w:rsidR="003F0A5B" w:rsidRPr="00F0156F" w:rsidRDefault="003F0A5B" w:rsidP="00C25FA2">
            <w:pPr>
              <w:pStyle w:val="Textkrpermitte"/>
            </w:pPr>
            <w:r w:rsidRPr="00F0156F">
              <w:rPr>
                <w:noProof/>
              </w:rPr>
              <w:drawing>
                <wp:inline distT="0" distB="0" distL="0" distR="0" wp14:anchorId="68CBA006" wp14:editId="66C6E21D">
                  <wp:extent cx="212725" cy="318770"/>
                  <wp:effectExtent l="0" t="0" r="0" b="0"/>
                  <wp:docPr id="1616"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940" w:type="dxa"/>
            <w:shd w:val="clear" w:color="auto" w:fill="auto"/>
            <w:vAlign w:val="center"/>
          </w:tcPr>
          <w:p w:rsidR="003F0A5B" w:rsidRPr="00DE4890" w:rsidRDefault="003F0A5B" w:rsidP="00C25FA2">
            <w:pPr>
              <w:pStyle w:val="Textkrper"/>
            </w:pPr>
          </w:p>
        </w:tc>
        <w:tc>
          <w:tcPr>
            <w:tcW w:w="4961" w:type="dxa"/>
            <w:shd w:val="clear" w:color="auto" w:fill="auto"/>
            <w:vAlign w:val="center"/>
          </w:tcPr>
          <w:p w:rsidR="003F0A5B" w:rsidRPr="00DE4890" w:rsidRDefault="003F0A5B" w:rsidP="00C25FA2">
            <w:pPr>
              <w:pStyle w:val="Textkrper"/>
              <w:rPr>
                <w:noProof/>
              </w:rPr>
            </w:pPr>
            <w:r>
              <w:rPr>
                <w:noProof/>
              </w:rPr>
              <w:t>Beginn der Stunde</w:t>
            </w:r>
          </w:p>
        </w:tc>
      </w:tr>
      <w:tr w:rsidR="003F0A5B" w:rsidRPr="00DE4890" w:rsidTr="00C25FA2">
        <w:trPr>
          <w:trHeight w:val="624"/>
        </w:trPr>
        <w:tc>
          <w:tcPr>
            <w:tcW w:w="1470" w:type="dxa"/>
            <w:shd w:val="clear" w:color="auto" w:fill="auto"/>
            <w:vAlign w:val="center"/>
          </w:tcPr>
          <w:p w:rsidR="003F0A5B" w:rsidRPr="00F0156F" w:rsidRDefault="003F0A5B" w:rsidP="00C25FA2">
            <w:pPr>
              <w:pStyle w:val="Textkrpermitte"/>
            </w:pPr>
            <w:r w:rsidRPr="00F0156F">
              <w:rPr>
                <w:noProof/>
              </w:rPr>
              <w:drawing>
                <wp:inline distT="0" distB="0" distL="0" distR="0" wp14:anchorId="76DD6DDD" wp14:editId="27CCB6BD">
                  <wp:extent cx="318770" cy="318770"/>
                  <wp:effectExtent l="0" t="0" r="0" b="0"/>
                  <wp:docPr id="161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3F0A5B" w:rsidRPr="00DE4890" w:rsidRDefault="003F0A5B" w:rsidP="00C25FA2">
            <w:pPr>
              <w:pStyle w:val="Textkrper"/>
            </w:pPr>
          </w:p>
        </w:tc>
        <w:tc>
          <w:tcPr>
            <w:tcW w:w="4961" w:type="dxa"/>
            <w:shd w:val="clear" w:color="auto" w:fill="auto"/>
            <w:vAlign w:val="center"/>
          </w:tcPr>
          <w:p w:rsidR="003F0A5B" w:rsidRPr="00DE4890" w:rsidRDefault="003F0A5B" w:rsidP="00C25FA2">
            <w:pPr>
              <w:pStyle w:val="Textkrper"/>
              <w:rPr>
                <w:noProof/>
              </w:rPr>
            </w:pPr>
            <w:r>
              <w:rPr>
                <w:noProof/>
              </w:rPr>
              <w:t>Wiederholung der Lerni</w:t>
            </w:r>
            <w:r w:rsidR="00754873">
              <w:rPr>
                <w:noProof/>
              </w:rPr>
              <w:t>nhalte von der letzten Einheit</w:t>
            </w:r>
          </w:p>
        </w:tc>
      </w:tr>
      <w:tr w:rsidR="003F0A5B" w:rsidRPr="00DE4890" w:rsidTr="00AA7B55">
        <w:trPr>
          <w:trHeight w:val="473"/>
        </w:trPr>
        <w:tc>
          <w:tcPr>
            <w:tcW w:w="1470" w:type="dxa"/>
            <w:shd w:val="clear" w:color="auto" w:fill="auto"/>
            <w:vAlign w:val="center"/>
          </w:tcPr>
          <w:p w:rsidR="003F0A5B" w:rsidRPr="00F0156F" w:rsidRDefault="003F0A5B" w:rsidP="00C25FA2">
            <w:pPr>
              <w:pStyle w:val="Textkrpermitte"/>
            </w:pPr>
            <w:r w:rsidRPr="00F0156F">
              <w:rPr>
                <w:noProof/>
              </w:rPr>
              <w:drawing>
                <wp:inline distT="0" distB="0" distL="0" distR="0" wp14:anchorId="738B4973" wp14:editId="418DA3FC">
                  <wp:extent cx="212725" cy="318770"/>
                  <wp:effectExtent l="0" t="0" r="0" b="0"/>
                  <wp:docPr id="1618"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940" w:type="dxa"/>
            <w:shd w:val="clear" w:color="auto" w:fill="auto"/>
            <w:vAlign w:val="center"/>
          </w:tcPr>
          <w:p w:rsidR="003F0A5B" w:rsidRPr="00DE4890" w:rsidRDefault="003F0A5B" w:rsidP="00C25FA2">
            <w:pPr>
              <w:pStyle w:val="Textkrper"/>
            </w:pPr>
          </w:p>
        </w:tc>
        <w:tc>
          <w:tcPr>
            <w:tcW w:w="4961" w:type="dxa"/>
            <w:shd w:val="clear" w:color="auto" w:fill="auto"/>
            <w:vAlign w:val="center"/>
          </w:tcPr>
          <w:p w:rsidR="003F0A5B" w:rsidRPr="00DE4890" w:rsidRDefault="003F0A5B" w:rsidP="00C25FA2">
            <w:pPr>
              <w:pStyle w:val="Textkrper"/>
              <w:rPr>
                <w:noProof/>
              </w:rPr>
            </w:pPr>
            <w:r>
              <w:rPr>
                <w:noProof/>
              </w:rPr>
              <w:t>Aufgabenverteilung, Aufgabenklärung, Unterstützung bei der Gruppenfindung</w:t>
            </w:r>
          </w:p>
        </w:tc>
      </w:tr>
      <w:tr w:rsidR="003F0A5B" w:rsidRPr="00DE4890" w:rsidTr="00C25FA2">
        <w:trPr>
          <w:trHeight w:val="624"/>
        </w:trPr>
        <w:tc>
          <w:tcPr>
            <w:tcW w:w="1470" w:type="dxa"/>
            <w:shd w:val="clear" w:color="auto" w:fill="auto"/>
            <w:vAlign w:val="center"/>
          </w:tcPr>
          <w:p w:rsidR="003F0A5B" w:rsidRPr="00F0156F" w:rsidRDefault="003F0A5B" w:rsidP="00C25FA2">
            <w:pPr>
              <w:pStyle w:val="Textkrpermitte"/>
            </w:pPr>
            <w:r w:rsidRPr="00FC0F56">
              <w:rPr>
                <w:noProof/>
              </w:rPr>
              <w:drawing>
                <wp:inline distT="0" distB="0" distL="0" distR="0" wp14:anchorId="71D8C0E7" wp14:editId="236D4D43">
                  <wp:extent cx="532800" cy="324000"/>
                  <wp:effectExtent l="0" t="0" r="635" b="0"/>
                  <wp:docPr id="161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3F0A5B" w:rsidRPr="00DE4890" w:rsidRDefault="003F0A5B" w:rsidP="00C25FA2">
            <w:pPr>
              <w:pStyle w:val="Textkrper"/>
            </w:pPr>
          </w:p>
        </w:tc>
        <w:tc>
          <w:tcPr>
            <w:tcW w:w="4961" w:type="dxa"/>
            <w:shd w:val="clear" w:color="auto" w:fill="auto"/>
            <w:vAlign w:val="center"/>
          </w:tcPr>
          <w:p w:rsidR="003F0A5B" w:rsidRPr="00DE4890" w:rsidRDefault="003F0A5B" w:rsidP="00C25FA2">
            <w:pPr>
              <w:pStyle w:val="Textkrper"/>
              <w:rPr>
                <w:noProof/>
              </w:rPr>
            </w:pPr>
            <w:r>
              <w:rPr>
                <w:noProof/>
              </w:rPr>
              <w:t>Gruppenfindung, Aufgabenklärung</w:t>
            </w:r>
          </w:p>
        </w:tc>
      </w:tr>
      <w:tr w:rsidR="003F0A5B" w:rsidRPr="00DE4890" w:rsidTr="00C25FA2">
        <w:trPr>
          <w:trHeight w:val="624"/>
        </w:trPr>
        <w:tc>
          <w:tcPr>
            <w:tcW w:w="1470" w:type="dxa"/>
            <w:shd w:val="clear" w:color="auto" w:fill="auto"/>
            <w:vAlign w:val="center"/>
          </w:tcPr>
          <w:p w:rsidR="003F0A5B" w:rsidRPr="00F0156F" w:rsidRDefault="003F0A5B" w:rsidP="00C25FA2">
            <w:pPr>
              <w:pStyle w:val="Textkrpermitte"/>
            </w:pPr>
            <w:r w:rsidRPr="00FC0F56">
              <w:rPr>
                <w:noProof/>
              </w:rPr>
              <w:drawing>
                <wp:inline distT="0" distB="0" distL="0" distR="0" wp14:anchorId="3339DA08" wp14:editId="4D6E44D0">
                  <wp:extent cx="532800" cy="324000"/>
                  <wp:effectExtent l="0" t="0" r="635" b="0"/>
                  <wp:docPr id="162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3F0A5B" w:rsidRPr="00DE4890" w:rsidRDefault="003F0A5B" w:rsidP="00C25FA2">
            <w:pPr>
              <w:pStyle w:val="Textkrper"/>
            </w:pPr>
          </w:p>
        </w:tc>
        <w:tc>
          <w:tcPr>
            <w:tcW w:w="4961" w:type="dxa"/>
            <w:shd w:val="clear" w:color="auto" w:fill="auto"/>
            <w:vAlign w:val="center"/>
          </w:tcPr>
          <w:p w:rsidR="003F0A5B" w:rsidRPr="00DE4890" w:rsidRDefault="003F0A5B" w:rsidP="00C25FA2">
            <w:pPr>
              <w:pStyle w:val="Textkrper"/>
              <w:rPr>
                <w:noProof/>
              </w:rPr>
            </w:pPr>
            <w:r>
              <w:rPr>
                <w:noProof/>
              </w:rPr>
              <w:t>Erstellung einer Präsentation zu einer aktuellen</w:t>
            </w:r>
            <w:r w:rsidR="00754873">
              <w:rPr>
                <w:noProof/>
              </w:rPr>
              <w:t xml:space="preserve"> Anwendung</w:t>
            </w:r>
          </w:p>
        </w:tc>
      </w:tr>
      <w:tr w:rsidR="003F0A5B" w:rsidRPr="00DE4890" w:rsidTr="00C25FA2">
        <w:trPr>
          <w:trHeight w:val="624"/>
        </w:trPr>
        <w:tc>
          <w:tcPr>
            <w:tcW w:w="1470" w:type="dxa"/>
            <w:shd w:val="clear" w:color="auto" w:fill="auto"/>
            <w:vAlign w:val="center"/>
          </w:tcPr>
          <w:p w:rsidR="003F0A5B" w:rsidRPr="00F0156F" w:rsidRDefault="003F0A5B" w:rsidP="00C25FA2">
            <w:pPr>
              <w:pStyle w:val="Textkrpermitte"/>
            </w:pPr>
            <w:r w:rsidRPr="00F0156F">
              <w:rPr>
                <w:noProof/>
              </w:rPr>
              <w:drawing>
                <wp:inline distT="0" distB="0" distL="0" distR="0" wp14:anchorId="1A52CC96" wp14:editId="757F54FB">
                  <wp:extent cx="329565" cy="318770"/>
                  <wp:effectExtent l="0" t="0" r="0" b="0"/>
                  <wp:docPr id="1621"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9565" cy="318770"/>
                          </a:xfrm>
                          <a:prstGeom prst="rect">
                            <a:avLst/>
                          </a:prstGeom>
                          <a:noFill/>
                          <a:ln>
                            <a:noFill/>
                          </a:ln>
                        </pic:spPr>
                      </pic:pic>
                    </a:graphicData>
                  </a:graphic>
                </wp:inline>
              </w:drawing>
            </w:r>
          </w:p>
        </w:tc>
        <w:tc>
          <w:tcPr>
            <w:tcW w:w="940" w:type="dxa"/>
            <w:shd w:val="clear" w:color="auto" w:fill="auto"/>
            <w:vAlign w:val="center"/>
          </w:tcPr>
          <w:p w:rsidR="003F0A5B" w:rsidRPr="00DE4890" w:rsidRDefault="003F0A5B" w:rsidP="00C25FA2">
            <w:pPr>
              <w:pStyle w:val="Textkrper"/>
            </w:pPr>
          </w:p>
        </w:tc>
        <w:tc>
          <w:tcPr>
            <w:tcW w:w="4961" w:type="dxa"/>
            <w:shd w:val="clear" w:color="auto" w:fill="auto"/>
            <w:vAlign w:val="center"/>
          </w:tcPr>
          <w:p w:rsidR="003F0A5B" w:rsidRPr="00DE4890" w:rsidRDefault="003F0A5B" w:rsidP="00C25FA2">
            <w:pPr>
              <w:pStyle w:val="Textkrper"/>
              <w:rPr>
                <w:noProof/>
              </w:rPr>
            </w:pPr>
            <w:r>
              <w:rPr>
                <w:noProof/>
              </w:rPr>
              <w:t>Präsentation</w:t>
            </w:r>
          </w:p>
        </w:tc>
      </w:tr>
      <w:tr w:rsidR="003F0A5B" w:rsidRPr="00DE4890" w:rsidTr="00C25FA2">
        <w:trPr>
          <w:trHeight w:val="624"/>
        </w:trPr>
        <w:tc>
          <w:tcPr>
            <w:tcW w:w="1470" w:type="dxa"/>
            <w:shd w:val="clear" w:color="auto" w:fill="auto"/>
            <w:vAlign w:val="center"/>
          </w:tcPr>
          <w:p w:rsidR="003F0A5B" w:rsidRPr="00F0156F" w:rsidRDefault="003F0A5B" w:rsidP="00C25FA2">
            <w:pPr>
              <w:pStyle w:val="Textkrpermitte"/>
            </w:pPr>
            <w:r w:rsidRPr="00F0156F">
              <w:rPr>
                <w:noProof/>
              </w:rPr>
              <w:drawing>
                <wp:inline distT="0" distB="0" distL="0" distR="0" wp14:anchorId="30EC0DC2" wp14:editId="6AD88698">
                  <wp:extent cx="318770" cy="318770"/>
                  <wp:effectExtent l="0" t="0" r="0" b="0"/>
                  <wp:docPr id="162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3F0A5B" w:rsidRPr="00DE4890" w:rsidRDefault="003F0A5B" w:rsidP="00C25FA2">
            <w:pPr>
              <w:pStyle w:val="Textkrper"/>
            </w:pPr>
          </w:p>
        </w:tc>
        <w:tc>
          <w:tcPr>
            <w:tcW w:w="4961" w:type="dxa"/>
            <w:shd w:val="clear" w:color="auto" w:fill="auto"/>
            <w:vAlign w:val="center"/>
          </w:tcPr>
          <w:p w:rsidR="003F0A5B" w:rsidRPr="00DE4890" w:rsidRDefault="003F0A5B" w:rsidP="00C25FA2">
            <w:pPr>
              <w:pStyle w:val="Textkrper"/>
              <w:rPr>
                <w:noProof/>
              </w:rPr>
            </w:pPr>
            <w:r>
              <w:rPr>
                <w:noProof/>
              </w:rPr>
              <w:t>Bilder besprechen im Plenum, Wiederholen der gelernten Inhalte</w:t>
            </w:r>
          </w:p>
        </w:tc>
      </w:tr>
      <w:tr w:rsidR="003F0A5B" w:rsidRPr="00DE4890" w:rsidTr="00C25FA2">
        <w:trPr>
          <w:trHeight w:val="624"/>
        </w:trPr>
        <w:tc>
          <w:tcPr>
            <w:tcW w:w="1470" w:type="dxa"/>
            <w:shd w:val="clear" w:color="auto" w:fill="auto"/>
            <w:vAlign w:val="center"/>
          </w:tcPr>
          <w:p w:rsidR="003F0A5B" w:rsidRPr="00F0156F" w:rsidRDefault="003F0A5B" w:rsidP="00C25FA2">
            <w:pPr>
              <w:pStyle w:val="Textkrpermitte"/>
              <w:rPr>
                <w:noProof/>
              </w:rPr>
            </w:pPr>
            <w:r w:rsidRPr="00593AA1">
              <w:rPr>
                <w:noProof/>
                <w:sz w:val="24"/>
              </w:rPr>
              <w:drawing>
                <wp:inline distT="0" distB="0" distL="0" distR="0" wp14:anchorId="0FB05B20" wp14:editId="7BA48F4C">
                  <wp:extent cx="658495" cy="323850"/>
                  <wp:effectExtent l="0" t="0" r="8255" b="0"/>
                  <wp:docPr id="162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inline>
              </w:drawing>
            </w:r>
          </w:p>
        </w:tc>
        <w:tc>
          <w:tcPr>
            <w:tcW w:w="940" w:type="dxa"/>
            <w:shd w:val="clear" w:color="auto" w:fill="auto"/>
            <w:vAlign w:val="center"/>
          </w:tcPr>
          <w:p w:rsidR="003F0A5B" w:rsidRPr="00DE4890" w:rsidRDefault="003F0A5B" w:rsidP="00C25FA2">
            <w:pPr>
              <w:pStyle w:val="Textkrper"/>
            </w:pPr>
          </w:p>
        </w:tc>
        <w:tc>
          <w:tcPr>
            <w:tcW w:w="4961" w:type="dxa"/>
            <w:shd w:val="clear" w:color="auto" w:fill="auto"/>
            <w:vAlign w:val="center"/>
          </w:tcPr>
          <w:p w:rsidR="003F0A5B" w:rsidRDefault="003F0A5B" w:rsidP="00C25FA2">
            <w:pPr>
              <w:pStyle w:val="Textkrper"/>
              <w:rPr>
                <w:noProof/>
              </w:rPr>
            </w:pPr>
            <w:r>
              <w:rPr>
                <w:noProof/>
              </w:rPr>
              <w:t>Domino</w:t>
            </w:r>
          </w:p>
        </w:tc>
      </w:tr>
      <w:tr w:rsidR="003F0A5B" w:rsidRPr="00DE4890" w:rsidTr="00AA7B55">
        <w:trPr>
          <w:trHeight w:val="447"/>
        </w:trPr>
        <w:tc>
          <w:tcPr>
            <w:tcW w:w="1470" w:type="dxa"/>
            <w:shd w:val="clear" w:color="auto" w:fill="auto"/>
            <w:vAlign w:val="center"/>
          </w:tcPr>
          <w:p w:rsidR="003F0A5B" w:rsidRPr="00F0156F" w:rsidRDefault="003F0A5B" w:rsidP="00C25FA2">
            <w:pPr>
              <w:pStyle w:val="Textkrpermitte"/>
            </w:pPr>
            <w:r w:rsidRPr="00FC0F56">
              <w:rPr>
                <w:noProof/>
              </w:rPr>
              <w:drawing>
                <wp:inline distT="0" distB="0" distL="0" distR="0" wp14:anchorId="731A4B0C" wp14:editId="52BDEF8A">
                  <wp:extent cx="302701" cy="324000"/>
                  <wp:effectExtent l="0" t="0" r="2540" b="0"/>
                  <wp:docPr id="162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3F0A5B" w:rsidRPr="00DE4890" w:rsidRDefault="003F0A5B" w:rsidP="00C25FA2">
            <w:pPr>
              <w:pStyle w:val="Textkrper"/>
            </w:pPr>
          </w:p>
        </w:tc>
        <w:tc>
          <w:tcPr>
            <w:tcW w:w="4961" w:type="dxa"/>
            <w:shd w:val="clear" w:color="auto" w:fill="auto"/>
            <w:vAlign w:val="center"/>
          </w:tcPr>
          <w:p w:rsidR="003F0A5B" w:rsidRPr="00DE4890" w:rsidRDefault="003F0A5B" w:rsidP="00C25FA2">
            <w:pPr>
              <w:pStyle w:val="Textkrper"/>
              <w:rPr>
                <w:noProof/>
              </w:rPr>
            </w:pPr>
            <w:r>
              <w:rPr>
                <w:noProof/>
              </w:rPr>
              <w:t>Lernkärtchen erstellen und sortieren</w:t>
            </w:r>
          </w:p>
        </w:tc>
      </w:tr>
    </w:tbl>
    <w:p w:rsidR="003F0A5B" w:rsidRDefault="003F0A5B" w:rsidP="003F0A5B">
      <w:pPr>
        <w:pStyle w:val="berschrift3"/>
      </w:pPr>
      <w:r>
        <w:t>Wiederholung</w:t>
      </w:r>
    </w:p>
    <w:p w:rsidR="003F0A5B" w:rsidRDefault="003F0A5B" w:rsidP="003F0A5B">
      <w:pPr>
        <w:pStyle w:val="Textkrper"/>
      </w:pPr>
      <w:r>
        <w:t>Die Schüler</w:t>
      </w:r>
      <w:r w:rsidR="00DF4631">
        <w:t>innen und Schüler</w:t>
      </w:r>
      <w:r>
        <w:t xml:space="preserve"> wiederholen die Inhalte der letzten Stunden. Die Sch</w:t>
      </w:r>
      <w:r w:rsidR="00DF4631">
        <w:t>ül</w:t>
      </w:r>
      <w:r w:rsidR="00DF4631">
        <w:t>e</w:t>
      </w:r>
      <w:r w:rsidR="00DF4631">
        <w:t xml:space="preserve">rinnen und Schüler </w:t>
      </w:r>
      <w:r>
        <w:t>kennen die Elektrostatik mit Anziehungs- und Abstoßungsphän</w:t>
      </w:r>
      <w:r>
        <w:t>o</w:t>
      </w:r>
      <w:r>
        <w:t>menen basierend auf elektrischen Felder</w:t>
      </w:r>
      <w:r w:rsidR="00754873">
        <w:t>n</w:t>
      </w:r>
      <w:r>
        <w:t>, kennen geladene Körper in den beiden L</w:t>
      </w:r>
      <w:r>
        <w:t>a</w:t>
      </w:r>
      <w:r>
        <w:t>dungsarten, wissen wie Körper elektrisch neutralisiert werden und können sich unter Influenz etwas vorstellen.</w:t>
      </w:r>
    </w:p>
    <w:p w:rsidR="003F0A5B" w:rsidRDefault="003F0A5B" w:rsidP="003F0A5B">
      <w:pPr>
        <w:pStyle w:val="berschrift3"/>
      </w:pPr>
      <w:r>
        <w:t>Aufgabenklärung</w:t>
      </w:r>
    </w:p>
    <w:p w:rsidR="003F0A5B" w:rsidRDefault="003F0A5B" w:rsidP="003F0A5B">
      <w:pPr>
        <w:pStyle w:val="Textkrper"/>
      </w:pPr>
      <w:r>
        <w:t>Die Schüler</w:t>
      </w:r>
      <w:r w:rsidR="00DF4631">
        <w:t>innen und Schüler</w:t>
      </w:r>
      <w:r>
        <w:t xml:space="preserve"> sollen eine kleine Präsentation zu einer von ihnen gewäh</w:t>
      </w:r>
      <w:r>
        <w:t>l</w:t>
      </w:r>
      <w:r>
        <w:t>ten Anwendung der Elektrostatik erstellen und halten. Zur Auswahl könnten folgende Themen stehen:</w:t>
      </w:r>
    </w:p>
    <w:p w:rsidR="003F0A5B" w:rsidRDefault="003F0A5B" w:rsidP="003F0A5B">
      <w:pPr>
        <w:pStyle w:val="Marginalie"/>
        <w:framePr w:wrap="notBeside" w:x="8762" w:y="362"/>
      </w:pPr>
      <w:r>
        <w:t>Die Liste kann gerne auch erweitert werden.</w:t>
      </w:r>
    </w:p>
    <w:p w:rsidR="003F0A5B" w:rsidRDefault="003F0A5B" w:rsidP="003F0A5B">
      <w:pPr>
        <w:pStyle w:val="Textkrperafz"/>
      </w:pPr>
      <w:r>
        <w:t>Wie entsteht ein Blitz?</w:t>
      </w:r>
    </w:p>
    <w:p w:rsidR="003F0A5B" w:rsidRPr="00B935A4" w:rsidRDefault="003F0A5B" w:rsidP="003F0A5B">
      <w:pPr>
        <w:pStyle w:val="Textkrperafz"/>
        <w:rPr>
          <w:lang w:val="de-DE"/>
        </w:rPr>
      </w:pPr>
      <w:r w:rsidRPr="00B935A4">
        <w:rPr>
          <w:lang w:val="de-DE"/>
        </w:rPr>
        <w:t>Wie funktioniert ein Kopierer? (Xerografie)</w:t>
      </w:r>
    </w:p>
    <w:p w:rsidR="003F0A5B" w:rsidRPr="00B935A4" w:rsidRDefault="003F0A5B" w:rsidP="003F0A5B">
      <w:pPr>
        <w:pStyle w:val="Textkrperafz"/>
        <w:rPr>
          <w:lang w:val="de-DE"/>
        </w:rPr>
      </w:pPr>
      <w:r w:rsidRPr="00B935A4">
        <w:rPr>
          <w:lang w:val="de-DE"/>
        </w:rPr>
        <w:t>Wie funktioniert ein Blitzableiter am Haus?</w:t>
      </w:r>
    </w:p>
    <w:p w:rsidR="003F0A5B" w:rsidRDefault="003F0A5B" w:rsidP="003F0A5B">
      <w:pPr>
        <w:pStyle w:val="Textkrperafz"/>
      </w:pPr>
      <w:r>
        <w:t>Wie funktioniert ein Elektrofilter?</w:t>
      </w:r>
    </w:p>
    <w:p w:rsidR="003F0A5B" w:rsidRDefault="00754873" w:rsidP="003F0A5B">
      <w:pPr>
        <w:pStyle w:val="Textkrperafz"/>
      </w:pPr>
      <w:r>
        <w:lastRenderedPageBreak/>
        <w:t>Wie wird elektrostatisch l</w:t>
      </w:r>
      <w:r w:rsidR="003F0A5B">
        <w:t>ackiert?</w:t>
      </w:r>
    </w:p>
    <w:p w:rsidR="00EA417D" w:rsidRDefault="003F0A5B" w:rsidP="003F0A5B">
      <w:pPr>
        <w:pStyle w:val="Textkrperafz"/>
      </w:pPr>
      <w:r w:rsidRPr="00B935A4">
        <w:rPr>
          <w:lang w:val="de-DE"/>
        </w:rPr>
        <w:t xml:space="preserve">Wie wird ein Metall verchromt? </w:t>
      </w:r>
      <w:r>
        <w:t>(Galvanisieren)</w:t>
      </w:r>
      <w:r w:rsidR="00EA417D">
        <w:br w:type="page"/>
      </w:r>
    </w:p>
    <w:p w:rsidR="003F0A5B" w:rsidRDefault="003F0A5B" w:rsidP="003F0A5B">
      <w:pPr>
        <w:pStyle w:val="berschrift2"/>
      </w:pPr>
      <w:r>
        <w:lastRenderedPageBreak/>
        <w:t>Gruppenfindung und Aufgabenklärung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F0A5B" w:rsidRPr="00B51DE9" w:rsidTr="00C25FA2">
        <w:trPr>
          <w:trHeight w:val="523"/>
        </w:trPr>
        <w:tc>
          <w:tcPr>
            <w:tcW w:w="2268"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t>Kompetenzbereich</w:t>
            </w:r>
          </w:p>
          <w:p w:rsidR="003F0A5B" w:rsidRDefault="003F0A5B" w:rsidP="00C25FA2">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t>Lernfortschritt</w:t>
            </w:r>
          </w:p>
          <w:p w:rsidR="003F0A5B" w:rsidRDefault="003F0A5B" w:rsidP="00C25FA2">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t>Materialien/Titel</w:t>
            </w:r>
          </w:p>
          <w:p w:rsidR="003F0A5B" w:rsidRDefault="003F0A5B" w:rsidP="00C25FA2">
            <w:pPr>
              <w:pStyle w:val="TabelleKopflinks"/>
            </w:pPr>
            <w:r>
              <w:t xml:space="preserve">Elektrostatik </w:t>
            </w:r>
            <w:r w:rsidR="00444412">
              <w:t xml:space="preserve">– </w:t>
            </w:r>
            <w:r>
              <w:t>Anwendungen</w:t>
            </w:r>
            <w:r w:rsidR="00444412">
              <w:t xml:space="preserve"> – Präsentationen</w:t>
            </w:r>
          </w:p>
        </w:tc>
        <w:tc>
          <w:tcPr>
            <w:tcW w:w="188" w:type="dxa"/>
            <w:vMerge w:val="restart"/>
            <w:tcBorders>
              <w:top w:val="nil"/>
              <w:left w:val="single" w:sz="4" w:space="0" w:color="auto"/>
              <w:bottom w:val="nil"/>
              <w:right w:val="single" w:sz="4" w:space="0" w:color="auto"/>
            </w:tcBorders>
            <w:shd w:val="clear" w:color="auto" w:fill="FFFFFF"/>
          </w:tcPr>
          <w:p w:rsidR="003F0A5B" w:rsidRPr="004B658C" w:rsidRDefault="003F0A5B" w:rsidP="00C25FA2">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F0A5B" w:rsidRPr="00B51DE9" w:rsidRDefault="003F0A5B" w:rsidP="00C25FA2">
            <w:pPr>
              <w:pStyle w:val="TabelleKopfmitte"/>
            </w:pPr>
            <w:r>
              <w:t>Physik</w:t>
            </w:r>
          </w:p>
          <w:p w:rsidR="003F0A5B" w:rsidRPr="00B51DE9" w:rsidRDefault="003F0A5B" w:rsidP="003F0A5B">
            <w:pPr>
              <w:pStyle w:val="TabelleKopfmitte"/>
              <w:rPr>
                <w:rFonts w:eastAsia="Calibri"/>
              </w:rPr>
            </w:pPr>
            <w:r>
              <w:t>Ph</w:t>
            </w:r>
            <w:r w:rsidRPr="00B51DE9">
              <w:t>0</w:t>
            </w:r>
            <w:r>
              <w:t>4</w:t>
            </w:r>
            <w:r w:rsidRPr="00B51DE9">
              <w:t>.0</w:t>
            </w:r>
            <w:r>
              <w:t>2.02</w:t>
            </w:r>
          </w:p>
        </w:tc>
      </w:tr>
      <w:tr w:rsidR="003F0A5B" w:rsidRPr="00B51DE9" w:rsidTr="00C25FA2">
        <w:tc>
          <w:tcPr>
            <w:tcW w:w="7348" w:type="dxa"/>
            <w:gridSpan w:val="3"/>
            <w:tcBorders>
              <w:left w:val="single" w:sz="4" w:space="0" w:color="auto"/>
              <w:right w:val="single" w:sz="4" w:space="0" w:color="auto"/>
            </w:tcBorders>
            <w:hideMark/>
          </w:tcPr>
          <w:p w:rsidR="003F0A5B" w:rsidRPr="004B658C" w:rsidRDefault="003F0A5B" w:rsidP="00C25FA2">
            <w:pPr>
              <w:pStyle w:val="Tabelle6pt"/>
            </w:pPr>
            <w:r w:rsidRPr="004B658C">
              <w:t>Kompetenz:</w:t>
            </w:r>
          </w:p>
          <w:p w:rsidR="003F0A5B" w:rsidRDefault="003F0A5B" w:rsidP="00C25FA2">
            <w:pPr>
              <w:pStyle w:val="Kopf8ptafz"/>
            </w:pPr>
            <w:r>
              <w:t>Ich kann die Entdeckung des Kopierers für die Gesellschaft beschreiben.</w:t>
            </w:r>
          </w:p>
          <w:p w:rsidR="003F0A5B" w:rsidRDefault="003F0A5B" w:rsidP="00C25FA2">
            <w:pPr>
              <w:pStyle w:val="Kopf8ptafz"/>
            </w:pPr>
            <w:r>
              <w:t>Ich kann die Nutzung der Elektrostatik in Kopierern und Elektrofiltern kommentieren.</w:t>
            </w:r>
          </w:p>
          <w:p w:rsidR="003F0A5B" w:rsidRDefault="003F0A5B" w:rsidP="00C25FA2">
            <w:pPr>
              <w:pStyle w:val="Kopf8ptafz"/>
            </w:pPr>
            <w:r>
              <w:t>Ich kann die Gefährdung durch Blitze und entsprechende Schutzmechanismen nennen und bewerten.</w:t>
            </w: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F0A5B" w:rsidRPr="00B51DE9" w:rsidTr="00C25FA2">
              <w:trPr>
                <w:trHeight w:val="284"/>
              </w:trPr>
              <w:tc>
                <w:tcPr>
                  <w:tcW w:w="2090" w:type="dxa"/>
                  <w:shd w:val="clear" w:color="auto" w:fill="auto"/>
                </w:tcPr>
                <w:p w:rsidR="003F0A5B" w:rsidRPr="00B51DE9" w:rsidRDefault="003F0A5B" w:rsidP="00C25FA2">
                  <w:pPr>
                    <w:pStyle w:val="Textkrpermitte"/>
                  </w:pPr>
                  <w:r w:rsidRPr="00B51DE9">
                    <w:t>LernPROJEKT</w:t>
                  </w:r>
                </w:p>
              </w:tc>
            </w:tr>
            <w:tr w:rsidR="003F0A5B" w:rsidRPr="00B51DE9" w:rsidTr="00C25FA2">
              <w:trPr>
                <w:trHeight w:val="284"/>
              </w:trPr>
              <w:tc>
                <w:tcPr>
                  <w:tcW w:w="2090" w:type="dxa"/>
                  <w:shd w:val="clear" w:color="auto" w:fill="auto"/>
                </w:tcPr>
                <w:p w:rsidR="003F0A5B" w:rsidRPr="00B51DE9" w:rsidRDefault="003F0A5B" w:rsidP="00C25FA2">
                  <w:pPr>
                    <w:pStyle w:val="Textkrpermitte"/>
                  </w:pPr>
                  <w:r w:rsidRPr="00B51DE9">
                    <w:t>LernTHEMA</w:t>
                  </w:r>
                </w:p>
              </w:tc>
            </w:tr>
            <w:tr w:rsidR="003F0A5B" w:rsidRPr="00B51DE9" w:rsidTr="00C25FA2">
              <w:trPr>
                <w:trHeight w:val="284"/>
              </w:trPr>
              <w:tc>
                <w:tcPr>
                  <w:tcW w:w="2090" w:type="dxa"/>
                  <w:shd w:val="clear" w:color="auto" w:fill="D9D9D9" w:themeFill="background1" w:themeFillShade="D9"/>
                </w:tcPr>
                <w:p w:rsidR="003F0A5B" w:rsidRPr="00B51DE9" w:rsidRDefault="003F0A5B" w:rsidP="00C25FA2">
                  <w:pPr>
                    <w:pStyle w:val="TabelleKopfmitte"/>
                  </w:pPr>
                  <w:r w:rsidRPr="00B51DE9">
                    <w:t>LernSCHRITT</w:t>
                  </w:r>
                </w:p>
              </w:tc>
            </w:tr>
          </w:tbl>
          <w:p w:rsidR="003F0A5B" w:rsidRPr="00B51DE9" w:rsidRDefault="003F0A5B" w:rsidP="00C25FA2">
            <w:pPr>
              <w:pStyle w:val="TabelleKopfmitte"/>
            </w:pPr>
          </w:p>
        </w:tc>
      </w:tr>
      <w:tr w:rsidR="003F0A5B" w:rsidRPr="00B51DE9" w:rsidTr="00C25FA2">
        <w:tc>
          <w:tcPr>
            <w:tcW w:w="7348" w:type="dxa"/>
            <w:gridSpan w:val="3"/>
            <w:tcBorders>
              <w:left w:val="single" w:sz="4" w:space="0" w:color="auto"/>
              <w:right w:val="single" w:sz="4" w:space="0" w:color="auto"/>
            </w:tcBorders>
            <w:hideMark/>
          </w:tcPr>
          <w:p w:rsidR="003F0A5B" w:rsidRPr="004B658C" w:rsidRDefault="003F0A5B" w:rsidP="00C25FA2">
            <w:pPr>
              <w:pStyle w:val="Tabelle6pt"/>
            </w:pPr>
            <w:r w:rsidRPr="004B658C">
              <w:t>Hauptbezug:</w:t>
            </w:r>
          </w:p>
          <w:p w:rsidR="003F0A5B" w:rsidRDefault="003F0A5B" w:rsidP="00C25FA2">
            <w:pPr>
              <w:pStyle w:val="Kopf8ptafz"/>
            </w:pPr>
            <w:r>
              <w:t xml:space="preserve">Ich kann </w:t>
            </w:r>
            <w:r w:rsidRPr="008F2F06">
              <w:t>Auswirkungen physikalischer Erkenntnisse in historischen und gesellschaftlichen Zusamme</w:t>
            </w:r>
            <w:r w:rsidRPr="008F2F06">
              <w:t>n</w:t>
            </w:r>
            <w:r w:rsidRPr="005063BC">
              <w:t>hän</w:t>
            </w:r>
            <w:r>
              <w:t>gen nennen</w:t>
            </w:r>
            <w:r w:rsidR="00754873">
              <w:t>.</w:t>
            </w:r>
          </w:p>
          <w:p w:rsidR="003F0A5B" w:rsidRDefault="003F0A5B" w:rsidP="00C25FA2">
            <w:pPr>
              <w:pStyle w:val="Kopf8ptafz"/>
            </w:pPr>
            <w:r w:rsidRPr="008F2F06">
              <w:t xml:space="preserve">Ich kann gegebene Lösungen unter </w:t>
            </w:r>
            <w:r w:rsidRPr="005063BC">
              <w:t>Berücksichtigung physikalischer Aspekte beurteilen und komme</w:t>
            </w:r>
            <w:r w:rsidRPr="005063BC">
              <w:t>n</w:t>
            </w:r>
            <w:r w:rsidRPr="005063BC">
              <w:t>tieren.</w:t>
            </w: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F0A5B" w:rsidRPr="00B51DE9" w:rsidRDefault="003F0A5B" w:rsidP="00C25FA2">
            <w:pPr>
              <w:pStyle w:val="TabelleKopfmitte"/>
            </w:pPr>
          </w:p>
        </w:tc>
      </w:tr>
      <w:tr w:rsidR="003F0A5B" w:rsidRPr="00B51DE9" w:rsidTr="00C25FA2">
        <w:tc>
          <w:tcPr>
            <w:tcW w:w="7348" w:type="dxa"/>
            <w:gridSpan w:val="3"/>
            <w:tcBorders>
              <w:left w:val="single" w:sz="4" w:space="0" w:color="auto"/>
              <w:right w:val="single" w:sz="4" w:space="0" w:color="auto"/>
            </w:tcBorders>
            <w:tcMar>
              <w:bottom w:w="0" w:type="dxa"/>
            </w:tcMar>
            <w:hideMark/>
          </w:tcPr>
          <w:p w:rsidR="003F0A5B" w:rsidRDefault="003F0A5B" w:rsidP="00C25FA2">
            <w:pPr>
              <w:pStyle w:val="Tabelle6pt"/>
            </w:pPr>
            <w:r>
              <w:t>Weitere Bezüge:</w:t>
            </w:r>
          </w:p>
          <w:p w:rsidR="003F0A5B" w:rsidRDefault="003F0A5B" w:rsidP="00C25FA2">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F0A5B" w:rsidRPr="00B51DE9" w:rsidRDefault="003F0A5B" w:rsidP="00C25FA2">
            <w:pPr>
              <w:pStyle w:val="TabelleKopfmitte"/>
            </w:pPr>
          </w:p>
        </w:tc>
      </w:tr>
    </w:tbl>
    <w:p w:rsidR="005C53BA" w:rsidRDefault="005C53BA" w:rsidP="005C53BA">
      <w:pPr>
        <w:pStyle w:val="berschrift3"/>
      </w:pPr>
      <w:r>
        <w:t>Aufgaben:</w:t>
      </w:r>
      <w:r w:rsidRPr="005C53BA">
        <w:rPr>
          <w:noProof/>
          <w:sz w:val="24"/>
        </w:rPr>
        <w:drawing>
          <wp:anchor distT="0" distB="0" distL="114300" distR="114300" simplePos="0" relativeHeight="252309504" behindDoc="0" locked="0" layoutInCell="0" allowOverlap="1" wp14:anchorId="5B9B556D" wp14:editId="71291DB2">
            <wp:simplePos x="0" y="0"/>
            <wp:positionH relativeFrom="rightMargin">
              <wp:posOffset>828040</wp:posOffset>
            </wp:positionH>
            <wp:positionV relativeFrom="paragraph">
              <wp:posOffset>0</wp:posOffset>
            </wp:positionV>
            <wp:extent cx="349200" cy="320400"/>
            <wp:effectExtent l="0" t="0" r="0" b="3810"/>
            <wp:wrapNone/>
            <wp:docPr id="171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53BA">
        <w:rPr>
          <w:noProof/>
          <w:sz w:val="24"/>
        </w:rPr>
        <w:drawing>
          <wp:anchor distT="0" distB="0" distL="114300" distR="114300" simplePos="0" relativeHeight="252308480" behindDoc="0" locked="0" layoutInCell="0" allowOverlap="1" wp14:anchorId="51653378" wp14:editId="32745B89">
            <wp:simplePos x="0" y="0"/>
            <wp:positionH relativeFrom="rightMargin">
              <wp:posOffset>467995</wp:posOffset>
            </wp:positionH>
            <wp:positionV relativeFrom="paragraph">
              <wp:posOffset>0</wp:posOffset>
            </wp:positionV>
            <wp:extent cx="349885" cy="320675"/>
            <wp:effectExtent l="0" t="0" r="0" b="3175"/>
            <wp:wrapNone/>
            <wp:docPr id="171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53BA">
        <w:rPr>
          <w:noProof/>
          <w:sz w:val="24"/>
        </w:rPr>
        <w:drawing>
          <wp:anchor distT="0" distB="0" distL="114300" distR="114300" simplePos="0" relativeHeight="252307456" behindDoc="0" locked="0" layoutInCell="0" allowOverlap="1" wp14:anchorId="34E8618D" wp14:editId="51F31C56">
            <wp:simplePos x="0" y="0"/>
            <wp:positionH relativeFrom="rightMargin">
              <wp:posOffset>107950</wp:posOffset>
            </wp:positionH>
            <wp:positionV relativeFrom="paragraph">
              <wp:posOffset>0</wp:posOffset>
            </wp:positionV>
            <wp:extent cx="349885" cy="320675"/>
            <wp:effectExtent l="0" t="0" r="0" b="3175"/>
            <wp:wrapNone/>
            <wp:docPr id="171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5F77F9" w:rsidRPr="00DE4890" w:rsidTr="00DE669C">
        <w:trPr>
          <w:trHeight w:val="397"/>
        </w:trPr>
        <w:tc>
          <w:tcPr>
            <w:tcW w:w="1470" w:type="dxa"/>
            <w:shd w:val="clear" w:color="auto" w:fill="D9D9D9" w:themeFill="background1" w:themeFillShade="D9"/>
            <w:vAlign w:val="center"/>
          </w:tcPr>
          <w:p w:rsidR="005F77F9" w:rsidRPr="00DE4890" w:rsidRDefault="005F77F9" w:rsidP="006B5649">
            <w:pPr>
              <w:pStyle w:val="TabelleKopfmitte"/>
            </w:pPr>
            <w:r>
              <w:t>Phase</w:t>
            </w:r>
          </w:p>
        </w:tc>
        <w:tc>
          <w:tcPr>
            <w:tcW w:w="940" w:type="dxa"/>
            <w:shd w:val="clear" w:color="auto" w:fill="D9D9D9" w:themeFill="background1" w:themeFillShade="D9"/>
            <w:vAlign w:val="center"/>
          </w:tcPr>
          <w:p w:rsidR="005F77F9" w:rsidRPr="00DE4890" w:rsidRDefault="005F77F9" w:rsidP="006B5649">
            <w:pPr>
              <w:pStyle w:val="TabelleKopfmitte"/>
            </w:pPr>
            <w:r>
              <w:t>Zeit</w:t>
            </w:r>
          </w:p>
        </w:tc>
        <w:tc>
          <w:tcPr>
            <w:tcW w:w="4961" w:type="dxa"/>
            <w:shd w:val="clear" w:color="auto" w:fill="D9D9D9" w:themeFill="background1" w:themeFillShade="D9"/>
            <w:vAlign w:val="center"/>
          </w:tcPr>
          <w:p w:rsidR="005F77F9" w:rsidRPr="00DE4890" w:rsidRDefault="005F77F9" w:rsidP="006B5649">
            <w:pPr>
              <w:pStyle w:val="TabelleKopfmitte"/>
            </w:pPr>
            <w:r>
              <w:t>Aufgabe</w:t>
            </w:r>
          </w:p>
        </w:tc>
      </w:tr>
      <w:tr w:rsidR="005F77F9" w:rsidRPr="00DE4890" w:rsidTr="00DE669C">
        <w:trPr>
          <w:trHeight w:val="624"/>
        </w:trPr>
        <w:tc>
          <w:tcPr>
            <w:tcW w:w="1470" w:type="dxa"/>
            <w:shd w:val="clear" w:color="auto" w:fill="auto"/>
            <w:vAlign w:val="center"/>
          </w:tcPr>
          <w:p w:rsidR="005F77F9" w:rsidRPr="00F0156F" w:rsidRDefault="005F77F9" w:rsidP="006B5649">
            <w:pPr>
              <w:pStyle w:val="Textkrpermitte"/>
            </w:pPr>
            <w:r w:rsidRPr="00FC0F56">
              <w:rPr>
                <w:noProof/>
              </w:rPr>
              <w:drawing>
                <wp:inline distT="0" distB="0" distL="0" distR="0" wp14:anchorId="7692FF55" wp14:editId="005A55E5">
                  <wp:extent cx="302701" cy="324000"/>
                  <wp:effectExtent l="0" t="0" r="2540" b="0"/>
                  <wp:docPr id="175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Default="005F77F9" w:rsidP="006B5649">
            <w:pPr>
              <w:pStyle w:val="Textkrper"/>
            </w:pPr>
            <w:r>
              <w:t>Entscheiden Sie sich für ein Thema von der Lerntheke.</w:t>
            </w:r>
          </w:p>
        </w:tc>
      </w:tr>
      <w:tr w:rsidR="005F77F9" w:rsidRPr="00DE4890" w:rsidTr="00DE669C">
        <w:trPr>
          <w:trHeight w:val="624"/>
        </w:trPr>
        <w:tc>
          <w:tcPr>
            <w:tcW w:w="1470" w:type="dxa"/>
            <w:shd w:val="clear" w:color="auto" w:fill="auto"/>
            <w:vAlign w:val="center"/>
          </w:tcPr>
          <w:p w:rsidR="005F77F9" w:rsidRPr="00F0156F" w:rsidRDefault="005F77F9" w:rsidP="006B5649">
            <w:pPr>
              <w:pStyle w:val="Textkrpermitte"/>
            </w:pPr>
            <w:r w:rsidRPr="00FC0F56">
              <w:rPr>
                <w:noProof/>
              </w:rPr>
              <w:drawing>
                <wp:inline distT="0" distB="0" distL="0" distR="0" wp14:anchorId="249DE8F7" wp14:editId="58FF1D1A">
                  <wp:extent cx="302701" cy="324000"/>
                  <wp:effectExtent l="0" t="0" r="2540" b="0"/>
                  <wp:docPr id="174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Pr="00DE4890" w:rsidRDefault="005F77F9" w:rsidP="006B5649">
            <w:pPr>
              <w:pStyle w:val="Textkrper"/>
              <w:rPr>
                <w:noProof/>
              </w:rPr>
            </w:pPr>
            <w:r>
              <w:t>Lesen Sie alle weiteren Aufgaben durch.</w:t>
            </w:r>
          </w:p>
        </w:tc>
      </w:tr>
      <w:tr w:rsidR="005F77F9" w:rsidRPr="00DE4890" w:rsidTr="00DE669C">
        <w:trPr>
          <w:trHeight w:val="624"/>
        </w:trPr>
        <w:tc>
          <w:tcPr>
            <w:tcW w:w="1470" w:type="dxa"/>
            <w:shd w:val="clear" w:color="auto" w:fill="auto"/>
            <w:vAlign w:val="center"/>
          </w:tcPr>
          <w:p w:rsidR="005F77F9" w:rsidRPr="00F0156F" w:rsidRDefault="005F77F9" w:rsidP="006B5649">
            <w:pPr>
              <w:pStyle w:val="Textkrpermitte"/>
            </w:pPr>
            <w:r w:rsidRPr="00FC0F56">
              <w:rPr>
                <w:noProof/>
              </w:rPr>
              <w:drawing>
                <wp:inline distT="0" distB="0" distL="0" distR="0" wp14:anchorId="4E0C60B6" wp14:editId="4BE70008">
                  <wp:extent cx="532800" cy="324000"/>
                  <wp:effectExtent l="0" t="0" r="635" b="0"/>
                  <wp:docPr id="1753"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Pr="00DE4890" w:rsidRDefault="005F77F9" w:rsidP="006B5649">
            <w:pPr>
              <w:pStyle w:val="Textkrper"/>
              <w:rPr>
                <w:noProof/>
              </w:rPr>
            </w:pPr>
            <w:r>
              <w:t>Finden Sie sich in 3-4er Gruppen zu ihrem Thema z</w:t>
            </w:r>
            <w:r>
              <w:t>u</w:t>
            </w:r>
            <w:r>
              <w:t>sammen.</w:t>
            </w:r>
          </w:p>
        </w:tc>
      </w:tr>
      <w:tr w:rsidR="005F77F9" w:rsidRPr="00DE4890" w:rsidTr="00DE669C">
        <w:trPr>
          <w:trHeight w:val="624"/>
        </w:trPr>
        <w:tc>
          <w:tcPr>
            <w:tcW w:w="1470" w:type="dxa"/>
            <w:shd w:val="clear" w:color="auto" w:fill="auto"/>
            <w:vAlign w:val="center"/>
          </w:tcPr>
          <w:p w:rsidR="005F77F9" w:rsidRPr="00F0156F" w:rsidRDefault="005F77F9" w:rsidP="006B5649">
            <w:pPr>
              <w:pStyle w:val="Textkrpermitte"/>
              <w:rPr>
                <w:noProof/>
              </w:rPr>
            </w:pPr>
            <w:r w:rsidRPr="00FC0F56">
              <w:rPr>
                <w:noProof/>
              </w:rPr>
              <w:drawing>
                <wp:inline distT="0" distB="0" distL="0" distR="0" wp14:anchorId="77F90B8B" wp14:editId="283CCF21">
                  <wp:extent cx="532800" cy="324000"/>
                  <wp:effectExtent l="0" t="0" r="635" b="0"/>
                  <wp:docPr id="175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Pr="00FC0F56" w:rsidRDefault="005F77F9" w:rsidP="006B5649">
            <w:pPr>
              <w:pStyle w:val="Textkrper"/>
              <w:rPr>
                <w:noProof/>
              </w:rPr>
            </w:pPr>
            <w:r>
              <w:t>Besprechen Sie in der Gruppe die Aufgaben und klären Sie offene Fragen.</w:t>
            </w:r>
          </w:p>
        </w:tc>
      </w:tr>
      <w:tr w:rsidR="005F77F9" w:rsidRPr="00DE4890" w:rsidTr="00DE669C">
        <w:trPr>
          <w:trHeight w:val="624"/>
        </w:trPr>
        <w:tc>
          <w:tcPr>
            <w:tcW w:w="1470" w:type="dxa"/>
            <w:shd w:val="clear" w:color="auto" w:fill="auto"/>
            <w:vAlign w:val="center"/>
          </w:tcPr>
          <w:p w:rsidR="005F77F9" w:rsidRPr="00F0156F" w:rsidRDefault="005F77F9" w:rsidP="006B5649">
            <w:pPr>
              <w:pStyle w:val="Textkrpermitte"/>
            </w:pPr>
            <w:r w:rsidRPr="00FC0F56">
              <w:rPr>
                <w:noProof/>
              </w:rPr>
              <w:drawing>
                <wp:inline distT="0" distB="0" distL="0" distR="0" wp14:anchorId="3FE2F397" wp14:editId="00A7B017">
                  <wp:extent cx="302701" cy="324000"/>
                  <wp:effectExtent l="0" t="0" r="2540" b="0"/>
                  <wp:docPr id="175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Pr="00DE4890" w:rsidRDefault="005F77F9" w:rsidP="006B5649">
            <w:pPr>
              <w:pStyle w:val="Textkrper"/>
              <w:rPr>
                <w:noProof/>
              </w:rPr>
            </w:pPr>
            <w:r>
              <w:t>Informieren Sie sich zu Ihrem Thema.</w:t>
            </w:r>
          </w:p>
        </w:tc>
      </w:tr>
      <w:tr w:rsidR="005F77F9" w:rsidRPr="00DE4890" w:rsidTr="00DE669C">
        <w:trPr>
          <w:trHeight w:val="624"/>
        </w:trPr>
        <w:tc>
          <w:tcPr>
            <w:tcW w:w="1470" w:type="dxa"/>
            <w:shd w:val="clear" w:color="auto" w:fill="auto"/>
            <w:vAlign w:val="center"/>
          </w:tcPr>
          <w:p w:rsidR="005F77F9" w:rsidRPr="00F0156F" w:rsidRDefault="005F77F9" w:rsidP="006B5649">
            <w:pPr>
              <w:pStyle w:val="Textkrpermitte"/>
            </w:pPr>
            <w:r w:rsidRPr="00FC0F56">
              <w:rPr>
                <w:noProof/>
              </w:rPr>
              <w:drawing>
                <wp:inline distT="0" distB="0" distL="0" distR="0" wp14:anchorId="3C1B19BA" wp14:editId="76B6D753">
                  <wp:extent cx="532800" cy="324000"/>
                  <wp:effectExtent l="0" t="0" r="635" b="0"/>
                  <wp:docPr id="175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Pr="00DE4890" w:rsidRDefault="005F77F9" w:rsidP="006B5649">
            <w:pPr>
              <w:pStyle w:val="Textkrper"/>
              <w:rPr>
                <w:noProof/>
              </w:rPr>
            </w:pPr>
            <w:r>
              <w:t>Tragen Sie Ihre Informationen zusammen und entsche</w:t>
            </w:r>
            <w:r>
              <w:t>i</w:t>
            </w:r>
            <w:r>
              <w:t>den Sie welche Informationen für die Präsentation wic</w:t>
            </w:r>
            <w:r>
              <w:t>h</w:t>
            </w:r>
            <w:r>
              <w:t>tig sind.</w:t>
            </w:r>
          </w:p>
        </w:tc>
      </w:tr>
      <w:tr w:rsidR="005F77F9" w:rsidRPr="00DE4890" w:rsidTr="00DE669C">
        <w:trPr>
          <w:trHeight w:val="624"/>
        </w:trPr>
        <w:tc>
          <w:tcPr>
            <w:tcW w:w="1470" w:type="dxa"/>
            <w:shd w:val="clear" w:color="auto" w:fill="auto"/>
            <w:vAlign w:val="center"/>
          </w:tcPr>
          <w:p w:rsidR="005F77F9" w:rsidRPr="00F0156F" w:rsidRDefault="005F77F9" w:rsidP="006B5649">
            <w:pPr>
              <w:pStyle w:val="Textkrpermitte"/>
            </w:pPr>
            <w:r w:rsidRPr="00FC0F56">
              <w:rPr>
                <w:noProof/>
              </w:rPr>
              <w:drawing>
                <wp:inline distT="0" distB="0" distL="0" distR="0" wp14:anchorId="5F6F7FE4" wp14:editId="538A2784">
                  <wp:extent cx="532800" cy="324000"/>
                  <wp:effectExtent l="0" t="0" r="635" b="0"/>
                  <wp:docPr id="175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Pr="00DE4890" w:rsidRDefault="005F77F9" w:rsidP="006B5649">
            <w:pPr>
              <w:pStyle w:val="Textkrper"/>
              <w:rPr>
                <w:noProof/>
              </w:rPr>
            </w:pPr>
            <w:r>
              <w:t>Klären Sie offene Fragen in der Gruppe.</w:t>
            </w:r>
          </w:p>
        </w:tc>
      </w:tr>
      <w:tr w:rsidR="005F77F9" w:rsidRPr="00DE4890" w:rsidTr="00DE669C">
        <w:trPr>
          <w:trHeight w:val="624"/>
        </w:trPr>
        <w:tc>
          <w:tcPr>
            <w:tcW w:w="1470" w:type="dxa"/>
            <w:shd w:val="clear" w:color="auto" w:fill="auto"/>
            <w:vAlign w:val="center"/>
          </w:tcPr>
          <w:p w:rsidR="005F77F9" w:rsidRPr="00FC0F56" w:rsidRDefault="005F77F9" w:rsidP="006B5649">
            <w:pPr>
              <w:pStyle w:val="Textkrpermitte"/>
              <w:rPr>
                <w:noProof/>
              </w:rPr>
            </w:pPr>
            <w:r w:rsidRPr="00FC0F56">
              <w:rPr>
                <w:noProof/>
              </w:rPr>
              <w:drawing>
                <wp:inline distT="0" distB="0" distL="0" distR="0" wp14:anchorId="761ADD0C" wp14:editId="7F9F1D5A">
                  <wp:extent cx="532800" cy="324000"/>
                  <wp:effectExtent l="0" t="0" r="635" b="0"/>
                  <wp:docPr id="175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Default="005F77F9" w:rsidP="006B5649">
            <w:pPr>
              <w:pStyle w:val="Textkrper"/>
            </w:pPr>
            <w:r>
              <w:t>Erstellen Sie eine kleine Präsentation zu Ihrem Thema.</w:t>
            </w:r>
          </w:p>
        </w:tc>
      </w:tr>
      <w:tr w:rsidR="005F77F9" w:rsidRPr="00DE4890" w:rsidTr="00DE669C">
        <w:trPr>
          <w:trHeight w:val="624"/>
        </w:trPr>
        <w:tc>
          <w:tcPr>
            <w:tcW w:w="1470" w:type="dxa"/>
            <w:shd w:val="clear" w:color="auto" w:fill="auto"/>
            <w:vAlign w:val="center"/>
          </w:tcPr>
          <w:p w:rsidR="005F77F9" w:rsidRPr="00FC0F56" w:rsidRDefault="005F77F9" w:rsidP="006B5649">
            <w:pPr>
              <w:pStyle w:val="Textkrpermitte"/>
              <w:rPr>
                <w:noProof/>
              </w:rPr>
            </w:pPr>
            <w:r w:rsidRPr="00F0156F">
              <w:rPr>
                <w:noProof/>
              </w:rPr>
              <w:drawing>
                <wp:inline distT="0" distB="0" distL="0" distR="0" wp14:anchorId="1635F99D" wp14:editId="2FB5AF83">
                  <wp:extent cx="329565" cy="318770"/>
                  <wp:effectExtent l="0" t="0" r="0" b="0"/>
                  <wp:docPr id="175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9565" cy="31877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Default="005F77F9" w:rsidP="00DF4631">
            <w:pPr>
              <w:pStyle w:val="Textkrper"/>
            </w:pPr>
            <w:r>
              <w:t>Präsentieren Sie Ihren Mitschüler</w:t>
            </w:r>
            <w:r w:rsidR="00DF4631">
              <w:t>innen und Mitschülern</w:t>
            </w:r>
            <w:r>
              <w:t xml:space="preserve"> Ihre Anwendung und erklären Sie Ihren Mit</w:t>
            </w:r>
            <w:r w:rsidR="00DF4631">
              <w:t>schülerinnen und Mitschülern</w:t>
            </w:r>
            <w:r>
              <w:t xml:space="preserve"> die Zusammenhänge.</w:t>
            </w:r>
          </w:p>
        </w:tc>
      </w:tr>
    </w:tbl>
    <w:p w:rsidR="003F0A5B" w:rsidRDefault="003F0A5B" w:rsidP="003F0A5B">
      <w:pPr>
        <w:pStyle w:val="berschrift3"/>
      </w:pPr>
      <w:r>
        <w:t>Präsentationserstellung</w:t>
      </w:r>
    </w:p>
    <w:p w:rsidR="00EA417D" w:rsidRDefault="003F0A5B" w:rsidP="003F0A5B">
      <w:pPr>
        <w:pStyle w:val="Textkrper"/>
      </w:pPr>
      <w:r>
        <w:t>Informationen gibt es im Internet. Bei der Recherche ist darauf zu achten, dass wirklich gesucht wird und die Inhalte in eigenen Worten wiedergegeben werden können.</w:t>
      </w:r>
      <w:r w:rsidR="00EA417D">
        <w:br w:type="page"/>
      </w:r>
    </w:p>
    <w:p w:rsidR="004F6559" w:rsidRDefault="003F0A5B" w:rsidP="003F0A5B">
      <w:pPr>
        <w:pStyle w:val="berschrift3"/>
      </w:pPr>
      <w:r>
        <w:lastRenderedPageBreak/>
        <w:t>Bilder besprechen im Plenum</w:t>
      </w:r>
      <w:r w:rsidR="004F6559" w:rsidRPr="004F6559">
        <w:t xml:space="preserve"> </w:t>
      </w:r>
    </w:p>
    <w:p w:rsidR="008177BD" w:rsidRDefault="006535F9" w:rsidP="008177BD">
      <w:pPr>
        <w:pStyle w:val="Marginaliegrau"/>
        <w:framePr w:wrap="around"/>
      </w:pPr>
      <w:r>
        <w:t>Quelle:</w:t>
      </w:r>
    </w:p>
    <w:p w:rsidR="008177BD" w:rsidRDefault="0085073C" w:rsidP="008177BD">
      <w:pPr>
        <w:pStyle w:val="Marginaliegrau"/>
        <w:framePr w:wrap="around"/>
      </w:pPr>
      <w:r>
        <w:t>Bild</w:t>
      </w:r>
      <w:r w:rsidR="008177BD">
        <w:t xml:space="preserve"> „Static slide.jp</w:t>
      </w:r>
      <w:r w:rsidR="006535F9">
        <w:t>g“,</w:t>
      </w:r>
    </w:p>
    <w:p w:rsidR="008177BD" w:rsidRDefault="008177BD" w:rsidP="008177BD">
      <w:pPr>
        <w:pStyle w:val="Marginaliegrau"/>
        <w:framePr w:wrap="around"/>
      </w:pPr>
      <w:r>
        <w:t>Ken Bosma,</w:t>
      </w:r>
    </w:p>
    <w:p w:rsidR="008177BD" w:rsidRDefault="008177BD" w:rsidP="008177BD">
      <w:pPr>
        <w:pStyle w:val="Marginaliegrau"/>
        <w:framePr w:wrap="around"/>
      </w:pPr>
      <w:r>
        <w:t>(</w:t>
      </w:r>
      <w:r w:rsidRPr="004F6559">
        <w:t>http://commons.wikimedia.org/wiki/File:Static_slide.jpg</w:t>
      </w:r>
      <w:r>
        <w:t xml:space="preserve">) aus Wikipedia. </w:t>
      </w:r>
    </w:p>
    <w:p w:rsidR="008177BD" w:rsidRDefault="008177BD" w:rsidP="008177BD">
      <w:pPr>
        <w:pStyle w:val="Marginaliegrau"/>
        <w:framePr w:wrap="around"/>
      </w:pPr>
      <w:r>
        <w:t>Dieser Text steht unter der Doppellizenz Creative Commons CC BY-2.0, a</w:t>
      </w:r>
      <w:r>
        <w:t>b</w:t>
      </w:r>
      <w:r w:rsidR="006535F9">
        <w:t>rufbar unter:</w:t>
      </w:r>
    </w:p>
    <w:p w:rsidR="008177BD" w:rsidRDefault="008177BD" w:rsidP="008177BD">
      <w:pPr>
        <w:pStyle w:val="Marginaliegrau"/>
        <w:framePr w:wrap="around"/>
      </w:pPr>
      <w:r w:rsidRPr="008177BD">
        <w:t>https://creativecommons.org/licenses/by/2.0/deed.en</w:t>
      </w:r>
      <w:r w:rsidR="0085073C">
        <w:t>,</w:t>
      </w:r>
    </w:p>
    <w:p w:rsidR="0085073C" w:rsidRDefault="006535F9" w:rsidP="008177BD">
      <w:pPr>
        <w:pStyle w:val="Marginaliegrau"/>
        <w:framePr w:wrap="around"/>
      </w:pPr>
      <w:r>
        <w:t>a</w:t>
      </w:r>
      <w:r w:rsidR="008177BD">
        <w:t>bgerufen am 05.08.2015, 16:</w:t>
      </w:r>
      <w:r w:rsidR="0085073C">
        <w:t>00,</w:t>
      </w:r>
    </w:p>
    <w:p w:rsidR="003F0A5B" w:rsidRDefault="006535F9" w:rsidP="008177BD">
      <w:pPr>
        <w:pStyle w:val="Marginaliegrau"/>
        <w:framePr w:wrap="around"/>
      </w:pPr>
      <w:r>
        <w:t>bearbeitet am</w:t>
      </w:r>
      <w:r w:rsidR="00870BEB">
        <w:t xml:space="preserve"> 20.11</w:t>
      </w:r>
      <w:r w:rsidR="0085073C">
        <w:t>.2015</w:t>
      </w:r>
      <w:r>
        <w:t>, Unkenntlichmachung der Person.</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4820"/>
        <w:gridCol w:w="2551"/>
      </w:tblGrid>
      <w:tr w:rsidR="003F0A5B" w:rsidRPr="00A410C8" w:rsidTr="00870BEB">
        <w:tc>
          <w:tcPr>
            <w:tcW w:w="4820" w:type="dxa"/>
            <w:tcBorders>
              <w:bottom w:val="single" w:sz="4" w:space="0" w:color="auto"/>
            </w:tcBorders>
            <w:shd w:val="clear" w:color="auto" w:fill="D9D9D9" w:themeFill="background1" w:themeFillShade="D9"/>
          </w:tcPr>
          <w:p w:rsidR="003F0A5B" w:rsidRPr="00A410C8" w:rsidRDefault="003F0A5B" w:rsidP="00C25FA2">
            <w:pPr>
              <w:pStyle w:val="TabelleKopflinks"/>
            </w:pPr>
            <w:r>
              <w:t>Bild</w:t>
            </w:r>
          </w:p>
        </w:tc>
        <w:tc>
          <w:tcPr>
            <w:tcW w:w="2551" w:type="dxa"/>
            <w:tcBorders>
              <w:bottom w:val="single" w:sz="4" w:space="0" w:color="auto"/>
            </w:tcBorders>
            <w:shd w:val="clear" w:color="auto" w:fill="D9D9D9" w:themeFill="background1" w:themeFillShade="D9"/>
          </w:tcPr>
          <w:p w:rsidR="003F0A5B" w:rsidRPr="00A410C8" w:rsidRDefault="003F0A5B" w:rsidP="00C25FA2">
            <w:pPr>
              <w:pStyle w:val="TabelleKopflinks"/>
            </w:pPr>
            <w:r>
              <w:t>Mögliche Fragen zum Bild</w:t>
            </w:r>
          </w:p>
        </w:tc>
      </w:tr>
      <w:tr w:rsidR="003F0A5B" w:rsidRPr="00A410C8" w:rsidTr="00870BEB">
        <w:tc>
          <w:tcPr>
            <w:tcW w:w="4820" w:type="dxa"/>
            <w:tcBorders>
              <w:bottom w:val="nil"/>
            </w:tcBorders>
            <w:shd w:val="clear" w:color="auto" w:fill="auto"/>
          </w:tcPr>
          <w:p w:rsidR="003F0A5B" w:rsidRPr="00A410C8" w:rsidRDefault="004F6559" w:rsidP="00C25FA2">
            <w:pPr>
              <w:pStyle w:val="Textkrper"/>
            </w:pPr>
            <w:r>
              <w:rPr>
                <w:noProof/>
              </w:rPr>
              <w:drawing>
                <wp:inline distT="0" distB="0" distL="0" distR="0" wp14:anchorId="7AF3EB3F" wp14:editId="7A94D974">
                  <wp:extent cx="2908351" cy="1934845"/>
                  <wp:effectExtent l="0" t="0" r="6350" b="8255"/>
                  <wp:docPr id="1448" name="Grafik 1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6">
                            <a:extLst>
                              <a:ext uri="{28A0092B-C50C-407E-A947-70E740481C1C}">
                                <a14:useLocalDpi xmlns:a14="http://schemas.microsoft.com/office/drawing/2010/main" val="0"/>
                              </a:ext>
                            </a:extLst>
                          </a:blip>
                          <a:stretch>
                            <a:fillRect/>
                          </a:stretch>
                        </pic:blipFill>
                        <pic:spPr bwMode="auto">
                          <a:xfrm>
                            <a:off x="0" y="0"/>
                            <a:ext cx="2908351" cy="1934845"/>
                          </a:xfrm>
                          <a:prstGeom prst="rect">
                            <a:avLst/>
                          </a:prstGeom>
                          <a:noFill/>
                          <a:ln>
                            <a:noFill/>
                          </a:ln>
                        </pic:spPr>
                      </pic:pic>
                    </a:graphicData>
                  </a:graphic>
                </wp:inline>
              </w:drawing>
            </w:r>
          </w:p>
        </w:tc>
        <w:tc>
          <w:tcPr>
            <w:tcW w:w="2551" w:type="dxa"/>
            <w:tcBorders>
              <w:bottom w:val="nil"/>
            </w:tcBorders>
          </w:tcPr>
          <w:p w:rsidR="003F0A5B" w:rsidRDefault="003F0A5B" w:rsidP="00C25FA2">
            <w:pPr>
              <w:pStyle w:val="Textkrper"/>
            </w:pPr>
            <w:r>
              <w:t>Was ist zu erkennen?</w:t>
            </w:r>
          </w:p>
          <w:p w:rsidR="003F0A5B" w:rsidRDefault="003F0A5B" w:rsidP="00C25FA2">
            <w:pPr>
              <w:pStyle w:val="Textkrper"/>
            </w:pPr>
            <w:r>
              <w:t>Was ist passiert?</w:t>
            </w:r>
          </w:p>
          <w:p w:rsidR="004F6559" w:rsidRPr="00A410C8" w:rsidRDefault="003F0A5B" w:rsidP="0085073C">
            <w:pPr>
              <w:pStyle w:val="Textkrper"/>
            </w:pPr>
            <w:r>
              <w:t>W</w:t>
            </w:r>
            <w:r w:rsidR="0085073C">
              <w:t>arum stehen die Haare zu Berge?</w:t>
            </w:r>
          </w:p>
        </w:tc>
      </w:tr>
    </w:tbl>
    <w:p w:rsidR="00AD76C6" w:rsidRDefault="008177BD" w:rsidP="006535F9">
      <w:pPr>
        <w:pStyle w:val="Marginaliegrau"/>
        <w:framePr w:wrap="around" w:x="8694" w:y="819"/>
      </w:pPr>
      <w:r>
        <w:t xml:space="preserve">Quelle: </w:t>
      </w:r>
    </w:p>
    <w:p w:rsidR="008177BD" w:rsidRDefault="00AD76C6" w:rsidP="006535F9">
      <w:pPr>
        <w:pStyle w:val="Marginaliegrau"/>
        <w:framePr w:wrap="around" w:x="8694" w:y="819"/>
      </w:pPr>
      <w:r>
        <w:t>Bild „</w:t>
      </w:r>
      <w:r w:rsidRPr="00AD76C6">
        <w:t>Lightning3.jpg</w:t>
      </w:r>
      <w:r>
        <w:t>“,</w:t>
      </w:r>
    </w:p>
    <w:p w:rsidR="008177BD" w:rsidRDefault="008177BD" w:rsidP="006535F9">
      <w:pPr>
        <w:pStyle w:val="Marginaliegrau"/>
        <w:framePr w:wrap="around" w:x="8694" w:y="819"/>
      </w:pPr>
      <w:r w:rsidRPr="008177BD">
        <w:t>http://commons.wikimedia.org/wiki/File:Lightning3.jpg</w:t>
      </w:r>
      <w:r w:rsidR="006535F9">
        <w:t>,</w:t>
      </w:r>
    </w:p>
    <w:p w:rsidR="008177BD" w:rsidRDefault="008177BD" w:rsidP="006535F9">
      <w:pPr>
        <w:pStyle w:val="Marginaliegrau"/>
        <w:framePr w:wrap="around" w:x="8694" w:y="819"/>
      </w:pPr>
      <w:r>
        <w:t>CC 00</w:t>
      </w:r>
    </w:p>
    <w:tbl>
      <w:tblPr>
        <w:tblStyle w:val="Tabellenraster"/>
        <w:tblW w:w="7371" w:type="dxa"/>
        <w:tblInd w:w="108" w:type="dxa"/>
        <w:tblBorders>
          <w:bottom w:val="none" w:sz="0" w:space="0" w:color="auto"/>
        </w:tblBorders>
        <w:tblLayout w:type="fixed"/>
        <w:tblCellMar>
          <w:top w:w="57" w:type="dxa"/>
          <w:bottom w:w="57" w:type="dxa"/>
        </w:tblCellMar>
        <w:tblLook w:val="04A0" w:firstRow="1" w:lastRow="0" w:firstColumn="1" w:lastColumn="0" w:noHBand="0" w:noVBand="1"/>
      </w:tblPr>
      <w:tblGrid>
        <w:gridCol w:w="4820"/>
        <w:gridCol w:w="2551"/>
      </w:tblGrid>
      <w:tr w:rsidR="003F0A5B" w:rsidRPr="00A410C8" w:rsidTr="00870BEB">
        <w:tc>
          <w:tcPr>
            <w:tcW w:w="4820" w:type="dxa"/>
            <w:shd w:val="clear" w:color="auto" w:fill="auto"/>
          </w:tcPr>
          <w:p w:rsidR="003F0A5B" w:rsidRPr="00A410C8" w:rsidRDefault="003F0A5B" w:rsidP="00C25FA2">
            <w:pPr>
              <w:pStyle w:val="Textkrper"/>
            </w:pPr>
            <w:r>
              <w:rPr>
                <w:noProof/>
              </w:rPr>
              <w:drawing>
                <wp:inline distT="0" distB="0" distL="0" distR="0" wp14:anchorId="1D23B52C" wp14:editId="7DEA0A95">
                  <wp:extent cx="2912033" cy="2458995"/>
                  <wp:effectExtent l="0" t="0" r="3175" b="0"/>
                  <wp:docPr id="1636" name="Grafik 1636" descr="http://upload.wikimedia.org/wikipedia/commons/4/4b/Lightning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upload.wikimedia.org/wikipedia/commons/4/4b/Lightning3.jpg"/>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2920738" cy="2466345"/>
                          </a:xfrm>
                          <a:prstGeom prst="rect">
                            <a:avLst/>
                          </a:prstGeom>
                          <a:noFill/>
                          <a:ln>
                            <a:noFill/>
                          </a:ln>
                        </pic:spPr>
                      </pic:pic>
                    </a:graphicData>
                  </a:graphic>
                </wp:inline>
              </w:drawing>
            </w:r>
          </w:p>
        </w:tc>
        <w:tc>
          <w:tcPr>
            <w:tcW w:w="2551" w:type="dxa"/>
          </w:tcPr>
          <w:p w:rsidR="003F0A5B" w:rsidRPr="00A410C8" w:rsidRDefault="003F0A5B" w:rsidP="00C25FA2">
            <w:pPr>
              <w:pStyle w:val="Textkrper"/>
            </w:pPr>
            <w:r>
              <w:t>Wie entsteht ein Blitz?</w:t>
            </w:r>
          </w:p>
        </w:tc>
      </w:tr>
    </w:tbl>
    <w:p w:rsidR="00AD76C6" w:rsidRDefault="00A33833" w:rsidP="006535F9">
      <w:pPr>
        <w:pStyle w:val="Marginaliegrau"/>
        <w:framePr w:wrap="around" w:x="8728" w:y="61"/>
        <w:rPr>
          <w:lang w:val="en-US"/>
        </w:rPr>
      </w:pPr>
      <w:r w:rsidRPr="00AD76C6">
        <w:rPr>
          <w:lang w:val="en-US"/>
        </w:rPr>
        <w:t xml:space="preserve">Quelle: </w:t>
      </w:r>
    </w:p>
    <w:p w:rsidR="00A33833" w:rsidRPr="00AD76C6" w:rsidRDefault="00AD76C6" w:rsidP="006535F9">
      <w:pPr>
        <w:pStyle w:val="Marginaliegrau"/>
        <w:framePr w:wrap="around" w:x="8728" w:y="61"/>
        <w:rPr>
          <w:lang w:val="en-US"/>
        </w:rPr>
      </w:pPr>
      <w:r>
        <w:rPr>
          <w:lang w:val="en-US"/>
        </w:rPr>
        <w:t>Bild “</w:t>
      </w:r>
      <w:r w:rsidRPr="00AD76C6">
        <w:rPr>
          <w:lang w:val="en-US"/>
        </w:rPr>
        <w:t>Watson - Electrical Experiment.jpg</w:t>
      </w:r>
      <w:r>
        <w:rPr>
          <w:lang w:val="en-US"/>
        </w:rPr>
        <w:t>”,</w:t>
      </w:r>
    </w:p>
    <w:p w:rsidR="00A33833" w:rsidRPr="009E6802" w:rsidRDefault="00A33833" w:rsidP="006535F9">
      <w:pPr>
        <w:pStyle w:val="Marginaliegrau"/>
        <w:framePr w:wrap="around" w:x="8728" w:y="61"/>
        <w:rPr>
          <w:lang w:val="en-US"/>
        </w:rPr>
      </w:pPr>
      <w:r w:rsidRPr="009E6802">
        <w:rPr>
          <w:lang w:val="en-US"/>
        </w:rPr>
        <w:t>http://commons.wikimedia.org/wiki/File:Watson_-_Electrical_Experiment.jpg</w:t>
      </w:r>
      <w:r w:rsidR="006535F9">
        <w:rPr>
          <w:lang w:val="en-US"/>
        </w:rPr>
        <w:t>,</w:t>
      </w:r>
      <w:r w:rsidRPr="009E6802">
        <w:rPr>
          <w:lang w:val="en-US"/>
        </w:rPr>
        <w:t xml:space="preserve"> CC 00</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4820"/>
        <w:gridCol w:w="2551"/>
      </w:tblGrid>
      <w:tr w:rsidR="003F0A5B" w:rsidRPr="00A410C8" w:rsidTr="00870BEB">
        <w:tc>
          <w:tcPr>
            <w:tcW w:w="4820" w:type="dxa"/>
            <w:tcBorders>
              <w:bottom w:val="single" w:sz="4" w:space="0" w:color="auto"/>
            </w:tcBorders>
            <w:shd w:val="clear" w:color="auto" w:fill="auto"/>
          </w:tcPr>
          <w:p w:rsidR="003F0A5B" w:rsidRPr="00A410C8" w:rsidRDefault="003F0A5B" w:rsidP="00C25FA2">
            <w:pPr>
              <w:pStyle w:val="Textkrper"/>
            </w:pPr>
            <w:r>
              <w:rPr>
                <w:noProof/>
              </w:rPr>
              <w:drawing>
                <wp:inline distT="0" distB="0" distL="0" distR="0" wp14:anchorId="13A9986C" wp14:editId="6C493409">
                  <wp:extent cx="2921964" cy="1754659"/>
                  <wp:effectExtent l="0" t="0" r="0" b="0"/>
                  <wp:docPr id="1637" name="Grafik 1637" descr="http://upload.wikimedia.org/wikipedia/commons/3/3a/Watson_-_Electrical_Experi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upload.wikimedia.org/wikipedia/commons/3/3a/Watson_-_Electrical_Experiment.jpg"/>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926863" cy="1757601"/>
                          </a:xfrm>
                          <a:prstGeom prst="rect">
                            <a:avLst/>
                          </a:prstGeom>
                          <a:noFill/>
                          <a:ln>
                            <a:noFill/>
                          </a:ln>
                        </pic:spPr>
                      </pic:pic>
                    </a:graphicData>
                  </a:graphic>
                </wp:inline>
              </w:drawing>
            </w:r>
          </w:p>
        </w:tc>
        <w:tc>
          <w:tcPr>
            <w:tcW w:w="2551" w:type="dxa"/>
            <w:tcBorders>
              <w:bottom w:val="single" w:sz="4" w:space="0" w:color="auto"/>
            </w:tcBorders>
          </w:tcPr>
          <w:p w:rsidR="003F0A5B" w:rsidRDefault="003F0A5B" w:rsidP="00C25FA2">
            <w:pPr>
              <w:pStyle w:val="Textkrper"/>
            </w:pPr>
            <w:r>
              <w:t>Was ist zu erkennen?</w:t>
            </w:r>
          </w:p>
          <w:p w:rsidR="003F0A5B" w:rsidRDefault="003F0A5B" w:rsidP="00C25FA2">
            <w:pPr>
              <w:pStyle w:val="Textkrper"/>
            </w:pPr>
            <w:r>
              <w:t>Was macht die Maschine rechts?</w:t>
            </w:r>
          </w:p>
          <w:p w:rsidR="003F0A5B" w:rsidRDefault="003F0A5B" w:rsidP="00C25FA2">
            <w:pPr>
              <w:pStyle w:val="Textkrper"/>
            </w:pPr>
            <w:r>
              <w:t>Was macht der hängende Mann?</w:t>
            </w:r>
          </w:p>
          <w:p w:rsidR="003F0A5B" w:rsidRDefault="003F0A5B" w:rsidP="00C25FA2">
            <w:pPr>
              <w:pStyle w:val="Textkrper"/>
            </w:pPr>
            <w:r>
              <w:t>Wozu ist das Mädchen links fähig?</w:t>
            </w:r>
          </w:p>
          <w:p w:rsidR="003F0A5B" w:rsidRDefault="003F0A5B" w:rsidP="00C25FA2">
            <w:pPr>
              <w:pStyle w:val="Textkrper"/>
            </w:pPr>
            <w:r>
              <w:t>Weshalb kann das Mädchen das Wasser anziehen?</w:t>
            </w:r>
          </w:p>
          <w:p w:rsidR="003F0A5B" w:rsidRDefault="003F0A5B" w:rsidP="00C25FA2">
            <w:pPr>
              <w:pStyle w:val="Textkrper"/>
            </w:pPr>
            <w:r>
              <w:t>Worauf steht das Mädchen?</w:t>
            </w:r>
          </w:p>
          <w:p w:rsidR="003F0A5B" w:rsidRPr="00A410C8" w:rsidRDefault="003F0A5B" w:rsidP="00C25FA2">
            <w:pPr>
              <w:pStyle w:val="Textkrper"/>
            </w:pPr>
            <w:r>
              <w:t>Weshalb hängt der Mann in der Luft?</w:t>
            </w:r>
          </w:p>
        </w:tc>
      </w:tr>
      <w:tr w:rsidR="003F0A5B" w:rsidRPr="00A410C8" w:rsidTr="00870BEB">
        <w:tc>
          <w:tcPr>
            <w:tcW w:w="4820" w:type="dxa"/>
            <w:tcBorders>
              <w:bottom w:val="nil"/>
            </w:tcBorders>
            <w:shd w:val="clear" w:color="auto" w:fill="auto"/>
          </w:tcPr>
          <w:p w:rsidR="003F0A5B" w:rsidRDefault="003F0A5B" w:rsidP="00C25FA2">
            <w:pPr>
              <w:pStyle w:val="Textkrper"/>
              <w:rPr>
                <w:noProof/>
              </w:rPr>
            </w:pPr>
            <w:r>
              <w:rPr>
                <w:noProof/>
              </w:rPr>
              <w:lastRenderedPageBreak/>
              <w:drawing>
                <wp:inline distT="0" distB="0" distL="0" distR="0" wp14:anchorId="4F5E1E14" wp14:editId="68B4B2D0">
                  <wp:extent cx="2143760" cy="4065270"/>
                  <wp:effectExtent l="0" t="0" r="8890" b="0"/>
                  <wp:docPr id="1638" name="Grafik 1638" descr="http://upload.wikimedia.org/wikipedia/commons/8/82/Van_de_graaff_generator_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upload.wikimedia.org/wikipedia/commons/8/82/Van_de_graaff_generator_sm.jpg"/>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143760" cy="4065270"/>
                          </a:xfrm>
                          <a:prstGeom prst="rect">
                            <a:avLst/>
                          </a:prstGeom>
                          <a:noFill/>
                          <a:ln>
                            <a:noFill/>
                          </a:ln>
                        </pic:spPr>
                      </pic:pic>
                    </a:graphicData>
                  </a:graphic>
                </wp:inline>
              </w:drawing>
            </w:r>
          </w:p>
        </w:tc>
        <w:tc>
          <w:tcPr>
            <w:tcW w:w="2551" w:type="dxa"/>
            <w:tcBorders>
              <w:bottom w:val="nil"/>
            </w:tcBorders>
          </w:tcPr>
          <w:p w:rsidR="003F0A5B" w:rsidRDefault="003F0A5B" w:rsidP="00C25FA2">
            <w:pPr>
              <w:pStyle w:val="Textkrper"/>
            </w:pPr>
            <w:r>
              <w:t>Was ist in der großen K</w:t>
            </w:r>
            <w:r>
              <w:t>u</w:t>
            </w:r>
            <w:r>
              <w:t>gel?</w:t>
            </w:r>
          </w:p>
          <w:p w:rsidR="003F0A5B" w:rsidRDefault="003F0A5B" w:rsidP="00C25FA2">
            <w:pPr>
              <w:pStyle w:val="Textkrper"/>
            </w:pPr>
            <w:r>
              <w:t>Was passiert mit der kle</w:t>
            </w:r>
            <w:r>
              <w:t>i</w:t>
            </w:r>
            <w:r>
              <w:t>nen Kugel?</w:t>
            </w:r>
          </w:p>
        </w:tc>
      </w:tr>
    </w:tbl>
    <w:p w:rsidR="00AD76C6" w:rsidRPr="009E6802" w:rsidRDefault="00AD76C6" w:rsidP="00AD76C6">
      <w:pPr>
        <w:pStyle w:val="Marginaliegrau"/>
        <w:framePr w:h="2078" w:hRule="exact" w:wrap="around" w:x="8794" w:y="67"/>
        <w:rPr>
          <w:lang w:val="en-US"/>
        </w:rPr>
      </w:pPr>
      <w:r w:rsidRPr="009E6802">
        <w:rPr>
          <w:lang w:val="en-US"/>
        </w:rPr>
        <w:t xml:space="preserve">Quelle:  </w:t>
      </w:r>
    </w:p>
    <w:p w:rsidR="00AD76C6" w:rsidRPr="00AD76C6" w:rsidRDefault="00AD76C6" w:rsidP="00AD76C6">
      <w:pPr>
        <w:pStyle w:val="Marginaliegrau"/>
        <w:framePr w:h="2078" w:hRule="exact" w:wrap="around" w:x="8794" w:y="67"/>
        <w:rPr>
          <w:lang w:val="en-US"/>
        </w:rPr>
      </w:pPr>
      <w:r w:rsidRPr="00AD76C6">
        <w:rPr>
          <w:lang w:val="en-US"/>
        </w:rPr>
        <w:t>Bild „Umbrella fitted with lightning conductor.jpg “,</w:t>
      </w:r>
    </w:p>
    <w:p w:rsidR="00AD76C6" w:rsidRPr="009E6802" w:rsidRDefault="00AD76C6" w:rsidP="00AD76C6">
      <w:pPr>
        <w:pStyle w:val="Marginaliegrau"/>
        <w:framePr w:h="2078" w:hRule="exact" w:wrap="around" w:x="8794" w:y="67"/>
        <w:rPr>
          <w:lang w:val="en-US"/>
        </w:rPr>
      </w:pPr>
      <w:r w:rsidRPr="009E6802">
        <w:rPr>
          <w:lang w:val="en-US"/>
        </w:rPr>
        <w:t>https://wikimediafoundation.org/wiki/File:Umbrella_fi</w:t>
      </w:r>
      <w:r w:rsidRPr="009E6802">
        <w:rPr>
          <w:lang w:val="en-US"/>
        </w:rPr>
        <w:t>t</w:t>
      </w:r>
      <w:r w:rsidRPr="009E6802">
        <w:rPr>
          <w:lang w:val="en-US"/>
        </w:rPr>
        <w:t xml:space="preserve">ted_with_lightning_conductor.jpg </w:t>
      </w:r>
    </w:p>
    <w:p w:rsidR="00AD76C6" w:rsidRPr="00AD76C6" w:rsidRDefault="00AD76C6" w:rsidP="00AD76C6">
      <w:pPr>
        <w:pStyle w:val="Marginaliegrau"/>
        <w:framePr w:h="2078" w:hRule="exact" w:wrap="around" w:x="8794" w:y="67"/>
      </w:pPr>
      <w:r w:rsidRPr="00AD76C6">
        <w:t>CC 00</w:t>
      </w:r>
    </w:p>
    <w:p w:rsidR="00022806" w:rsidRPr="00AD76C6" w:rsidRDefault="00A33833" w:rsidP="00AD76C6">
      <w:pPr>
        <w:pStyle w:val="Marginaliegrau"/>
        <w:framePr w:h="2546" w:hRule="exact" w:wrap="around" w:x="8795" w:y="-6496"/>
      </w:pPr>
      <w:r w:rsidRPr="00AD76C6">
        <w:t xml:space="preserve">Quelle: </w:t>
      </w:r>
      <w:r w:rsidR="00022806" w:rsidRPr="00AD76C6">
        <w:t xml:space="preserve"> </w:t>
      </w:r>
    </w:p>
    <w:p w:rsidR="00022806" w:rsidRPr="00022806" w:rsidRDefault="00AD76C6" w:rsidP="00AD76C6">
      <w:pPr>
        <w:pStyle w:val="Marginaliegrau"/>
        <w:framePr w:h="2546" w:hRule="exact" w:wrap="around" w:x="8795" w:y="-6496"/>
      </w:pPr>
      <w:r>
        <w:t>Bild „</w:t>
      </w:r>
      <w:r w:rsidR="00022806" w:rsidRPr="00022806">
        <w:t>Van de graaff gener</w:t>
      </w:r>
      <w:r w:rsidR="00022806" w:rsidRPr="00022806">
        <w:t>a</w:t>
      </w:r>
      <w:r w:rsidR="00022806" w:rsidRPr="00022806">
        <w:t>tor sm.jpg</w:t>
      </w:r>
      <w:r>
        <w:t>“</w:t>
      </w:r>
      <w:r w:rsidR="00022806" w:rsidRPr="00022806">
        <w:t>,</w:t>
      </w:r>
    </w:p>
    <w:p w:rsidR="00A33833" w:rsidRPr="00022806" w:rsidRDefault="00022806" w:rsidP="00AD76C6">
      <w:pPr>
        <w:pStyle w:val="Marginaliegrau"/>
        <w:framePr w:h="2546" w:hRule="exact" w:wrap="around" w:x="8795" w:y="-6496"/>
        <w:rPr>
          <w:lang w:val="en-US"/>
        </w:rPr>
      </w:pPr>
      <w:r w:rsidRPr="00022806">
        <w:rPr>
          <w:lang w:val="en-US"/>
        </w:rPr>
        <w:t>Jared C. Benedict</w:t>
      </w:r>
      <w:r>
        <w:rPr>
          <w:lang w:val="en-US"/>
        </w:rPr>
        <w:t>,</w:t>
      </w:r>
    </w:p>
    <w:p w:rsidR="00022806" w:rsidRPr="009E6802" w:rsidRDefault="00022806" w:rsidP="00AD76C6">
      <w:pPr>
        <w:pStyle w:val="Marginaliegrau"/>
        <w:framePr w:h="2546" w:hRule="exact" w:wrap="around" w:x="8795" w:y="-6496"/>
        <w:rPr>
          <w:lang w:val="en-US"/>
        </w:rPr>
      </w:pPr>
      <w:r w:rsidRPr="009E6802">
        <w:rPr>
          <w:lang w:val="en-US"/>
        </w:rPr>
        <w:t>https://commons.wikimedia.org/wiki/File:Van_de_graaff_generator_sm.jpg,</w:t>
      </w:r>
    </w:p>
    <w:p w:rsidR="00022806" w:rsidRPr="009E6802" w:rsidRDefault="00022806" w:rsidP="00AD76C6">
      <w:pPr>
        <w:pStyle w:val="Marginaliegrau"/>
        <w:framePr w:h="2546" w:hRule="exact" w:wrap="around" w:x="8795" w:y="-6496"/>
        <w:rPr>
          <w:lang w:val="en-US"/>
        </w:rPr>
      </w:pPr>
      <w:r w:rsidRPr="009E6802">
        <w:rPr>
          <w:lang w:val="en-US"/>
        </w:rPr>
        <w:t>https://creativecommons.org/licenses/by-sa/3.0/deed.en</w:t>
      </w:r>
    </w:p>
    <w:p w:rsidR="00A33833" w:rsidRPr="00022806" w:rsidRDefault="00A33833" w:rsidP="00AD76C6">
      <w:pPr>
        <w:pStyle w:val="Marginaliegrau"/>
        <w:framePr w:h="2546" w:hRule="exact" w:wrap="around" w:x="8795" w:y="-6496"/>
        <w:rPr>
          <w:lang w:val="en-US"/>
        </w:rPr>
      </w:pPr>
      <w:r w:rsidRPr="00022806">
        <w:rPr>
          <w:lang w:val="en-US"/>
        </w:rPr>
        <w:t>CC 00</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4820"/>
        <w:gridCol w:w="2551"/>
      </w:tblGrid>
      <w:tr w:rsidR="003F0A5B" w:rsidRPr="00A410C8" w:rsidTr="00C25FA2">
        <w:tc>
          <w:tcPr>
            <w:tcW w:w="4820" w:type="dxa"/>
            <w:shd w:val="clear" w:color="auto" w:fill="auto"/>
          </w:tcPr>
          <w:p w:rsidR="003F0A5B" w:rsidRDefault="003F0A5B" w:rsidP="00C25FA2">
            <w:pPr>
              <w:pStyle w:val="Textkrper"/>
              <w:rPr>
                <w:noProof/>
              </w:rPr>
            </w:pPr>
            <w:r>
              <w:rPr>
                <w:noProof/>
              </w:rPr>
              <w:drawing>
                <wp:inline distT="0" distB="0" distL="0" distR="0" wp14:anchorId="10D8AD48" wp14:editId="637C67B7">
                  <wp:extent cx="2317115" cy="3669665"/>
                  <wp:effectExtent l="0" t="0" r="6985" b="6985"/>
                  <wp:docPr id="1639" name="Grafik 1639" descr="http://upload.wikimedia.org/wikipedia/commons/7/79/Umbrella_fitted_with_lightning_conduc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upload.wikimedia.org/wikipedia/commons/7/79/Umbrella_fitted_with_lightning_conductor.jpg"/>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317115" cy="3669665"/>
                          </a:xfrm>
                          <a:prstGeom prst="rect">
                            <a:avLst/>
                          </a:prstGeom>
                          <a:noFill/>
                          <a:ln>
                            <a:noFill/>
                          </a:ln>
                        </pic:spPr>
                      </pic:pic>
                    </a:graphicData>
                  </a:graphic>
                </wp:inline>
              </w:drawing>
            </w:r>
          </w:p>
        </w:tc>
        <w:tc>
          <w:tcPr>
            <w:tcW w:w="2551" w:type="dxa"/>
          </w:tcPr>
          <w:p w:rsidR="003F0A5B" w:rsidRDefault="003F0A5B" w:rsidP="00C25FA2">
            <w:pPr>
              <w:pStyle w:val="Textkrper"/>
            </w:pPr>
            <w:r>
              <w:t>Was ist zu erkennen?</w:t>
            </w:r>
          </w:p>
          <w:p w:rsidR="003F0A5B" w:rsidRDefault="003F0A5B" w:rsidP="00C25FA2">
            <w:pPr>
              <w:pStyle w:val="Textkrper"/>
            </w:pPr>
            <w:r>
              <w:t>Was ist das für ein Schirm?</w:t>
            </w:r>
          </w:p>
          <w:p w:rsidR="003F0A5B" w:rsidRDefault="003F0A5B" w:rsidP="00C25FA2">
            <w:pPr>
              <w:pStyle w:val="Textkrper"/>
            </w:pPr>
            <w:r>
              <w:t>Wozu soll der Schirm di</w:t>
            </w:r>
            <w:r>
              <w:t>e</w:t>
            </w:r>
            <w:r>
              <w:t>nen?</w:t>
            </w:r>
          </w:p>
          <w:p w:rsidR="003F0A5B" w:rsidRDefault="003F0A5B" w:rsidP="00C25FA2">
            <w:pPr>
              <w:pStyle w:val="Textkrper"/>
            </w:pPr>
            <w:r>
              <w:t>Was ist an dem Schirm dran?</w:t>
            </w:r>
          </w:p>
          <w:p w:rsidR="003F0A5B" w:rsidRDefault="003F0A5B" w:rsidP="00C25FA2">
            <w:pPr>
              <w:pStyle w:val="Textkrper"/>
            </w:pPr>
            <w:r>
              <w:t>Wie soll der Schirm den Blitz ableiten?</w:t>
            </w:r>
          </w:p>
          <w:p w:rsidR="003F0A5B" w:rsidRDefault="003F0A5B" w:rsidP="00C25FA2">
            <w:pPr>
              <w:pStyle w:val="Textkrper"/>
            </w:pPr>
            <w:r>
              <w:t>Ist das eine realistische</w:t>
            </w:r>
            <w:r w:rsidR="00566140">
              <w:t xml:space="preserve"> </w:t>
            </w:r>
            <w:r>
              <w:t>/</w:t>
            </w:r>
            <w:r w:rsidR="00566140">
              <w:t xml:space="preserve"> </w:t>
            </w:r>
            <w:r>
              <w:t>umsetzbare Möglichkeit?</w:t>
            </w:r>
          </w:p>
        </w:tc>
      </w:tr>
    </w:tbl>
    <w:p w:rsidR="00AD76C6" w:rsidRPr="009E6802" w:rsidRDefault="00570BD9" w:rsidP="006535F9">
      <w:pPr>
        <w:pStyle w:val="Marginaliegrau"/>
        <w:framePr w:h="3283" w:hRule="exact" w:wrap="around" w:x="8812" w:y="23"/>
      </w:pPr>
      <w:r>
        <w:lastRenderedPageBreak/>
        <w:t>Quelle:</w:t>
      </w:r>
    </w:p>
    <w:p w:rsidR="00640456" w:rsidRDefault="00AD76C6" w:rsidP="006535F9">
      <w:pPr>
        <w:pStyle w:val="Marginaliegrau"/>
        <w:framePr w:h="3283" w:hRule="exact" w:wrap="around" w:x="8812" w:y="23"/>
      </w:pPr>
      <w:r w:rsidRPr="00AD76C6">
        <w:t>Bild “Erder fuer Fund</w:t>
      </w:r>
      <w:r w:rsidRPr="00AD76C6">
        <w:t>a</w:t>
      </w:r>
      <w:r w:rsidRPr="00AD76C6">
        <w:t>ment.jpg</w:t>
      </w:r>
      <w:r>
        <w:t>“</w:t>
      </w:r>
      <w:r w:rsidR="00640456">
        <w:t>,</w:t>
      </w:r>
    </w:p>
    <w:p w:rsidR="00640456" w:rsidRPr="00640456" w:rsidRDefault="00640456" w:rsidP="006535F9">
      <w:pPr>
        <w:pStyle w:val="Marginaliegrau"/>
        <w:framePr w:h="3283" w:hRule="exact" w:wrap="around" w:x="8812" w:y="23"/>
        <w:rPr>
          <w:lang w:val="en-US"/>
        </w:rPr>
      </w:pPr>
      <w:r w:rsidRPr="00640456">
        <w:rPr>
          <w:lang w:val="en-US"/>
        </w:rPr>
        <w:t>Richard Huber</w:t>
      </w:r>
    </w:p>
    <w:p w:rsidR="00AD76C6" w:rsidRPr="00640456" w:rsidRDefault="00AD76C6" w:rsidP="006535F9">
      <w:pPr>
        <w:pStyle w:val="Marginaliegrau"/>
        <w:framePr w:h="3283" w:hRule="exact" w:wrap="around" w:x="8812" w:y="23"/>
        <w:rPr>
          <w:lang w:val="en-US"/>
        </w:rPr>
      </w:pPr>
      <w:r w:rsidRPr="00640456">
        <w:rPr>
          <w:lang w:val="en-US"/>
        </w:rPr>
        <w:t>http://commons.wikimedia.org/wiki/File:Erder_fuer_Fundament.jpg, https://creativecommons.org/licenses/by-sa/3.0/deed.en</w:t>
      </w:r>
    </w:p>
    <w:p w:rsidR="006535F9" w:rsidRDefault="006535F9" w:rsidP="006535F9">
      <w:pPr>
        <w:pStyle w:val="Marginaliegrau"/>
        <w:framePr w:h="3283" w:hRule="exact" w:wrap="around" w:x="8812" w:y="23"/>
      </w:pPr>
      <w:r>
        <w:t xml:space="preserve">CC </w:t>
      </w:r>
      <w:r w:rsidR="00AD76C6" w:rsidRPr="006535F9">
        <w:t>BY-SA-3.0</w:t>
      </w:r>
      <w:r>
        <w:t>,</w:t>
      </w:r>
    </w:p>
    <w:p w:rsidR="006535F9" w:rsidRPr="006535F9" w:rsidRDefault="006535F9" w:rsidP="006535F9">
      <w:pPr>
        <w:pStyle w:val="Marginaliegrau"/>
        <w:framePr w:h="3283" w:hRule="exact" w:wrap="around" w:x="8812" w:y="23"/>
      </w:pPr>
      <w:r w:rsidRPr="006535F9">
        <w:t>abgerufen am 05.08.2015, 16:00,</w:t>
      </w:r>
    </w:p>
    <w:p w:rsidR="00AD76C6" w:rsidRPr="006535F9" w:rsidRDefault="006535F9" w:rsidP="006535F9">
      <w:pPr>
        <w:pStyle w:val="Marginaliegrau"/>
        <w:framePr w:h="3283" w:hRule="exact" w:wrap="around" w:x="8812" w:y="23"/>
      </w:pPr>
      <w:r w:rsidRPr="006535F9">
        <w:t>bearbeitet am 15.08.2015</w:t>
      </w:r>
    </w:p>
    <w:tbl>
      <w:tblPr>
        <w:tblStyle w:val="Tabellenraster"/>
        <w:tblW w:w="7371" w:type="dxa"/>
        <w:tblInd w:w="108" w:type="dxa"/>
        <w:tblBorders>
          <w:bottom w:val="none" w:sz="0" w:space="0" w:color="auto"/>
        </w:tblBorders>
        <w:tblLayout w:type="fixed"/>
        <w:tblCellMar>
          <w:top w:w="57" w:type="dxa"/>
          <w:bottom w:w="57" w:type="dxa"/>
        </w:tblCellMar>
        <w:tblLook w:val="04A0" w:firstRow="1" w:lastRow="0" w:firstColumn="1" w:lastColumn="0" w:noHBand="0" w:noVBand="1"/>
      </w:tblPr>
      <w:tblGrid>
        <w:gridCol w:w="4820"/>
        <w:gridCol w:w="2551"/>
      </w:tblGrid>
      <w:tr w:rsidR="003F0A5B" w:rsidRPr="00A410C8" w:rsidTr="00870BEB">
        <w:tc>
          <w:tcPr>
            <w:tcW w:w="4820" w:type="dxa"/>
            <w:shd w:val="clear" w:color="auto" w:fill="auto"/>
          </w:tcPr>
          <w:p w:rsidR="003F0A5B" w:rsidRDefault="003F0A5B" w:rsidP="00C25FA2">
            <w:pPr>
              <w:pStyle w:val="Textkrper"/>
              <w:rPr>
                <w:noProof/>
              </w:rPr>
            </w:pPr>
            <w:r>
              <w:rPr>
                <w:noProof/>
              </w:rPr>
              <w:drawing>
                <wp:inline distT="0" distB="0" distL="0" distR="0" wp14:anchorId="0C1F8FCF" wp14:editId="31DC9FD6">
                  <wp:extent cx="2916195" cy="2885850"/>
                  <wp:effectExtent l="0" t="0" r="0" b="0"/>
                  <wp:docPr id="1640" name="Grafik 1640" descr="http://upload.wikimedia.org/wikipedia/commons/d/da/Erder_fuer_Funda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upload.wikimedia.org/wikipedia/commons/d/da/Erder_fuer_Fundament.jpg"/>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2916483" cy="2886135"/>
                          </a:xfrm>
                          <a:prstGeom prst="rect">
                            <a:avLst/>
                          </a:prstGeom>
                          <a:noFill/>
                          <a:ln>
                            <a:noFill/>
                          </a:ln>
                        </pic:spPr>
                      </pic:pic>
                    </a:graphicData>
                  </a:graphic>
                </wp:inline>
              </w:drawing>
            </w:r>
          </w:p>
        </w:tc>
        <w:tc>
          <w:tcPr>
            <w:tcW w:w="2551" w:type="dxa"/>
          </w:tcPr>
          <w:p w:rsidR="003F0A5B" w:rsidRDefault="003F0A5B" w:rsidP="00C25FA2">
            <w:pPr>
              <w:pStyle w:val="Textkrper"/>
            </w:pPr>
            <w:r>
              <w:t>Was ist zu erkennen?</w:t>
            </w:r>
          </w:p>
          <w:p w:rsidR="003F0A5B" w:rsidRDefault="003F0A5B" w:rsidP="00C25FA2">
            <w:pPr>
              <w:pStyle w:val="Textkrper"/>
            </w:pPr>
            <w:r>
              <w:t>Dieses Ding steht in jedem Hausanschlussraum.</w:t>
            </w:r>
          </w:p>
          <w:p w:rsidR="003F0A5B" w:rsidRDefault="003F0A5B" w:rsidP="00C25FA2">
            <w:pPr>
              <w:pStyle w:val="Textkrper"/>
            </w:pPr>
            <w:r>
              <w:t>Wohin gehen die Metal</w:t>
            </w:r>
            <w:r>
              <w:t>l</w:t>
            </w:r>
            <w:r>
              <w:t>streifen?</w:t>
            </w:r>
          </w:p>
          <w:p w:rsidR="003F0A5B" w:rsidRDefault="003F0A5B" w:rsidP="00C25FA2">
            <w:pPr>
              <w:pStyle w:val="Textkrper"/>
            </w:pPr>
            <w:r>
              <w:t>Welchen Zweck haben die Metallstreifen?</w:t>
            </w:r>
          </w:p>
        </w:tc>
      </w:tr>
    </w:tbl>
    <w:p w:rsidR="00640456" w:rsidRDefault="006535F9" w:rsidP="00570BD9">
      <w:pPr>
        <w:pStyle w:val="Marginaliegrau"/>
        <w:framePr w:h="2948" w:hRule="exact" w:wrap="around" w:x="8878" w:y="84"/>
      </w:pPr>
      <w:r>
        <w:t>Quelle:</w:t>
      </w:r>
    </w:p>
    <w:p w:rsidR="00640456" w:rsidRPr="00640456" w:rsidRDefault="00640456" w:rsidP="00570BD9">
      <w:pPr>
        <w:pStyle w:val="Marginaliegrau"/>
        <w:framePr w:h="2948" w:hRule="exact" w:wrap="around" w:x="8878" w:y="84"/>
      </w:pPr>
      <w:r>
        <w:t>Bild „</w:t>
      </w:r>
      <w:r w:rsidRPr="00640456">
        <w:t>Antistatic bag.jpg</w:t>
      </w:r>
      <w:r>
        <w:t>“,</w:t>
      </w:r>
    </w:p>
    <w:p w:rsidR="00640456" w:rsidRDefault="00640456" w:rsidP="00570BD9">
      <w:pPr>
        <w:pStyle w:val="Marginaliegrau"/>
        <w:framePr w:h="2948" w:hRule="exact" w:wrap="around" w:x="8878" w:y="84"/>
      </w:pPr>
      <w:r w:rsidRPr="00640456">
        <w:t>Zidane2k1</w:t>
      </w:r>
    </w:p>
    <w:p w:rsidR="00640456" w:rsidRDefault="00640456" w:rsidP="00570BD9">
      <w:pPr>
        <w:pStyle w:val="Marginaliegrau"/>
        <w:framePr w:h="2948" w:hRule="exact" w:wrap="around" w:x="8878" w:y="84"/>
      </w:pPr>
      <w:r w:rsidRPr="00640456">
        <w:t>https://commons.wikimedia.org/wiki/File:Antistatic_bag.jpg</w:t>
      </w:r>
      <w:r>
        <w:t>,</w:t>
      </w:r>
    </w:p>
    <w:p w:rsidR="00640456" w:rsidRDefault="00640456" w:rsidP="00570BD9">
      <w:pPr>
        <w:pStyle w:val="Marginaliegrau"/>
        <w:framePr w:h="2948" w:hRule="exact" w:wrap="around" w:x="8878" w:y="84"/>
      </w:pPr>
      <w:r w:rsidRPr="00640456">
        <w:t>https://creativecommons.org/licenses/by-sa/3.0/deed.en</w:t>
      </w:r>
    </w:p>
    <w:p w:rsidR="00570BD9" w:rsidRDefault="00640456" w:rsidP="00570BD9">
      <w:pPr>
        <w:pStyle w:val="Marginaliegrau"/>
        <w:framePr w:h="2948" w:hRule="exact" w:wrap="around" w:x="8878" w:y="84"/>
      </w:pPr>
      <w:r w:rsidRPr="00640456">
        <w:t>C</w:t>
      </w:r>
      <w:r w:rsidR="00925132">
        <w:t>C-BY-SA-3.0</w:t>
      </w:r>
      <w:r w:rsidR="00570BD9">
        <w:t>,</w:t>
      </w:r>
    </w:p>
    <w:p w:rsidR="00570BD9" w:rsidRDefault="00570BD9" w:rsidP="00570BD9">
      <w:pPr>
        <w:pStyle w:val="Marginaliegrau"/>
        <w:framePr w:h="2948" w:hRule="exact" w:wrap="around" w:x="8878" w:y="84"/>
      </w:pPr>
      <w:r>
        <w:t>abgerufen am 05.08.2015, 16:00,</w:t>
      </w:r>
    </w:p>
    <w:p w:rsidR="00640456" w:rsidRPr="00640456" w:rsidRDefault="00570BD9" w:rsidP="00570BD9">
      <w:pPr>
        <w:pStyle w:val="Marginaliegrau"/>
        <w:framePr w:h="2948" w:hRule="exact" w:wrap="around" w:x="8878" w:y="84"/>
      </w:pPr>
      <w:r>
        <w:t>bearbeitet am 15.08.2015</w:t>
      </w:r>
    </w:p>
    <w:tbl>
      <w:tblPr>
        <w:tblStyle w:val="Tabellenraster"/>
        <w:tblW w:w="7371" w:type="dxa"/>
        <w:tblInd w:w="108" w:type="dxa"/>
        <w:tblBorders>
          <w:bottom w:val="none" w:sz="0" w:space="0" w:color="auto"/>
        </w:tblBorders>
        <w:tblLayout w:type="fixed"/>
        <w:tblCellMar>
          <w:top w:w="57" w:type="dxa"/>
          <w:bottom w:w="57" w:type="dxa"/>
        </w:tblCellMar>
        <w:tblLook w:val="04A0" w:firstRow="1" w:lastRow="0" w:firstColumn="1" w:lastColumn="0" w:noHBand="0" w:noVBand="1"/>
      </w:tblPr>
      <w:tblGrid>
        <w:gridCol w:w="4820"/>
        <w:gridCol w:w="2551"/>
      </w:tblGrid>
      <w:tr w:rsidR="003F0A5B" w:rsidRPr="00A410C8" w:rsidTr="00870BEB">
        <w:tc>
          <w:tcPr>
            <w:tcW w:w="4820" w:type="dxa"/>
            <w:shd w:val="clear" w:color="auto" w:fill="auto"/>
          </w:tcPr>
          <w:p w:rsidR="003F0A5B" w:rsidRDefault="003F0A5B" w:rsidP="00C25FA2">
            <w:pPr>
              <w:pStyle w:val="Textkrper"/>
              <w:rPr>
                <w:noProof/>
              </w:rPr>
            </w:pPr>
            <w:r>
              <w:rPr>
                <w:noProof/>
              </w:rPr>
              <w:drawing>
                <wp:inline distT="0" distB="0" distL="0" distR="0" wp14:anchorId="6F3B13F0" wp14:editId="4878C31E">
                  <wp:extent cx="2916195" cy="2187220"/>
                  <wp:effectExtent l="0" t="0" r="0" b="3810"/>
                  <wp:docPr id="1641" name="Grafik 1641" descr="http://upload.wikimedia.org/wikipedia/commons/7/7b/Antistatic_ba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upload.wikimedia.org/wikipedia/commons/7/7b/Antistatic_bag.jpg"/>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2924690" cy="2193591"/>
                          </a:xfrm>
                          <a:prstGeom prst="rect">
                            <a:avLst/>
                          </a:prstGeom>
                          <a:noFill/>
                          <a:ln>
                            <a:noFill/>
                          </a:ln>
                        </pic:spPr>
                      </pic:pic>
                    </a:graphicData>
                  </a:graphic>
                </wp:inline>
              </w:drawing>
            </w:r>
          </w:p>
        </w:tc>
        <w:tc>
          <w:tcPr>
            <w:tcW w:w="2551" w:type="dxa"/>
          </w:tcPr>
          <w:p w:rsidR="003F0A5B" w:rsidRDefault="003F0A5B" w:rsidP="00C25FA2">
            <w:pPr>
              <w:pStyle w:val="Textkrper"/>
            </w:pPr>
            <w:r>
              <w:t>Was ist das besondere an der Tüte?</w:t>
            </w:r>
          </w:p>
          <w:p w:rsidR="003F0A5B" w:rsidRDefault="003F0A5B" w:rsidP="00C25FA2">
            <w:pPr>
              <w:pStyle w:val="Textkrper"/>
            </w:pPr>
            <w:r>
              <w:t>Warum wird die Komp</w:t>
            </w:r>
            <w:r>
              <w:t>o</w:t>
            </w:r>
            <w:r>
              <w:t>nente in einer speziellen Tüte geliefert?</w:t>
            </w:r>
          </w:p>
          <w:p w:rsidR="003F0A5B" w:rsidRDefault="003F0A5B" w:rsidP="00C25FA2">
            <w:pPr>
              <w:pStyle w:val="Textkrper"/>
            </w:pPr>
            <w:r>
              <w:t>Worauf sollte man beim Einbau achten?</w:t>
            </w:r>
          </w:p>
        </w:tc>
      </w:tr>
    </w:tbl>
    <w:p w:rsidR="00925132" w:rsidRDefault="006535F9" w:rsidP="00570BD9">
      <w:pPr>
        <w:pStyle w:val="Marginaliegrau"/>
        <w:framePr w:h="3048" w:hRule="exact" w:wrap="around" w:x="8828" w:y="33"/>
      </w:pPr>
      <w:r>
        <w:t>Quelle:</w:t>
      </w:r>
    </w:p>
    <w:p w:rsidR="00925132" w:rsidRPr="00640456" w:rsidRDefault="00925132" w:rsidP="00570BD9">
      <w:pPr>
        <w:pStyle w:val="Marginaliegrau"/>
        <w:framePr w:h="3048" w:hRule="exact" w:wrap="around" w:x="8828" w:y="33"/>
      </w:pPr>
      <w:r>
        <w:t>Bild „</w:t>
      </w:r>
      <w:r w:rsidRPr="00925132">
        <w:t>Antistatremmar.jpg</w:t>
      </w:r>
      <w:r>
        <w:t>“,</w:t>
      </w:r>
    </w:p>
    <w:p w:rsidR="00925132" w:rsidRDefault="00925132" w:rsidP="00570BD9">
      <w:pPr>
        <w:pStyle w:val="Marginaliegrau"/>
        <w:framePr w:h="3048" w:hRule="exact" w:wrap="around" w:x="8828" w:y="33"/>
      </w:pPr>
      <w:r>
        <w:t>LA2</w:t>
      </w:r>
    </w:p>
    <w:p w:rsidR="006535F9" w:rsidRDefault="00925132" w:rsidP="00570BD9">
      <w:pPr>
        <w:pStyle w:val="Marginaliegrau"/>
        <w:framePr w:h="3048" w:hRule="exact" w:wrap="around" w:x="8828" w:y="33"/>
      </w:pPr>
      <w:r w:rsidRPr="00925132">
        <w:t>https://commons.wikimedia.o</w:t>
      </w:r>
      <w:r w:rsidR="006535F9">
        <w:t>rg/wiki/File:Antistatremmar.jpg,</w:t>
      </w:r>
    </w:p>
    <w:p w:rsidR="00925132" w:rsidRDefault="00925132" w:rsidP="00570BD9">
      <w:pPr>
        <w:pStyle w:val="Marginaliegrau"/>
        <w:framePr w:h="3048" w:hRule="exact" w:wrap="around" w:x="8828" w:y="33"/>
      </w:pPr>
      <w:r w:rsidRPr="00925132">
        <w:t>https://creativecommons</w:t>
      </w:r>
      <w:r w:rsidR="006535F9">
        <w:t>.org/licenses/by-sa/4.0/deed.en,</w:t>
      </w:r>
    </w:p>
    <w:p w:rsidR="00570BD9" w:rsidRPr="00570BD9" w:rsidRDefault="00925132" w:rsidP="00570BD9">
      <w:pPr>
        <w:pStyle w:val="Marginaliegrau"/>
        <w:framePr w:h="3048" w:hRule="exact" w:wrap="around" w:x="8828" w:y="33"/>
      </w:pPr>
      <w:r w:rsidRPr="00570BD9">
        <w:t>CC-BY-SA-4.0</w:t>
      </w:r>
      <w:r w:rsidR="00570BD9" w:rsidRPr="00570BD9">
        <w:t>,</w:t>
      </w:r>
    </w:p>
    <w:p w:rsidR="00570BD9" w:rsidRDefault="00570BD9" w:rsidP="00570BD9">
      <w:pPr>
        <w:pStyle w:val="Marginaliegrau"/>
        <w:framePr w:h="3048" w:hRule="exact" w:wrap="around" w:x="8828" w:y="33"/>
      </w:pPr>
      <w:r>
        <w:t>abgerufen am 05.08.2015, 16:00,</w:t>
      </w:r>
    </w:p>
    <w:p w:rsidR="00925132" w:rsidRPr="00570BD9" w:rsidRDefault="00570BD9" w:rsidP="00570BD9">
      <w:pPr>
        <w:pStyle w:val="Marginaliegrau"/>
        <w:framePr w:h="3048" w:hRule="exact" w:wrap="around" w:x="8828" w:y="33"/>
      </w:pPr>
      <w:r>
        <w:t>bearbeitet am 15.08.2015</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4820"/>
        <w:gridCol w:w="2551"/>
      </w:tblGrid>
      <w:tr w:rsidR="003F0A5B" w:rsidRPr="00A410C8" w:rsidTr="00C25FA2">
        <w:tc>
          <w:tcPr>
            <w:tcW w:w="4820" w:type="dxa"/>
            <w:shd w:val="clear" w:color="auto" w:fill="auto"/>
          </w:tcPr>
          <w:p w:rsidR="003F0A5B" w:rsidRDefault="003F0A5B" w:rsidP="00C25FA2">
            <w:pPr>
              <w:pStyle w:val="Textkrper"/>
              <w:rPr>
                <w:noProof/>
              </w:rPr>
            </w:pPr>
            <w:r>
              <w:rPr>
                <w:noProof/>
              </w:rPr>
              <w:drawing>
                <wp:inline distT="0" distB="0" distL="0" distR="0" wp14:anchorId="49A77E4D" wp14:editId="39A53115">
                  <wp:extent cx="2938254" cy="1668162"/>
                  <wp:effectExtent l="0" t="0" r="0" b="8255"/>
                  <wp:docPr id="1642" name="Grafik 1642" descr="http://upload.wikimedia.org/wikipedia/commons/9/9d/Antistatremm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upload.wikimedia.org/wikipedia/commons/9/9d/Antistatremmar.jpg"/>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2937045" cy="1667476"/>
                          </a:xfrm>
                          <a:prstGeom prst="rect">
                            <a:avLst/>
                          </a:prstGeom>
                          <a:noFill/>
                          <a:ln>
                            <a:noFill/>
                          </a:ln>
                        </pic:spPr>
                      </pic:pic>
                    </a:graphicData>
                  </a:graphic>
                </wp:inline>
              </w:drawing>
            </w:r>
          </w:p>
        </w:tc>
        <w:tc>
          <w:tcPr>
            <w:tcW w:w="2551" w:type="dxa"/>
          </w:tcPr>
          <w:p w:rsidR="003F0A5B" w:rsidRDefault="003F0A5B" w:rsidP="00C25FA2">
            <w:pPr>
              <w:pStyle w:val="Textkrper"/>
            </w:pPr>
            <w:r>
              <w:t>Was ist zu erkennen?</w:t>
            </w:r>
          </w:p>
          <w:p w:rsidR="003F0A5B" w:rsidRDefault="003F0A5B" w:rsidP="00C25FA2">
            <w:pPr>
              <w:pStyle w:val="Textkrper"/>
            </w:pPr>
            <w:r>
              <w:t>Wozu sind die Riemen gut?</w:t>
            </w:r>
          </w:p>
          <w:p w:rsidR="003F0A5B" w:rsidRDefault="003F0A5B" w:rsidP="00C25FA2">
            <w:pPr>
              <w:pStyle w:val="Textkrper"/>
            </w:pPr>
            <w:r>
              <w:t>Aus welchem Material sind die Riemen?</w:t>
            </w:r>
          </w:p>
          <w:p w:rsidR="003F0A5B" w:rsidRDefault="003F0A5B" w:rsidP="00C25FA2">
            <w:pPr>
              <w:pStyle w:val="Textkrper"/>
            </w:pPr>
            <w:r>
              <w:t>Funktioniert das wirklich?</w:t>
            </w:r>
          </w:p>
          <w:p w:rsidR="003F0A5B" w:rsidRDefault="003F0A5B" w:rsidP="00C25FA2">
            <w:pPr>
              <w:pStyle w:val="Textkrper"/>
            </w:pPr>
            <w:r>
              <w:t>Warum kann der Fahrer immer noch einen Schlag bekommen, wenn er au</w:t>
            </w:r>
            <w:r>
              <w:t>s</w:t>
            </w:r>
            <w:r>
              <w:t>steigt?</w:t>
            </w:r>
          </w:p>
        </w:tc>
      </w:tr>
    </w:tbl>
    <w:p w:rsidR="00EA417D" w:rsidRDefault="00EA417D" w:rsidP="003F0A5B">
      <w:pPr>
        <w:pStyle w:val="berschrift2"/>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F0A5B" w:rsidRPr="00B51DE9" w:rsidTr="00C25FA2">
        <w:trPr>
          <w:trHeight w:val="523"/>
        </w:trPr>
        <w:tc>
          <w:tcPr>
            <w:tcW w:w="2268"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lastRenderedPageBreak/>
              <w:t>Kompetenzbereich</w:t>
            </w:r>
          </w:p>
          <w:p w:rsidR="003F0A5B" w:rsidRDefault="003F0A5B" w:rsidP="00C25FA2">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t>Lernfortschritt</w:t>
            </w:r>
          </w:p>
          <w:p w:rsidR="003F0A5B" w:rsidRDefault="003F0A5B" w:rsidP="00C25FA2">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t>Materialien/Titel</w:t>
            </w:r>
          </w:p>
          <w:p w:rsidR="003F0A5B" w:rsidRDefault="003F0A5B" w:rsidP="00C25FA2">
            <w:pPr>
              <w:pStyle w:val="TabelleKopflinks"/>
            </w:pPr>
            <w:r>
              <w:t xml:space="preserve">Elektrostatik </w:t>
            </w:r>
            <w:r w:rsidR="00444412">
              <w:t xml:space="preserve">– </w:t>
            </w:r>
            <w:r>
              <w:t>Anwendungen</w:t>
            </w:r>
            <w:r w:rsidR="00444412">
              <w:t xml:space="preserve"> – Domino</w:t>
            </w:r>
          </w:p>
        </w:tc>
        <w:tc>
          <w:tcPr>
            <w:tcW w:w="188" w:type="dxa"/>
            <w:vMerge w:val="restart"/>
            <w:tcBorders>
              <w:top w:val="nil"/>
              <w:left w:val="single" w:sz="4" w:space="0" w:color="auto"/>
              <w:bottom w:val="nil"/>
              <w:right w:val="single" w:sz="4" w:space="0" w:color="auto"/>
            </w:tcBorders>
            <w:shd w:val="clear" w:color="auto" w:fill="FFFFFF"/>
          </w:tcPr>
          <w:p w:rsidR="003F0A5B" w:rsidRPr="004B658C" w:rsidRDefault="003F0A5B" w:rsidP="00C25FA2">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F0A5B" w:rsidRPr="00B51DE9" w:rsidRDefault="003F0A5B" w:rsidP="00C25FA2">
            <w:pPr>
              <w:pStyle w:val="TabelleKopfmitte"/>
            </w:pPr>
            <w:r>
              <w:t>Physik</w:t>
            </w:r>
          </w:p>
          <w:p w:rsidR="003F0A5B" w:rsidRPr="00B51DE9" w:rsidRDefault="003F0A5B" w:rsidP="003F0A5B">
            <w:pPr>
              <w:pStyle w:val="TabelleKopfmitte"/>
              <w:rPr>
                <w:rFonts w:eastAsia="Calibri"/>
              </w:rPr>
            </w:pPr>
            <w:r>
              <w:t>Ph</w:t>
            </w:r>
            <w:r w:rsidRPr="00B51DE9">
              <w:t>0</w:t>
            </w:r>
            <w:r>
              <w:t>4</w:t>
            </w:r>
            <w:r w:rsidRPr="00B51DE9">
              <w:t>.0</w:t>
            </w:r>
            <w:r>
              <w:t>2.03</w:t>
            </w:r>
          </w:p>
        </w:tc>
      </w:tr>
      <w:tr w:rsidR="003F0A5B" w:rsidRPr="00B51DE9" w:rsidTr="00C25FA2">
        <w:tc>
          <w:tcPr>
            <w:tcW w:w="7348" w:type="dxa"/>
            <w:gridSpan w:val="3"/>
            <w:tcBorders>
              <w:left w:val="single" w:sz="4" w:space="0" w:color="auto"/>
              <w:right w:val="single" w:sz="4" w:space="0" w:color="auto"/>
            </w:tcBorders>
            <w:hideMark/>
          </w:tcPr>
          <w:p w:rsidR="003F0A5B" w:rsidRPr="004B658C" w:rsidRDefault="003F0A5B" w:rsidP="00C25FA2">
            <w:pPr>
              <w:pStyle w:val="Tabelle6pt"/>
            </w:pPr>
            <w:r w:rsidRPr="004B658C">
              <w:t>Kompetenz:</w:t>
            </w:r>
          </w:p>
          <w:p w:rsidR="003F0A5B" w:rsidRDefault="003F0A5B" w:rsidP="00C25FA2">
            <w:pPr>
              <w:pStyle w:val="Kopf8ptafz"/>
            </w:pPr>
            <w:r>
              <w:t>Ich kann die Entdeckung des Kopierers für die Gesellschaft beschreiben.</w:t>
            </w:r>
          </w:p>
          <w:p w:rsidR="003F0A5B" w:rsidRDefault="003F0A5B" w:rsidP="00C25FA2">
            <w:pPr>
              <w:pStyle w:val="Kopf8ptafz"/>
            </w:pPr>
            <w:r>
              <w:t>Ich kann die Nutzung der Elektrostatik in Kopierern und Elektrofiltern kommentieren.</w:t>
            </w:r>
          </w:p>
          <w:p w:rsidR="003F0A5B" w:rsidRDefault="003F0A5B" w:rsidP="00C25FA2">
            <w:pPr>
              <w:pStyle w:val="Kopf8ptafz"/>
            </w:pPr>
            <w:r>
              <w:t>Ich kann die Gefährdung durch Blitze und entsprechende Schutzmechanismen nennen und bewerten.</w:t>
            </w: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F0A5B" w:rsidRPr="00B51DE9" w:rsidTr="00C25FA2">
              <w:trPr>
                <w:trHeight w:val="284"/>
              </w:trPr>
              <w:tc>
                <w:tcPr>
                  <w:tcW w:w="2090" w:type="dxa"/>
                  <w:shd w:val="clear" w:color="auto" w:fill="auto"/>
                </w:tcPr>
                <w:p w:rsidR="003F0A5B" w:rsidRPr="00B51DE9" w:rsidRDefault="003F0A5B" w:rsidP="00C25FA2">
                  <w:pPr>
                    <w:pStyle w:val="Textkrpermitte"/>
                  </w:pPr>
                  <w:r w:rsidRPr="00B51DE9">
                    <w:t>LernPROJEKT</w:t>
                  </w:r>
                </w:p>
              </w:tc>
            </w:tr>
            <w:tr w:rsidR="003F0A5B" w:rsidRPr="00B51DE9" w:rsidTr="00C25FA2">
              <w:trPr>
                <w:trHeight w:val="284"/>
              </w:trPr>
              <w:tc>
                <w:tcPr>
                  <w:tcW w:w="2090" w:type="dxa"/>
                  <w:shd w:val="clear" w:color="auto" w:fill="auto"/>
                </w:tcPr>
                <w:p w:rsidR="003F0A5B" w:rsidRPr="00B51DE9" w:rsidRDefault="003F0A5B" w:rsidP="00C25FA2">
                  <w:pPr>
                    <w:pStyle w:val="Textkrpermitte"/>
                  </w:pPr>
                  <w:r w:rsidRPr="00B51DE9">
                    <w:t>LernTHEMA</w:t>
                  </w:r>
                </w:p>
              </w:tc>
            </w:tr>
            <w:tr w:rsidR="003F0A5B" w:rsidRPr="00B51DE9" w:rsidTr="00C25FA2">
              <w:trPr>
                <w:trHeight w:val="284"/>
              </w:trPr>
              <w:tc>
                <w:tcPr>
                  <w:tcW w:w="2090" w:type="dxa"/>
                  <w:shd w:val="clear" w:color="auto" w:fill="D9D9D9" w:themeFill="background1" w:themeFillShade="D9"/>
                </w:tcPr>
                <w:p w:rsidR="003F0A5B" w:rsidRPr="00B51DE9" w:rsidRDefault="003F0A5B" w:rsidP="00C25FA2">
                  <w:pPr>
                    <w:pStyle w:val="TabelleKopfmitte"/>
                  </w:pPr>
                  <w:r w:rsidRPr="00B51DE9">
                    <w:t>LernSCHRITT</w:t>
                  </w:r>
                </w:p>
              </w:tc>
            </w:tr>
          </w:tbl>
          <w:p w:rsidR="003F0A5B" w:rsidRPr="00B51DE9" w:rsidRDefault="003F0A5B" w:rsidP="00C25FA2">
            <w:pPr>
              <w:pStyle w:val="TabelleKopfmitte"/>
            </w:pPr>
          </w:p>
        </w:tc>
      </w:tr>
      <w:tr w:rsidR="003F0A5B" w:rsidRPr="00B51DE9" w:rsidTr="00C25FA2">
        <w:tc>
          <w:tcPr>
            <w:tcW w:w="7348" w:type="dxa"/>
            <w:gridSpan w:val="3"/>
            <w:tcBorders>
              <w:left w:val="single" w:sz="4" w:space="0" w:color="auto"/>
              <w:right w:val="single" w:sz="4" w:space="0" w:color="auto"/>
            </w:tcBorders>
            <w:hideMark/>
          </w:tcPr>
          <w:p w:rsidR="003F0A5B" w:rsidRPr="004B658C" w:rsidRDefault="003F0A5B" w:rsidP="00C25FA2">
            <w:pPr>
              <w:pStyle w:val="Tabelle6pt"/>
            </w:pPr>
            <w:r w:rsidRPr="004B658C">
              <w:t>Hauptbezug:</w:t>
            </w:r>
          </w:p>
          <w:p w:rsidR="003F0A5B" w:rsidRDefault="003F0A5B" w:rsidP="00C25FA2">
            <w:pPr>
              <w:pStyle w:val="Kopf8ptafz"/>
            </w:pPr>
            <w:r>
              <w:t xml:space="preserve">Ich kann </w:t>
            </w:r>
            <w:r w:rsidRPr="008F2F06">
              <w:t>Auswirkungen physikalischer Erkenntnisse in historischen und gesellschaftlichen Zusamme</w:t>
            </w:r>
            <w:r w:rsidRPr="008F2F06">
              <w:t>n</w:t>
            </w:r>
            <w:r w:rsidRPr="005063BC">
              <w:t>hän</w:t>
            </w:r>
            <w:r>
              <w:t>gen nennen</w:t>
            </w:r>
            <w:r w:rsidR="00754873">
              <w:t>.</w:t>
            </w:r>
          </w:p>
          <w:p w:rsidR="003F0A5B" w:rsidRDefault="003F0A5B" w:rsidP="00C25FA2">
            <w:pPr>
              <w:pStyle w:val="Kopf8ptafz"/>
            </w:pPr>
            <w:r w:rsidRPr="008F2F06">
              <w:t xml:space="preserve">Ich kann gegebene Lösungen unter </w:t>
            </w:r>
            <w:r w:rsidRPr="005063BC">
              <w:t>Berücksichtigung physikalischer Aspekte beurteilen und komme</w:t>
            </w:r>
            <w:r w:rsidRPr="005063BC">
              <w:t>n</w:t>
            </w:r>
            <w:r w:rsidRPr="005063BC">
              <w:t>tieren.</w:t>
            </w: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F0A5B" w:rsidRPr="00B51DE9" w:rsidRDefault="003F0A5B" w:rsidP="00C25FA2">
            <w:pPr>
              <w:pStyle w:val="TabelleKopfmitte"/>
            </w:pPr>
          </w:p>
        </w:tc>
      </w:tr>
      <w:tr w:rsidR="003F0A5B" w:rsidRPr="00B51DE9" w:rsidTr="00C25FA2">
        <w:tc>
          <w:tcPr>
            <w:tcW w:w="7348" w:type="dxa"/>
            <w:gridSpan w:val="3"/>
            <w:tcBorders>
              <w:left w:val="single" w:sz="4" w:space="0" w:color="auto"/>
              <w:right w:val="single" w:sz="4" w:space="0" w:color="auto"/>
            </w:tcBorders>
            <w:tcMar>
              <w:bottom w:w="0" w:type="dxa"/>
            </w:tcMar>
            <w:hideMark/>
          </w:tcPr>
          <w:p w:rsidR="003F0A5B" w:rsidRDefault="003F0A5B" w:rsidP="00C25FA2">
            <w:pPr>
              <w:pStyle w:val="Tabelle6pt"/>
            </w:pPr>
            <w:r>
              <w:t>Weitere Bezüge:</w:t>
            </w:r>
          </w:p>
          <w:p w:rsidR="003F0A5B" w:rsidRDefault="003F0A5B" w:rsidP="00C25FA2">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F0A5B" w:rsidRPr="00B51DE9" w:rsidRDefault="003F0A5B" w:rsidP="00C25FA2">
            <w:pPr>
              <w:pStyle w:val="TabelleKopfmitte"/>
            </w:pPr>
          </w:p>
        </w:tc>
      </w:tr>
    </w:tbl>
    <w:p w:rsidR="005C53BA" w:rsidRDefault="005C53BA" w:rsidP="005C53BA">
      <w:pPr>
        <w:pStyle w:val="berschrift3"/>
      </w:pPr>
      <w:r>
        <w:t>Aufgaben:</w:t>
      </w:r>
      <w:r w:rsidRPr="005C53BA">
        <w:rPr>
          <w:noProof/>
          <w:sz w:val="24"/>
        </w:rPr>
        <w:drawing>
          <wp:anchor distT="0" distB="0" distL="114300" distR="114300" simplePos="0" relativeHeight="252313600" behindDoc="0" locked="0" layoutInCell="0" allowOverlap="1" wp14:anchorId="6B80AA58" wp14:editId="4213F1DF">
            <wp:simplePos x="0" y="0"/>
            <wp:positionH relativeFrom="rightMargin">
              <wp:posOffset>828040</wp:posOffset>
            </wp:positionH>
            <wp:positionV relativeFrom="paragraph">
              <wp:posOffset>0</wp:posOffset>
            </wp:positionV>
            <wp:extent cx="349200" cy="320400"/>
            <wp:effectExtent l="0" t="0" r="0" b="3810"/>
            <wp:wrapNone/>
            <wp:docPr id="171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53BA">
        <w:rPr>
          <w:noProof/>
          <w:sz w:val="24"/>
        </w:rPr>
        <w:drawing>
          <wp:anchor distT="0" distB="0" distL="114300" distR="114300" simplePos="0" relativeHeight="252312576" behindDoc="0" locked="0" layoutInCell="0" allowOverlap="1" wp14:anchorId="1232D440" wp14:editId="430565BB">
            <wp:simplePos x="0" y="0"/>
            <wp:positionH relativeFrom="rightMargin">
              <wp:posOffset>467995</wp:posOffset>
            </wp:positionH>
            <wp:positionV relativeFrom="paragraph">
              <wp:posOffset>0</wp:posOffset>
            </wp:positionV>
            <wp:extent cx="349885" cy="320675"/>
            <wp:effectExtent l="0" t="0" r="0" b="3175"/>
            <wp:wrapNone/>
            <wp:docPr id="171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53BA">
        <w:rPr>
          <w:noProof/>
          <w:sz w:val="24"/>
        </w:rPr>
        <w:drawing>
          <wp:anchor distT="0" distB="0" distL="114300" distR="114300" simplePos="0" relativeHeight="252311552" behindDoc="0" locked="0" layoutInCell="0" allowOverlap="1" wp14:anchorId="411C7F8A" wp14:editId="7D55AB58">
            <wp:simplePos x="0" y="0"/>
            <wp:positionH relativeFrom="rightMargin">
              <wp:posOffset>107950</wp:posOffset>
            </wp:positionH>
            <wp:positionV relativeFrom="paragraph">
              <wp:posOffset>0</wp:posOffset>
            </wp:positionV>
            <wp:extent cx="349885" cy="320675"/>
            <wp:effectExtent l="0" t="0" r="0" b="3175"/>
            <wp:wrapNone/>
            <wp:docPr id="172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F0A5B" w:rsidRPr="00AE172C" w:rsidRDefault="005F2535" w:rsidP="003F0A5B">
      <w:pPr>
        <w:pStyle w:val="Textkrper"/>
      </w:pPr>
      <w:r>
        <w:rPr>
          <w:noProof/>
          <w:sz w:val="24"/>
        </w:rPr>
        <w:drawing>
          <wp:anchor distT="0" distB="0" distL="114300" distR="114300" simplePos="0" relativeHeight="252251136" behindDoc="0" locked="0" layoutInCell="0" allowOverlap="1" wp14:anchorId="5A9B437B" wp14:editId="1178B0E9">
            <wp:simplePos x="0" y="0"/>
            <wp:positionH relativeFrom="rightMargin">
              <wp:posOffset>117475</wp:posOffset>
            </wp:positionH>
            <wp:positionV relativeFrom="paragraph">
              <wp:posOffset>93980</wp:posOffset>
            </wp:positionV>
            <wp:extent cx="658495" cy="323850"/>
            <wp:effectExtent l="0" t="0" r="8255" b="0"/>
            <wp:wrapNone/>
            <wp:docPr id="165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F0A5B">
        <w:t>Schneiden Sie die einzelnen Dominos aus und legen Sie mit Ihrem Sitznachbarn das Domino zusammen. Beginnen Sie mit dem Domino „Start“.</w:t>
      </w:r>
    </w:p>
    <w:tbl>
      <w:tblPr>
        <w:tblStyle w:val="Tabellenraster"/>
        <w:tblW w:w="7371" w:type="dxa"/>
        <w:tblInd w:w="108" w:type="dxa"/>
        <w:tblBorders>
          <w:bottom w:val="none" w:sz="0" w:space="0" w:color="auto"/>
        </w:tblBorders>
        <w:tblLayout w:type="fixed"/>
        <w:tblCellMar>
          <w:top w:w="57" w:type="dxa"/>
          <w:bottom w:w="57" w:type="dxa"/>
        </w:tblCellMar>
        <w:tblLook w:val="04A0" w:firstRow="1" w:lastRow="0" w:firstColumn="1" w:lastColumn="0" w:noHBand="0" w:noVBand="1"/>
      </w:tblPr>
      <w:tblGrid>
        <w:gridCol w:w="3685"/>
        <w:gridCol w:w="3686"/>
      </w:tblGrid>
      <w:tr w:rsidR="003F0A5B" w:rsidRPr="00A410C8" w:rsidTr="00870BEB">
        <w:trPr>
          <w:trHeight w:val="1843"/>
        </w:trPr>
        <w:tc>
          <w:tcPr>
            <w:tcW w:w="3685" w:type="dxa"/>
            <w:shd w:val="clear" w:color="auto" w:fill="auto"/>
            <w:vAlign w:val="center"/>
          </w:tcPr>
          <w:p w:rsidR="003F0A5B" w:rsidRPr="00A410C8" w:rsidRDefault="003F0A5B" w:rsidP="00C25FA2">
            <w:pPr>
              <w:pStyle w:val="Textkrper"/>
              <w:jc w:val="center"/>
            </w:pPr>
            <w:r>
              <w:t>Start</w:t>
            </w:r>
          </w:p>
        </w:tc>
        <w:tc>
          <w:tcPr>
            <w:tcW w:w="3686" w:type="dxa"/>
            <w:vAlign w:val="center"/>
          </w:tcPr>
          <w:p w:rsidR="003F0A5B" w:rsidRPr="00A410C8" w:rsidRDefault="003F0A5B" w:rsidP="00C25FA2">
            <w:pPr>
              <w:pStyle w:val="Textkrper"/>
              <w:jc w:val="center"/>
            </w:pPr>
            <w:r>
              <w:rPr>
                <w:noProof/>
              </w:rPr>
              <w:drawing>
                <wp:anchor distT="0" distB="0" distL="114300" distR="114300" simplePos="0" relativeHeight="252243968" behindDoc="0" locked="0" layoutInCell="1" allowOverlap="1" wp14:anchorId="6196303A" wp14:editId="59C4FD02">
                  <wp:simplePos x="0" y="0"/>
                  <wp:positionH relativeFrom="column">
                    <wp:posOffset>920750</wp:posOffset>
                  </wp:positionH>
                  <wp:positionV relativeFrom="paragraph">
                    <wp:posOffset>-208280</wp:posOffset>
                  </wp:positionV>
                  <wp:extent cx="438785" cy="536575"/>
                  <wp:effectExtent l="0" t="0" r="0" b="0"/>
                  <wp:wrapNone/>
                  <wp:docPr id="1643" name="Grafik 1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p>
        </w:tc>
      </w:tr>
    </w:tbl>
    <w:p w:rsidR="00570BD9" w:rsidRPr="00640456" w:rsidRDefault="00570BD9" w:rsidP="00570BD9">
      <w:pPr>
        <w:pStyle w:val="Marginaliegrau"/>
        <w:framePr w:h="319" w:hRule="exact" w:wrap="around" w:x="8845" w:y="65"/>
      </w:pPr>
      <w:r>
        <w:t>Bild des LS</w:t>
      </w:r>
    </w:p>
    <w:tbl>
      <w:tblPr>
        <w:tblStyle w:val="Tabellenraster"/>
        <w:tblW w:w="7371" w:type="dxa"/>
        <w:tblInd w:w="108" w:type="dxa"/>
        <w:tblBorders>
          <w:bottom w:val="none" w:sz="0" w:space="0" w:color="auto"/>
        </w:tblBorders>
        <w:tblLayout w:type="fixed"/>
        <w:tblCellMar>
          <w:top w:w="57" w:type="dxa"/>
          <w:bottom w:w="57" w:type="dxa"/>
        </w:tblCellMar>
        <w:tblLook w:val="04A0" w:firstRow="1" w:lastRow="0" w:firstColumn="1" w:lastColumn="0" w:noHBand="0" w:noVBand="1"/>
      </w:tblPr>
      <w:tblGrid>
        <w:gridCol w:w="3685"/>
        <w:gridCol w:w="3686"/>
      </w:tblGrid>
      <w:tr w:rsidR="003F0A5B" w:rsidRPr="00A410C8" w:rsidTr="00870BEB">
        <w:trPr>
          <w:trHeight w:val="1843"/>
        </w:trPr>
        <w:tc>
          <w:tcPr>
            <w:tcW w:w="3685" w:type="dxa"/>
            <w:shd w:val="clear" w:color="auto" w:fill="auto"/>
            <w:vAlign w:val="center"/>
          </w:tcPr>
          <w:p w:rsidR="003F0A5B" w:rsidRDefault="003F0A5B" w:rsidP="00DD1561">
            <w:pPr>
              <w:pStyle w:val="Textkrper"/>
              <w:jc w:val="center"/>
            </w:pPr>
            <w:r>
              <w:t>Abstoßung</w:t>
            </w:r>
          </w:p>
        </w:tc>
        <w:tc>
          <w:tcPr>
            <w:tcW w:w="3686" w:type="dxa"/>
            <w:vAlign w:val="center"/>
          </w:tcPr>
          <w:p w:rsidR="003F0A5B" w:rsidRDefault="00DD1561" w:rsidP="00C25FA2">
            <w:pPr>
              <w:pStyle w:val="Textkrper"/>
              <w:jc w:val="center"/>
              <w:rPr>
                <w:noProof/>
              </w:rPr>
            </w:pPr>
            <w:r>
              <w:rPr>
                <w:noProof/>
              </w:rPr>
              <w:drawing>
                <wp:inline distT="0" distB="0" distL="0" distR="0" wp14:anchorId="7FC48257" wp14:editId="30C93520">
                  <wp:extent cx="691117" cy="1076506"/>
                  <wp:effectExtent l="0" t="0" r="0" b="0"/>
                  <wp:docPr id="1447" name="Grafik 1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oskop LS Bild.png"/>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691210" cy="1076651"/>
                          </a:xfrm>
                          <a:prstGeom prst="rect">
                            <a:avLst/>
                          </a:prstGeom>
                        </pic:spPr>
                      </pic:pic>
                    </a:graphicData>
                  </a:graphic>
                </wp:inline>
              </w:drawing>
            </w:r>
          </w:p>
        </w:tc>
      </w:tr>
    </w:tbl>
    <w:p w:rsidR="00DD1561" w:rsidRDefault="00DD1561" w:rsidP="0028730A">
      <w:pPr>
        <w:pStyle w:val="Marginaliegrau"/>
        <w:framePr w:h="3049" w:hRule="exact" w:wrap="around" w:x="8878" w:yAlign="inline"/>
      </w:pPr>
      <w:r>
        <w:t>Quelle:</w:t>
      </w:r>
    </w:p>
    <w:p w:rsidR="00DD1561" w:rsidRDefault="00DD1561" w:rsidP="0028730A">
      <w:pPr>
        <w:pStyle w:val="Marginaliegrau"/>
        <w:framePr w:h="3049" w:hRule="exact" w:wrap="around" w:x="8878" w:yAlign="inline"/>
      </w:pPr>
      <w:r>
        <w:t>Bild „</w:t>
      </w:r>
      <w:r w:rsidR="0085073C">
        <w:t>E</w:t>
      </w:r>
      <w:r w:rsidR="00DA6064">
        <w:t>ine Plasmakug</w:t>
      </w:r>
      <w:r>
        <w:t>el“,</w:t>
      </w:r>
    </w:p>
    <w:p w:rsidR="00DD1561" w:rsidRDefault="00DD1561" w:rsidP="0028730A">
      <w:pPr>
        <w:pStyle w:val="Marginaliegrau"/>
        <w:framePr w:h="3049" w:hRule="exact" w:wrap="around" w:x="8878" w:yAlign="inline"/>
      </w:pPr>
      <w:r w:rsidRPr="00DD1561">
        <w:t>Luc Viatour</w:t>
      </w:r>
      <w:r>
        <w:t>,</w:t>
      </w:r>
    </w:p>
    <w:p w:rsidR="00DD1561" w:rsidRDefault="00DD1561" w:rsidP="0028730A">
      <w:pPr>
        <w:pStyle w:val="Marginaliegrau"/>
        <w:framePr w:h="3049" w:hRule="exact" w:wrap="around" w:x="8878" w:yAlign="inline"/>
      </w:pPr>
      <w:r w:rsidRPr="00DD1561">
        <w:t>https://de.wikipedia.org/wiki/Plasmalampe#/media/File:Plasma-lamp_2.jpg</w:t>
      </w:r>
      <w:r>
        <w:t>,</w:t>
      </w:r>
    </w:p>
    <w:p w:rsidR="00DD1561" w:rsidRDefault="00DD1561" w:rsidP="0028730A">
      <w:pPr>
        <w:pStyle w:val="Marginaliegrau"/>
        <w:framePr w:h="3049" w:hRule="exact" w:wrap="around" w:x="8878" w:yAlign="inline"/>
      </w:pPr>
      <w:r w:rsidRPr="00DD1561">
        <w:t>http://creativecom-mons.org/licenses/by-sa/3.0/</w:t>
      </w:r>
      <w:r>
        <w:t>,</w:t>
      </w:r>
    </w:p>
    <w:p w:rsidR="0028730A" w:rsidRDefault="00DA6064" w:rsidP="0028730A">
      <w:pPr>
        <w:pStyle w:val="Marginaliegrau"/>
        <w:framePr w:h="3049" w:hRule="exact" w:wrap="around" w:x="8878" w:yAlign="inline"/>
      </w:pPr>
      <w:r>
        <w:t>CC BY-SA-3.0,</w:t>
      </w:r>
    </w:p>
    <w:p w:rsidR="0028730A" w:rsidRPr="00D963EE" w:rsidRDefault="00DD1561" w:rsidP="0028730A">
      <w:pPr>
        <w:pStyle w:val="Marginaliegrau"/>
        <w:framePr w:h="3049" w:hRule="exact" w:wrap="around" w:x="8878" w:yAlign="inline"/>
      </w:pPr>
      <w:r w:rsidRPr="00D963EE">
        <w:t>letzte Veränderung:</w:t>
      </w:r>
      <w:r w:rsidR="00DA6064">
        <w:t xml:space="preserve"> 09:33, 26. Dez</w:t>
      </w:r>
      <w:r w:rsidRPr="00D963EE">
        <w:t>ember 2014</w:t>
      </w:r>
      <w:r w:rsidRPr="00D963EE">
        <w:rPr>
          <w:rFonts w:ascii="Arial" w:hAnsi="Arial"/>
        </w:rPr>
        <w:t>‎</w:t>
      </w:r>
      <w:r w:rsidR="0028730A" w:rsidRPr="00D963EE">
        <w:t>,</w:t>
      </w:r>
    </w:p>
    <w:p w:rsidR="00DD1561" w:rsidRPr="00D963EE" w:rsidRDefault="0028730A" w:rsidP="0028730A">
      <w:pPr>
        <w:pStyle w:val="Marginaliegrau"/>
        <w:framePr w:h="3049" w:hRule="exact" w:wrap="around" w:x="8878" w:yAlign="inline"/>
      </w:pPr>
      <w:r w:rsidRPr="00D963EE">
        <w:t>abgerufen: 19.08.2015</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3685"/>
        <w:gridCol w:w="3686"/>
      </w:tblGrid>
      <w:tr w:rsidR="003F0A5B" w:rsidRPr="00A410C8" w:rsidTr="00870BEB">
        <w:trPr>
          <w:trHeight w:val="1843"/>
        </w:trPr>
        <w:tc>
          <w:tcPr>
            <w:tcW w:w="3685" w:type="dxa"/>
            <w:tcBorders>
              <w:bottom w:val="single" w:sz="4" w:space="0" w:color="auto"/>
            </w:tcBorders>
            <w:shd w:val="clear" w:color="auto" w:fill="auto"/>
            <w:vAlign w:val="center"/>
          </w:tcPr>
          <w:p w:rsidR="003F0A5B" w:rsidRDefault="003F0A5B" w:rsidP="00C25FA2">
            <w:pPr>
              <w:pStyle w:val="Textkrper"/>
              <w:jc w:val="center"/>
            </w:pPr>
            <w:r>
              <w:t>Glimmlampe</w:t>
            </w:r>
          </w:p>
        </w:tc>
        <w:tc>
          <w:tcPr>
            <w:tcW w:w="3686" w:type="dxa"/>
            <w:tcBorders>
              <w:bottom w:val="single" w:sz="4" w:space="0" w:color="auto"/>
            </w:tcBorders>
            <w:vAlign w:val="center"/>
          </w:tcPr>
          <w:p w:rsidR="003F0A5B" w:rsidRDefault="003F0A5B" w:rsidP="00C25FA2">
            <w:pPr>
              <w:pStyle w:val="Textkrper"/>
              <w:jc w:val="center"/>
              <w:rPr>
                <w:noProof/>
              </w:rPr>
            </w:pPr>
            <w:r>
              <w:rPr>
                <w:noProof/>
              </w:rPr>
              <w:drawing>
                <wp:inline distT="0" distB="0" distL="0" distR="0" wp14:anchorId="60EAD103" wp14:editId="2B61495E">
                  <wp:extent cx="1536404" cy="1152794"/>
                  <wp:effectExtent l="0" t="0" r="6985" b="9525"/>
                  <wp:docPr id="1645" name="Grafik 1645" descr="http://upload.wikimedia.org/wikipedia/commons/8/89/Plasma-la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8/89/Plasma-lamp.jpg"/>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1555005" cy="1166750"/>
                          </a:xfrm>
                          <a:prstGeom prst="rect">
                            <a:avLst/>
                          </a:prstGeom>
                          <a:noFill/>
                          <a:ln>
                            <a:noFill/>
                          </a:ln>
                        </pic:spPr>
                      </pic:pic>
                    </a:graphicData>
                  </a:graphic>
                </wp:inline>
              </w:drawing>
            </w:r>
          </w:p>
        </w:tc>
      </w:tr>
      <w:tr w:rsidR="003F0A5B" w:rsidRPr="00A410C8" w:rsidTr="00870BEB">
        <w:trPr>
          <w:trHeight w:val="1843"/>
        </w:trPr>
        <w:tc>
          <w:tcPr>
            <w:tcW w:w="3685" w:type="dxa"/>
            <w:tcBorders>
              <w:bottom w:val="nil"/>
            </w:tcBorders>
            <w:shd w:val="clear" w:color="auto" w:fill="auto"/>
            <w:vAlign w:val="center"/>
          </w:tcPr>
          <w:p w:rsidR="003F0A5B" w:rsidRPr="00A410C8" w:rsidRDefault="003F0A5B" w:rsidP="00C25FA2">
            <w:pPr>
              <w:pStyle w:val="Textkrper"/>
              <w:jc w:val="center"/>
            </w:pPr>
            <w:r>
              <w:t>Anziehung</w:t>
            </w:r>
          </w:p>
        </w:tc>
        <w:tc>
          <w:tcPr>
            <w:tcW w:w="3686" w:type="dxa"/>
            <w:tcBorders>
              <w:bottom w:val="nil"/>
            </w:tcBorders>
            <w:vAlign w:val="center"/>
          </w:tcPr>
          <w:p w:rsidR="003F0A5B" w:rsidRPr="00A410C8" w:rsidRDefault="003F0A5B" w:rsidP="00C25FA2">
            <w:pPr>
              <w:pStyle w:val="Textkrper"/>
              <w:jc w:val="center"/>
            </w:pPr>
            <w:r>
              <w:rPr>
                <w:noProof/>
              </w:rPr>
              <w:drawing>
                <wp:anchor distT="0" distB="0" distL="114300" distR="114300" simplePos="0" relativeHeight="252246016" behindDoc="0" locked="0" layoutInCell="1" allowOverlap="1" wp14:anchorId="28745FA6" wp14:editId="13863D39">
                  <wp:simplePos x="0" y="0"/>
                  <wp:positionH relativeFrom="column">
                    <wp:posOffset>1123950</wp:posOffset>
                  </wp:positionH>
                  <wp:positionV relativeFrom="paragraph">
                    <wp:posOffset>-143510</wp:posOffset>
                  </wp:positionV>
                  <wp:extent cx="389890" cy="542290"/>
                  <wp:effectExtent l="0" t="0" r="0" b="0"/>
                  <wp:wrapNone/>
                  <wp:docPr id="1646" name="Grafik 1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244992" behindDoc="0" locked="0" layoutInCell="1" allowOverlap="1" wp14:anchorId="1FE765FC" wp14:editId="0B4049D2">
                  <wp:simplePos x="0" y="0"/>
                  <wp:positionH relativeFrom="column">
                    <wp:posOffset>571500</wp:posOffset>
                  </wp:positionH>
                  <wp:positionV relativeFrom="paragraph">
                    <wp:posOffset>-137795</wp:posOffset>
                  </wp:positionV>
                  <wp:extent cx="389890" cy="542290"/>
                  <wp:effectExtent l="0" t="0" r="0" b="0"/>
                  <wp:wrapNone/>
                  <wp:docPr id="1647" name="Grafik 1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p>
        </w:tc>
      </w:tr>
    </w:tbl>
    <w:p w:rsidR="00570BD9" w:rsidRPr="00640456" w:rsidRDefault="00570BD9" w:rsidP="00570BD9">
      <w:pPr>
        <w:pStyle w:val="Marginaliegrau"/>
        <w:framePr w:h="319" w:hRule="exact" w:wrap="around" w:x="8878" w:y="205"/>
      </w:pPr>
      <w:r>
        <w:t>Bild</w:t>
      </w:r>
      <w:r w:rsidR="00D963EE">
        <w:t>er</w:t>
      </w:r>
      <w:r>
        <w:t xml:space="preserve"> des Autors</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3685"/>
        <w:gridCol w:w="3686"/>
      </w:tblGrid>
      <w:tr w:rsidR="003F0A5B" w:rsidRPr="00A410C8" w:rsidTr="00870BEB">
        <w:trPr>
          <w:trHeight w:val="1843"/>
        </w:trPr>
        <w:tc>
          <w:tcPr>
            <w:tcW w:w="3685" w:type="dxa"/>
            <w:tcBorders>
              <w:bottom w:val="single" w:sz="4" w:space="0" w:color="auto"/>
            </w:tcBorders>
            <w:shd w:val="clear" w:color="auto" w:fill="auto"/>
            <w:vAlign w:val="center"/>
          </w:tcPr>
          <w:p w:rsidR="003F0A5B" w:rsidRPr="00A410C8" w:rsidRDefault="003F0A5B" w:rsidP="00C25FA2">
            <w:pPr>
              <w:pStyle w:val="Textkrper"/>
              <w:jc w:val="center"/>
            </w:pPr>
            <w:r>
              <w:t>Elektron</w:t>
            </w:r>
          </w:p>
        </w:tc>
        <w:tc>
          <w:tcPr>
            <w:tcW w:w="3686" w:type="dxa"/>
            <w:tcBorders>
              <w:bottom w:val="single" w:sz="4" w:space="0" w:color="auto"/>
            </w:tcBorders>
            <w:vAlign w:val="center"/>
          </w:tcPr>
          <w:p w:rsidR="003F0A5B" w:rsidRPr="00A410C8" w:rsidRDefault="003F0A5B" w:rsidP="00C25FA2">
            <w:pPr>
              <w:pStyle w:val="Textkrper"/>
              <w:jc w:val="center"/>
            </w:pPr>
            <w:r>
              <w:rPr>
                <w:noProof/>
              </w:rPr>
              <w:drawing>
                <wp:anchor distT="0" distB="0" distL="114300" distR="114300" simplePos="0" relativeHeight="252248064" behindDoc="0" locked="0" layoutInCell="1" allowOverlap="1" wp14:anchorId="1E067442" wp14:editId="78A6C4F7">
                  <wp:simplePos x="0" y="0"/>
                  <wp:positionH relativeFrom="column">
                    <wp:posOffset>1118870</wp:posOffset>
                  </wp:positionH>
                  <wp:positionV relativeFrom="paragraph">
                    <wp:posOffset>-138430</wp:posOffset>
                  </wp:positionV>
                  <wp:extent cx="389890" cy="542290"/>
                  <wp:effectExtent l="0" t="0" r="0" b="0"/>
                  <wp:wrapNone/>
                  <wp:docPr id="1648" name="Grafik 1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247040" behindDoc="0" locked="0" layoutInCell="1" allowOverlap="1" wp14:anchorId="30DF3264" wp14:editId="7D9CE723">
                  <wp:simplePos x="0" y="0"/>
                  <wp:positionH relativeFrom="column">
                    <wp:posOffset>620395</wp:posOffset>
                  </wp:positionH>
                  <wp:positionV relativeFrom="paragraph">
                    <wp:posOffset>-142240</wp:posOffset>
                  </wp:positionV>
                  <wp:extent cx="438785" cy="536575"/>
                  <wp:effectExtent l="0" t="0" r="0" b="0"/>
                  <wp:wrapNone/>
                  <wp:docPr id="1649" name="Grafik 1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p>
        </w:tc>
      </w:tr>
      <w:tr w:rsidR="003F0A5B" w:rsidRPr="00A410C8" w:rsidTr="00870BEB">
        <w:trPr>
          <w:trHeight w:val="1843"/>
        </w:trPr>
        <w:tc>
          <w:tcPr>
            <w:tcW w:w="3685" w:type="dxa"/>
            <w:tcBorders>
              <w:bottom w:val="nil"/>
            </w:tcBorders>
            <w:shd w:val="clear" w:color="auto" w:fill="auto"/>
            <w:vAlign w:val="center"/>
          </w:tcPr>
          <w:p w:rsidR="003F0A5B" w:rsidRDefault="003F0A5B" w:rsidP="00C25FA2">
            <w:pPr>
              <w:pStyle w:val="Textkrper"/>
              <w:jc w:val="center"/>
            </w:pPr>
            <w:r>
              <w:lastRenderedPageBreak/>
              <w:t>Elektroskop</w:t>
            </w:r>
          </w:p>
        </w:tc>
        <w:tc>
          <w:tcPr>
            <w:tcW w:w="3686" w:type="dxa"/>
            <w:tcBorders>
              <w:bottom w:val="nil"/>
            </w:tcBorders>
            <w:vAlign w:val="center"/>
          </w:tcPr>
          <w:p w:rsidR="003F0A5B" w:rsidRPr="00FC38BF" w:rsidRDefault="00DD1561" w:rsidP="00C25FA2">
            <w:pPr>
              <w:pStyle w:val="Textkrper"/>
              <w:jc w:val="center"/>
              <w:rPr>
                <w:noProof/>
              </w:rPr>
            </w:pPr>
            <w:r>
              <w:rPr>
                <w:noProof/>
              </w:rPr>
              <w:drawing>
                <wp:inline distT="0" distB="0" distL="0" distR="0" wp14:anchorId="0330AA05" wp14:editId="7CF73510">
                  <wp:extent cx="2200940" cy="380566"/>
                  <wp:effectExtent l="0" t="0" r="0" b="635"/>
                  <wp:docPr id="1453" name="Grafik 1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immlampe LS.png"/>
                          <pic:cNvPicPr/>
                        </pic:nvPicPr>
                        <pic:blipFill>
                          <a:blip r:embed="rId91" cstate="print">
                            <a:extLst>
                              <a:ext uri="{28A0092B-C50C-407E-A947-70E740481C1C}">
                                <a14:useLocalDpi xmlns:a14="http://schemas.microsoft.com/office/drawing/2010/main" val="0"/>
                              </a:ext>
                            </a:extLst>
                          </a:blip>
                          <a:stretch>
                            <a:fillRect/>
                          </a:stretch>
                        </pic:blipFill>
                        <pic:spPr>
                          <a:xfrm>
                            <a:off x="0" y="0"/>
                            <a:ext cx="2203450" cy="381000"/>
                          </a:xfrm>
                          <a:prstGeom prst="rect">
                            <a:avLst/>
                          </a:prstGeom>
                        </pic:spPr>
                      </pic:pic>
                    </a:graphicData>
                  </a:graphic>
                </wp:inline>
              </w:drawing>
            </w:r>
          </w:p>
        </w:tc>
      </w:tr>
    </w:tbl>
    <w:p w:rsidR="00DD1561" w:rsidRPr="00640456" w:rsidRDefault="00DD1561" w:rsidP="00DD1561">
      <w:pPr>
        <w:pStyle w:val="Marginaliegrau"/>
        <w:framePr w:h="319" w:hRule="exact" w:wrap="around" w:x="8811" w:y="-1686"/>
      </w:pPr>
      <w:r>
        <w:t>Bild des LS</w:t>
      </w:r>
    </w:p>
    <w:p w:rsidR="009D3B43" w:rsidRDefault="00DD1561" w:rsidP="009D3B43">
      <w:pPr>
        <w:pStyle w:val="Marginaliegrau"/>
        <w:framePr w:h="2965" w:hRule="exact" w:wrap="around" w:x="8828" w:y="22"/>
      </w:pPr>
      <w:r>
        <w:t>Quelle:</w:t>
      </w:r>
    </w:p>
    <w:p w:rsidR="009D3B43" w:rsidRDefault="009D3B43" w:rsidP="009D3B43">
      <w:pPr>
        <w:pStyle w:val="Marginaliegrau"/>
        <w:framePr w:h="2965" w:hRule="exact" w:wrap="around" w:x="8828" w:y="22"/>
      </w:pPr>
      <w:r>
        <w:t>Bild „</w:t>
      </w:r>
      <w:r w:rsidRPr="009D3B43">
        <w:t>Hochspannungsmast Mastfuss Erdung</w:t>
      </w:r>
    </w:p>
    <w:p w:rsidR="009D3B43" w:rsidRDefault="009D3B43" w:rsidP="009D3B43">
      <w:pPr>
        <w:pStyle w:val="Marginaliegrau"/>
        <w:framePr w:h="2965" w:hRule="exact" w:wrap="around" w:x="8828" w:y="22"/>
      </w:pPr>
      <w:r w:rsidRPr="009D3B43">
        <w:t xml:space="preserve"> IMGP4568.jpg</w:t>
      </w:r>
      <w:r>
        <w:t>“,</w:t>
      </w:r>
    </w:p>
    <w:p w:rsidR="009D3B43" w:rsidRDefault="009D3B43" w:rsidP="009D3B43">
      <w:pPr>
        <w:pStyle w:val="Marginaliegrau"/>
        <w:framePr w:h="2965" w:hRule="exact" w:wrap="around" w:x="8828" w:y="22"/>
      </w:pPr>
      <w:r>
        <w:t>Smial</w:t>
      </w:r>
    </w:p>
    <w:p w:rsidR="009D3B43" w:rsidRDefault="009D3B43" w:rsidP="009D3B43">
      <w:pPr>
        <w:pStyle w:val="Marginaliegrau"/>
        <w:framePr w:h="2965" w:hRule="exact" w:wrap="around" w:x="8828" w:y="22"/>
      </w:pPr>
      <w:r>
        <w:t>https://commons.wikimedwi.org/wiki/File:HochspannHoch_mast_Mastfuss_Erdung_IMIM4568.jpg,</w:t>
      </w:r>
    </w:p>
    <w:p w:rsidR="009D3B43" w:rsidRDefault="009D3B43" w:rsidP="009D3B43">
      <w:pPr>
        <w:pStyle w:val="Marginaliegrau"/>
        <w:framePr w:h="2965" w:hRule="exact" w:wrap="around" w:x="8828" w:y="22"/>
      </w:pPr>
      <w:r w:rsidRPr="009D3B43">
        <w:t>https://creativecommons.org/licenses/by-sa/2.0/de/deed.en</w:t>
      </w:r>
      <w:r>
        <w:t>,</w:t>
      </w:r>
    </w:p>
    <w:p w:rsidR="009D3B43" w:rsidRDefault="009D3B43" w:rsidP="009D3B43">
      <w:pPr>
        <w:pStyle w:val="Marginaliegrau"/>
        <w:framePr w:h="2965" w:hRule="exact" w:wrap="around" w:x="8828" w:y="22"/>
      </w:pPr>
      <w:r>
        <w:t>CC-BY-SA-2.0</w:t>
      </w:r>
    </w:p>
    <w:p w:rsidR="009D3B43" w:rsidRPr="00640456" w:rsidRDefault="009D3B43" w:rsidP="009D3B43">
      <w:pPr>
        <w:pStyle w:val="Marginaliegrau"/>
        <w:framePr w:h="2965" w:hRule="exact" w:wrap="around" w:x="8828" w:y="22"/>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3685"/>
        <w:gridCol w:w="3686"/>
      </w:tblGrid>
      <w:tr w:rsidR="003F0A5B" w:rsidTr="00870BEB">
        <w:trPr>
          <w:trHeight w:val="1843"/>
        </w:trPr>
        <w:tc>
          <w:tcPr>
            <w:tcW w:w="3685" w:type="dxa"/>
            <w:tcBorders>
              <w:bottom w:val="single" w:sz="4" w:space="0" w:color="auto"/>
            </w:tcBorders>
            <w:shd w:val="clear" w:color="auto" w:fill="auto"/>
            <w:vAlign w:val="center"/>
          </w:tcPr>
          <w:p w:rsidR="003F0A5B" w:rsidRDefault="003F0A5B" w:rsidP="00C25FA2">
            <w:pPr>
              <w:pStyle w:val="Textkrper"/>
              <w:jc w:val="center"/>
            </w:pPr>
            <w:r>
              <w:t>Influenz</w:t>
            </w:r>
          </w:p>
        </w:tc>
        <w:tc>
          <w:tcPr>
            <w:tcW w:w="3686" w:type="dxa"/>
            <w:tcBorders>
              <w:bottom w:val="single" w:sz="4" w:space="0" w:color="auto"/>
            </w:tcBorders>
            <w:vAlign w:val="center"/>
          </w:tcPr>
          <w:p w:rsidR="003F0A5B" w:rsidRDefault="003F0A5B" w:rsidP="00C25FA2">
            <w:pPr>
              <w:pStyle w:val="Textkrper"/>
              <w:jc w:val="center"/>
              <w:rPr>
                <w:noProof/>
              </w:rPr>
            </w:pPr>
            <w:r w:rsidRPr="00742ADF">
              <w:rPr>
                <w:noProof/>
              </w:rPr>
              <w:drawing>
                <wp:inline distT="0" distB="0" distL="0" distR="0" wp14:anchorId="28352AE3" wp14:editId="1ABB0D6D">
                  <wp:extent cx="1145345" cy="1722066"/>
                  <wp:effectExtent l="0" t="2540" r="0" b="0"/>
                  <wp:docPr id="1651" name="Grafik 1651" descr="http://upload.wikimedia.org/wikipedia/commons/8/8c/Hochspannungsmast_Mastfuss_Erdung_IMGP45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upload.wikimedia.org/wikipedia/commons/8/8c/Hochspannungsmast_Mastfuss_Erdung_IMGP4568.jpg"/>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rot="16200000">
                            <a:off x="0" y="0"/>
                            <a:ext cx="1160749" cy="1745227"/>
                          </a:xfrm>
                          <a:prstGeom prst="rect">
                            <a:avLst/>
                          </a:prstGeom>
                          <a:noFill/>
                          <a:ln>
                            <a:noFill/>
                          </a:ln>
                        </pic:spPr>
                      </pic:pic>
                    </a:graphicData>
                  </a:graphic>
                </wp:inline>
              </w:drawing>
            </w:r>
          </w:p>
        </w:tc>
      </w:tr>
      <w:tr w:rsidR="003F0A5B" w:rsidRPr="00A410C8" w:rsidTr="00870BEB">
        <w:trPr>
          <w:trHeight w:val="1843"/>
        </w:trPr>
        <w:tc>
          <w:tcPr>
            <w:tcW w:w="3685" w:type="dxa"/>
            <w:tcBorders>
              <w:bottom w:val="nil"/>
            </w:tcBorders>
            <w:shd w:val="clear" w:color="auto" w:fill="auto"/>
            <w:vAlign w:val="center"/>
          </w:tcPr>
          <w:p w:rsidR="003F0A5B" w:rsidRPr="00A410C8" w:rsidRDefault="003F0A5B" w:rsidP="00C25FA2">
            <w:pPr>
              <w:pStyle w:val="Textkrper"/>
              <w:jc w:val="center"/>
            </w:pPr>
            <w:r>
              <w:t>Proton</w:t>
            </w:r>
          </w:p>
        </w:tc>
        <w:tc>
          <w:tcPr>
            <w:tcW w:w="3686" w:type="dxa"/>
            <w:tcBorders>
              <w:bottom w:val="nil"/>
            </w:tcBorders>
            <w:vAlign w:val="center"/>
          </w:tcPr>
          <w:p w:rsidR="003F0A5B" w:rsidRPr="00A410C8" w:rsidRDefault="003F0A5B" w:rsidP="00C25FA2">
            <w:pPr>
              <w:pStyle w:val="Textkrper"/>
              <w:jc w:val="center"/>
            </w:pPr>
            <w:r>
              <w:rPr>
                <w:noProof/>
              </w:rPr>
              <w:drawing>
                <wp:anchor distT="0" distB="0" distL="114300" distR="114300" simplePos="0" relativeHeight="252249088" behindDoc="0" locked="0" layoutInCell="1" allowOverlap="1" wp14:anchorId="5599C18F" wp14:editId="06A36611">
                  <wp:simplePos x="0" y="0"/>
                  <wp:positionH relativeFrom="column">
                    <wp:posOffset>925830</wp:posOffset>
                  </wp:positionH>
                  <wp:positionV relativeFrom="paragraph">
                    <wp:posOffset>-206375</wp:posOffset>
                  </wp:positionV>
                  <wp:extent cx="389890" cy="542290"/>
                  <wp:effectExtent l="0" t="0" r="0" b="0"/>
                  <wp:wrapNone/>
                  <wp:docPr id="1652" name="Grafik 1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p>
        </w:tc>
      </w:tr>
    </w:tbl>
    <w:p w:rsidR="0085073C" w:rsidRPr="00640456" w:rsidRDefault="0085073C" w:rsidP="0085073C">
      <w:pPr>
        <w:pStyle w:val="Marginaliegrau"/>
        <w:framePr w:h="319" w:hRule="exact" w:wrap="around" w:x="8811" w:y="197"/>
      </w:pPr>
      <w:r>
        <w:t>Bild des LS</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3685"/>
        <w:gridCol w:w="3686"/>
      </w:tblGrid>
      <w:tr w:rsidR="003F0A5B" w:rsidRPr="00A410C8" w:rsidTr="00C25FA2">
        <w:trPr>
          <w:trHeight w:val="1843"/>
        </w:trPr>
        <w:tc>
          <w:tcPr>
            <w:tcW w:w="3685" w:type="dxa"/>
            <w:shd w:val="clear" w:color="auto" w:fill="auto"/>
            <w:vAlign w:val="center"/>
          </w:tcPr>
          <w:p w:rsidR="003F0A5B" w:rsidRDefault="003F0A5B" w:rsidP="00C25FA2">
            <w:pPr>
              <w:pStyle w:val="Textkrper"/>
              <w:jc w:val="center"/>
            </w:pPr>
            <w:r>
              <w:t>Geladener Körper</w:t>
            </w:r>
          </w:p>
        </w:tc>
        <w:tc>
          <w:tcPr>
            <w:tcW w:w="3686" w:type="dxa"/>
            <w:vAlign w:val="center"/>
          </w:tcPr>
          <w:p w:rsidR="003F0A5B" w:rsidRDefault="003F0A5B" w:rsidP="00C25FA2">
            <w:pPr>
              <w:pStyle w:val="Textkrper"/>
              <w:jc w:val="center"/>
              <w:rPr>
                <w:noProof/>
              </w:rPr>
            </w:pPr>
            <w:r>
              <w:rPr>
                <w:noProof/>
              </w:rPr>
              <w:drawing>
                <wp:inline distT="0" distB="0" distL="0" distR="0" wp14:anchorId="262F9827" wp14:editId="0AECDFD2">
                  <wp:extent cx="2215412" cy="1036674"/>
                  <wp:effectExtent l="0" t="0" r="0" b="0"/>
                  <wp:docPr id="1653" name="Grafik 1653" descr="http://upload.wikimedia.org/wikipedia/commons/thumb/4/43/Influenz_2.svg/1280px-Influenz_2.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upload.wikimedia.org/wikipedia/commons/thumb/4/43/Influenz_2.svg/1280px-Influenz_2.svg.png"/>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2217360" cy="1037586"/>
                          </a:xfrm>
                          <a:prstGeom prst="rect">
                            <a:avLst/>
                          </a:prstGeom>
                          <a:noFill/>
                          <a:ln>
                            <a:noFill/>
                          </a:ln>
                        </pic:spPr>
                      </pic:pic>
                    </a:graphicData>
                  </a:graphic>
                </wp:inline>
              </w:drawing>
            </w:r>
          </w:p>
        </w:tc>
      </w:tr>
      <w:tr w:rsidR="003F0A5B" w:rsidRPr="00A410C8" w:rsidTr="00C25FA2">
        <w:trPr>
          <w:trHeight w:val="1843"/>
        </w:trPr>
        <w:tc>
          <w:tcPr>
            <w:tcW w:w="3685" w:type="dxa"/>
            <w:shd w:val="clear" w:color="auto" w:fill="auto"/>
            <w:vAlign w:val="center"/>
          </w:tcPr>
          <w:p w:rsidR="003F0A5B" w:rsidRDefault="003F0A5B" w:rsidP="00C25FA2">
            <w:pPr>
              <w:pStyle w:val="Textkrper"/>
              <w:jc w:val="center"/>
            </w:pPr>
            <w:r>
              <w:t>Erdung</w:t>
            </w:r>
          </w:p>
        </w:tc>
        <w:tc>
          <w:tcPr>
            <w:tcW w:w="3686" w:type="dxa"/>
            <w:vAlign w:val="center"/>
          </w:tcPr>
          <w:p w:rsidR="003F0A5B" w:rsidRDefault="003F0A5B" w:rsidP="00C25FA2">
            <w:pPr>
              <w:pStyle w:val="Textkrper"/>
              <w:jc w:val="center"/>
              <w:rPr>
                <w:noProof/>
              </w:rPr>
            </w:pPr>
            <w:r>
              <w:rPr>
                <w:noProof/>
              </w:rPr>
              <w:t>Ziel</w:t>
            </w:r>
          </w:p>
        </w:tc>
      </w:tr>
    </w:tbl>
    <w:p w:rsidR="00EA417D" w:rsidRDefault="00EA417D" w:rsidP="003F0A5B">
      <w:pPr>
        <w:pStyle w:val="berschrift2"/>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F0A5B" w:rsidRPr="00B51DE9" w:rsidTr="00C25FA2">
        <w:trPr>
          <w:trHeight w:val="523"/>
        </w:trPr>
        <w:tc>
          <w:tcPr>
            <w:tcW w:w="2268"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lastRenderedPageBreak/>
              <w:t>Kompetenzbereich</w:t>
            </w:r>
          </w:p>
          <w:p w:rsidR="003F0A5B" w:rsidRDefault="003F0A5B" w:rsidP="00C25FA2">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t>Lernfortschritt</w:t>
            </w:r>
          </w:p>
          <w:p w:rsidR="003F0A5B" w:rsidRDefault="003F0A5B" w:rsidP="00C25FA2">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t>Materialien/Titel</w:t>
            </w:r>
          </w:p>
          <w:p w:rsidR="003F0A5B" w:rsidRDefault="003F0A5B" w:rsidP="00C25FA2">
            <w:pPr>
              <w:pStyle w:val="TabelleKopflinks"/>
            </w:pPr>
            <w:r>
              <w:t xml:space="preserve">Elektrostatik </w:t>
            </w:r>
            <w:r w:rsidR="00444412">
              <w:t xml:space="preserve">– </w:t>
            </w:r>
            <w:r>
              <w:t>Anwendungen</w:t>
            </w:r>
            <w:r w:rsidR="00DF4631">
              <w:t xml:space="preserve"> </w:t>
            </w:r>
            <w:r w:rsidR="002F56F9">
              <w:t>–</w:t>
            </w:r>
            <w:r w:rsidR="00444412">
              <w:t xml:space="preserve"> Lernkärtchen</w:t>
            </w:r>
          </w:p>
        </w:tc>
        <w:tc>
          <w:tcPr>
            <w:tcW w:w="188" w:type="dxa"/>
            <w:vMerge w:val="restart"/>
            <w:tcBorders>
              <w:top w:val="nil"/>
              <w:left w:val="single" w:sz="4" w:space="0" w:color="auto"/>
              <w:bottom w:val="nil"/>
              <w:right w:val="single" w:sz="4" w:space="0" w:color="auto"/>
            </w:tcBorders>
            <w:shd w:val="clear" w:color="auto" w:fill="FFFFFF"/>
          </w:tcPr>
          <w:p w:rsidR="003F0A5B" w:rsidRPr="004B658C" w:rsidRDefault="003F0A5B" w:rsidP="00C25FA2">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F0A5B" w:rsidRPr="00B51DE9" w:rsidRDefault="003F0A5B" w:rsidP="00C25FA2">
            <w:pPr>
              <w:pStyle w:val="TabelleKopfmitte"/>
            </w:pPr>
            <w:r>
              <w:t>Physik</w:t>
            </w:r>
          </w:p>
          <w:p w:rsidR="003F0A5B" w:rsidRPr="00B51DE9" w:rsidRDefault="003F0A5B" w:rsidP="003F0A5B">
            <w:pPr>
              <w:pStyle w:val="TabelleKopfmitte"/>
              <w:rPr>
                <w:rFonts w:eastAsia="Calibri"/>
              </w:rPr>
            </w:pPr>
            <w:r>
              <w:t>Ph</w:t>
            </w:r>
            <w:r w:rsidRPr="00B51DE9">
              <w:t>0</w:t>
            </w:r>
            <w:r>
              <w:t>4</w:t>
            </w:r>
            <w:r w:rsidRPr="00B51DE9">
              <w:t>.0</w:t>
            </w:r>
            <w:r>
              <w:t>2.04</w:t>
            </w:r>
          </w:p>
        </w:tc>
      </w:tr>
      <w:tr w:rsidR="003F0A5B" w:rsidRPr="00B51DE9" w:rsidTr="00C25FA2">
        <w:tc>
          <w:tcPr>
            <w:tcW w:w="7348" w:type="dxa"/>
            <w:gridSpan w:val="3"/>
            <w:tcBorders>
              <w:left w:val="single" w:sz="4" w:space="0" w:color="auto"/>
              <w:right w:val="single" w:sz="4" w:space="0" w:color="auto"/>
            </w:tcBorders>
            <w:hideMark/>
          </w:tcPr>
          <w:p w:rsidR="003F0A5B" w:rsidRPr="004B658C" w:rsidRDefault="003F0A5B" w:rsidP="00C25FA2">
            <w:pPr>
              <w:pStyle w:val="Tabelle6pt"/>
            </w:pPr>
            <w:r w:rsidRPr="004B658C">
              <w:t>Kompetenz:</w:t>
            </w:r>
          </w:p>
          <w:p w:rsidR="003F0A5B" w:rsidRDefault="003F0A5B" w:rsidP="00C25FA2">
            <w:pPr>
              <w:pStyle w:val="Kopf8ptafz"/>
            </w:pPr>
            <w:r>
              <w:t>Ich kann die Entdeckung des Kopierers für die Gesellschaft beschreiben.</w:t>
            </w:r>
          </w:p>
          <w:p w:rsidR="003F0A5B" w:rsidRDefault="003F0A5B" w:rsidP="00C25FA2">
            <w:pPr>
              <w:pStyle w:val="Kopf8ptafz"/>
            </w:pPr>
            <w:r>
              <w:t>Ich kann die Nutzung der Elektrostatik in Kopierern und Elektrofiltern kommentieren.</w:t>
            </w:r>
          </w:p>
          <w:p w:rsidR="003F0A5B" w:rsidRDefault="003F0A5B" w:rsidP="00C25FA2">
            <w:pPr>
              <w:pStyle w:val="Kopf8ptafz"/>
            </w:pPr>
            <w:r>
              <w:t>Ich kann die Gefährdung durch Blitze und entsprechende Schutzmechanismen nennen und bewerten.</w:t>
            </w: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F0A5B" w:rsidRPr="00B51DE9" w:rsidTr="00C25FA2">
              <w:trPr>
                <w:trHeight w:val="284"/>
              </w:trPr>
              <w:tc>
                <w:tcPr>
                  <w:tcW w:w="2090" w:type="dxa"/>
                  <w:shd w:val="clear" w:color="auto" w:fill="auto"/>
                </w:tcPr>
                <w:p w:rsidR="003F0A5B" w:rsidRPr="00B51DE9" w:rsidRDefault="003F0A5B" w:rsidP="00C25FA2">
                  <w:pPr>
                    <w:pStyle w:val="Textkrpermitte"/>
                  </w:pPr>
                  <w:r w:rsidRPr="00B51DE9">
                    <w:t>LernPROJEKT</w:t>
                  </w:r>
                </w:p>
              </w:tc>
            </w:tr>
            <w:tr w:rsidR="003F0A5B" w:rsidRPr="00B51DE9" w:rsidTr="00C25FA2">
              <w:trPr>
                <w:trHeight w:val="284"/>
              </w:trPr>
              <w:tc>
                <w:tcPr>
                  <w:tcW w:w="2090" w:type="dxa"/>
                  <w:shd w:val="clear" w:color="auto" w:fill="auto"/>
                </w:tcPr>
                <w:p w:rsidR="003F0A5B" w:rsidRPr="00B51DE9" w:rsidRDefault="003F0A5B" w:rsidP="00C25FA2">
                  <w:pPr>
                    <w:pStyle w:val="Textkrpermitte"/>
                  </w:pPr>
                  <w:r w:rsidRPr="00B51DE9">
                    <w:t>LernTHEMA</w:t>
                  </w:r>
                </w:p>
              </w:tc>
            </w:tr>
            <w:tr w:rsidR="003F0A5B" w:rsidRPr="00B51DE9" w:rsidTr="00C25FA2">
              <w:trPr>
                <w:trHeight w:val="284"/>
              </w:trPr>
              <w:tc>
                <w:tcPr>
                  <w:tcW w:w="2090" w:type="dxa"/>
                  <w:shd w:val="clear" w:color="auto" w:fill="D9D9D9" w:themeFill="background1" w:themeFillShade="D9"/>
                </w:tcPr>
                <w:p w:rsidR="003F0A5B" w:rsidRPr="00B51DE9" w:rsidRDefault="003F0A5B" w:rsidP="00C25FA2">
                  <w:pPr>
                    <w:pStyle w:val="TabelleKopfmitte"/>
                  </w:pPr>
                  <w:r w:rsidRPr="00B51DE9">
                    <w:t>LernSCHRITT</w:t>
                  </w:r>
                </w:p>
              </w:tc>
            </w:tr>
          </w:tbl>
          <w:p w:rsidR="003F0A5B" w:rsidRPr="00B51DE9" w:rsidRDefault="003F0A5B" w:rsidP="00C25FA2">
            <w:pPr>
              <w:pStyle w:val="TabelleKopfmitte"/>
            </w:pPr>
          </w:p>
        </w:tc>
      </w:tr>
      <w:tr w:rsidR="003F0A5B" w:rsidRPr="00B51DE9" w:rsidTr="00C25FA2">
        <w:tc>
          <w:tcPr>
            <w:tcW w:w="7348" w:type="dxa"/>
            <w:gridSpan w:val="3"/>
            <w:tcBorders>
              <w:left w:val="single" w:sz="4" w:space="0" w:color="auto"/>
              <w:right w:val="single" w:sz="4" w:space="0" w:color="auto"/>
            </w:tcBorders>
            <w:hideMark/>
          </w:tcPr>
          <w:p w:rsidR="003F0A5B" w:rsidRPr="004B658C" w:rsidRDefault="003F0A5B" w:rsidP="00C25FA2">
            <w:pPr>
              <w:pStyle w:val="Tabelle6pt"/>
            </w:pPr>
            <w:r w:rsidRPr="004B658C">
              <w:t>Hauptbezug:</w:t>
            </w:r>
          </w:p>
          <w:p w:rsidR="003F0A5B" w:rsidRDefault="003F0A5B" w:rsidP="00C25FA2">
            <w:pPr>
              <w:pStyle w:val="Kopf8ptafz"/>
            </w:pPr>
            <w:r>
              <w:t xml:space="preserve">Ich kann </w:t>
            </w:r>
            <w:r w:rsidRPr="008F2F06">
              <w:t>Auswirkungen physikalischer Erkenntnisse in historischen und gesellschaftlichen Zusamme</w:t>
            </w:r>
            <w:r w:rsidRPr="008F2F06">
              <w:t>n</w:t>
            </w:r>
            <w:r w:rsidRPr="005063BC">
              <w:t>hän</w:t>
            </w:r>
            <w:r>
              <w:t>gen nennen</w:t>
            </w:r>
            <w:r w:rsidR="00754873">
              <w:t>.</w:t>
            </w:r>
          </w:p>
          <w:p w:rsidR="003F0A5B" w:rsidRDefault="003F0A5B" w:rsidP="00C25FA2">
            <w:pPr>
              <w:pStyle w:val="Kopf8ptafz"/>
            </w:pPr>
            <w:r w:rsidRPr="008F2F06">
              <w:t xml:space="preserve">Ich kann gegebene Lösungen unter </w:t>
            </w:r>
            <w:r w:rsidRPr="005063BC">
              <w:t>Berücksichtigung physikalischer Aspekte beurteilen und komme</w:t>
            </w:r>
            <w:r w:rsidRPr="005063BC">
              <w:t>n</w:t>
            </w:r>
            <w:r w:rsidRPr="005063BC">
              <w:t>tieren.</w:t>
            </w: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F0A5B" w:rsidRPr="00B51DE9" w:rsidRDefault="003F0A5B" w:rsidP="00C25FA2">
            <w:pPr>
              <w:pStyle w:val="TabelleKopfmitte"/>
            </w:pPr>
          </w:p>
        </w:tc>
      </w:tr>
      <w:tr w:rsidR="003F0A5B" w:rsidRPr="00B51DE9" w:rsidTr="00C25FA2">
        <w:tc>
          <w:tcPr>
            <w:tcW w:w="7348" w:type="dxa"/>
            <w:gridSpan w:val="3"/>
            <w:tcBorders>
              <w:left w:val="single" w:sz="4" w:space="0" w:color="auto"/>
              <w:right w:val="single" w:sz="4" w:space="0" w:color="auto"/>
            </w:tcBorders>
            <w:tcMar>
              <w:bottom w:w="0" w:type="dxa"/>
            </w:tcMar>
            <w:hideMark/>
          </w:tcPr>
          <w:p w:rsidR="003F0A5B" w:rsidRDefault="003F0A5B" w:rsidP="00C25FA2">
            <w:pPr>
              <w:pStyle w:val="Tabelle6pt"/>
            </w:pPr>
            <w:r>
              <w:t>Weitere Bezüge:</w:t>
            </w:r>
          </w:p>
          <w:p w:rsidR="003F0A5B" w:rsidRDefault="003F0A5B" w:rsidP="00C25FA2">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F0A5B" w:rsidRPr="00B51DE9" w:rsidRDefault="003F0A5B" w:rsidP="00C25FA2">
            <w:pPr>
              <w:pStyle w:val="TabelleKopfmitte"/>
            </w:pPr>
          </w:p>
        </w:tc>
      </w:tr>
    </w:tbl>
    <w:p w:rsidR="005C53BA" w:rsidRDefault="005C53BA" w:rsidP="005C53BA">
      <w:pPr>
        <w:pStyle w:val="berschrift3"/>
      </w:pPr>
      <w:r>
        <w:t>Aufgaben:</w:t>
      </w:r>
      <w:r w:rsidRPr="005C53BA">
        <w:rPr>
          <w:noProof/>
          <w:sz w:val="24"/>
        </w:rPr>
        <w:drawing>
          <wp:anchor distT="0" distB="0" distL="114300" distR="114300" simplePos="0" relativeHeight="252317696" behindDoc="0" locked="0" layoutInCell="0" allowOverlap="1" wp14:anchorId="3C5331FD" wp14:editId="5EB18150">
            <wp:simplePos x="0" y="0"/>
            <wp:positionH relativeFrom="rightMargin">
              <wp:posOffset>828040</wp:posOffset>
            </wp:positionH>
            <wp:positionV relativeFrom="paragraph">
              <wp:posOffset>0</wp:posOffset>
            </wp:positionV>
            <wp:extent cx="349200" cy="320400"/>
            <wp:effectExtent l="0" t="0" r="0" b="3810"/>
            <wp:wrapNone/>
            <wp:docPr id="172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53BA">
        <w:rPr>
          <w:noProof/>
          <w:sz w:val="24"/>
        </w:rPr>
        <w:drawing>
          <wp:anchor distT="0" distB="0" distL="114300" distR="114300" simplePos="0" relativeHeight="252316672" behindDoc="0" locked="0" layoutInCell="0" allowOverlap="1" wp14:anchorId="5ABAC210" wp14:editId="49B3BE26">
            <wp:simplePos x="0" y="0"/>
            <wp:positionH relativeFrom="rightMargin">
              <wp:posOffset>467995</wp:posOffset>
            </wp:positionH>
            <wp:positionV relativeFrom="paragraph">
              <wp:posOffset>0</wp:posOffset>
            </wp:positionV>
            <wp:extent cx="349885" cy="320675"/>
            <wp:effectExtent l="0" t="0" r="0" b="3175"/>
            <wp:wrapNone/>
            <wp:docPr id="172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53BA">
        <w:rPr>
          <w:noProof/>
          <w:sz w:val="24"/>
        </w:rPr>
        <w:drawing>
          <wp:anchor distT="0" distB="0" distL="114300" distR="114300" simplePos="0" relativeHeight="252315648" behindDoc="0" locked="0" layoutInCell="0" allowOverlap="1" wp14:anchorId="0F928595" wp14:editId="031B6D70">
            <wp:simplePos x="0" y="0"/>
            <wp:positionH relativeFrom="rightMargin">
              <wp:posOffset>107950</wp:posOffset>
            </wp:positionH>
            <wp:positionV relativeFrom="paragraph">
              <wp:posOffset>0</wp:posOffset>
            </wp:positionV>
            <wp:extent cx="349885" cy="320675"/>
            <wp:effectExtent l="0" t="0" r="0" b="3175"/>
            <wp:wrapNone/>
            <wp:docPr id="172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E530A" w:rsidRDefault="005F2535" w:rsidP="001D408B">
      <w:pPr>
        <w:pStyle w:val="Textkrper"/>
      </w:pPr>
      <w:r>
        <w:rPr>
          <w:noProof/>
          <w:sz w:val="24"/>
        </w:rPr>
        <w:drawing>
          <wp:anchor distT="0" distB="0" distL="114300" distR="114300" simplePos="0" relativeHeight="252253184" behindDoc="0" locked="0" layoutInCell="0" allowOverlap="1" wp14:anchorId="4E422007" wp14:editId="59D38B2E">
            <wp:simplePos x="0" y="0"/>
            <wp:positionH relativeFrom="rightMargin">
              <wp:posOffset>110490</wp:posOffset>
            </wp:positionH>
            <wp:positionV relativeFrom="paragraph">
              <wp:posOffset>103505</wp:posOffset>
            </wp:positionV>
            <wp:extent cx="302260" cy="323850"/>
            <wp:effectExtent l="0" t="0" r="2540" b="0"/>
            <wp:wrapNone/>
            <wp:docPr id="165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F0A5B">
        <w:t>Erstellen Sie Lernkärtchen aus den folgenden Begriffen.</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3F0A5B" w:rsidRPr="00A410C8" w:rsidTr="00C25FA2">
        <w:tc>
          <w:tcPr>
            <w:tcW w:w="2445" w:type="dxa"/>
            <w:shd w:val="clear" w:color="auto" w:fill="auto"/>
          </w:tcPr>
          <w:p w:rsidR="003F0A5B" w:rsidRPr="00A410C8" w:rsidRDefault="003F0A5B" w:rsidP="00C25FA2">
            <w:pPr>
              <w:pStyle w:val="Textkrper"/>
            </w:pPr>
            <w:r>
              <w:t>Elektrisch geladener Kö</w:t>
            </w:r>
            <w:r>
              <w:t>r</w:t>
            </w:r>
            <w:r>
              <w:t>per</w:t>
            </w:r>
          </w:p>
        </w:tc>
        <w:tc>
          <w:tcPr>
            <w:tcW w:w="2445" w:type="dxa"/>
          </w:tcPr>
          <w:p w:rsidR="003F0A5B" w:rsidRPr="00A410C8" w:rsidRDefault="003F0A5B" w:rsidP="00C25FA2">
            <w:pPr>
              <w:pStyle w:val="Textkrper"/>
            </w:pPr>
            <w:r>
              <w:t>Anziehung</w:t>
            </w:r>
          </w:p>
        </w:tc>
        <w:tc>
          <w:tcPr>
            <w:tcW w:w="2445" w:type="dxa"/>
          </w:tcPr>
          <w:p w:rsidR="003F0A5B" w:rsidRPr="00A410C8" w:rsidRDefault="003F0A5B" w:rsidP="00C25FA2">
            <w:pPr>
              <w:pStyle w:val="Textkrper"/>
            </w:pPr>
            <w:r>
              <w:t>Abstoßung</w:t>
            </w:r>
          </w:p>
        </w:tc>
      </w:tr>
      <w:tr w:rsidR="003F0A5B" w:rsidRPr="00A410C8" w:rsidTr="00C25FA2">
        <w:tc>
          <w:tcPr>
            <w:tcW w:w="2445" w:type="dxa"/>
            <w:shd w:val="clear" w:color="auto" w:fill="auto"/>
          </w:tcPr>
          <w:p w:rsidR="003F0A5B" w:rsidRPr="00A410C8" w:rsidRDefault="003F0A5B" w:rsidP="00C25FA2">
            <w:pPr>
              <w:pStyle w:val="Textkrper"/>
            </w:pPr>
            <w:r>
              <w:t>Elektronen</w:t>
            </w:r>
          </w:p>
        </w:tc>
        <w:tc>
          <w:tcPr>
            <w:tcW w:w="2445" w:type="dxa"/>
          </w:tcPr>
          <w:p w:rsidR="003F0A5B" w:rsidRPr="00A410C8" w:rsidRDefault="003F0A5B" w:rsidP="00C25FA2">
            <w:pPr>
              <w:pStyle w:val="Textkrper"/>
            </w:pPr>
            <w:r>
              <w:t>Protonen</w:t>
            </w:r>
          </w:p>
        </w:tc>
        <w:tc>
          <w:tcPr>
            <w:tcW w:w="2445" w:type="dxa"/>
          </w:tcPr>
          <w:p w:rsidR="003F0A5B" w:rsidRPr="00A410C8" w:rsidRDefault="003F0A5B" w:rsidP="00C25FA2">
            <w:pPr>
              <w:pStyle w:val="Textkrper"/>
            </w:pPr>
            <w:r>
              <w:t>Atomkern</w:t>
            </w:r>
          </w:p>
        </w:tc>
      </w:tr>
      <w:tr w:rsidR="003F0A5B" w:rsidRPr="00A410C8" w:rsidTr="00C25FA2">
        <w:tc>
          <w:tcPr>
            <w:tcW w:w="2445" w:type="dxa"/>
            <w:shd w:val="clear" w:color="auto" w:fill="auto"/>
          </w:tcPr>
          <w:p w:rsidR="003F0A5B" w:rsidRPr="00A410C8" w:rsidRDefault="003F0A5B" w:rsidP="00C25FA2">
            <w:pPr>
              <w:pStyle w:val="Textkrper"/>
            </w:pPr>
            <w:r>
              <w:t>Atomhülle</w:t>
            </w:r>
          </w:p>
        </w:tc>
        <w:tc>
          <w:tcPr>
            <w:tcW w:w="2445" w:type="dxa"/>
          </w:tcPr>
          <w:p w:rsidR="003F0A5B" w:rsidRPr="00A410C8" w:rsidRDefault="003F0A5B" w:rsidP="00C25FA2">
            <w:pPr>
              <w:pStyle w:val="Textkrper"/>
            </w:pPr>
            <w:r>
              <w:t>Gleichnamig geladene Körper</w:t>
            </w:r>
          </w:p>
        </w:tc>
        <w:tc>
          <w:tcPr>
            <w:tcW w:w="2445" w:type="dxa"/>
          </w:tcPr>
          <w:p w:rsidR="003F0A5B" w:rsidRPr="00A410C8" w:rsidRDefault="003F0A5B" w:rsidP="00C25FA2">
            <w:pPr>
              <w:pStyle w:val="Textkrper"/>
            </w:pPr>
            <w:r>
              <w:t>Ungleichnamig geladene Körper</w:t>
            </w:r>
          </w:p>
        </w:tc>
      </w:tr>
      <w:tr w:rsidR="003F0A5B" w:rsidRPr="00A410C8" w:rsidTr="00C25FA2">
        <w:tc>
          <w:tcPr>
            <w:tcW w:w="2445" w:type="dxa"/>
            <w:shd w:val="clear" w:color="auto" w:fill="auto"/>
          </w:tcPr>
          <w:p w:rsidR="003F0A5B" w:rsidRPr="00A410C8" w:rsidRDefault="003F0A5B" w:rsidP="00C25FA2">
            <w:pPr>
              <w:pStyle w:val="Textkrper"/>
            </w:pPr>
            <w:r>
              <w:t>Elektrische Felder</w:t>
            </w:r>
          </w:p>
        </w:tc>
        <w:tc>
          <w:tcPr>
            <w:tcW w:w="2445" w:type="dxa"/>
          </w:tcPr>
          <w:p w:rsidR="003F0A5B" w:rsidRPr="00A410C8" w:rsidRDefault="003F0A5B" w:rsidP="00C25FA2">
            <w:pPr>
              <w:pStyle w:val="Textkrper"/>
            </w:pPr>
            <w:r>
              <w:t>Elektroskop</w:t>
            </w:r>
          </w:p>
        </w:tc>
        <w:tc>
          <w:tcPr>
            <w:tcW w:w="2445" w:type="dxa"/>
          </w:tcPr>
          <w:p w:rsidR="003F0A5B" w:rsidRPr="00A410C8" w:rsidRDefault="003F0A5B" w:rsidP="00C25FA2">
            <w:pPr>
              <w:pStyle w:val="Textkrper"/>
            </w:pPr>
            <w:r>
              <w:t>Glimmlampe</w:t>
            </w:r>
          </w:p>
        </w:tc>
      </w:tr>
      <w:tr w:rsidR="003F0A5B" w:rsidRPr="00A410C8" w:rsidTr="00C25FA2">
        <w:tc>
          <w:tcPr>
            <w:tcW w:w="2445" w:type="dxa"/>
            <w:shd w:val="clear" w:color="auto" w:fill="auto"/>
          </w:tcPr>
          <w:p w:rsidR="003F0A5B" w:rsidRDefault="003F0A5B" w:rsidP="00C25FA2">
            <w:pPr>
              <w:pStyle w:val="Textkrper"/>
            </w:pPr>
            <w:r>
              <w:t>Ladung</w:t>
            </w:r>
          </w:p>
        </w:tc>
        <w:tc>
          <w:tcPr>
            <w:tcW w:w="2445" w:type="dxa"/>
          </w:tcPr>
          <w:p w:rsidR="003F0A5B" w:rsidRDefault="003F0A5B" w:rsidP="00C25FA2">
            <w:pPr>
              <w:pStyle w:val="Textkrper"/>
            </w:pPr>
            <w:r>
              <w:t>Ladungsarten</w:t>
            </w:r>
          </w:p>
        </w:tc>
        <w:tc>
          <w:tcPr>
            <w:tcW w:w="2445" w:type="dxa"/>
          </w:tcPr>
          <w:p w:rsidR="003F0A5B" w:rsidRDefault="003F0A5B" w:rsidP="00C25FA2">
            <w:pPr>
              <w:pStyle w:val="Textkrper"/>
            </w:pPr>
            <w:r>
              <w:t>Ladungsgröße</w:t>
            </w:r>
          </w:p>
        </w:tc>
      </w:tr>
      <w:tr w:rsidR="003F0A5B" w:rsidRPr="00A410C8" w:rsidTr="00C25FA2">
        <w:tc>
          <w:tcPr>
            <w:tcW w:w="2445" w:type="dxa"/>
            <w:shd w:val="clear" w:color="auto" w:fill="auto"/>
          </w:tcPr>
          <w:p w:rsidR="003F0A5B" w:rsidRDefault="003F0A5B" w:rsidP="00C25FA2">
            <w:pPr>
              <w:pStyle w:val="Textkrper"/>
            </w:pPr>
            <w:r>
              <w:t>Erdung</w:t>
            </w:r>
          </w:p>
        </w:tc>
        <w:tc>
          <w:tcPr>
            <w:tcW w:w="2445" w:type="dxa"/>
          </w:tcPr>
          <w:p w:rsidR="003F0A5B" w:rsidRDefault="003F0A5B" w:rsidP="00C25FA2">
            <w:pPr>
              <w:pStyle w:val="Textkrper"/>
            </w:pPr>
            <w:r>
              <w:t>Influenz</w:t>
            </w:r>
          </w:p>
        </w:tc>
        <w:tc>
          <w:tcPr>
            <w:tcW w:w="2445" w:type="dxa"/>
          </w:tcPr>
          <w:p w:rsidR="003F0A5B" w:rsidRDefault="003F0A5B" w:rsidP="00C25FA2">
            <w:pPr>
              <w:pStyle w:val="Textkrper"/>
            </w:pPr>
            <w:r>
              <w:t>Ladungsaustausch</w:t>
            </w:r>
          </w:p>
        </w:tc>
      </w:tr>
      <w:tr w:rsidR="003F0A5B" w:rsidRPr="00A410C8" w:rsidTr="00C25FA2">
        <w:tc>
          <w:tcPr>
            <w:tcW w:w="2445" w:type="dxa"/>
            <w:shd w:val="clear" w:color="auto" w:fill="auto"/>
          </w:tcPr>
          <w:p w:rsidR="003F0A5B" w:rsidRDefault="003F0A5B" w:rsidP="00C25FA2">
            <w:pPr>
              <w:pStyle w:val="Textkrper"/>
            </w:pPr>
            <w:r>
              <w:t>Ladungsverschiebung</w:t>
            </w:r>
          </w:p>
        </w:tc>
        <w:tc>
          <w:tcPr>
            <w:tcW w:w="2445" w:type="dxa"/>
          </w:tcPr>
          <w:p w:rsidR="003F0A5B" w:rsidRDefault="003F0A5B" w:rsidP="00C25FA2">
            <w:pPr>
              <w:pStyle w:val="Textkrper"/>
            </w:pPr>
            <w:r>
              <w:t>Neutralisieren</w:t>
            </w:r>
          </w:p>
        </w:tc>
        <w:tc>
          <w:tcPr>
            <w:tcW w:w="2445" w:type="dxa"/>
          </w:tcPr>
          <w:p w:rsidR="003F0A5B" w:rsidRDefault="003F0A5B" w:rsidP="00C25FA2">
            <w:pPr>
              <w:pStyle w:val="Textkrper"/>
            </w:pPr>
          </w:p>
        </w:tc>
      </w:tr>
    </w:tbl>
    <w:p w:rsidR="003A7DC1" w:rsidRDefault="003A7DC1" w:rsidP="003F0A5B">
      <w:pPr>
        <w:pStyle w:val="berschrift2"/>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F0A5B" w:rsidRPr="00B51DE9" w:rsidTr="00C25FA2">
        <w:trPr>
          <w:trHeight w:val="523"/>
        </w:trPr>
        <w:tc>
          <w:tcPr>
            <w:tcW w:w="2268"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lastRenderedPageBreak/>
              <w:t>Kompetenzbereich</w:t>
            </w:r>
          </w:p>
          <w:p w:rsidR="003F0A5B" w:rsidRDefault="003F0A5B" w:rsidP="00C25FA2">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t>Lernfortschritt</w:t>
            </w:r>
          </w:p>
          <w:p w:rsidR="003F0A5B" w:rsidRDefault="003F0A5B" w:rsidP="00C25FA2">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t>Materialien/Titel</w:t>
            </w:r>
          </w:p>
          <w:p w:rsidR="003F0A5B" w:rsidRDefault="003F0A5B" w:rsidP="002F56F9">
            <w:pPr>
              <w:pStyle w:val="TabelleKopflinks"/>
            </w:pPr>
            <w:r>
              <w:t xml:space="preserve">Elektrostatik </w:t>
            </w:r>
            <w:r w:rsidR="00444412">
              <w:t xml:space="preserve">– </w:t>
            </w:r>
            <w:r>
              <w:t>Anwendungen</w:t>
            </w:r>
            <w:r w:rsidR="002F56F9">
              <w:t xml:space="preserve"> –  L</w:t>
            </w:r>
            <w:r w:rsidR="00444412">
              <w:t>ösung</w:t>
            </w:r>
          </w:p>
        </w:tc>
        <w:tc>
          <w:tcPr>
            <w:tcW w:w="188" w:type="dxa"/>
            <w:vMerge w:val="restart"/>
            <w:tcBorders>
              <w:top w:val="nil"/>
              <w:left w:val="single" w:sz="4" w:space="0" w:color="auto"/>
              <w:bottom w:val="nil"/>
              <w:right w:val="single" w:sz="4" w:space="0" w:color="auto"/>
            </w:tcBorders>
            <w:shd w:val="clear" w:color="auto" w:fill="FFFFFF"/>
          </w:tcPr>
          <w:p w:rsidR="003F0A5B" w:rsidRPr="004B658C" w:rsidRDefault="003F0A5B" w:rsidP="00C25FA2">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F0A5B" w:rsidRPr="00B51DE9" w:rsidRDefault="003F0A5B" w:rsidP="00C25FA2">
            <w:pPr>
              <w:pStyle w:val="TabelleKopfmitte"/>
            </w:pPr>
            <w:r>
              <w:t>Physik</w:t>
            </w:r>
          </w:p>
          <w:p w:rsidR="003F0A5B" w:rsidRPr="00B51DE9" w:rsidRDefault="003F0A5B" w:rsidP="003F0A5B">
            <w:pPr>
              <w:pStyle w:val="TabelleKopfmitte"/>
              <w:rPr>
                <w:rFonts w:eastAsia="Calibri"/>
              </w:rPr>
            </w:pPr>
            <w:r>
              <w:t>Ph04</w:t>
            </w:r>
            <w:r w:rsidRPr="00B51DE9">
              <w:t>.0</w:t>
            </w:r>
            <w:r>
              <w:t>2.05</w:t>
            </w:r>
          </w:p>
        </w:tc>
      </w:tr>
      <w:tr w:rsidR="003F0A5B" w:rsidRPr="00B51DE9" w:rsidTr="00C25FA2">
        <w:tc>
          <w:tcPr>
            <w:tcW w:w="7348" w:type="dxa"/>
            <w:gridSpan w:val="3"/>
            <w:tcBorders>
              <w:left w:val="single" w:sz="4" w:space="0" w:color="auto"/>
              <w:right w:val="single" w:sz="4" w:space="0" w:color="auto"/>
            </w:tcBorders>
            <w:hideMark/>
          </w:tcPr>
          <w:p w:rsidR="003F0A5B" w:rsidRPr="004B658C" w:rsidRDefault="003F0A5B" w:rsidP="00C25FA2">
            <w:pPr>
              <w:pStyle w:val="Tabelle6pt"/>
            </w:pPr>
            <w:r w:rsidRPr="004B658C">
              <w:t>Kompetenz:</w:t>
            </w:r>
          </w:p>
          <w:p w:rsidR="003F0A5B" w:rsidRDefault="003F0A5B" w:rsidP="00C25FA2">
            <w:pPr>
              <w:pStyle w:val="Kopf8ptafz"/>
            </w:pPr>
            <w:r>
              <w:t>Ich kann die Entdeckung des Kopierers für die Gesellschaft beschreiben.</w:t>
            </w:r>
          </w:p>
          <w:p w:rsidR="003F0A5B" w:rsidRDefault="003F0A5B" w:rsidP="00C25FA2">
            <w:pPr>
              <w:pStyle w:val="Kopf8ptafz"/>
            </w:pPr>
            <w:r>
              <w:t>Ich kann die Nutzung der Elektrostatik in Kopierern und Elektrofiltern kommentieren.</w:t>
            </w:r>
          </w:p>
          <w:p w:rsidR="003F0A5B" w:rsidRDefault="003F0A5B" w:rsidP="00C25FA2">
            <w:pPr>
              <w:pStyle w:val="Kopf8ptafz"/>
            </w:pPr>
            <w:r>
              <w:t>Ich kann die Gefährdung durch Blitze und entsprechende Schutzmechanismen nennen und bewerten.</w:t>
            </w: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F0A5B" w:rsidRPr="00B51DE9" w:rsidTr="00C25FA2">
              <w:trPr>
                <w:trHeight w:val="284"/>
              </w:trPr>
              <w:tc>
                <w:tcPr>
                  <w:tcW w:w="2090" w:type="dxa"/>
                  <w:shd w:val="clear" w:color="auto" w:fill="D9D9D9" w:themeFill="background1" w:themeFillShade="D9"/>
                </w:tcPr>
                <w:p w:rsidR="003F0A5B" w:rsidRPr="00B51DE9" w:rsidRDefault="003F0A5B" w:rsidP="00C25FA2">
                  <w:pPr>
                    <w:pStyle w:val="TabelleKopfmitte"/>
                  </w:pPr>
                  <w:r>
                    <w:t>Lösung</w:t>
                  </w:r>
                </w:p>
              </w:tc>
            </w:tr>
          </w:tbl>
          <w:p w:rsidR="003F0A5B" w:rsidRPr="00B51DE9" w:rsidRDefault="003F0A5B" w:rsidP="00C25FA2">
            <w:pPr>
              <w:pStyle w:val="TabelleKopfmitte"/>
            </w:pPr>
          </w:p>
        </w:tc>
      </w:tr>
      <w:tr w:rsidR="003F0A5B" w:rsidRPr="00B51DE9" w:rsidTr="00C25FA2">
        <w:tc>
          <w:tcPr>
            <w:tcW w:w="7348" w:type="dxa"/>
            <w:gridSpan w:val="3"/>
            <w:tcBorders>
              <w:left w:val="single" w:sz="4" w:space="0" w:color="auto"/>
              <w:right w:val="single" w:sz="4" w:space="0" w:color="auto"/>
            </w:tcBorders>
            <w:hideMark/>
          </w:tcPr>
          <w:p w:rsidR="003F0A5B" w:rsidRPr="004B658C" w:rsidRDefault="003F0A5B" w:rsidP="00C25FA2">
            <w:pPr>
              <w:pStyle w:val="Tabelle6pt"/>
            </w:pPr>
            <w:r w:rsidRPr="004B658C">
              <w:t>Hauptbezug:</w:t>
            </w:r>
          </w:p>
          <w:p w:rsidR="003F0A5B" w:rsidRDefault="003F0A5B" w:rsidP="00C25FA2">
            <w:pPr>
              <w:pStyle w:val="Kopf8ptafz"/>
            </w:pPr>
            <w:r>
              <w:t xml:space="preserve">Ich kann </w:t>
            </w:r>
            <w:r w:rsidRPr="008F2F06">
              <w:t>Auswirkungen physikalischer Erkenntnisse in historischen und gesellschaftlichen Zusamme</w:t>
            </w:r>
            <w:r w:rsidRPr="008F2F06">
              <w:t>n</w:t>
            </w:r>
            <w:r w:rsidRPr="005063BC">
              <w:t>hän</w:t>
            </w:r>
            <w:r>
              <w:t>gen nennen</w:t>
            </w:r>
          </w:p>
          <w:p w:rsidR="003F0A5B" w:rsidRDefault="003F0A5B" w:rsidP="00C25FA2">
            <w:pPr>
              <w:pStyle w:val="Kopf8ptafz"/>
            </w:pPr>
            <w:r w:rsidRPr="008F2F06">
              <w:t xml:space="preserve">Ich kann gegebene Lösungen unter </w:t>
            </w:r>
            <w:r w:rsidRPr="005063BC">
              <w:t>Berücksichtigung physikalischer Aspekte beurteilen und komme</w:t>
            </w:r>
            <w:r w:rsidRPr="005063BC">
              <w:t>n</w:t>
            </w:r>
            <w:r w:rsidRPr="005063BC">
              <w:t>tieren.</w:t>
            </w: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F0A5B" w:rsidRPr="00B51DE9" w:rsidRDefault="003F0A5B" w:rsidP="00C25FA2">
            <w:pPr>
              <w:pStyle w:val="TabelleKopfmitte"/>
            </w:pPr>
          </w:p>
        </w:tc>
      </w:tr>
      <w:tr w:rsidR="003F0A5B" w:rsidRPr="00B51DE9" w:rsidTr="00C25FA2">
        <w:tc>
          <w:tcPr>
            <w:tcW w:w="7348" w:type="dxa"/>
            <w:gridSpan w:val="3"/>
            <w:tcBorders>
              <w:left w:val="single" w:sz="4" w:space="0" w:color="auto"/>
              <w:right w:val="single" w:sz="4" w:space="0" w:color="auto"/>
            </w:tcBorders>
            <w:tcMar>
              <w:bottom w:w="0" w:type="dxa"/>
            </w:tcMar>
            <w:hideMark/>
          </w:tcPr>
          <w:p w:rsidR="003F0A5B" w:rsidRDefault="003F0A5B" w:rsidP="00C25FA2">
            <w:pPr>
              <w:pStyle w:val="Tabelle6pt"/>
            </w:pPr>
            <w:r>
              <w:t>Weitere Bezüge:</w:t>
            </w:r>
          </w:p>
          <w:p w:rsidR="003F0A5B" w:rsidRDefault="003F0A5B" w:rsidP="00C25FA2">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F0A5B" w:rsidRPr="00B51DE9" w:rsidRDefault="003F0A5B" w:rsidP="00C25FA2">
            <w:pPr>
              <w:pStyle w:val="TabelleKopfmitte"/>
            </w:pPr>
          </w:p>
        </w:tc>
      </w:tr>
    </w:tbl>
    <w:p w:rsidR="003F0A5B" w:rsidRDefault="0026231E" w:rsidP="0026231E">
      <w:pPr>
        <w:pStyle w:val="berschrift3"/>
      </w:pPr>
      <w:r>
        <w:t>Bilder besprechen</w:t>
      </w:r>
    </w:p>
    <w:p w:rsidR="0026231E" w:rsidRPr="00DF4631" w:rsidRDefault="0026231E" w:rsidP="0026231E">
      <w:pPr>
        <w:pStyle w:val="Textkrper"/>
        <w:rPr>
          <w:b/>
          <w:u w:val="single"/>
        </w:rPr>
      </w:pPr>
      <w:r w:rsidRPr="00DF4631">
        <w:rPr>
          <w:b/>
          <w:u w:val="single"/>
        </w:rPr>
        <w:t>Rutsche:</w:t>
      </w:r>
    </w:p>
    <w:p w:rsidR="0026231E" w:rsidRDefault="0026231E" w:rsidP="0026231E">
      <w:pPr>
        <w:pStyle w:val="Textkrper"/>
      </w:pPr>
      <w:r>
        <w:t>Der Junge ist die Rutsche heruntergerutscht. Dabei hat seine Kleidung am Kunststoff der Rutsche gerieben. Sowohl die Rutsche als auch die Kleidung des Jungen mit dem Ju</w:t>
      </w:r>
      <w:r>
        <w:t>n</w:t>
      </w:r>
      <w:r>
        <w:t>gen drin haben sich aufgeladen. Die Ladung hat sich über den Jungen gleichmäßig ve</w:t>
      </w:r>
      <w:r>
        <w:t>r</w:t>
      </w:r>
      <w:r>
        <w:t>teilt. Ein Teil der Ladung ist in die Haare des Jungen gegangen. Da es sich um gleichn</w:t>
      </w:r>
      <w:r>
        <w:t>a</w:t>
      </w:r>
      <w:r>
        <w:t>mige Ladungen handelt kommt es zu Abstoßungseffekten. Die Haare sind so leicht, dass sie sich von den anderen Haaren abstoßen. So kommt es, dass dem Jungen die Haare zu Berge stehen.</w:t>
      </w:r>
    </w:p>
    <w:p w:rsidR="00DF4631" w:rsidRDefault="00DF4631" w:rsidP="0026231E">
      <w:pPr>
        <w:pStyle w:val="Textkrper"/>
      </w:pPr>
    </w:p>
    <w:p w:rsidR="0026231E" w:rsidRPr="00DF4631" w:rsidRDefault="0026231E" w:rsidP="0026231E">
      <w:pPr>
        <w:pStyle w:val="Textkrper"/>
        <w:rPr>
          <w:b/>
          <w:u w:val="single"/>
        </w:rPr>
      </w:pPr>
      <w:r w:rsidRPr="00DF4631">
        <w:rPr>
          <w:b/>
          <w:u w:val="single"/>
        </w:rPr>
        <w:t>Blitz:</w:t>
      </w:r>
    </w:p>
    <w:p w:rsidR="0026231E" w:rsidRDefault="0026231E" w:rsidP="0026231E">
      <w:pPr>
        <w:pStyle w:val="Textkrper"/>
      </w:pPr>
      <w:r>
        <w:t>Ein Blitz entsteht, wenn in einer Gewitterwolke die verschiedenen Luftmassen aneina</w:t>
      </w:r>
      <w:r>
        <w:t>n</w:t>
      </w:r>
      <w:r>
        <w:t>der oder an Wassermolekülen vorbeistreifen und sich dabei aufladen. Irgendwann ist die Ladung zu groß und wird in einem Blitz entladen.</w:t>
      </w:r>
    </w:p>
    <w:p w:rsidR="00DF4631" w:rsidRDefault="00DF4631" w:rsidP="0026231E">
      <w:pPr>
        <w:pStyle w:val="Textkrper"/>
      </w:pPr>
    </w:p>
    <w:p w:rsidR="0026231E" w:rsidRPr="00DF4631" w:rsidRDefault="0026231E" w:rsidP="0026231E">
      <w:pPr>
        <w:pStyle w:val="Textkrper"/>
        <w:rPr>
          <w:b/>
          <w:u w:val="single"/>
        </w:rPr>
      </w:pPr>
      <w:r w:rsidRPr="00DF4631">
        <w:rPr>
          <w:b/>
          <w:u w:val="single"/>
        </w:rPr>
        <w:t>Experiment:</w:t>
      </w:r>
    </w:p>
    <w:p w:rsidR="0026231E" w:rsidRDefault="0026231E" w:rsidP="0026231E">
      <w:pPr>
        <w:pStyle w:val="Textkrper"/>
      </w:pPr>
      <w:r>
        <w:t>Auf dem Bild befindet sich rechts eine Elektrisiermaschine, ein hängender Mann, ein Mädchen auf einem Holzfass und Wasserbassin. Die Maschine erzeugt durch Reibung elektrische Ladung. Diese Ladung fließt durch die beiden Menschen und erzeugt auf dem Wasserbassin einen Tröpfchennebel. Die beiden Menschen sollen den Boden nicht berühren, damit sie nicht geerdet sind und die Ladung nicht in den Boden abfließen kann.</w:t>
      </w:r>
    </w:p>
    <w:p w:rsidR="00DF4631" w:rsidRDefault="00DF4631" w:rsidP="0026231E">
      <w:pPr>
        <w:pStyle w:val="Textkrper"/>
      </w:pPr>
    </w:p>
    <w:p w:rsidR="0026231E" w:rsidRPr="00DF4631" w:rsidRDefault="0026231E" w:rsidP="0026231E">
      <w:pPr>
        <w:pStyle w:val="Textkrper"/>
        <w:rPr>
          <w:b/>
          <w:u w:val="single"/>
        </w:rPr>
      </w:pPr>
      <w:r w:rsidRPr="00DF4631">
        <w:rPr>
          <w:b/>
          <w:u w:val="single"/>
        </w:rPr>
        <w:t>Generator:</w:t>
      </w:r>
    </w:p>
    <w:p w:rsidR="0026231E" w:rsidRDefault="0026231E" w:rsidP="0026231E">
      <w:pPr>
        <w:pStyle w:val="Textkrper"/>
      </w:pPr>
      <w:r>
        <w:t>Auf der großen Kugel wird eine große Ladungsmenge erzeugt. Die kleine Kugel dient zum Entladen der großen. Es kann mittels Überschlagsblitz erfolgen, wenn die Ladung zu groß wird, oder wenn die kleine Kugel näher herangebracht wird. Die kleine Kugel kann durch Influenzeffekte in Bewegung gebracht werden.</w:t>
      </w:r>
    </w:p>
    <w:p w:rsidR="00DF4631" w:rsidRDefault="00DF4631" w:rsidP="0026231E">
      <w:pPr>
        <w:pStyle w:val="Textkrper"/>
      </w:pPr>
    </w:p>
    <w:p w:rsidR="0026231E" w:rsidRPr="00DF4631" w:rsidRDefault="0026231E" w:rsidP="0026231E">
      <w:pPr>
        <w:pStyle w:val="Textkrper"/>
        <w:rPr>
          <w:b/>
          <w:u w:val="single"/>
        </w:rPr>
      </w:pPr>
      <w:r w:rsidRPr="00DF4631">
        <w:rPr>
          <w:b/>
          <w:u w:val="single"/>
        </w:rPr>
        <w:t>Regenschirm:</w:t>
      </w:r>
    </w:p>
    <w:p w:rsidR="0026231E" w:rsidRDefault="0026231E" w:rsidP="0026231E">
      <w:pPr>
        <w:pStyle w:val="Textkrper"/>
      </w:pPr>
      <w:r>
        <w:t>Ein Mann trägt einen Regenschirm mit langer Spitze und einem Kabel, das den Boden berührt. Der Schirm soll den Mann vor einem Blitzeinschlag schützen. Die Idee, die d</w:t>
      </w:r>
      <w:r>
        <w:t>a</w:t>
      </w:r>
      <w:r>
        <w:t>hinter steckt ist, dass der Blitz in die Spitze einschlägt und die Ladung dann über das Kabel in den Erdboden abgeleitet wird, ohne dass der Mann Schaden nimmt. Leider lässt sich diese Erfindung nicht realistisch einsetzten, da der Blitz gerne vom Kabel auf den Menschen überspringt. Auch wird der Mann durch seine Schrittstellung Ladung vom Erdboden aufnehmen und diese durch ihn hindurchfließen.</w:t>
      </w:r>
    </w:p>
    <w:p w:rsidR="00DF4631" w:rsidRDefault="00DF4631" w:rsidP="0026231E">
      <w:pPr>
        <w:pStyle w:val="Textkrper"/>
      </w:pPr>
      <w:r>
        <w:br w:type="page"/>
      </w:r>
    </w:p>
    <w:p w:rsidR="0026231E" w:rsidRPr="00DF4631" w:rsidRDefault="0026231E" w:rsidP="0026231E">
      <w:pPr>
        <w:pStyle w:val="Textkrper"/>
        <w:rPr>
          <w:b/>
          <w:u w:val="single"/>
        </w:rPr>
      </w:pPr>
      <w:r w:rsidRPr="00DF4631">
        <w:rPr>
          <w:b/>
          <w:u w:val="single"/>
        </w:rPr>
        <w:lastRenderedPageBreak/>
        <w:t>Fundamentanker:</w:t>
      </w:r>
    </w:p>
    <w:p w:rsidR="0026231E" w:rsidRDefault="0026231E" w:rsidP="0026231E">
      <w:pPr>
        <w:pStyle w:val="Textkrper"/>
      </w:pPr>
      <w:r>
        <w:t>Ein Kabel führt zu einer abgedeckten Potentialausgleichsschiene. Von dieser aus gehen zwei Fundamentanker weiter in den Erdboden hinein. Die Fundamentanker sollen übe</w:t>
      </w:r>
      <w:r>
        <w:t>r</w:t>
      </w:r>
      <w:r>
        <w:t>schüssige Ladung in den Erdboden ableiten und die im Haus angeschlossenen Elektr</w:t>
      </w:r>
      <w:r>
        <w:t>o</w:t>
      </w:r>
      <w:r>
        <w:t>geräte vor Schaden schützen.</w:t>
      </w:r>
    </w:p>
    <w:p w:rsidR="00DF4631" w:rsidRDefault="00DF4631" w:rsidP="0026231E">
      <w:pPr>
        <w:pStyle w:val="Textkrper"/>
      </w:pPr>
    </w:p>
    <w:p w:rsidR="0026231E" w:rsidRPr="00DF4631" w:rsidRDefault="0026231E" w:rsidP="0026231E">
      <w:pPr>
        <w:pStyle w:val="Textkrper"/>
        <w:rPr>
          <w:b/>
          <w:u w:val="single"/>
        </w:rPr>
      </w:pPr>
      <w:r w:rsidRPr="00DF4631">
        <w:rPr>
          <w:b/>
          <w:u w:val="single"/>
        </w:rPr>
        <w:t>Tüte:</w:t>
      </w:r>
    </w:p>
    <w:p w:rsidR="0026231E" w:rsidRDefault="0026231E" w:rsidP="0026231E">
      <w:pPr>
        <w:pStyle w:val="Textkrper"/>
      </w:pPr>
      <w:r>
        <w:t>In der Tüte sind elektrisch leitfähige Materialien integriert. Diese sollen den Inhalt vor Ladungen schützen. Die elektrischen Bauteile auf der Platine gehen bei zu großen L</w:t>
      </w:r>
      <w:r>
        <w:t>a</w:t>
      </w:r>
      <w:r>
        <w:t>dungen schnell kaputt. Wenn der Mensch elektrisch aufgeladen ist, kann die Ladung vom Menschen auf die Platine überspringen und diese zerstören. Deshalb sollte sich der Anwender beim Einbau vorher erden, um sich so zu entladen.</w:t>
      </w:r>
    </w:p>
    <w:p w:rsidR="00DF4631" w:rsidRDefault="00DF4631" w:rsidP="0026231E">
      <w:pPr>
        <w:pStyle w:val="Textkrper"/>
      </w:pPr>
    </w:p>
    <w:p w:rsidR="0026231E" w:rsidRPr="00DF4631" w:rsidRDefault="0026231E" w:rsidP="0026231E">
      <w:pPr>
        <w:pStyle w:val="Textkrper"/>
        <w:rPr>
          <w:b/>
          <w:u w:val="single"/>
        </w:rPr>
      </w:pPr>
      <w:r w:rsidRPr="00DF4631">
        <w:rPr>
          <w:b/>
          <w:u w:val="single"/>
        </w:rPr>
        <w:t>Antistatik-Riemen:</w:t>
      </w:r>
    </w:p>
    <w:p w:rsidR="00EA417D" w:rsidRDefault="0026231E" w:rsidP="0026231E">
      <w:pPr>
        <w:pStyle w:val="Textkrper"/>
      </w:pPr>
      <w:r>
        <w:t>Hinten am Auto sind zwei elektrisch leitfähige Riemen an der Karosserie befestigt. Die Riemen sollen die Reibungselektrizität, die durch die Gummireifen mit der Straße en</w:t>
      </w:r>
      <w:r>
        <w:t>t</w:t>
      </w:r>
      <w:r>
        <w:t>steht wieder in den Boden ableiten. Allerdings ist die so entstandene Ladung eher gering als dass sie dem Menschen etwas ausmacht. Des Weiteren kann diese Maßnahme die Reibungselektrizität, die zwischen dem Menschen und dem gepolsterten Sitz entsteht nicht ableiten. Rutscht der Fahrer beim Fahren viel im Sitz hin und her, bekommt er immer noch einen gewischt, wenn er das Metall des Autos anfasst.</w:t>
      </w:r>
      <w:r w:rsidR="00EA417D">
        <w:br w:type="page"/>
      </w:r>
    </w:p>
    <w:p w:rsidR="0026231E" w:rsidRDefault="0026231E" w:rsidP="0026231E">
      <w:pPr>
        <w:pStyle w:val="berschrift3"/>
      </w:pPr>
      <w:r>
        <w:lastRenderedPageBreak/>
        <w:t>Domino</w:t>
      </w:r>
    </w:p>
    <w:p w:rsidR="00570BD9" w:rsidRPr="00640456" w:rsidRDefault="00570BD9" w:rsidP="00570BD9">
      <w:pPr>
        <w:pStyle w:val="Marginaliegrau"/>
        <w:framePr w:h="319" w:hRule="exact" w:wrap="around" w:x="8761" w:y="118"/>
      </w:pPr>
      <w:r>
        <w:t>Bilder des Autors</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3685"/>
        <w:gridCol w:w="3686"/>
      </w:tblGrid>
      <w:tr w:rsidR="0026231E" w:rsidRPr="00A410C8" w:rsidTr="00C25FA2">
        <w:trPr>
          <w:trHeight w:val="1843"/>
        </w:trPr>
        <w:tc>
          <w:tcPr>
            <w:tcW w:w="3685" w:type="dxa"/>
            <w:shd w:val="clear" w:color="auto" w:fill="auto"/>
            <w:vAlign w:val="center"/>
          </w:tcPr>
          <w:p w:rsidR="0026231E" w:rsidRPr="00A410C8" w:rsidRDefault="0026231E" w:rsidP="00C25FA2">
            <w:pPr>
              <w:pStyle w:val="Textkrper"/>
              <w:jc w:val="center"/>
            </w:pPr>
            <w:r>
              <w:t>Start</w:t>
            </w:r>
          </w:p>
        </w:tc>
        <w:tc>
          <w:tcPr>
            <w:tcW w:w="3686" w:type="dxa"/>
            <w:vAlign w:val="center"/>
          </w:tcPr>
          <w:p w:rsidR="0026231E" w:rsidRPr="00A410C8" w:rsidRDefault="0026231E" w:rsidP="00C25FA2">
            <w:pPr>
              <w:pStyle w:val="Textkrper"/>
              <w:jc w:val="center"/>
            </w:pPr>
            <w:r>
              <w:rPr>
                <w:noProof/>
              </w:rPr>
              <w:drawing>
                <wp:anchor distT="0" distB="0" distL="114300" distR="114300" simplePos="0" relativeHeight="252255232" behindDoc="0" locked="0" layoutInCell="1" allowOverlap="1" wp14:anchorId="702EFF02" wp14:editId="55F9E7C3">
                  <wp:simplePos x="0" y="0"/>
                  <wp:positionH relativeFrom="column">
                    <wp:posOffset>920750</wp:posOffset>
                  </wp:positionH>
                  <wp:positionV relativeFrom="paragraph">
                    <wp:posOffset>-208280</wp:posOffset>
                  </wp:positionV>
                  <wp:extent cx="438785" cy="536575"/>
                  <wp:effectExtent l="0" t="0" r="0" b="0"/>
                  <wp:wrapNone/>
                  <wp:docPr id="1657" name="Grafik 1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p>
        </w:tc>
      </w:tr>
      <w:tr w:rsidR="0026231E" w:rsidRPr="00A410C8" w:rsidTr="00C25FA2">
        <w:trPr>
          <w:trHeight w:val="1843"/>
        </w:trPr>
        <w:tc>
          <w:tcPr>
            <w:tcW w:w="3685" w:type="dxa"/>
            <w:shd w:val="clear" w:color="auto" w:fill="auto"/>
            <w:vAlign w:val="center"/>
          </w:tcPr>
          <w:p w:rsidR="0026231E" w:rsidRPr="00A410C8" w:rsidRDefault="0026231E" w:rsidP="00C25FA2">
            <w:pPr>
              <w:pStyle w:val="Textkrper"/>
              <w:jc w:val="center"/>
            </w:pPr>
            <w:r>
              <w:t>Proton</w:t>
            </w:r>
          </w:p>
        </w:tc>
        <w:tc>
          <w:tcPr>
            <w:tcW w:w="3686" w:type="dxa"/>
            <w:vAlign w:val="center"/>
          </w:tcPr>
          <w:p w:rsidR="0026231E" w:rsidRPr="00A410C8" w:rsidRDefault="0026231E" w:rsidP="00C25FA2">
            <w:pPr>
              <w:pStyle w:val="Textkrper"/>
              <w:jc w:val="center"/>
            </w:pPr>
            <w:r>
              <w:rPr>
                <w:noProof/>
              </w:rPr>
              <w:drawing>
                <wp:anchor distT="0" distB="0" distL="114300" distR="114300" simplePos="0" relativeHeight="252256256" behindDoc="0" locked="0" layoutInCell="1" allowOverlap="1" wp14:anchorId="6F3CFD60" wp14:editId="11D14E67">
                  <wp:simplePos x="0" y="0"/>
                  <wp:positionH relativeFrom="column">
                    <wp:posOffset>925830</wp:posOffset>
                  </wp:positionH>
                  <wp:positionV relativeFrom="paragraph">
                    <wp:posOffset>-206375</wp:posOffset>
                  </wp:positionV>
                  <wp:extent cx="389890" cy="542290"/>
                  <wp:effectExtent l="0" t="0" r="0" b="0"/>
                  <wp:wrapNone/>
                  <wp:docPr id="1658" name="Grafik 1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p>
        </w:tc>
      </w:tr>
      <w:tr w:rsidR="0026231E" w:rsidRPr="00A410C8" w:rsidTr="00870BEB">
        <w:trPr>
          <w:trHeight w:val="1843"/>
        </w:trPr>
        <w:tc>
          <w:tcPr>
            <w:tcW w:w="3685" w:type="dxa"/>
            <w:tcBorders>
              <w:bottom w:val="single" w:sz="4" w:space="0" w:color="auto"/>
            </w:tcBorders>
            <w:shd w:val="clear" w:color="auto" w:fill="auto"/>
            <w:vAlign w:val="center"/>
          </w:tcPr>
          <w:p w:rsidR="0026231E" w:rsidRPr="00A410C8" w:rsidRDefault="0026231E" w:rsidP="00C25FA2">
            <w:pPr>
              <w:pStyle w:val="Textkrper"/>
              <w:jc w:val="center"/>
            </w:pPr>
            <w:r>
              <w:t>Elektron</w:t>
            </w:r>
          </w:p>
        </w:tc>
        <w:tc>
          <w:tcPr>
            <w:tcW w:w="3686" w:type="dxa"/>
            <w:tcBorders>
              <w:bottom w:val="single" w:sz="4" w:space="0" w:color="auto"/>
            </w:tcBorders>
            <w:vAlign w:val="center"/>
          </w:tcPr>
          <w:p w:rsidR="0026231E" w:rsidRPr="00A410C8" w:rsidRDefault="0026231E" w:rsidP="00C25FA2">
            <w:pPr>
              <w:pStyle w:val="Textkrper"/>
              <w:jc w:val="center"/>
            </w:pPr>
            <w:r>
              <w:rPr>
                <w:noProof/>
              </w:rPr>
              <w:drawing>
                <wp:anchor distT="0" distB="0" distL="114300" distR="114300" simplePos="0" relativeHeight="252258304" behindDoc="0" locked="0" layoutInCell="1" allowOverlap="1" wp14:anchorId="2E085CAD" wp14:editId="11D81252">
                  <wp:simplePos x="0" y="0"/>
                  <wp:positionH relativeFrom="column">
                    <wp:posOffset>1118870</wp:posOffset>
                  </wp:positionH>
                  <wp:positionV relativeFrom="paragraph">
                    <wp:posOffset>-138430</wp:posOffset>
                  </wp:positionV>
                  <wp:extent cx="389890" cy="542290"/>
                  <wp:effectExtent l="0" t="0" r="0" b="0"/>
                  <wp:wrapNone/>
                  <wp:docPr id="1659" name="Grafik 1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257280" behindDoc="0" locked="0" layoutInCell="1" allowOverlap="1" wp14:anchorId="2943937B" wp14:editId="207D984C">
                  <wp:simplePos x="0" y="0"/>
                  <wp:positionH relativeFrom="column">
                    <wp:posOffset>620395</wp:posOffset>
                  </wp:positionH>
                  <wp:positionV relativeFrom="paragraph">
                    <wp:posOffset>-142240</wp:posOffset>
                  </wp:positionV>
                  <wp:extent cx="438785" cy="536575"/>
                  <wp:effectExtent l="0" t="0" r="0" b="0"/>
                  <wp:wrapNone/>
                  <wp:docPr id="1660" name="Grafik 1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p>
        </w:tc>
      </w:tr>
      <w:tr w:rsidR="0026231E" w:rsidRPr="00A410C8" w:rsidTr="00870BEB">
        <w:trPr>
          <w:trHeight w:val="1843"/>
        </w:trPr>
        <w:tc>
          <w:tcPr>
            <w:tcW w:w="3685" w:type="dxa"/>
            <w:tcBorders>
              <w:bottom w:val="nil"/>
            </w:tcBorders>
            <w:shd w:val="clear" w:color="auto" w:fill="auto"/>
            <w:vAlign w:val="center"/>
          </w:tcPr>
          <w:p w:rsidR="0026231E" w:rsidRPr="00A410C8" w:rsidRDefault="0026231E" w:rsidP="00C25FA2">
            <w:pPr>
              <w:pStyle w:val="Textkrper"/>
              <w:jc w:val="center"/>
            </w:pPr>
            <w:r>
              <w:t>Anziehung</w:t>
            </w:r>
          </w:p>
        </w:tc>
        <w:tc>
          <w:tcPr>
            <w:tcW w:w="3686" w:type="dxa"/>
            <w:tcBorders>
              <w:bottom w:val="nil"/>
            </w:tcBorders>
            <w:vAlign w:val="center"/>
          </w:tcPr>
          <w:p w:rsidR="0026231E" w:rsidRPr="00A410C8" w:rsidRDefault="00570BD9" w:rsidP="00C25FA2">
            <w:pPr>
              <w:pStyle w:val="Textkrper"/>
              <w:jc w:val="center"/>
            </w:pPr>
            <w:r>
              <w:rPr>
                <w:noProof/>
              </w:rPr>
              <w:drawing>
                <wp:anchor distT="0" distB="0" distL="114300" distR="114300" simplePos="0" relativeHeight="252259328" behindDoc="0" locked="0" layoutInCell="1" allowOverlap="1" wp14:anchorId="37850F64" wp14:editId="06AC48CC">
                  <wp:simplePos x="0" y="0"/>
                  <wp:positionH relativeFrom="column">
                    <wp:posOffset>704850</wp:posOffset>
                  </wp:positionH>
                  <wp:positionV relativeFrom="paragraph">
                    <wp:posOffset>-130175</wp:posOffset>
                  </wp:positionV>
                  <wp:extent cx="389890" cy="542290"/>
                  <wp:effectExtent l="0" t="0" r="0" b="0"/>
                  <wp:wrapNone/>
                  <wp:docPr id="1662" name="Grafik 1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0026231E">
              <w:rPr>
                <w:noProof/>
              </w:rPr>
              <w:drawing>
                <wp:anchor distT="0" distB="0" distL="114300" distR="114300" simplePos="0" relativeHeight="252260352" behindDoc="0" locked="0" layoutInCell="1" allowOverlap="1" wp14:anchorId="1A7168F1" wp14:editId="0BD3AD30">
                  <wp:simplePos x="0" y="0"/>
                  <wp:positionH relativeFrom="column">
                    <wp:posOffset>1123950</wp:posOffset>
                  </wp:positionH>
                  <wp:positionV relativeFrom="paragraph">
                    <wp:posOffset>-143510</wp:posOffset>
                  </wp:positionV>
                  <wp:extent cx="389890" cy="542290"/>
                  <wp:effectExtent l="0" t="0" r="0" b="0"/>
                  <wp:wrapNone/>
                  <wp:docPr id="1661" name="Grafik 1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p>
        </w:tc>
      </w:tr>
    </w:tbl>
    <w:p w:rsidR="00570BD9" w:rsidRPr="00640456" w:rsidRDefault="00570BD9" w:rsidP="006B2D4A">
      <w:pPr>
        <w:pStyle w:val="Marginaliegrau"/>
        <w:framePr w:h="319" w:hRule="exact" w:wrap="around" w:x="8728" w:y="76"/>
      </w:pPr>
      <w:r>
        <w:t>Bild des LS</w:t>
      </w:r>
    </w:p>
    <w:tbl>
      <w:tblPr>
        <w:tblStyle w:val="Tabellenraster"/>
        <w:tblW w:w="7371" w:type="dxa"/>
        <w:tblInd w:w="108" w:type="dxa"/>
        <w:tblBorders>
          <w:bottom w:val="none" w:sz="0" w:space="0" w:color="auto"/>
        </w:tblBorders>
        <w:tblLayout w:type="fixed"/>
        <w:tblCellMar>
          <w:top w:w="57" w:type="dxa"/>
          <w:bottom w:w="57" w:type="dxa"/>
        </w:tblCellMar>
        <w:tblLook w:val="04A0" w:firstRow="1" w:lastRow="0" w:firstColumn="1" w:lastColumn="0" w:noHBand="0" w:noVBand="1"/>
      </w:tblPr>
      <w:tblGrid>
        <w:gridCol w:w="3685"/>
        <w:gridCol w:w="3686"/>
      </w:tblGrid>
      <w:tr w:rsidR="0026231E" w:rsidRPr="00A410C8" w:rsidTr="00870BEB">
        <w:trPr>
          <w:trHeight w:val="1843"/>
        </w:trPr>
        <w:tc>
          <w:tcPr>
            <w:tcW w:w="3685" w:type="dxa"/>
            <w:shd w:val="clear" w:color="auto" w:fill="auto"/>
            <w:vAlign w:val="center"/>
          </w:tcPr>
          <w:p w:rsidR="0026231E" w:rsidRDefault="0026231E" w:rsidP="00C25FA2">
            <w:pPr>
              <w:pStyle w:val="Textkrper"/>
              <w:jc w:val="center"/>
            </w:pPr>
            <w:r>
              <w:t>Abstoßung</w:t>
            </w:r>
          </w:p>
        </w:tc>
        <w:tc>
          <w:tcPr>
            <w:tcW w:w="3686" w:type="dxa"/>
            <w:vAlign w:val="center"/>
          </w:tcPr>
          <w:p w:rsidR="0026231E" w:rsidRDefault="0026231E" w:rsidP="00C25FA2">
            <w:pPr>
              <w:pStyle w:val="Textkrper"/>
              <w:jc w:val="center"/>
              <w:rPr>
                <w:noProof/>
              </w:rPr>
            </w:pPr>
            <w:r w:rsidRPr="00FC38BF">
              <w:rPr>
                <w:noProof/>
              </w:rPr>
              <w:drawing>
                <wp:inline distT="0" distB="0" distL="0" distR="0" wp14:anchorId="758AB8B4" wp14:editId="65DCD710">
                  <wp:extent cx="1657390" cy="1164033"/>
                  <wp:effectExtent l="0" t="0" r="0" b="0"/>
                  <wp:docPr id="1663" name="Grafik 1663" descr="fig-elektrosk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elektroskop" descr="fig-elektroskop"/>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1658559" cy="1164854"/>
                          </a:xfrm>
                          <a:prstGeom prst="rect">
                            <a:avLst/>
                          </a:prstGeom>
                          <a:noFill/>
                          <a:ln>
                            <a:noFill/>
                          </a:ln>
                        </pic:spPr>
                      </pic:pic>
                    </a:graphicData>
                  </a:graphic>
                </wp:inline>
              </w:drawing>
            </w:r>
          </w:p>
        </w:tc>
      </w:tr>
    </w:tbl>
    <w:p w:rsidR="00570BD9" w:rsidRPr="00640456" w:rsidRDefault="00570BD9" w:rsidP="00570BD9">
      <w:pPr>
        <w:pStyle w:val="Marginaliegrau"/>
        <w:framePr w:h="319" w:hRule="exact" w:wrap="around" w:x="8762" w:y="92"/>
      </w:pPr>
      <w:r>
        <w:t>Bild des LS</w:t>
      </w:r>
    </w:p>
    <w:p w:rsidR="006B2D4A" w:rsidRDefault="006B2D4A" w:rsidP="006B2D4A">
      <w:pPr>
        <w:pStyle w:val="Marginaliegrau"/>
        <w:framePr w:h="3049" w:hRule="exact" w:wrap="around" w:x="8728" w:y="946"/>
      </w:pPr>
      <w:r>
        <w:t>Quelle:</w:t>
      </w:r>
    </w:p>
    <w:p w:rsidR="006B2D4A" w:rsidRDefault="00DB4E2D" w:rsidP="006B2D4A">
      <w:pPr>
        <w:pStyle w:val="Marginaliegrau"/>
        <w:framePr w:h="3049" w:hRule="exact" w:wrap="around" w:x="8728" w:y="946"/>
      </w:pPr>
      <w:r>
        <w:t>Bild „Eine Plasmakug</w:t>
      </w:r>
      <w:r w:rsidR="006B2D4A">
        <w:t>el“,</w:t>
      </w:r>
    </w:p>
    <w:p w:rsidR="006B2D4A" w:rsidRDefault="006B2D4A" w:rsidP="006B2D4A">
      <w:pPr>
        <w:pStyle w:val="Marginaliegrau"/>
        <w:framePr w:h="3049" w:hRule="exact" w:wrap="around" w:x="8728" w:y="946"/>
      </w:pPr>
      <w:r w:rsidRPr="00DD1561">
        <w:t>Luc Viatour</w:t>
      </w:r>
      <w:r>
        <w:t>,</w:t>
      </w:r>
    </w:p>
    <w:p w:rsidR="006B2D4A" w:rsidRDefault="006B2D4A" w:rsidP="006B2D4A">
      <w:pPr>
        <w:pStyle w:val="Marginaliegrau"/>
        <w:framePr w:h="3049" w:hRule="exact" w:wrap="around" w:x="8728" w:y="946"/>
      </w:pPr>
      <w:r w:rsidRPr="00DD1561">
        <w:t>https://de.wikipedia.org/wiki/Plasmalampe#/media/File:Plasma-lamp_2.jpg</w:t>
      </w:r>
      <w:r>
        <w:t>,</w:t>
      </w:r>
    </w:p>
    <w:p w:rsidR="006B2D4A" w:rsidRDefault="006B2D4A" w:rsidP="006B2D4A">
      <w:pPr>
        <w:pStyle w:val="Marginaliegrau"/>
        <w:framePr w:h="3049" w:hRule="exact" w:wrap="around" w:x="8728" w:y="946"/>
      </w:pPr>
      <w:r w:rsidRPr="00DD1561">
        <w:t>http://creativecom-mons.org/licenses/by-sa/3.0/</w:t>
      </w:r>
      <w:r>
        <w:t>,</w:t>
      </w:r>
    </w:p>
    <w:p w:rsidR="006B2D4A" w:rsidRDefault="006B2D4A" w:rsidP="006B2D4A">
      <w:pPr>
        <w:pStyle w:val="Marginaliegrau"/>
        <w:framePr w:h="3049" w:hRule="exact" w:wrap="around" w:x="8728" w:y="946"/>
      </w:pPr>
      <w:r>
        <w:t xml:space="preserve">CC BY-SA-3.0, </w:t>
      </w:r>
    </w:p>
    <w:p w:rsidR="006B2D4A" w:rsidRPr="00D963EE" w:rsidRDefault="006B2D4A" w:rsidP="006B2D4A">
      <w:pPr>
        <w:pStyle w:val="Marginaliegrau"/>
        <w:framePr w:h="3049" w:hRule="exact" w:wrap="around" w:x="8728" w:y="946"/>
      </w:pPr>
      <w:r w:rsidRPr="00D963EE">
        <w:t>letzte Veränderung:</w:t>
      </w:r>
      <w:r w:rsidR="00DB4E2D">
        <w:t xml:space="preserve"> </w:t>
      </w:r>
      <w:r w:rsidRPr="00D963EE">
        <w:t>09:33, 26</w:t>
      </w:r>
      <w:r w:rsidR="00DB4E2D">
        <w:t>. Dez</w:t>
      </w:r>
      <w:r w:rsidRPr="00D963EE">
        <w:t>ember 2014</w:t>
      </w:r>
      <w:r w:rsidRPr="00D963EE">
        <w:rPr>
          <w:rFonts w:ascii="Arial" w:hAnsi="Arial"/>
        </w:rPr>
        <w:t>‎</w:t>
      </w:r>
      <w:r w:rsidRPr="00D963EE">
        <w:t>,</w:t>
      </w:r>
    </w:p>
    <w:p w:rsidR="006B2D4A" w:rsidRPr="00D963EE" w:rsidRDefault="006B2D4A" w:rsidP="006B2D4A">
      <w:pPr>
        <w:pStyle w:val="Marginaliegrau"/>
        <w:framePr w:h="3049" w:hRule="exact" w:wrap="around" w:x="8728" w:y="946"/>
      </w:pPr>
      <w:r w:rsidRPr="00D963EE">
        <w:t>abgerufen: 19.08.2015</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3685"/>
        <w:gridCol w:w="3686"/>
      </w:tblGrid>
      <w:tr w:rsidR="0026231E" w:rsidRPr="00A410C8" w:rsidTr="00C25FA2">
        <w:trPr>
          <w:trHeight w:val="1843"/>
        </w:trPr>
        <w:tc>
          <w:tcPr>
            <w:tcW w:w="3685" w:type="dxa"/>
            <w:shd w:val="clear" w:color="auto" w:fill="auto"/>
            <w:vAlign w:val="center"/>
          </w:tcPr>
          <w:p w:rsidR="0026231E" w:rsidRDefault="0026231E" w:rsidP="00C25FA2">
            <w:pPr>
              <w:pStyle w:val="Textkrper"/>
              <w:jc w:val="center"/>
            </w:pPr>
            <w:r>
              <w:t>Elektroskop</w:t>
            </w:r>
          </w:p>
        </w:tc>
        <w:tc>
          <w:tcPr>
            <w:tcW w:w="3686" w:type="dxa"/>
            <w:vAlign w:val="center"/>
          </w:tcPr>
          <w:p w:rsidR="0026231E" w:rsidRPr="00FC38BF" w:rsidRDefault="00B57D7E" w:rsidP="00C25FA2">
            <w:pPr>
              <w:pStyle w:val="Textkrper"/>
              <w:jc w:val="center"/>
              <w:rPr>
                <w:noProof/>
              </w:rPr>
            </w:pPr>
            <w:r>
              <w:rPr>
                <w:noProof/>
              </w:rPr>
              <w:drawing>
                <wp:inline distT="0" distB="0" distL="0" distR="0">
                  <wp:extent cx="1724025" cy="298102"/>
                  <wp:effectExtent l="0" t="0" r="0" b="6985"/>
                  <wp:docPr id="1459" name="Grafik 1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immlampe LS.png"/>
                          <pic:cNvPicPr/>
                        </pic:nvPicPr>
                        <pic:blipFill>
                          <a:blip r:embed="rId91" cstate="print">
                            <a:extLst>
                              <a:ext uri="{28A0092B-C50C-407E-A947-70E740481C1C}">
                                <a14:useLocalDpi xmlns:a14="http://schemas.microsoft.com/office/drawing/2010/main" val="0"/>
                              </a:ext>
                            </a:extLst>
                          </a:blip>
                          <a:stretch>
                            <a:fillRect/>
                          </a:stretch>
                        </pic:blipFill>
                        <pic:spPr>
                          <a:xfrm>
                            <a:off x="0" y="0"/>
                            <a:ext cx="1726513" cy="298532"/>
                          </a:xfrm>
                          <a:prstGeom prst="rect">
                            <a:avLst/>
                          </a:prstGeom>
                        </pic:spPr>
                      </pic:pic>
                    </a:graphicData>
                  </a:graphic>
                </wp:inline>
              </w:drawing>
            </w:r>
          </w:p>
        </w:tc>
      </w:tr>
      <w:tr w:rsidR="0026231E" w:rsidRPr="00A410C8" w:rsidTr="00C25FA2">
        <w:trPr>
          <w:trHeight w:val="1843"/>
        </w:trPr>
        <w:tc>
          <w:tcPr>
            <w:tcW w:w="3685" w:type="dxa"/>
            <w:shd w:val="clear" w:color="auto" w:fill="auto"/>
            <w:vAlign w:val="center"/>
          </w:tcPr>
          <w:p w:rsidR="0026231E" w:rsidRDefault="0026231E" w:rsidP="00C25FA2">
            <w:pPr>
              <w:pStyle w:val="Textkrper"/>
              <w:jc w:val="center"/>
            </w:pPr>
            <w:r>
              <w:t>Glimmlampe</w:t>
            </w:r>
          </w:p>
        </w:tc>
        <w:tc>
          <w:tcPr>
            <w:tcW w:w="3686" w:type="dxa"/>
            <w:vAlign w:val="center"/>
          </w:tcPr>
          <w:p w:rsidR="0026231E" w:rsidRDefault="0026231E" w:rsidP="00C25FA2">
            <w:pPr>
              <w:pStyle w:val="Textkrper"/>
              <w:jc w:val="center"/>
              <w:rPr>
                <w:noProof/>
              </w:rPr>
            </w:pPr>
            <w:r>
              <w:rPr>
                <w:noProof/>
              </w:rPr>
              <w:drawing>
                <wp:inline distT="0" distB="0" distL="0" distR="0" wp14:anchorId="1B712DC0" wp14:editId="5FF4E0C3">
                  <wp:extent cx="1536404" cy="1152794"/>
                  <wp:effectExtent l="0" t="0" r="6985" b="9525"/>
                  <wp:docPr id="1665" name="Grafik 1665" descr="http://upload.wikimedia.org/wikipedia/commons/8/89/Plasma-la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8/89/Plasma-lamp.jpg"/>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1555005" cy="1166750"/>
                          </a:xfrm>
                          <a:prstGeom prst="rect">
                            <a:avLst/>
                          </a:prstGeom>
                          <a:noFill/>
                          <a:ln>
                            <a:noFill/>
                          </a:ln>
                        </pic:spPr>
                      </pic:pic>
                    </a:graphicData>
                  </a:graphic>
                </wp:inline>
              </w:drawing>
            </w:r>
          </w:p>
        </w:tc>
      </w:tr>
    </w:tbl>
    <w:p w:rsidR="00570BD9" w:rsidRPr="00640456" w:rsidRDefault="00570BD9" w:rsidP="006B2D4A">
      <w:pPr>
        <w:pStyle w:val="Marginaliegrau"/>
        <w:framePr w:h="319" w:hRule="exact" w:wrap="around" w:x="8744" w:y="257"/>
      </w:pPr>
      <w:r>
        <w:lastRenderedPageBreak/>
        <w:t>Bild des LS</w:t>
      </w:r>
    </w:p>
    <w:tbl>
      <w:tblPr>
        <w:tblStyle w:val="Tabellenraster"/>
        <w:tblW w:w="7371" w:type="dxa"/>
        <w:tblInd w:w="108" w:type="dxa"/>
        <w:tblBorders>
          <w:bottom w:val="none" w:sz="0" w:space="0" w:color="auto"/>
        </w:tblBorders>
        <w:tblLayout w:type="fixed"/>
        <w:tblCellMar>
          <w:top w:w="57" w:type="dxa"/>
          <w:bottom w:w="57" w:type="dxa"/>
        </w:tblCellMar>
        <w:tblLook w:val="04A0" w:firstRow="1" w:lastRow="0" w:firstColumn="1" w:lastColumn="0" w:noHBand="0" w:noVBand="1"/>
      </w:tblPr>
      <w:tblGrid>
        <w:gridCol w:w="3685"/>
        <w:gridCol w:w="3686"/>
      </w:tblGrid>
      <w:tr w:rsidR="0026231E" w:rsidRPr="00A410C8" w:rsidTr="00870BEB">
        <w:trPr>
          <w:trHeight w:val="1843"/>
        </w:trPr>
        <w:tc>
          <w:tcPr>
            <w:tcW w:w="3685" w:type="dxa"/>
            <w:shd w:val="clear" w:color="auto" w:fill="auto"/>
            <w:vAlign w:val="center"/>
          </w:tcPr>
          <w:p w:rsidR="0026231E" w:rsidRDefault="0026231E" w:rsidP="00C25FA2">
            <w:pPr>
              <w:pStyle w:val="Textkrper"/>
              <w:jc w:val="center"/>
            </w:pPr>
            <w:r>
              <w:t>Geladener Körper</w:t>
            </w:r>
          </w:p>
        </w:tc>
        <w:tc>
          <w:tcPr>
            <w:tcW w:w="3686" w:type="dxa"/>
            <w:vAlign w:val="center"/>
          </w:tcPr>
          <w:p w:rsidR="0026231E" w:rsidRDefault="0026231E" w:rsidP="00C25FA2">
            <w:pPr>
              <w:pStyle w:val="Textkrper"/>
              <w:jc w:val="center"/>
              <w:rPr>
                <w:noProof/>
              </w:rPr>
            </w:pPr>
            <w:r>
              <w:rPr>
                <w:noProof/>
              </w:rPr>
              <w:drawing>
                <wp:inline distT="0" distB="0" distL="0" distR="0" wp14:anchorId="44CCFDBA" wp14:editId="072EB2E6">
                  <wp:extent cx="2215412" cy="1036674"/>
                  <wp:effectExtent l="0" t="0" r="0" b="0"/>
                  <wp:docPr id="1666" name="Grafik 1666" descr="http://upload.wikimedia.org/wikipedia/commons/thumb/4/43/Influenz_2.svg/1280px-Influenz_2.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upload.wikimedia.org/wikipedia/commons/thumb/4/43/Influenz_2.svg/1280px-Influenz_2.svg.png"/>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2217360" cy="1037586"/>
                          </a:xfrm>
                          <a:prstGeom prst="rect">
                            <a:avLst/>
                          </a:prstGeom>
                          <a:noFill/>
                          <a:ln>
                            <a:noFill/>
                          </a:ln>
                        </pic:spPr>
                      </pic:pic>
                    </a:graphicData>
                  </a:graphic>
                </wp:inline>
              </w:drawing>
            </w:r>
          </w:p>
        </w:tc>
      </w:tr>
    </w:tbl>
    <w:p w:rsidR="00D963EE" w:rsidRDefault="00D963EE" w:rsidP="00D963EE">
      <w:pPr>
        <w:pStyle w:val="Marginaliegrau"/>
        <w:framePr w:h="2965" w:hRule="exact" w:wrap="around" w:x="8778" w:y="5"/>
      </w:pPr>
      <w:r>
        <w:t>Quelle:</w:t>
      </w:r>
    </w:p>
    <w:p w:rsidR="00D963EE" w:rsidRDefault="00D963EE" w:rsidP="00D963EE">
      <w:pPr>
        <w:pStyle w:val="Marginaliegrau"/>
        <w:framePr w:h="2965" w:hRule="exact" w:wrap="around" w:x="8778" w:y="5"/>
      </w:pPr>
      <w:r>
        <w:t>Bild „</w:t>
      </w:r>
      <w:r w:rsidRPr="009D3B43">
        <w:t>Hochspannungsmast Mastfuss Erdung</w:t>
      </w:r>
    </w:p>
    <w:p w:rsidR="00D963EE" w:rsidRDefault="00D963EE" w:rsidP="00D963EE">
      <w:pPr>
        <w:pStyle w:val="Marginaliegrau"/>
        <w:framePr w:h="2965" w:hRule="exact" w:wrap="around" w:x="8778" w:y="5"/>
      </w:pPr>
      <w:r w:rsidRPr="009D3B43">
        <w:t xml:space="preserve"> IMGP4568.jpg</w:t>
      </w:r>
      <w:r>
        <w:t>“,</w:t>
      </w:r>
    </w:p>
    <w:p w:rsidR="00D963EE" w:rsidRDefault="00D963EE" w:rsidP="00D963EE">
      <w:pPr>
        <w:pStyle w:val="Marginaliegrau"/>
        <w:framePr w:h="2965" w:hRule="exact" w:wrap="around" w:x="8778" w:y="5"/>
      </w:pPr>
      <w:r>
        <w:t>Smial</w:t>
      </w:r>
    </w:p>
    <w:p w:rsidR="00D963EE" w:rsidRDefault="00D963EE" w:rsidP="00D963EE">
      <w:pPr>
        <w:pStyle w:val="Marginaliegrau"/>
        <w:framePr w:h="2965" w:hRule="exact" w:wrap="around" w:x="8778" w:y="5"/>
      </w:pPr>
      <w:r>
        <w:t>https://commons.wikimedwi.org/wiki/File:HochspannHoch_mast_Mastfuss_Erdung_IMIM4568.jpg,</w:t>
      </w:r>
    </w:p>
    <w:p w:rsidR="00D963EE" w:rsidRDefault="00D963EE" w:rsidP="00D963EE">
      <w:pPr>
        <w:pStyle w:val="Marginaliegrau"/>
        <w:framePr w:h="2965" w:hRule="exact" w:wrap="around" w:x="8778" w:y="5"/>
      </w:pPr>
      <w:r w:rsidRPr="009D3B43">
        <w:t>https://creativecommons.org/licenses/by-sa/2.0/de/deed.en</w:t>
      </w:r>
      <w:r>
        <w:t>,</w:t>
      </w:r>
    </w:p>
    <w:p w:rsidR="00D963EE" w:rsidRDefault="00D963EE" w:rsidP="00D963EE">
      <w:pPr>
        <w:pStyle w:val="Marginaliegrau"/>
        <w:framePr w:h="2965" w:hRule="exact" w:wrap="around" w:x="8778" w:y="5"/>
      </w:pPr>
      <w:r>
        <w:t>CC-BY-SA-2.0</w:t>
      </w:r>
    </w:p>
    <w:p w:rsidR="00D963EE" w:rsidRPr="00640456" w:rsidRDefault="00D963EE" w:rsidP="00D963EE">
      <w:pPr>
        <w:pStyle w:val="Marginaliegrau"/>
        <w:framePr w:h="2965" w:hRule="exact" w:wrap="around" w:x="8778" w:y="5"/>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3685"/>
        <w:gridCol w:w="3686"/>
      </w:tblGrid>
      <w:tr w:rsidR="0026231E" w:rsidRPr="00A410C8" w:rsidTr="00C25FA2">
        <w:trPr>
          <w:trHeight w:val="1843"/>
        </w:trPr>
        <w:tc>
          <w:tcPr>
            <w:tcW w:w="3685" w:type="dxa"/>
            <w:shd w:val="clear" w:color="auto" w:fill="auto"/>
            <w:vAlign w:val="center"/>
          </w:tcPr>
          <w:p w:rsidR="0026231E" w:rsidRDefault="0026231E" w:rsidP="00C25FA2">
            <w:pPr>
              <w:pStyle w:val="Textkrper"/>
              <w:jc w:val="center"/>
            </w:pPr>
            <w:r>
              <w:t>Influenz</w:t>
            </w:r>
          </w:p>
        </w:tc>
        <w:tc>
          <w:tcPr>
            <w:tcW w:w="3686" w:type="dxa"/>
            <w:vAlign w:val="center"/>
          </w:tcPr>
          <w:p w:rsidR="0026231E" w:rsidRDefault="0026231E" w:rsidP="00C25FA2">
            <w:pPr>
              <w:pStyle w:val="Textkrper"/>
              <w:jc w:val="center"/>
              <w:rPr>
                <w:noProof/>
              </w:rPr>
            </w:pPr>
            <w:r w:rsidRPr="00742ADF">
              <w:rPr>
                <w:noProof/>
              </w:rPr>
              <w:drawing>
                <wp:inline distT="0" distB="0" distL="0" distR="0" wp14:anchorId="77D56E11" wp14:editId="51EC7BC9">
                  <wp:extent cx="1145345" cy="1722066"/>
                  <wp:effectExtent l="0" t="2540" r="0" b="0"/>
                  <wp:docPr id="1667" name="Grafik 1667" descr="http://upload.wikimedia.org/wikipedia/commons/8/8c/Hochspannungsmast_Mastfuss_Erdung_IMGP45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upload.wikimedia.org/wikipedia/commons/8/8c/Hochspannungsmast_Mastfuss_Erdung_IMGP4568.jpg"/>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rot="16200000">
                            <a:off x="0" y="0"/>
                            <a:ext cx="1160749" cy="1745227"/>
                          </a:xfrm>
                          <a:prstGeom prst="rect">
                            <a:avLst/>
                          </a:prstGeom>
                          <a:noFill/>
                          <a:ln>
                            <a:noFill/>
                          </a:ln>
                        </pic:spPr>
                      </pic:pic>
                    </a:graphicData>
                  </a:graphic>
                </wp:inline>
              </w:drawing>
            </w:r>
          </w:p>
        </w:tc>
      </w:tr>
      <w:tr w:rsidR="0026231E" w:rsidRPr="00A410C8" w:rsidTr="00C25FA2">
        <w:trPr>
          <w:trHeight w:val="1843"/>
        </w:trPr>
        <w:tc>
          <w:tcPr>
            <w:tcW w:w="3685" w:type="dxa"/>
            <w:shd w:val="clear" w:color="auto" w:fill="auto"/>
            <w:vAlign w:val="center"/>
          </w:tcPr>
          <w:p w:rsidR="0026231E" w:rsidRDefault="0026231E" w:rsidP="00C25FA2">
            <w:pPr>
              <w:pStyle w:val="Textkrper"/>
              <w:jc w:val="center"/>
            </w:pPr>
            <w:r>
              <w:t>Erdung</w:t>
            </w:r>
          </w:p>
        </w:tc>
        <w:tc>
          <w:tcPr>
            <w:tcW w:w="3686" w:type="dxa"/>
            <w:vAlign w:val="center"/>
          </w:tcPr>
          <w:p w:rsidR="0026231E" w:rsidRDefault="0026231E" w:rsidP="00C25FA2">
            <w:pPr>
              <w:pStyle w:val="Textkrper"/>
              <w:jc w:val="center"/>
              <w:rPr>
                <w:noProof/>
              </w:rPr>
            </w:pPr>
            <w:r>
              <w:rPr>
                <w:noProof/>
              </w:rPr>
              <w:t>Ziel</w:t>
            </w:r>
          </w:p>
        </w:tc>
      </w:tr>
    </w:tbl>
    <w:p w:rsidR="0026231E" w:rsidRPr="0026231E" w:rsidRDefault="0026231E" w:rsidP="0026231E">
      <w:pPr>
        <w:pStyle w:val="Textkrper"/>
      </w:pPr>
    </w:p>
    <w:sectPr w:rsidR="0026231E" w:rsidRPr="0026231E" w:rsidSect="00BA1038">
      <w:pgSz w:w="11906" w:h="16838" w:code="9"/>
      <w:pgMar w:top="1418" w:right="3402"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081C" w:rsidRDefault="00A0081C" w:rsidP="001E03DE">
      <w:r>
        <w:separator/>
      </w:r>
    </w:p>
  </w:endnote>
  <w:endnote w:type="continuationSeparator" w:id="0">
    <w:p w:rsidR="00A0081C" w:rsidRDefault="00A0081C"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ource Sans Pro">
    <w:altName w:val="Corbel"/>
    <w:panose1 w:val="020B0503030403020204"/>
    <w:charset w:val="00"/>
    <w:family w:val="swiss"/>
    <w:pitch w:val="variable"/>
    <w:sig w:usb0="20000007" w:usb1="00000001" w:usb2="00000000" w:usb3="00000000" w:csb0="00000193"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Semibold">
    <w:altName w:val="Arial"/>
    <w:panose1 w:val="020B0603030403020204"/>
    <w:charset w:val="00"/>
    <w:family w:val="swiss"/>
    <w:pitch w:val="variable"/>
    <w:sig w:usb0="20000007" w:usb1="00000001" w:usb2="00000000" w:usb3="00000000" w:csb0="00000193" w:csb1="00000000"/>
  </w:font>
  <w:font w:name="Tahoma">
    <w:panose1 w:val="020B0604030504040204"/>
    <w:charset w:val="00"/>
    <w:family w:val="swiss"/>
    <w:pitch w:val="variable"/>
    <w:sig w:usb0="E1002EFF" w:usb1="C000605B" w:usb2="00000029" w:usb3="00000000" w:csb0="000101FF" w:csb1="00000000"/>
  </w:font>
  <w:font w:name="Source Sans Pro Light">
    <w:altName w:val="Arial"/>
    <w:panose1 w:val="020B0403030403020204"/>
    <w:charset w:val="00"/>
    <w:family w:val="swiss"/>
    <w:pitch w:val="variable"/>
    <w:sig w:usb0="20000007" w:usb1="00000001" w:usb2="00000000" w:usb3="00000000" w:csb0="00000193" w:csb1="00000000"/>
  </w:font>
  <w:font w:name="Univers 55">
    <w:panose1 w:val="000B0500000000000000"/>
    <w:charset w:val="00"/>
    <w:family w:val="swiss"/>
    <w:notTrueType/>
    <w:pitch w:val="variable"/>
    <w:sig w:usb0="00000003" w:usb1="00000000" w:usb2="00000000" w:usb3="00000000" w:csb0="00000001" w:csb1="00000000"/>
  </w:font>
  <w:font w:name="Univers 45 Light">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81C" w:rsidRPr="00B0180B" w:rsidRDefault="00A0081C" w:rsidP="00943640">
    <w:pPr>
      <w:pStyle w:val="Fuzeile"/>
    </w:pPr>
    <w:r w:rsidRPr="004E7DBA">
      <w:rPr>
        <w:noProof/>
        <w:sz w:val="24"/>
      </w:rPr>
      <mc:AlternateContent>
        <mc:Choice Requires="wps">
          <w:drawing>
            <wp:anchor distT="0" distB="0" distL="114300" distR="114300" simplePos="0" relativeHeight="251683840" behindDoc="0" locked="0" layoutInCell="1" allowOverlap="1" wp14:anchorId="3C032318" wp14:editId="5F662C8E">
              <wp:simplePos x="0" y="0"/>
              <wp:positionH relativeFrom="page">
                <wp:posOffset>626481</wp:posOffset>
              </wp:positionH>
              <wp:positionV relativeFrom="page">
                <wp:posOffset>10070465</wp:posOffset>
              </wp:positionV>
              <wp:extent cx="716400" cy="352800"/>
              <wp:effectExtent l="0" t="0" r="7620" b="9525"/>
              <wp:wrapNone/>
              <wp:docPr id="1008" name="Textfeld 10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400" cy="352800"/>
                      </a:xfrm>
                      <a:prstGeom prst="rect">
                        <a:avLst/>
                      </a:prstGeom>
                      <a:solidFill>
                        <a:srgbClr val="FFFFFF"/>
                      </a:solidFill>
                      <a:ln w="9525">
                        <a:noFill/>
                        <a:miter lim="800000"/>
                        <a:headEnd/>
                        <a:tailEnd/>
                      </a:ln>
                    </wps:spPr>
                    <wps:txbx>
                      <w:txbxContent>
                        <w:p w:rsidR="00A0081C" w:rsidRPr="00E20335" w:rsidRDefault="00A0081C"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008" o:spid="_x0000_s1047" type="#_x0000_t202" style="position:absolute;margin-left:49.35pt;margin-top:792.95pt;width:56.4pt;height:27.8pt;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" stroked="f">
              <v:textbox>
                <w:txbxContent>
                  <w:p w:rsidR="00A0081C" w:rsidRPr="00E20335" w:rsidRDefault="00A0081C"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81C" w:rsidRPr="00CD1CB7" w:rsidRDefault="00A0081C" w:rsidP="00CD1CB7">
    <w:pPr>
      <w:pStyle w:val="Fuzeile"/>
    </w:pPr>
    <w:r w:rsidRPr="004E7DBA">
      <w:rPr>
        <w:noProof/>
        <w:sz w:val="24"/>
      </w:rPr>
      <mc:AlternateContent>
        <mc:Choice Requires="wps">
          <w:drawing>
            <wp:anchor distT="0" distB="0" distL="114300" distR="114300" simplePos="0" relativeHeight="251694080" behindDoc="0" locked="0" layoutInCell="1" allowOverlap="1" wp14:anchorId="2C58CB78" wp14:editId="658288AB">
              <wp:simplePos x="0" y="0"/>
              <wp:positionH relativeFrom="page">
                <wp:posOffset>71755</wp:posOffset>
              </wp:positionH>
              <wp:positionV relativeFrom="page">
                <wp:posOffset>810260</wp:posOffset>
              </wp:positionV>
              <wp:extent cx="716400" cy="352800"/>
              <wp:effectExtent l="0" t="8573" r="0" b="0"/>
              <wp:wrapNone/>
              <wp:docPr id="547" name="Textfeld 5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716400" cy="352800"/>
                      </a:xfrm>
                      <a:prstGeom prst="rect">
                        <a:avLst/>
                      </a:prstGeom>
                      <a:solidFill>
                        <a:srgbClr val="FFFFFF"/>
                      </a:solidFill>
                      <a:ln w="9525">
                        <a:noFill/>
                        <a:miter lim="800000"/>
                        <a:headEnd/>
                        <a:tailEnd/>
                      </a:ln>
                    </wps:spPr>
                    <wps:txbx>
                      <w:txbxContent>
                        <w:p w:rsidR="00A0081C" w:rsidRPr="00E20335" w:rsidRDefault="00A0081C" w:rsidP="004F754E">
                          <w:pPr>
                            <w:pStyle w:val="NL-FuzeileGerade"/>
                          </w:pPr>
                          <w:r>
                            <w:fldChar w:fldCharType="begin"/>
                          </w:r>
                          <w:r>
                            <w:instrText xml:space="preserve"> PAGE  \* Arabic  \* MERGEFORMAT </w:instrText>
                          </w:r>
                          <w:r>
                            <w:fldChar w:fldCharType="separate"/>
                          </w:r>
                          <w:r>
                            <w:rPr>
                              <w:noProof/>
                            </w:rPr>
                            <w:t>10</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47" o:spid="_x0000_s1059" type="#_x0000_t202" style="position:absolute;margin-left:5.65pt;margin-top:63.8pt;width:56.4pt;height:27.8pt;rotation:90;z-index:251694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" stroked="f">
              <v:textbox>
                <w:txbxContent>
                  <w:p w:rsidR="00A0081C" w:rsidRPr="00E20335" w:rsidRDefault="00A0081C" w:rsidP="004F754E">
                    <w:pPr>
                      <w:pStyle w:val="NL-FuzeileGerade"/>
                    </w:pPr>
                    <w:r>
                      <w:fldChar w:fldCharType="begin"/>
                    </w:r>
                    <w:r>
                      <w:instrText xml:space="preserve"> PAGE  \* Arabic  \* MERGEFORMAT </w:instrText>
                    </w:r>
                    <w:r>
                      <w:fldChar w:fldCharType="separate"/>
                    </w:r>
                    <w:r>
                      <w:rPr>
                        <w:noProof/>
                      </w:rPr>
                      <w:t>10</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81C" w:rsidRPr="002E2050" w:rsidRDefault="00A0081C" w:rsidP="002E2050">
    <w:pPr>
      <w:pStyle w:val="Fuzeile"/>
    </w:pPr>
    <w:r w:rsidRPr="00595C5A">
      <w:t>© Landesin</w:t>
    </w:r>
    <w:r>
      <w:t>stitut für Schulentwicklung 2015</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81C" w:rsidRDefault="00A0081C">
    <w:pPr>
      <w:pStyle w:val="Fuzeil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81C" w:rsidRPr="002E2050" w:rsidRDefault="00A0081C" w:rsidP="002E2050">
    <w:pPr>
      <w:pStyle w:val="Fuzeile"/>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81C" w:rsidRPr="002E2050" w:rsidRDefault="00A0081C" w:rsidP="00CD1CB7">
    <w:pPr>
      <w:pStyle w:val="Fuzeile"/>
    </w:pPr>
    <w:r w:rsidRPr="00595C5A">
      <w:t>© Landesin</w:t>
    </w:r>
    <w:r>
      <w:t>stitut für Schulentwicklung 2015</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81C" w:rsidRPr="00CD1CB7" w:rsidRDefault="00A0081C" w:rsidP="00CD1CB7">
    <w:pPr>
      <w:pStyle w:val="Fuzeil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81C" w:rsidRPr="002E2050" w:rsidRDefault="00A0081C" w:rsidP="002E2050">
    <w:pPr>
      <w:pStyle w:val="Fuzeile"/>
    </w:pPr>
    <w:r w:rsidRPr="00595C5A">
      <w:t>© Landesin</w:t>
    </w:r>
    <w:r>
      <w:t>stitut für Schulentwicklung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081C" w:rsidRDefault="00A0081C" w:rsidP="001E03DE">
      <w:r>
        <w:separator/>
      </w:r>
    </w:p>
  </w:footnote>
  <w:footnote w:type="continuationSeparator" w:id="0">
    <w:p w:rsidR="00A0081C" w:rsidRDefault="00A0081C"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81C" w:rsidRPr="006A1C37" w:rsidRDefault="00A0081C" w:rsidP="00943640">
    <w:pPr>
      <w:pStyle w:val="Kopfzeile"/>
    </w:pPr>
    <w:r>
      <w:rPr>
        <w:noProof/>
      </w:rPr>
      <mc:AlternateContent>
        <mc:Choice Requires="wps">
          <w:drawing>
            <wp:anchor distT="0" distB="0" distL="114300" distR="114300" simplePos="0" relativeHeight="251680768" behindDoc="0" locked="0" layoutInCell="1" allowOverlap="1" wp14:anchorId="072F5C21" wp14:editId="3EEE1C8E">
              <wp:simplePos x="0" y="0"/>
              <wp:positionH relativeFrom="page">
                <wp:posOffset>2678430</wp:posOffset>
              </wp:positionH>
              <wp:positionV relativeFrom="page">
                <wp:posOffset>594360</wp:posOffset>
              </wp:positionV>
              <wp:extent cx="4269600" cy="352800"/>
              <wp:effectExtent l="0" t="0" r="0" b="9525"/>
              <wp:wrapNone/>
              <wp:docPr id="99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600" cy="352800"/>
                      </a:xfrm>
                      <a:prstGeom prst="rect">
                        <a:avLst/>
                      </a:prstGeom>
                      <a:solidFill>
                        <a:srgbClr val="FFFFFF"/>
                      </a:solidFill>
                      <a:ln w="9525">
                        <a:noFill/>
                        <a:miter lim="800000"/>
                        <a:headEnd/>
                        <a:tailEnd/>
                      </a:ln>
                    </wps:spPr>
                    <wps:txbx>
                      <w:txbxContent>
                        <w:p w:rsidR="00A0081C" w:rsidRPr="00E20335" w:rsidRDefault="00A0081C" w:rsidP="00943640">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32" type="#_x0000_t202" style="position:absolute;margin-left:210.9pt;margin-top:46.8pt;width:336.2pt;height:27.8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" stroked="f">
              <v:textbox>
                <w:txbxContent>
                  <w:p w:rsidR="00A0081C" w:rsidRPr="00E20335" w:rsidRDefault="00A0081C" w:rsidP="00943640">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81792" behindDoc="0" locked="0" layoutInCell="1" allowOverlap="1" wp14:anchorId="4FCA40C3" wp14:editId="1D235621">
          <wp:simplePos x="0" y="0"/>
          <wp:positionH relativeFrom="page">
            <wp:posOffset>720090</wp:posOffset>
          </wp:positionH>
          <wp:positionV relativeFrom="page">
            <wp:posOffset>594360</wp:posOffset>
          </wp:positionV>
          <wp:extent cx="309600" cy="266400"/>
          <wp:effectExtent l="0" t="0" r="0" b="635"/>
          <wp:wrapNone/>
          <wp:docPr id="1814" name="Grafik 1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9600" cy="2664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82816" behindDoc="0" locked="0" layoutInCell="1" allowOverlap="1" wp14:anchorId="6FABE8EE" wp14:editId="3113F476">
              <wp:simplePos x="0" y="0"/>
              <wp:positionH relativeFrom="page">
                <wp:posOffset>720090</wp:posOffset>
              </wp:positionH>
              <wp:positionV relativeFrom="page">
                <wp:posOffset>860425</wp:posOffset>
              </wp:positionV>
              <wp:extent cx="6120000" cy="0"/>
              <wp:effectExtent l="0" t="0" r="14605" b="19050"/>
              <wp:wrapNone/>
              <wp:docPr id="993" name="Gerade Verbindung 993"/>
              <wp:cNvGraphicFramePr/>
              <a:graphic xmlns:a="http://schemas.openxmlformats.org/drawingml/2006/main">
                <a:graphicData uri="http://schemas.microsoft.com/office/word/2010/wordprocessingShape">
                  <wps:wsp>
                    <wps:cNvCnPr/>
                    <wps:spPr>
                      <a:xfrm flipH="1">
                        <a:off x="0" y="0"/>
                        <a:ext cx="612000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anchor>
          </w:drawing>
        </mc:Choice>
        <mc:Fallback>
          <w:pict>
            <v:line id="Gerade Verbindung 993" o:spid="_x0000_s1026" style="position:absolute;flip:x;z-index:25168281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" strokecolor="#a6a6a6" strokeweight=".5pt">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81C" w:rsidRPr="006A1C37" w:rsidRDefault="00A0081C" w:rsidP="00943640">
    <w:pPr>
      <w:pStyle w:val="Kopfzeile"/>
    </w:pPr>
    <w:r w:rsidRPr="008B7133">
      <w:rPr>
        <w:noProof/>
      </w:rPr>
      <w:drawing>
        <wp:anchor distT="0" distB="0" distL="114300" distR="114300" simplePos="0" relativeHeight="251686912" behindDoc="1" locked="0" layoutInCell="1" allowOverlap="1" wp14:anchorId="65963266" wp14:editId="4E186399">
          <wp:simplePos x="0" y="0"/>
          <wp:positionH relativeFrom="page">
            <wp:posOffset>828040</wp:posOffset>
          </wp:positionH>
          <wp:positionV relativeFrom="page">
            <wp:posOffset>586105</wp:posOffset>
          </wp:positionV>
          <wp:extent cx="3592800" cy="968400"/>
          <wp:effectExtent l="0" t="0" r="8255" b="3175"/>
          <wp:wrapThrough wrapText="bothSides">
            <wp:wrapPolygon edited="0">
              <wp:start x="0" y="0"/>
              <wp:lineTo x="0" y="17422"/>
              <wp:lineTo x="2406" y="20396"/>
              <wp:lineTo x="2406" y="21246"/>
              <wp:lineTo x="3895" y="21246"/>
              <wp:lineTo x="3895" y="20396"/>
              <wp:lineTo x="21535" y="18696"/>
              <wp:lineTo x="21535" y="13597"/>
              <wp:lineTo x="19244" y="13597"/>
              <wp:lineTo x="19359" y="11473"/>
              <wp:lineTo x="16610" y="6799"/>
              <wp:lineTo x="15120" y="6799"/>
              <wp:lineTo x="5613" y="0"/>
              <wp:lineTo x="0" y="0"/>
            </wp:wrapPolygon>
          </wp:wrapThrough>
          <wp:docPr id="462" name="Grafik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00" cy="968400"/>
                  </a:xfrm>
                  <a:prstGeom prst="rect">
                    <a:avLst/>
                  </a:prstGeom>
                  <a:noFill/>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84864" behindDoc="1" locked="0" layoutInCell="1" allowOverlap="1" wp14:anchorId="18B1B7AE" wp14:editId="74E0528B">
              <wp:simplePos x="0" y="0"/>
              <wp:positionH relativeFrom="page">
                <wp:posOffset>828040</wp:posOffset>
              </wp:positionH>
              <wp:positionV relativeFrom="page">
                <wp:posOffset>3939540</wp:posOffset>
              </wp:positionV>
              <wp:extent cx="5220000" cy="5968800"/>
              <wp:effectExtent l="0" t="0" r="19050" b="13335"/>
              <wp:wrapThrough wrapText="bothSides">
                <wp:wrapPolygon edited="0">
                  <wp:start x="15215" y="0"/>
                  <wp:lineTo x="15215" y="1103"/>
                  <wp:lineTo x="0" y="1103"/>
                  <wp:lineTo x="0" y="21579"/>
                  <wp:lineTo x="21600" y="21579"/>
                  <wp:lineTo x="21600" y="1103"/>
                  <wp:lineTo x="17343" y="1103"/>
                  <wp:lineTo x="17343" y="0"/>
                  <wp:lineTo x="15215" y="0"/>
                </wp:wrapPolygon>
              </wp:wrapThrough>
              <wp:docPr id="1021" name="Gruppieren 1021"/>
              <wp:cNvGraphicFramePr/>
              <a:graphic xmlns:a="http://schemas.openxmlformats.org/drawingml/2006/main">
                <a:graphicData uri="http://schemas.microsoft.com/office/word/2010/wordprocessingGroup">
                  <wpg:wgp>
                    <wpg:cNvGrpSpPr/>
                    <wpg:grpSpPr>
                      <a:xfrm>
                        <a:off x="0" y="0"/>
                        <a:ext cx="5220000" cy="5968800"/>
                        <a:chOff x="0" y="0"/>
                        <a:chExt cx="5220000" cy="5968440"/>
                      </a:xfrm>
                    </wpg:grpSpPr>
                    <wps:wsp>
                      <wps:cNvPr id="1022" name="Rechteck 1022"/>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023" name="Grafik 102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uppieren 1021" o:spid="_x0000_s1026" style="position:absolute;margin-left:65.2pt;margin-top:310.2pt;width:411pt;height:470pt;z-index:-251631616;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">
              <v:rect id="Rechteck 1022"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gavMMA&#10;AADdAAAADwAAAGRycy9kb3ducmV2LnhtbERPzWrCQBC+F/oOywi91U1CsW3qKq1g8eCl2gcYsmMS&#10;zc6G3WlM+/RdQfA2H9/vzJej69RAIbaeDeTTDBRx5W3LtYHv/frxBVQUZIudZzLwSxGWi/u7OZbW&#10;n/mLhp3UKoVwLNFAI9KXWseqIYdx6nvixB18cCgJhlrbgOcU7jpdZNlMO2w5NTTY06qh6rT7cQYO&#10;x3ZY5/nH0/ZTXuWvCs/HfhWMeZiM72+ghEa5ia/ujU3zs6KAyzfpBL3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1gavMMAAADdAAAADwAAAAAAAAAAAAAAAACYAgAAZHJzL2Rv&#10;d25yZXYueG1sUEsFBgAAAAAEAAQA9QAAAIgDA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023"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htFzFAAAA3QAAAA8AAABkcnMvZG93bnJldi54bWxEj9FqwzAMRd8H/QejQt9Wp2k3Rla3jIEh&#10;UBhZ2w8QsZZki+Vgu0369/VgsDeJe+/R1XY/2V5cyYfOsYLVMgNBXDvTcaPgfNKPLyBCRDbYOyYF&#10;Nwqw380etlgYN/InXY+xEQnCoUAFbYxDIWWoW7IYlm4gTtqX8xZjWn0jjccxwW0v8yx7lhY7Thda&#10;HOi9pfrneLGJwpvVh346l6GSTlc699+b6qDUYj69vYKINMV/81+6NKl+lq/h95s0gtzd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YbRcxQAAAN0AAAAPAAAAAAAAAAAAAAAA&#10;AJ8CAABkcnMvZG93bnJldi54bWxQSwUGAAAAAAQABAD3AAAAkQMAAAAA&#10;">
                <v:imagedata r:id="rId3" o:title=""/>
                <v:path arrowok="t"/>
              </v:shape>
              <w10:wrap type="through" anchorx="page" anchory="page"/>
            </v:group>
          </w:pict>
        </mc:Fallback>
      </mc:AlternateContent>
    </w:r>
    <w:r w:rsidRPr="008B7133">
      <w:rPr>
        <w:noProof/>
      </w:rPr>
      <w:drawing>
        <wp:anchor distT="0" distB="0" distL="114300" distR="114300" simplePos="0" relativeHeight="251687936" behindDoc="0" locked="0" layoutInCell="1" allowOverlap="1" wp14:anchorId="5CCB9182" wp14:editId="089A218A">
          <wp:simplePos x="0" y="0"/>
          <wp:positionH relativeFrom="page">
            <wp:posOffset>4248150</wp:posOffset>
          </wp:positionH>
          <wp:positionV relativeFrom="page">
            <wp:posOffset>3076575</wp:posOffset>
          </wp:positionV>
          <wp:extent cx="2851200" cy="1306800"/>
          <wp:effectExtent l="0" t="0" r="6350" b="8255"/>
          <wp:wrapNone/>
          <wp:docPr id="1815" name="Grafik 1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200" cy="130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85888" behindDoc="1" locked="0" layoutInCell="1" allowOverlap="1" wp14:anchorId="1C056189" wp14:editId="157B734E">
              <wp:simplePos x="0" y="0"/>
              <wp:positionH relativeFrom="page">
                <wp:posOffset>6228715</wp:posOffset>
              </wp:positionH>
              <wp:positionV relativeFrom="page">
                <wp:posOffset>5682615</wp:posOffset>
              </wp:positionV>
              <wp:extent cx="864000" cy="4280400"/>
              <wp:effectExtent l="0" t="0" r="12700" b="6350"/>
              <wp:wrapThrough wrapText="bothSides">
                <wp:wrapPolygon edited="0">
                  <wp:start x="9529" y="0"/>
                  <wp:lineTo x="6671" y="0"/>
                  <wp:lineTo x="5718" y="288"/>
                  <wp:lineTo x="6194" y="1538"/>
                  <wp:lineTo x="0" y="1538"/>
                  <wp:lineTo x="0" y="5865"/>
                  <wp:lineTo x="10959" y="6153"/>
                  <wp:lineTo x="0" y="6730"/>
                  <wp:lineTo x="0" y="16248"/>
                  <wp:lineTo x="10959" y="16921"/>
                  <wp:lineTo x="0" y="17113"/>
                  <wp:lineTo x="0" y="21536"/>
                  <wp:lineTo x="20965" y="21536"/>
                  <wp:lineTo x="21441" y="20478"/>
                  <wp:lineTo x="21441" y="17113"/>
                  <wp:lineTo x="15724" y="16921"/>
                  <wp:lineTo x="20965" y="16056"/>
                  <wp:lineTo x="21441" y="15287"/>
                  <wp:lineTo x="21441" y="6826"/>
                  <wp:lineTo x="10959" y="6153"/>
                  <wp:lineTo x="21441" y="5769"/>
                  <wp:lineTo x="21441" y="1538"/>
                  <wp:lineTo x="14771" y="1538"/>
                  <wp:lineTo x="14294" y="96"/>
                  <wp:lineTo x="13341" y="0"/>
                  <wp:lineTo x="9529" y="0"/>
                </wp:wrapPolygon>
              </wp:wrapThrough>
              <wp:docPr id="994" name="Gruppieren 994"/>
              <wp:cNvGraphicFramePr/>
              <a:graphic xmlns:a="http://schemas.openxmlformats.org/drawingml/2006/main">
                <a:graphicData uri="http://schemas.microsoft.com/office/word/2010/wordprocessingGroup">
                  <wpg:wgp>
                    <wpg:cNvGrpSpPr/>
                    <wpg:grpSpPr>
                      <a:xfrm>
                        <a:off x="0" y="0"/>
                        <a:ext cx="864000" cy="4280400"/>
                        <a:chOff x="0" y="0"/>
                        <a:chExt cx="862907" cy="4280006"/>
                      </a:xfrm>
                    </wpg:grpSpPr>
                    <wpg:grpSp>
                      <wpg:cNvPr id="995" name="Gruppieren 995"/>
                      <wpg:cNvGrpSpPr/>
                      <wpg:grpSpPr>
                        <a:xfrm>
                          <a:off x="0" y="330413"/>
                          <a:ext cx="862907" cy="860612"/>
                          <a:chOff x="0" y="0"/>
                          <a:chExt cx="862907" cy="860612"/>
                        </a:xfrm>
                      </wpg:grpSpPr>
                      <pic:pic xmlns:pic="http://schemas.openxmlformats.org/drawingml/2006/picture">
                        <pic:nvPicPr>
                          <pic:cNvPr id="996" name="Grafik 996"/>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997"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A0081C" w:rsidRPr="008B7133" w:rsidRDefault="00A0081C" w:rsidP="00943640">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998" name="Gruppieren 998"/>
                      <wpg:cNvGrpSpPr/>
                      <wpg:grpSpPr>
                        <a:xfrm>
                          <a:off x="0" y="2389734"/>
                          <a:ext cx="862907" cy="860612"/>
                          <a:chOff x="0" y="0"/>
                          <a:chExt cx="862907" cy="860612"/>
                        </a:xfrm>
                      </wpg:grpSpPr>
                      <pic:pic xmlns:pic="http://schemas.openxmlformats.org/drawingml/2006/picture">
                        <pic:nvPicPr>
                          <pic:cNvPr id="999" name="Grafik 999"/>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000" name="Textfeld 1000"/>
                        <wps:cNvSpPr txBox="1">
                          <a:spLocks noChangeArrowheads="1"/>
                        </wps:cNvSpPr>
                        <wps:spPr bwMode="auto">
                          <a:xfrm>
                            <a:off x="69157" y="69156"/>
                            <a:ext cx="793750" cy="567055"/>
                          </a:xfrm>
                          <a:prstGeom prst="rect">
                            <a:avLst/>
                          </a:prstGeom>
                          <a:noFill/>
                          <a:ln w="9525">
                            <a:noFill/>
                            <a:miter lim="800000"/>
                            <a:headEnd/>
                            <a:tailEnd/>
                          </a:ln>
                        </wps:spPr>
                        <wps:txbx>
                          <w:txbxContent>
                            <w:p w:rsidR="00A0081C" w:rsidRPr="0098402B" w:rsidRDefault="00A0081C" w:rsidP="00943640">
                              <w:pPr>
                                <w:pStyle w:val="LS-DeckblattQuatrate"/>
                              </w:pPr>
                              <w:r>
                                <w:t>Schulentwicklung</w:t>
                              </w:r>
                              <w:r>
                                <w:br/>
                                <w:t>und empirische Bildungsforschung</w:t>
                              </w:r>
                            </w:p>
                          </w:txbxContent>
                        </wps:txbx>
                        <wps:bodyPr rot="0" vert="horz" wrap="square" lIns="0" tIns="0" rIns="0" bIns="0" anchor="t" anchorCtr="0">
                          <a:noAutofit/>
                        </wps:bodyPr>
                      </wps:wsp>
                    </wpg:grpSp>
                    <wpg:grpSp>
                      <wpg:cNvPr id="1001" name="Gruppieren 1001"/>
                      <wpg:cNvGrpSpPr/>
                      <wpg:grpSpPr>
                        <a:xfrm>
                          <a:off x="0" y="1352389"/>
                          <a:ext cx="862907" cy="860612"/>
                          <a:chOff x="0" y="0"/>
                          <a:chExt cx="862907" cy="860612"/>
                        </a:xfrm>
                      </wpg:grpSpPr>
                      <pic:pic xmlns:pic="http://schemas.openxmlformats.org/drawingml/2006/picture">
                        <pic:nvPicPr>
                          <pic:cNvPr id="1002" name="Grafik 1002"/>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003"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A0081C" w:rsidRDefault="00A0081C" w:rsidP="00943640">
                              <w:pPr>
                                <w:pStyle w:val="LS-DeckblattQuatrate"/>
                              </w:pPr>
                              <w:r>
                                <w:t>Qualitätsentwicklung</w:t>
                              </w:r>
                            </w:p>
                            <w:p w:rsidR="00A0081C" w:rsidRPr="008B7133" w:rsidRDefault="00A0081C" w:rsidP="00943640">
                              <w:pPr>
                                <w:pStyle w:val="LS-DeckblattQuatrate"/>
                              </w:pPr>
                              <w:r>
                                <w:t>und Evaluation</w:t>
                              </w:r>
                            </w:p>
                          </w:txbxContent>
                        </wps:txbx>
                        <wps:bodyPr rot="0" vert="horz" wrap="square" lIns="0" tIns="0" rIns="0" bIns="0" anchor="t" anchorCtr="0">
                          <a:noAutofit/>
                        </wps:bodyPr>
                      </wps:wsp>
                    </wpg:grpSp>
                    <wpg:grpSp>
                      <wpg:cNvPr id="1004" name="Gruppieren 1004"/>
                      <wpg:cNvGrpSpPr/>
                      <wpg:grpSpPr>
                        <a:xfrm>
                          <a:off x="0" y="3419395"/>
                          <a:ext cx="862907" cy="860611"/>
                          <a:chOff x="0" y="0"/>
                          <a:chExt cx="862907" cy="860611"/>
                        </a:xfrm>
                      </wpg:grpSpPr>
                      <pic:pic xmlns:pic="http://schemas.openxmlformats.org/drawingml/2006/picture">
                        <pic:nvPicPr>
                          <pic:cNvPr id="1005" name="Grafik 1005"/>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1006"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A0081C" w:rsidRPr="0098402B" w:rsidRDefault="00A0081C" w:rsidP="00943640">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1007" name="Grafik 1007"/>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994" o:spid="_x0000_s1033" style="position:absolute;margin-left:490.45pt;margin-top:447.45pt;width:68.05pt;height:337.05pt;z-index:-251630592;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">
              <v:group id="Gruppieren 995" o:spid="_x0000_s1034"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Wn9XDFAAAA3A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996" o:spid="_x0000_s1035"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cr6U/FAAAA3AAAAA8AAABkcnMvZG93bnJldi54bWxEj0GLwjAUhO8L/ofwBC+iqR5Eq1FUVt2D&#10;B7UePD6aZ1tsXkqTtfXfbwRhj8PMfMMsVq0pxZNqV1hWMBpGIIhTqwvOFFyT3WAKwnlkjaVlUvAi&#10;B6tl52uBsbYNn+l58ZkIEHYxKsi9r2IpXZqTQTe0FXHw7rY26IOsM6lrbALclHIcRRNpsOCwkGNF&#10;25zSx+XXKKiaJO1fv/e3YppsT7dDu99Ex7FSvW67noPw1Pr/8Kf9oxXMZhN4nwlHQC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HK+lPxQAAANwAAAAPAAAAAAAAAAAAAAAA&#10;AJ8CAABkcnMvZG93bnJldi54bWxQSwUGAAAAAAQABAD3AAAAkQMAAAAA&#10;">
                  <v:imagedata r:id="rId10" o:title=""/>
                  <v:path arrowok="t"/>
                </v:shape>
                <v:shapetype id="_x0000_t202" coordsize="21600,21600" o:spt="202" path="m,l,21600r21600,l21600,xe">
                  <v:stroke joinstyle="miter"/>
                  <v:path gradientshapeok="t" o:connecttype="rect"/>
                </v:shapetype>
                <v:shape id="_x0000_s1036"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MFL8UA&#10;AADcAAAADwAAAGRycy9kb3ducmV2LnhtbESPQWvCQBSE7wX/w/IEb3VjD9pEVxFpQRBKYzx4fGaf&#10;yWL2bZpdNf33bqHgcZiZb5jFqreNuFHnjWMFk3ECgrh02nCl4FB8vr6D8AFZY+OYFPySh9Vy8LLA&#10;TLs753Tbh0pECPsMFdQhtJmUvqzJoh+7ljh6Z9dZDFF2ldQd3iPcNvItSabSouG4UGNLm5rKy/5q&#10;FayPnH+Yn6/Td37OTVGkCe+mF6VGw349BxGoD8/wf3urFaTpDP7OxCMgl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IwUvxQAAANwAAAAPAAAAAAAAAAAAAAAAAJgCAABkcnMv&#10;ZG93bnJldi54bWxQSwUGAAAAAAQABAD1AAAAigMAAAAA&#10;" filled="f" stroked="f">
                  <v:textbox inset="0,0,0,0">
                    <w:txbxContent>
                      <w:p w:rsidR="00A0081C" w:rsidRPr="008B7133" w:rsidRDefault="00A0081C" w:rsidP="00943640">
                        <w:pPr>
                          <w:pStyle w:val="LS-DeckblattQuatrate"/>
                        </w:pPr>
                        <w:r w:rsidRPr="008B7133">
                          <w:t>Landesinstitut</w:t>
                        </w:r>
                        <w:r>
                          <w:t xml:space="preserve"> </w:t>
                        </w:r>
                        <w:r w:rsidRPr="008B7133">
                          <w:t>für Schulentwicklung</w:t>
                        </w:r>
                      </w:p>
                    </w:txbxContent>
                  </v:textbox>
                </v:shape>
              </v:group>
              <v:group id="Gruppieren 998" o:spid="_x0000_s1037"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GumWu7CAAAA3AAAAA8A&#10;AAAAAAAAAAAAAAAAqgIAAGRycy9kb3ducmV2LnhtbFBLBQYAAAAABAAEAPoAAACZAwAAAAA=&#10;">
                <v:shape id="Grafik 999" o:spid="_x0000_s1038"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nQALGAAAA3AAAAA8AAABkcnMvZG93bnJldi54bWxEj0FrwkAUhO8F/8PyCr3VTQO1JroGFVrE&#10;U2v04O2RfSbR7NuQ3Sbpv3cLhR6HmfmGWWajaURPnastK3iZRiCIC6trLhUc8/fnOQjnkTU2lknB&#10;DznIVpOHJabaDvxF/cGXIkDYpaig8r5NpXRFRQbd1LbEwbvYzqAPsiul7nAIcNPIOIpm0mDNYaHC&#10;lrYVFbfDt1GQ77ft5ryLZm/2mJ+ur58f142MlXp6HNcLEJ5G/x/+a++0giRJ4PdMOAJydQ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qdAAsYAAADcAAAADwAAAAAAAAAAAAAA&#10;AACfAgAAZHJzL2Rvd25yZXYueG1sUEsFBgAAAAAEAAQA9wAAAJIDAAAAAA==&#10;">
                  <v:imagedata r:id="rId11" o:title=""/>
                  <v:path arrowok="t"/>
                </v:shape>
                <v:shape id="Textfeld 1000" o:spid="_x0000_s1039"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hhuMYA&#10;AADdAAAADwAAAGRycy9kb3ducmV2LnhtbESPQWvDMAyF74P9B6PBbqvdHUqb1i2lbDAYjKXZYUc1&#10;VhPTWM5ir83+/XQo9Cbxnt77tNqMoVNnGpKPbGE6MaCI6+g8Nxa+qtenOaiUkR12kcnCHyXYrO/v&#10;Vli4eOGSzvvcKAnhVKCFNue+0DrVLQVMk9gTi3aMQ8As69BoN+BFwkOnn42Z6YCepaHFnnYt1af9&#10;b7Cw/ebyxf98HD7LY+mramH4fXay9vFh3C5BZRrzzXy9fnOCb4zwyzcygl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5hhuMYAAADdAAAADwAAAAAAAAAAAAAAAACYAgAAZHJz&#10;L2Rvd25yZXYueG1sUEsFBgAAAAAEAAQA9QAAAIsDAAAAAA==&#10;" filled="f" stroked="f">
                  <v:textbox inset="0,0,0,0">
                    <w:txbxContent>
                      <w:p w:rsidR="00A0081C" w:rsidRPr="0098402B" w:rsidRDefault="00A0081C" w:rsidP="00943640">
                        <w:pPr>
                          <w:pStyle w:val="LS-DeckblattQuatrate"/>
                        </w:pPr>
                        <w:r>
                          <w:t>Schulentwicklung</w:t>
                        </w:r>
                        <w:r>
                          <w:br/>
                          <w:t>und empirische Bildungsforschung</w:t>
                        </w:r>
                      </w:p>
                    </w:txbxContent>
                  </v:textbox>
                </v:shape>
              </v:group>
              <v:group id="Gruppieren 1001" o:spid="_x0000_s1040"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A1sz4wwAAAN0AAAAP&#10;AAAAAAAAAAAAAAAAAKoCAABkcnMvZG93bnJldi54bWxQSwUGAAAAAAQABAD6AAAAmgMAAAAA&#10;">
                <v:shape id="Grafik 1002" o:spid="_x0000_s1041"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VU4mHFAAAA3QAAAA8AAABkcnMvZG93bnJldi54bWxET9tqwkAQfRf8h2UKfSl1tyJaUleRloI3&#10;lNp8wJCdJqHZ2SS7jdGv7xYKvs3hXGe+7G0lOmp96VjD00iBIM6cKTnXkH6+Pz6D8AHZYOWYNFzI&#10;w3IxHMwxMe7MH9SdQi5iCPsENRQh1ImUPivIoh+5mjhyX661GCJsc2laPMdwW8mxUlNpseTYUGBN&#10;rwVl36cfq2E3nbw12fE6O2Jz2O+2Tfqw6VKt7+/61QuIQH24if/daxPnKzWGv2/iCXLxC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FVOJhxQAAAN0AAAAPAAAAAAAAAAAAAAAA&#10;AJ8CAABkcnMvZG93bnJldi54bWxQSwUGAAAAAAQABAD3AAAAkQMAAAAA&#10;">
                  <v:imagedata r:id="rId12" o:title=""/>
                  <v:path arrowok="t"/>
                </v:shape>
                <v:shape id="_x0000_s1042"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r/z8MA&#10;AADdAAAADwAAAGRycy9kb3ducmV2LnhtbERPTWsCMRC9F/wPYYTeamILUlejiFgoFIrrevA4bsbd&#10;4GayblLd/vtGKHibx/uc+bJ3jbhSF6xnDeORAkFcemO50rAvPl7eQYSIbLDxTBp+KcByMXiaY2b8&#10;jXO67mIlUgiHDDXUMbaZlKGsyWEY+ZY4cSffOYwJdpU0Hd5SuGvkq1IT6dByaqixpXVN5Xn34zSs&#10;Dpxv7OX7uM1PuS2KqeKvyVnr52G/moGI1MeH+N/9adJ8pd7g/k06Q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0r/z8MAAADdAAAADwAAAAAAAAAAAAAAAACYAgAAZHJzL2Rv&#10;d25yZXYueG1sUEsFBgAAAAAEAAQA9QAAAIgDAAAAAA==&#10;" filled="f" stroked="f">
                  <v:textbox inset="0,0,0,0">
                    <w:txbxContent>
                      <w:p w:rsidR="00A0081C" w:rsidRDefault="00A0081C" w:rsidP="00943640">
                        <w:pPr>
                          <w:pStyle w:val="LS-DeckblattQuatrate"/>
                        </w:pPr>
                        <w:r>
                          <w:t>Qualitätsentwicklung</w:t>
                        </w:r>
                      </w:p>
                      <w:p w:rsidR="00A0081C" w:rsidRPr="008B7133" w:rsidRDefault="00A0081C" w:rsidP="00943640">
                        <w:pPr>
                          <w:pStyle w:val="LS-DeckblattQuatrate"/>
                        </w:pPr>
                        <w:r>
                          <w:t>und Evaluation</w:t>
                        </w:r>
                      </w:p>
                    </w:txbxContent>
                  </v:textbox>
                </v:shape>
              </v:group>
              <v:group id="Gruppieren 1004" o:spid="_x0000_s1043"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KFvYMQAAADdAAAA&#10;DwAAAAAAAAAAAAAAAACqAgAAZHJzL2Rvd25yZXYueG1sUEsFBgAAAAAEAAQA+gAAAJsDAAAAAA==&#10;">
                <v:shape id="Grafik 1005" o:spid="_x0000_s1044"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bBDPBAAAA3QAAAA8AAABkcnMvZG93bnJldi54bWxET0trAjEQvgv9D2EKvWmi0FJWo4hQ8eij&#10;B70Nm3Gzuplsk6i7/94UCr3Nx/ec2aJzjbhTiLVnDeORAkFcelNzpeH78DX8BBETssHGM2noKcJi&#10;/jKYYWH8g3d036dK5BCOBWqwKbWFlLG05DCOfEucubMPDlOGoZIm4COHu0ZOlPqQDmvODRZbWlkq&#10;r/ub0xA6e+jp1jOf8XTc/lyqyfqy1frttVtOQSTq0r/4z70xeb5S7/D7TT5Bzp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CbBDPBAAAA3QAAAA8AAAAAAAAAAAAAAAAAnwIA&#10;AGRycy9kb3ducmV2LnhtbFBLBQYAAAAABAAEAPcAAACNAwAAAAA=&#10;">
                  <v:imagedata r:id="rId13" o:title=""/>
                  <v:path arrowok="t"/>
                </v:shape>
                <v:shape id="_x0000_s1045"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1cV8QA&#10;AADdAAAADwAAAGRycy9kb3ducmV2LnhtbESPQYvCMBCF7wv+hzCCtzXVg7jVKCIuCIJY68Hj2Ixt&#10;sJl0m6j135uFhb3N8N775s182dlaPKj1xrGC0TABQVw4bbhUcMq/P6cgfEDWWDsmBS/ysFz0PuaY&#10;avfkjB7HUIoIYZ+igiqEJpXSFxVZ9EPXEEft6lqLIa5tKXWLzwi3tRwnyURaNBwvVNjQuqLidrxb&#10;BaszZxvzs78csmtm8vwr4d3kptSg361mIAJ14d/8l97qWD8S4febOIJcv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9XFfEAAAA3QAAAA8AAAAAAAAAAAAAAAAAmAIAAGRycy9k&#10;b3ducmV2LnhtbFBLBQYAAAAABAAEAPUAAACJAwAAAAA=&#10;" filled="f" stroked="f">
                  <v:textbox inset="0,0,0,0">
                    <w:txbxContent>
                      <w:p w:rsidR="00A0081C" w:rsidRPr="0098402B" w:rsidRDefault="00A0081C" w:rsidP="00943640">
                        <w:pPr>
                          <w:pStyle w:val="LS-DeckblattQuatrate"/>
                        </w:pPr>
                        <w:r>
                          <w:t>Bildungspläne</w:t>
                        </w:r>
                      </w:p>
                    </w:txbxContent>
                  </v:textbox>
                </v:shape>
              </v:group>
              <v:shape id="Grafik 1007" o:spid="_x0000_s1046"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6QbdLDAAAA3QAAAA8AAABkcnMvZG93bnJldi54bWxET91qwjAUvh/4DuEMvFuTKeioRhmOOXHC&#10;tuoDHJpjW9aclCTT+vZmIHh3Pr7fM1/2thUn8qFxrOE5UyCIS2carjQc9u9PLyBCRDbYOiYNFwqw&#10;XAwe5pgbd+YfOhWxEimEQ44a6hi7XMpQ1mQxZK4jTtzReYsxQV9J4/Gcwm0rR0pNpMWGU0ONHa1q&#10;Kn+LP6uhl+Zzsv5Y8+jLbcvvt12x8+NC6+Fj/zoDEamPd/HNvTFpvlJT+P8mnSA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pBt0sMAAADdAAAADwAAAAAAAAAAAAAAAACf&#10;AgAAZHJzL2Rvd25yZXYueG1sUEsFBgAAAAAEAAQA9wAAAI8DA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81C" w:rsidRPr="006A1C37" w:rsidRDefault="00A0081C" w:rsidP="00C62390">
    <w:pPr>
      <w:pStyle w:val="Kopfzeile"/>
    </w:pPr>
    <w:r>
      <w:rPr>
        <w:noProof/>
      </w:rPr>
      <mc:AlternateContent>
        <mc:Choice Requires="wpg">
          <w:drawing>
            <wp:anchor distT="0" distB="0" distL="114300" distR="114300" simplePos="0" relativeHeight="251693056" behindDoc="0" locked="0" layoutInCell="1" allowOverlap="1" wp14:anchorId="7BC39BA6" wp14:editId="1A372C83">
              <wp:simplePos x="0" y="0"/>
              <wp:positionH relativeFrom="page">
                <wp:posOffset>9983972</wp:posOffset>
              </wp:positionH>
              <wp:positionV relativeFrom="page">
                <wp:posOffset>404036</wp:posOffset>
              </wp:positionV>
              <wp:extent cx="352800" cy="6262577"/>
              <wp:effectExtent l="0" t="0" r="9525" b="5080"/>
              <wp:wrapNone/>
              <wp:docPr id="1009" name="Gruppieren 1009"/>
              <wp:cNvGraphicFramePr/>
              <a:graphic xmlns:a="http://schemas.openxmlformats.org/drawingml/2006/main">
                <a:graphicData uri="http://schemas.microsoft.com/office/word/2010/wordprocessingGroup">
                  <wpg:wgp>
                    <wpg:cNvGrpSpPr/>
                    <wpg:grpSpPr>
                      <a:xfrm>
                        <a:off x="0" y="0"/>
                        <a:ext cx="352800" cy="6262577"/>
                        <a:chOff x="-308" y="3099"/>
                        <a:chExt cx="352800" cy="5482373"/>
                      </a:xfrm>
                    </wpg:grpSpPr>
                    <wps:wsp>
                      <wps:cNvPr id="1010" name="Textfeld 2"/>
                      <wps:cNvSpPr txBox="1">
                        <a:spLocks noChangeArrowheads="1"/>
                      </wps:cNvSpPr>
                      <wps:spPr bwMode="auto">
                        <a:xfrm rot="5400000">
                          <a:off x="-2398979" y="2401770"/>
                          <a:ext cx="5150142" cy="352800"/>
                        </a:xfrm>
                        <a:prstGeom prst="rect">
                          <a:avLst/>
                        </a:prstGeom>
                        <a:solidFill>
                          <a:srgbClr val="FFFFFF"/>
                        </a:solidFill>
                        <a:ln w="9525">
                          <a:noFill/>
                          <a:miter lim="800000"/>
                          <a:headEnd/>
                          <a:tailEnd/>
                        </a:ln>
                      </wps:spPr>
                      <wps:txb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Content>
                              <w:p w:rsidR="00A0081C" w:rsidRPr="00E20335" w:rsidRDefault="00A0081C" w:rsidP="004F754E">
                                <w:pPr>
                                  <w:pStyle w:val="NL-Kopfzeilen-Titel"/>
                                </w:pPr>
                                <w:r>
                                  <w:t xml:space="preserve">     </w:t>
                                </w:r>
                              </w:p>
                            </w:sdtContent>
                          </w:sdt>
                        </w:txbxContent>
                      </wps:txbx>
                      <wps:bodyPr rot="0" vert="horz" wrap="square" lIns="91440" tIns="45720" rIns="91440" bIns="45720" anchor="t" anchorCtr="0">
                        <a:noAutofit/>
                      </wps:bodyPr>
                    </wps:wsp>
                    <wps:wsp>
                      <wps:cNvPr id="1011" name="Gerade Verbindung 1011"/>
                      <wps:cNvCnPr/>
                      <wps:spPr>
                        <a:xfrm flipV="1">
                          <a:off x="85714" y="92004"/>
                          <a:ext cx="0" cy="5393468"/>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009" o:spid="_x0000_s1048" style="position:absolute;margin-left:786.15pt;margin-top:31.8pt;width:27.8pt;height:493.1pt;z-index:251693056;mso-position-horizontal-relative:page;mso-position-vertical-relative:page;mso-width-relative:margin;mso-height-relative:margin" coordorigin="-3,30" coordsize="3528,54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">
              <v:shapetype id="_x0000_t202" coordsize="21600,21600" o:spt="202" path="m,l,21600r21600,l21600,xe">
                <v:stroke joinstyle="miter"/>
                <v:path gradientshapeok="t" o:connecttype="rect"/>
              </v:shapetype>
              <v:shape id="_x0000_s1049" type="#_x0000_t202" style="position:absolute;left:-23990;top:24017;width:5150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PBisYA&#10;AADdAAAADwAAAGRycy9kb3ducmV2LnhtbESPT2sCQQzF70K/wxChN521lGJXR5FCoS0UqvbgMezE&#10;3dWdzDIz7p9v3xwK3hLey3u/rLeDa1RHIdaeDSzmGSjiwtuaSwO/x/fZElRMyBYbz2RgpAjbzcNk&#10;jbn1Pe+pO6RSSQjHHA1UKbW51rGoyGGc+5ZYtLMPDpOsodQ2YC/hrtFPWfaiHdYsDRW29FZRcT3c&#10;nAEM9vvr0oVx6U6fp5/bc92/utGYx+mwW4FKNKS7+f/6wwp+thB++UZG0J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sPBisYAAADdAAAADwAAAAAAAAAAAAAAAACYAgAAZHJz&#10;L2Rvd25yZXYueG1sUEsFBgAAAAAEAAQA9QAAAIsDAAAAAA==&#10;" stroked="f">
                <v:textbo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Content>
                        <w:p w:rsidR="00A0081C" w:rsidRPr="00E20335" w:rsidRDefault="00A0081C" w:rsidP="004F754E">
                          <w:pPr>
                            <w:pStyle w:val="NL-Kopfzeilen-Titel"/>
                          </w:pPr>
                          <w:r>
                            <w:t xml:space="preserve">     </w:t>
                          </w:r>
                        </w:p>
                      </w:sdtContent>
                    </w:sdt>
                  </w:txbxContent>
                </v:textbox>
              </v:shape>
              <v:line id="Gerade Verbindung 1011" o:spid="_x0000_s1050" style="position:absolute;flip:y;visibility:visible;mso-wrap-style:square" from="857,920" to="857,5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GswpMUAAADdAAAADwAAAGRycy9kb3ducmV2LnhtbESPQWvDMAyF74P+B6PCbouTHUZI45a1&#10;dGWnQdq0u4pYS8JiOdhemv77eTDoTeK97+mp3MxmEBM531tWkCUpCOLG6p5bBfXp7SkH4QOyxsEy&#10;KbiRh8168VBioe2VK5qOoRUxhH2BCroQxkJK33Rk0Cd2JI7al3UGQ1xdK7XDaww3g3xO0xdpsOd4&#10;ocORdh0138cfE2t8bA/1bmKDt8p91nmTXfaHs1KPy/l1BSLQHO7mf/pdRy7NMvj7Jo4g1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GswpMUAAADdAAAADwAAAAAAAAAA&#10;AAAAAAChAgAAZHJzL2Rvd25yZXYueG1sUEsFBgAAAAAEAAQA+QAAAJMDAAAAAA==&#10;" strokecolor="#a6a6a6" strokeweight=".5pt"/>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81C" w:rsidRPr="006A1C37" w:rsidRDefault="00A0081C" w:rsidP="00A74C42">
    <w:pPr>
      <w:pStyle w:val="Kopfzeile"/>
    </w:pPr>
    <w:r>
      <w:rPr>
        <w:noProof/>
      </w:rPr>
      <mc:AlternateContent>
        <mc:Choice Requires="wpg">
          <w:drawing>
            <wp:anchor distT="0" distB="0" distL="114300" distR="114300" simplePos="0" relativeHeight="251691008" behindDoc="0" locked="0" layoutInCell="1" allowOverlap="1" wp14:anchorId="51B36525" wp14:editId="6A3C2830">
              <wp:simplePos x="0" y="0"/>
              <wp:positionH relativeFrom="page">
                <wp:posOffset>619125</wp:posOffset>
              </wp:positionH>
              <wp:positionV relativeFrom="page">
                <wp:posOffset>299085</wp:posOffset>
              </wp:positionV>
              <wp:extent cx="6220800" cy="435600"/>
              <wp:effectExtent l="0" t="0" r="8890" b="3175"/>
              <wp:wrapNone/>
              <wp:docPr id="1012"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013"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A0081C" w:rsidRPr="00E20335" w:rsidRDefault="00A0081C"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015"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01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051" style="position:absolute;margin-left:48.75pt;margin-top:23.55pt;width:489.85pt;height:34.3pt;z-index:25169100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Cz218qlgQAALwKAAAO&#10;AAAAAAAAAAAAAAAAADwCAABkcnMvZTJvRG9jLnhtbFBLAQItABQABgAIAAAAIQBPoa7FugAAACEB&#10;AAAZAAAAAAAAAAAAAAAAAP4GAABkcnMvX3JlbHMvZTJvRG9jLnhtbC5yZWxzUEsBAi0AFAAGAAgA&#10;AAAhAE/GiKr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_x0000_s1052"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BBzsIA&#10;AADdAAAADwAAAGRycy9kb3ducmV2LnhtbERP24rCMBB9F/yHMIIvsqaul+52jbIKK756+YBpM7bF&#10;ZlKaaOvfbwTBtzmc6yzXnanEnRpXWlYwGUcgiDOrS84VnE9/H18gnEfWWFkmBQ9ysF71e0tMtG35&#10;QPejz0UIYZeggsL7OpHSZQUZdGNbEwfuYhuDPsAml7rBNoSbSn5G0UIaLDk0FFjTtqDserwZBZd9&#10;O5p/t+nOn+PDbLHBMk7tQ6nhoPv9AeGp82/xy73XYX40mcLzm3CCXP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gEHOwgAAAN0AAAAPAAAAAAAAAAAAAAAAAJgCAABkcnMvZG93&#10;bnJldi54bWxQSwUGAAAAAAQABAD1AAAAhwMAAAAA&#10;" stroked="f">
                <v:textbox>
                  <w:txbxContent>
                    <w:p w:rsidR="00A0081C" w:rsidRPr="00E20335" w:rsidRDefault="00A0081C"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53"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9pazbDAAAA3QAAAA8AAABkcnMvZG93bnJldi54bWxET99rwjAQfhf8H8IJe9PEwYZ0pmWKwmDo&#10;sPqyt6O5NcXmUppM639vBsLe7uP7ecticK24UB8azxrmMwWCuPKm4VrD6bidLkCEiGyw9UwabhSg&#10;yMejJWbGX/lAlzLWIoVwyFCDjbHLpAyVJYdh5jvixP343mFMsK+l6fGawl0rn5V6lQ4bTg0WO1pb&#10;qs7lr9PQlLv94rbZVnZ1UF/lJir8/D5r/TQZ3t9ARBriv/jh/jBpvpq/wN836QSZ3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72lrNsMAAADdAAAADwAAAAAAAAAAAAAAAACf&#10;AgAAZHJzL2Rvd25yZXYueG1sUEsFBgAAAAAEAAQA9wAAAI8DAAAAAA==&#10;">
                <v:imagedata r:id="rId2" o:title=""/>
                <v:path arrowok="t"/>
              </v:shape>
              <v:line id="Gerade Verbindung 657" o:spid="_x0000_s1054"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VGZOcUAAADdAAAADwAAAGRycy9kb3ducmV2LnhtbESPQW/CMAyF70j7D5EncaNpOUyoIyCG&#10;NrQTEqzbrlZj2mqNUyWhlH8/Hybt5ie/7/l5vZ1cr0YKsfNsoMhyUMS1tx03BqqPt8UKVEzIFnvP&#10;ZOBOEbabh9kaS+tvfKLxnBolIRxLNNCmNJRax7olhzHzA7HsLj44TCJDo23Am4S7Xi/z/Ek77Fgu&#10;tDjQvqX653x1UuP4cqj2Izu8n8J3taqLr9fDpzHzx2n3DCrRlP7Nf/S7FS4vpK58IyPoz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VGZOcUAAADd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88960" behindDoc="0" locked="0" layoutInCell="1" allowOverlap="1" wp14:anchorId="20DE9AEC" wp14:editId="16EA0F47">
              <wp:simplePos x="0" y="0"/>
              <wp:positionH relativeFrom="page">
                <wp:posOffset>9963302</wp:posOffset>
              </wp:positionH>
              <wp:positionV relativeFrom="page">
                <wp:posOffset>629107</wp:posOffset>
              </wp:positionV>
              <wp:extent cx="435600" cy="6200740"/>
              <wp:effectExtent l="0" t="0" r="3175" b="0"/>
              <wp:wrapNone/>
              <wp:docPr id="1019" name="Gruppieren 1019"/>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020"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A0081C" w:rsidRPr="00E20335" w:rsidRDefault="00A0081C"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251" name="Grafik 1251"/>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252" name="Gerade Verbindung 1252"/>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019" o:spid="_x0000_s1055" style="position:absolute;margin-left:784.5pt;margin-top:49.55pt;width:34.3pt;height:488.25pt;z-index:25168896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P/ho/rAEAADM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 id="_x0000_s1056"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8LN8YA&#10;AADdAAAADwAAAGRycy9kb3ducmV2LnhtbESPS2vDMBCE74X+B7GF3ho5oZTUiRJCodAWCnn0kONi&#10;bWwn1spIih//vnsI5LbLzM58u1wPrlEdhVh7NjCdZKCIC29rLg38HT5f5qBiQrbYeCYDI0VYrx4f&#10;lphb3/OOun0qlYRwzNFAlVKbax2LihzGiW+JRTv54DDJGkptA/YS7ho9y7I37bBmaaiwpY+Kisv+&#10;6gxgsL8/5y6Mc3f8Pm6vr3X/7kZjnp+GzQJUoiHdzbfrLyv42Uz45RsZQa/+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K8LN8YAAADdAAAADwAAAAAAAAAAAAAAAACYAgAAZHJz&#10;L2Rvd25yZXYueG1sUEsFBgAAAAAEAAQA9QAAAIsDAAAAAA==&#10;" stroked="f">
                <v:textbox>
                  <w:txbxContent>
                    <w:p w:rsidR="00A0081C" w:rsidRPr="00E20335" w:rsidRDefault="00A0081C" w:rsidP="00943640">
                      <w:pPr>
                        <w:pStyle w:val="NL-Kopfzeilen-Titel"/>
                      </w:pPr>
                      <w:r>
                        <w:t>Landesinstitut für Schulentwicklung</w:t>
                      </w:r>
                    </w:p>
                  </w:txbxContent>
                </v:textbox>
              </v:shape>
              <v:shape id="Grafik 1251" o:spid="_x0000_s1057"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urScPFAAAA3QAAAA8AAABkcnMvZG93bnJldi54bWxET0trAjEQvhf6H8IUeimaVbDKapSy0NJe&#10;BB8Xb7ObcbO4mYRN6m776xuh4G0+vuesNoNtxZW60DhWMBlnIIgrpxuuFRwP76MFiBCRNbaOScEP&#10;BdisHx9WmGvX846u+1iLFMIhRwUmRp9LGSpDFsPYeeLEnV1nMSbY1VJ32Kdw28pplr1Kiw2nBoOe&#10;CkPVZf9tFXz8xpJPX9t+Zg5FMS93vgwvXqnnp+FtCSLSEO/if/enTvOnswncvkknyPU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Lq0nDxQAAAN0AAAAPAAAAAAAAAAAAAAAA&#10;AJ8CAABkcnMvZG93bnJldi54bWxQSwUGAAAAAAQABAD3AAAAkQMAAAAA&#10;">
                <v:imagedata r:id="rId2" o:title=""/>
                <v:path arrowok="t"/>
                <o:lock v:ext="edit" aspectratio="f"/>
              </v:shape>
              <v:line id="Gerade Verbindung 1252" o:spid="_x0000_s1058"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xd58sUAAADdAAAADwAAAGRycy9kb3ducmV2LnhtbESPQWvDMAyF74P9B6PBbouTwErJ6oat&#10;tGWnQtu0u4pYS8JiOdhemv77ujDYTeK97+lpUU6mFyM531lWkCUpCOLa6o4bBdVx8zIH4QOyxt4y&#10;KbiSh3L5+LDAQtsL72k8hEbEEPYFKmhDGAopfd2SQZ/YgThq39YZDHF1jdQOLzHc9DJP05k02HG8&#10;0OJAq5bqn8OviTV2H9tqNbLB6959VfM6O6+3J6Wen6b3NxCBpvBv/qM/deTy1xzu38QR5PI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xd58sUAAADdAAAADwAAAAAAAAAA&#10;AAAAAAChAgAAZHJzL2Rvd25yZXYueG1sUEsFBgAAAAAEAAQA+QAAAJMDAAAAAA==&#10;" strokecolor="#a6a6a6" strokeweight=".5pt"/>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81C" w:rsidRDefault="00A0081C"/>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81C" w:rsidRPr="006A1C37" w:rsidRDefault="00A0081C" w:rsidP="00A74C42">
    <w:pPr>
      <w:pStyle w:val="Kopfzeile"/>
    </w:pPr>
    <w:r>
      <w:rPr>
        <w:noProof/>
      </w:rPr>
      <mc:AlternateContent>
        <mc:Choice Requires="wpg">
          <w:drawing>
            <wp:anchor distT="0" distB="0" distL="114300" distR="114300" simplePos="0" relativeHeight="251689984" behindDoc="0" locked="0" layoutInCell="1" allowOverlap="1" wp14:anchorId="5BC1EC4D" wp14:editId="39931A31">
              <wp:simplePos x="0" y="0"/>
              <wp:positionH relativeFrom="page">
                <wp:posOffset>9963302</wp:posOffset>
              </wp:positionH>
              <wp:positionV relativeFrom="page">
                <wp:posOffset>629107</wp:posOffset>
              </wp:positionV>
              <wp:extent cx="435600" cy="6200740"/>
              <wp:effectExtent l="0" t="0" r="3175" b="0"/>
              <wp:wrapNone/>
              <wp:docPr id="1253" name="Gruppieren 1253"/>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254"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A0081C" w:rsidRPr="00E20335" w:rsidRDefault="00A0081C"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760" name="Grafik 1760"/>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761" name="Gerade Verbindung 1761"/>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253" o:spid="_x0000_s1060" style="position:absolute;margin-left:784.5pt;margin-top:49.55pt;width:34.3pt;height:488.25pt;z-index:25168998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">
              <v:shapetype id="_x0000_t202" coordsize="21600,21600" o:spt="202" path="m,l,21600r21600,l21600,xe">
                <v:stroke joinstyle="miter"/>
                <v:path gradientshapeok="t" o:connecttype="rect"/>
              </v:shapetype>
              <v:shape id="_x0000_s1061"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YQqMMA&#10;AADdAAAADwAAAGRycy9kb3ducmV2LnhtbERPS2sCMRC+C/0PYQreNFtRsVujlIKggqC2B4/DZrq7&#10;7WayJHEf/94Igrf5+J6zXHemEg05X1pW8DZOQBBnVpecK/j53owWIHxA1lhZJgU9eVivXgZLTLVt&#10;+UTNOeQihrBPUUERQp1K6bOCDPqxrYkj92udwRChy6V22MZwU8lJksylwZJjQ4E1fRWU/Z+vRgE6&#10;fdj/Na5fmMvucrxOy/bd9EoNX7vPDxCBuvAUP9xbHedPZlO4fxNPkK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lYQqMMAAADdAAAADwAAAAAAAAAAAAAAAACYAgAAZHJzL2Rv&#10;d25yZXYueG1sUEsFBgAAAAAEAAQA9QAAAIgDAAAAAA==&#10;" stroked="f">
                <v:textbox>
                  <w:txbxContent>
                    <w:p w:rsidR="00A0081C" w:rsidRPr="00E20335" w:rsidRDefault="00A0081C"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760" o:spid="_x0000_s1062"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flhWHHAAAA3QAAAA8AAABkcnMvZG93bnJldi54bWxEj09Lw0AQxe+C32EZwYvYjQXbErstErDo&#10;ReifS2+T7JgNZmeX7NpEP71zELzN8N6895v1dvK9utCQusAGHmYFKOIm2I5bA6fjy/0KVMrIFvvA&#10;ZOCbEmw311drLG0YeU+XQ26VhHAq0YDLOZZap8aRxzQLkVi0jzB4zLIOrbYDjhLuez0vioX22LE0&#10;OIxUOWo+D1/ewO4n13x+ex8f3bGqlvU+1ukuGnN7Mz0/gco05X/z3/WrFfzlQvjlGxlBb34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flhWHHAAAA3QAAAA8AAAAAAAAAAAAA&#10;AAAAnwIAAGRycy9kb3ducmV2LnhtbFBLBQYAAAAABAAEAPcAAACTAwAAAAA=&#10;">
                <v:imagedata r:id="rId2" o:title=""/>
                <v:path arrowok="t"/>
                <o:lock v:ext="edit" aspectratio="f"/>
              </v:shape>
              <v:line id="Gerade Verbindung 1761" o:spid="_x0000_s1063"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MeOvMUAAADdAAAADwAAAGRycy9kb3ducmV2LnhtbESPQWvCQBCF70L/wzIFb2aTHlSiq7TS&#10;iqeCmtbrkB2TYHY27G5j/PddQfA2w3vfmzfL9WBa0ZPzjWUFWZKCIC6tbrhSUBy/JnMQPiBrbC2T&#10;ght5WK9eRkvMtb3ynvpDqEQMYZ+jgjqELpfSlzUZ9IntiKN2ts5giKurpHZ4jeGmlW9pOpUGG44X&#10;auxoU1N5OfyZWOP7Y1tsejZ427tTMS+z38/tj1Lj1+F9ASLQEJ7mB73TkZtNM7h/E0eQq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MeOvMUAAADdAAAADwAAAAAAAAAA&#10;AAAAAAChAgAAZHJzL2Rvd25yZXYueG1sUEsFBgAAAAAEAAQA+QAAAJMDAAAAAA==&#10;" strokecolor="#a6a6a6" strokeweight=".5pt"/>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81C" w:rsidRPr="006A1C37" w:rsidRDefault="00A0081C" w:rsidP="00A74C42">
    <w:pPr>
      <w:pStyle w:val="Kopfzeile"/>
    </w:pPr>
    <w:r>
      <w:rPr>
        <w:noProof/>
      </w:rPr>
      <mc:AlternateContent>
        <mc:Choice Requires="wpg">
          <w:drawing>
            <wp:anchor distT="0" distB="0" distL="114300" distR="114300" simplePos="0" relativeHeight="251697152" behindDoc="0" locked="0" layoutInCell="1" allowOverlap="1" wp14:anchorId="1E9FE4E1" wp14:editId="771C3FF6">
              <wp:simplePos x="0" y="0"/>
              <wp:positionH relativeFrom="page">
                <wp:posOffset>619125</wp:posOffset>
              </wp:positionH>
              <wp:positionV relativeFrom="page">
                <wp:posOffset>299085</wp:posOffset>
              </wp:positionV>
              <wp:extent cx="6220800" cy="435600"/>
              <wp:effectExtent l="0" t="0" r="8890" b="3175"/>
              <wp:wrapNone/>
              <wp:docPr id="1762"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763"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A0081C" w:rsidRPr="00E20335" w:rsidRDefault="00A0081C" w:rsidP="00CD1CB7">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764"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765"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64" style="position:absolute;margin-left:48.75pt;margin-top:23.55pt;width:489.85pt;height:34.3pt;z-index:251697152;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">
              <v:shapetype id="_x0000_t202" coordsize="21600,21600" o:spt="202" path="m,l,21600r21600,l21600,xe">
                <v:stroke joinstyle="miter"/>
                <v:path gradientshapeok="t" o:connecttype="rect"/>
              </v:shapetype>
              <v:shape id="_x0000_s1065"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z/1sIA&#10;AADdAAAADwAAAGRycy9kb3ducmV2LnhtbERP24rCMBB9X/Afwgi+LJq6rq1Wo6yCi69ePmBsxrbY&#10;TEoTbf17s7Dg2xzOdZbrzlTiQY0rLSsYjyIQxJnVJecKzqfdcAbCeWSNlWVS8CQH61XvY4mpti0f&#10;6HH0uQgh7FJUUHhfp1K6rCCDbmRr4sBdbWPQB9jkUjfYhnBTya8oiqXBkkNDgTVtC8pux7tRcN23&#10;n9N5e/n15+TwHW+wTC72qdSg3/0sQHjq/Fv8797rMD+JJ/D3TThBr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LP/WwgAAAN0AAAAPAAAAAAAAAAAAAAAAAJgCAABkcnMvZG93&#10;bnJldi54bWxQSwUGAAAAAAQABAD1AAAAhwMAAAAA&#10;" stroked="f">
                <v:textbox>
                  <w:txbxContent>
                    <w:p w:rsidR="00A0081C" w:rsidRPr="00E20335" w:rsidRDefault="00A0081C" w:rsidP="00CD1CB7">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66"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iJcLXDAAAA3QAAAA8AAABkcnMvZG93bnJldi54bWxET01rAjEQvRf8D2GE3mpSKSqrUdqiIEgV&#10;1156GzbjZnEzWTZR13/fCIK3ebzPmS06V4sLtaHyrOF9oEAQF95UXGr4PazeJiBCRDZYeyYNNwqw&#10;mPdeZpgZf+U9XfJYihTCIUMNNsYmkzIUlhyGgW+IE3f0rcOYYFtK0+I1hbtaDpUaSYcVpwaLDX1b&#10;Kk752Wmo8p/t5LZcFfZrr3b5Mirc/J20fu13n1MQkbr4FD/ca5Pmj0cfcP8mnSDn/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IlwtcMAAADdAAAADwAAAAAAAAAAAAAAAACf&#10;AgAAZHJzL2Rvd25yZXYueG1sUEsFBgAAAAAEAAQA9wAAAI8DAAAAAA==&#10;">
                <v:imagedata r:id="rId2" o:title=""/>
                <v:path arrowok="t"/>
              </v:shape>
              <v:line id="Gerade Verbindung 657" o:spid="_x0000_s1067"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yIv8UAAADdAAAADwAAAGRycy9kb3ducmV2LnhtbESPQWvCQBCF74L/YRmhN92kUCupq6hU&#10;8VTQRnsdstMkNDsbdtck/nu3UOhthve+N2+W68E0oiPna8sK0lkCgriwuuZSQf65ny5A+ICssbFM&#10;Cu7kYb0aj5aYadvzibpzKEUMYZ+hgiqENpPSFxUZ9DPbEkft2zqDIa6ulNphH8NNI5+TZC4N1hwv&#10;VNjSrqLi53wzscbH9pDvOjZ4P7mvfFGk1/fDRamnybB5AxFoCP/mP/qoI/c6f4Hfb+IIcvU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yIv8UAAADd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92032" behindDoc="0" locked="0" layoutInCell="1" allowOverlap="1" wp14:anchorId="11CEB15D" wp14:editId="4176ECF7">
              <wp:simplePos x="0" y="0"/>
              <wp:positionH relativeFrom="page">
                <wp:posOffset>9963302</wp:posOffset>
              </wp:positionH>
              <wp:positionV relativeFrom="page">
                <wp:posOffset>629107</wp:posOffset>
              </wp:positionV>
              <wp:extent cx="435600" cy="6200740"/>
              <wp:effectExtent l="0" t="0" r="3175" b="0"/>
              <wp:wrapNone/>
              <wp:docPr id="1766" name="Gruppieren 1766"/>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767"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A0081C" w:rsidRPr="00E20335" w:rsidRDefault="00A0081C"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768" name="Grafik 1768"/>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769" name="Gerade Verbindung 1769"/>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766" o:spid="_x0000_s1068" style="position:absolute;margin-left:784.5pt;margin-top:49.55pt;width:34.3pt;height:488.25pt;z-index:25169203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">
              <v:shape id="_x0000_s1069"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bn5sQA&#10;AADdAAAADwAAAGRycy9kb3ducmV2LnhtbERPyWrDMBC9F/oPYgq9NXJKyeJENiFQaAOFNskhx8Ga&#10;2E6skZEUL38fFQq9zeOts84H04iOnK8tK5hOEhDEhdU1lwqOh/eXBQgfkDU2lknBSB7y7PFhjam2&#10;Pf9Qtw+liCHsU1RQhdCmUvqiIoN+YlviyJ2tMxgidKXUDvsYbhr5miQzabDm2FBhS9uKiuv+ZhSg&#10;01+7S+fGhTl9nr5vb3W/NKNSz0/DZgUi0BD+xX/uDx3nz2dz+P0mniCz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2G5+bEAAAA3QAAAA8AAAAAAAAAAAAAAAAAmAIAAGRycy9k&#10;b3ducmV2LnhtbFBLBQYAAAAABAAEAPUAAACJAwAAAAA=&#10;" stroked="f">
                <v:textbox>
                  <w:txbxContent>
                    <w:p w:rsidR="00A0081C" w:rsidRPr="00E20335" w:rsidRDefault="00A0081C" w:rsidP="004F754E">
                      <w:pPr>
                        <w:pStyle w:val="NL-Kopfzeilen-Titel"/>
                      </w:pPr>
                      <w:r>
                        <w:t>Landesinstitut für Schulentwicklung</w:t>
                      </w:r>
                    </w:p>
                  </w:txbxContent>
                </v:textbox>
              </v:shape>
              <v:shape id="Grafik 1768" o:spid="_x0000_s1070"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mTiWfHAAAA3QAAAA8AAABkcnMvZG93bnJldi54bWxEj09Lw0AQxe+C32EZwYvYjQXbErstErDo&#10;ReifS2+T7JgNZmeX7NpEP71zELzN8N6895v1dvK9utCQusAGHmYFKOIm2I5bA6fjy/0KVMrIFvvA&#10;ZOCbEmw311drLG0YeU+XQ26VhHAq0YDLOZZap8aRxzQLkVi0jzB4zLIOrbYDjhLuez0vioX22LE0&#10;OIxUOWo+D1/ewO4n13x+ex8f3bGqlvU+1ukuGnN7Mz0/gco05X/z3/WrFfzlQnDlGxlBb34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mTiWfHAAAA3QAAAA8AAAAAAAAAAAAA&#10;AAAAnwIAAGRycy9kb3ducmV2LnhtbFBLBQYAAAAABAAEAPcAAACTAwAAAAA=&#10;">
                <v:imagedata r:id="rId2" o:title=""/>
                <v:path arrowok="t"/>
                <o:lock v:ext="edit" aspectratio="f"/>
              </v:shape>
              <v:line id="Gerade Verbindung 1769" o:spid="_x0000_s1071"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rGCusYAAADdAAAADwAAAGRycy9kb3ducmV2LnhtbESPQW/CMAyF75P4D5GRdlvTcmDQESpA&#10;G9ppElC2q9V4bUXjVElWyr9fJk3iZuu97/l5VYymEwM531pWkCUpCOLK6pZrBeXp7WkBwgdkjZ1l&#10;UnAjD8V68rDCXNsrH2g4hlrEEPY5KmhC6HMpfdWQQZ/Ynjhq39YZDHF1tdQOrzHcdHKWpnNpsOV4&#10;ocGedg1Vl+OPiTU+tvtyN7DB28F9lYsq+3zdn5V6nI6bFxCBxnA3/9PvOnLP8yX8fRNHkO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axgrrGAAAA3QAAAA8AAAAAAAAA&#10;AAAAAAAAoQIAAGRycy9kb3ducmV2LnhtbFBLBQYAAAAABAAEAPkAAACUAwAAAAA=&#10;" strokecolor="#a6a6a6" strokeweight=".5pt"/>
              <w10:wrap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81C" w:rsidRDefault="00A0081C"/>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81C" w:rsidRPr="006A1C37" w:rsidRDefault="00A0081C" w:rsidP="00A74C42">
    <w:pPr>
      <w:pStyle w:val="Kopfzeile"/>
    </w:pPr>
    <w:r w:rsidRPr="0083270B">
      <w:rPr>
        <w:rFonts w:eastAsiaTheme="minorHAnsi" w:cs="Arial"/>
        <w:noProof/>
        <w:sz w:val="24"/>
        <w:szCs w:val="24"/>
      </w:rPr>
      <mc:AlternateContent>
        <mc:Choice Requires="wps">
          <w:drawing>
            <wp:anchor distT="0" distB="0" distL="114300" distR="114300" simplePos="0" relativeHeight="251696128" behindDoc="0" locked="0" layoutInCell="1" allowOverlap="1" wp14:anchorId="331E6383" wp14:editId="2FDC61DF">
              <wp:simplePos x="0" y="0"/>
              <wp:positionH relativeFrom="page">
                <wp:posOffset>-1654492</wp:posOffset>
              </wp:positionH>
              <wp:positionV relativeFrom="page">
                <wp:posOffset>2560002</wp:posOffset>
              </wp:positionV>
              <wp:extent cx="4191000" cy="352425"/>
              <wp:effectExtent l="0" t="4763" r="0" b="0"/>
              <wp:wrapNone/>
              <wp:docPr id="177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A0081C" w:rsidRPr="00E20335" w:rsidRDefault="00A0081C" w:rsidP="00CD1CB7">
                          <w:pPr>
                            <w:pStyle w:val="Fuzeile"/>
                          </w:pPr>
                          <w:r w:rsidRPr="00595C5A">
                            <w:t>© Landesin</w:t>
                          </w:r>
                          <w:r>
                            <w:t>stitut für Schulentwicklung 2014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72" type="#_x0000_t202" style="position:absolute;margin-left:-130.25pt;margin-top:201.55pt;width:330pt;height:27.75pt;rotation:90;z-index:251696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" stroked="f">
              <v:textbox>
                <w:txbxContent>
                  <w:p w:rsidR="00A0081C" w:rsidRPr="00E20335" w:rsidRDefault="00A0081C" w:rsidP="00CD1CB7">
                    <w:pPr>
                      <w:pStyle w:val="Fuzeile"/>
                    </w:pPr>
                    <w:r w:rsidRPr="00595C5A">
                      <w:t>© Landesin</w:t>
                    </w:r>
                    <w:r>
                      <w:t>stitut für Schulentwicklung 2014</w:t>
                    </w:r>
                  </w:p>
                </w:txbxContent>
              </v:textbox>
              <w10:wrap anchorx="page" anchory="page"/>
            </v:shape>
          </w:pict>
        </mc:Fallback>
      </mc:AlternateContent>
    </w:r>
    <w:r>
      <w:rPr>
        <w:noProof/>
      </w:rPr>
      <mc:AlternateContent>
        <mc:Choice Requires="wpg">
          <w:drawing>
            <wp:anchor distT="0" distB="0" distL="114300" distR="114300" simplePos="0" relativeHeight="251695104" behindDoc="0" locked="0" layoutInCell="1" allowOverlap="1" wp14:anchorId="34A37437" wp14:editId="7DAE3167">
              <wp:simplePos x="0" y="0"/>
              <wp:positionH relativeFrom="page">
                <wp:posOffset>9963302</wp:posOffset>
              </wp:positionH>
              <wp:positionV relativeFrom="page">
                <wp:posOffset>629107</wp:posOffset>
              </wp:positionV>
              <wp:extent cx="435600" cy="6200740"/>
              <wp:effectExtent l="0" t="0" r="3175" b="0"/>
              <wp:wrapNone/>
              <wp:docPr id="1771" name="Gruppieren 1771"/>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772"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A0081C" w:rsidRPr="00E20335" w:rsidRDefault="00A0081C"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773" name="Grafik 177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774" name="Gerade Verbindung 1774"/>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771" o:spid="_x0000_s1073" style="position:absolute;margin-left:784.5pt;margin-top:49.55pt;width:34.3pt;height:488.25pt;z-index:25169510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">
              <v:shape id="_x0000_s107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jSo8MA&#10;AADdAAAADwAAAGRycy9kb3ducmV2LnhtbERPS2vCQBC+F/wPywi91Y1SqkY3QYRCWyi06sHjkB2T&#10;aHY27K55/PtuodDbfHzP2eaDaURHzteWFcxnCQjiwuqaSwWn4+vTCoQPyBoby6RgJA95NnnYYqpt&#10;z9/UHUIpYgj7FBVUIbSplL6oyKCf2ZY4chfrDIYIXSm1wz6Gm0YukuRFGqw5NlTY0r6i4na4GwXo&#10;9OfHtXPjypzfz1/357pfm1Gpx+mw24AINIR/8Z/7Tcf5y+UCfr+JJ8js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CjSo8MAAADdAAAADwAAAAAAAAAAAAAAAACYAgAAZHJzL2Rv&#10;d25yZXYueG1sUEsFBgAAAAAEAAQA9QAAAIgDAAAAAA==&#10;" stroked="f">
                <v:textbox>
                  <w:txbxContent>
                    <w:p w:rsidR="00A0081C" w:rsidRPr="00E20335" w:rsidRDefault="00A0081C" w:rsidP="004F754E">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773" o:spid="_x0000_s107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LujcvFAAAA3QAAAA8AAABkcnMvZG93bnJldi54bWxET01Lw0AQvQv+h2UEL2I3rWhK7LZIoNJe&#10;hLZeeptkx2wwO7tkt03qr+8Kgrd5vM9ZrEbbiTP1oXWsYDrJQBDXTrfcKPg8rB/nIEJE1tg5JgUX&#10;CrBa3t4ssNBu4B2d97ERKYRDgQpMjL6QMtSGLIaJ88SJ+3K9xZhg30jd45DCbSdnWfYiLbacGgx6&#10;Kg3V3/uTVfD+Eys+bj+GZ3Moy7za+So8eKXu78a3VxCRxvgv/nNvdJqf50/w+006QS6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y7o3LxQAAAN0AAAAPAAAAAAAAAAAAAAAA&#10;AJ8CAABkcnMvZG93bnJldi54bWxQSwUGAAAAAAQABAD3AAAAkQMAAAAA&#10;">
                <v:imagedata r:id="rId2" o:title=""/>
                <v:path arrowok="t"/>
                <o:lock v:ext="edit" aspectratio="f"/>
              </v:shape>
              <v:line id="Gerade Verbindung 1774" o:spid="_x0000_s107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Wm7+cUAAADdAAAADwAAAGRycy9kb3ducmV2LnhtbESPQWvCQBCF74L/YRmhN92kFJXUVVSq&#10;eCpoo70O2WkSmp0Nu2sS/323UOhthve+N29Wm8E0oiPna8sK0lkCgriwuuZSQf5xmC5B+ICssbFM&#10;Ch7kYbMej1aYadvzmbpLKEUMYZ+hgiqENpPSFxUZ9DPbEkftyzqDIa6ulNphH8NNI5+TZC4N1hwv&#10;VNjSvqLi+3I3scb77pjvOzb4OLvPfFmkt7fjVamnybB9BRFoCP/mP/qkI7dYvMDvN3EEuf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Wm7+cUAAADdAAAADwAAAAAAAAAA&#10;AAAAAAChAgAAZHJzL2Rvd25yZXYueG1sUEsFBgAAAAAEAAQA+QAAAJMDAAAAAA==&#10;" strokecolor="#a6a6a6" strokeweight=".5pt"/>
              <w10:wrap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81C" w:rsidRPr="006A1C37" w:rsidRDefault="00A0081C" w:rsidP="00A74C42">
    <w:pPr>
      <w:pStyle w:val="Kopfzeile"/>
    </w:pPr>
    <w:r>
      <w:rPr>
        <w:noProof/>
      </w:rPr>
      <mc:AlternateContent>
        <mc:Choice Requires="wpg">
          <w:drawing>
            <wp:anchor distT="0" distB="0" distL="114300" distR="114300" simplePos="0" relativeHeight="251678720" behindDoc="0" locked="0" layoutInCell="1" allowOverlap="1" wp14:anchorId="7706977D" wp14:editId="52EE805C">
              <wp:simplePos x="0" y="0"/>
              <wp:positionH relativeFrom="page">
                <wp:posOffset>619125</wp:posOffset>
              </wp:positionH>
              <wp:positionV relativeFrom="page">
                <wp:posOffset>295275</wp:posOffset>
              </wp:positionV>
              <wp:extent cx="6220800" cy="435600"/>
              <wp:effectExtent l="0" t="0" r="8890" b="3175"/>
              <wp:wrapNone/>
              <wp:docPr id="454"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55"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A0081C" w:rsidRPr="00E20335" w:rsidRDefault="00A0081C"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56"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8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77" style="position:absolute;margin-left:48.75pt;margin-top:23.25pt;width:489.85pt;height:34.3pt;z-index:25167872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">
              <v:shapetype id="_x0000_t202" coordsize="21600,21600" o:spt="202" path="m,l,21600r21600,l21600,xe">
                <v:stroke joinstyle="miter"/>
                <v:path gradientshapeok="t" o:connecttype="rect"/>
              </v:shapetype>
              <v:shape id="_x0000_s1078"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ZgEMIA&#10;AADcAAAADwAAAGRycy9kb3ducmV2LnhtbESP3YrCMBSE7xd8h3AEbxZNFetPNcoqKN768wDH5tgW&#10;m5PSZG19eyMIXg4z8w2zXLemFA+qXWFZwXAQgSBOrS44U3A57/ozEM4jaywtk4InOVivOj9LTLRt&#10;+EiPk89EgLBLUEHufZVI6dKcDLqBrYiDd7O1QR9knUldYxPgppSjKJpIgwWHhRwr2uaU3k//RsHt&#10;0PzG8+a695fpcTzZYDG92qdSvW77twDhqfXf8Kd90ArGcQzvM+EI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NmAQwgAAANwAAAAPAAAAAAAAAAAAAAAAAJgCAABkcnMvZG93&#10;bnJldi54bWxQSwUGAAAAAAQABAD1AAAAhwMAAAAA&#10;" stroked="f">
                <v:textbox>
                  <w:txbxContent>
                    <w:p w:rsidR="00A0081C" w:rsidRPr="00E20335" w:rsidRDefault="00A0081C"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79"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zDMfFAAAA3AAAAA8AAABkcnMvZG93bnJldi54bWxEj0FrAjEUhO8F/0N4Qm81aWlFVuPSFoVC&#10;UXHtpbfH5rlZdvOybFJd/30jCB6HmfmGWeSDa8WJ+lB71vA8USCIS29qrjT8HNZPMxAhIhtsPZOG&#10;CwXIl6OHBWbGn3lPpyJWIkE4ZKjBxthlUobSksMw8R1x8o6+dxiT7CtpejwnuGvli1JT6bDmtGCx&#10;o09LZVP8OQ11sdnOLqt1aT/2alesosLv30brx/HwPgcRaYj38K39ZTS8vk3h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P8wzHxQAAANwAAAAPAAAAAAAAAAAAAAAA&#10;AJ8CAABkcnMvZG93bnJldi54bWxQSwUGAAAAAAQABAD3AAAAkQMAAAAA&#10;">
                <v:imagedata r:id="rId2" o:title=""/>
                <v:path arrowok="t"/>
              </v:shape>
              <v:line id="Gerade Verbindung 657" o:spid="_x0000_s1080"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dEUMQAAADcAAAADwAAAGRycy9kb3ducmV2LnhtbESPwWrCQBCG74W+wzIFb3VjEQmpq7TS&#10;iidBTdvrkJ0modnZsLuN8e2dg+Bx+Of/5pvlenSdGijE1rOB2TQDRVx523JtoDx9PuegYkK22Hkm&#10;AxeKsF49PiyxsP7MBxqOqVYC4ViggSalvtA6Vg05jFPfE0v264PDJGOotQ14Frjr9EuWLbTDluVC&#10;gz1tGqr+jv9ONPbv23IzsMPLIfyUeTX7/th+GTN5Gt9eQSUa03351t5ZA/NcbOUZIYBe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p0RQ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77696" behindDoc="0" locked="0" layoutInCell="1" allowOverlap="1" wp14:anchorId="22BF1D45" wp14:editId="18D29D5C">
              <wp:simplePos x="0" y="0"/>
              <wp:positionH relativeFrom="page">
                <wp:posOffset>9963302</wp:posOffset>
              </wp:positionH>
              <wp:positionV relativeFrom="page">
                <wp:posOffset>629107</wp:posOffset>
              </wp:positionV>
              <wp:extent cx="435600" cy="6200740"/>
              <wp:effectExtent l="0" t="0" r="3175" b="0"/>
              <wp:wrapNone/>
              <wp:docPr id="500" name="Gruppieren 50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50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A0081C" w:rsidRPr="00E20335" w:rsidRDefault="00A0081C"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02" name="Grafik 50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50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00" o:spid="_x0000_s1081" style="position:absolute;margin-left:784.5pt;margin-top:49.55pt;width:34.3pt;height:488.25pt;z-index:25167769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O4fxrSuBAAAxg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082"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vKjsUA&#10;AADcAAAADwAAAGRycy9kb3ducmV2LnhtbESPS2vDMBCE74X8B7GB3ho5pS2JE9mEQKEtFJrHIcfF&#10;2thOrJWRFD/+fVUo5DjMzDfMOh9MIzpyvrasYD5LQBAXVtdcKjge3p8WIHxA1thYJgUjecizycMa&#10;U2173lG3D6WIEPYpKqhCaFMpfVGRQT+zLXH0ztYZDFG6UmqHfYSbRj4nyZs0WHNcqLClbUXFdX8z&#10;CtDp769L58aFOX2efm4vdb80o1KP02GzAhFoCPfwf/tDK3hN5vB3Jh4B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K8qOxQAAANwAAAAPAAAAAAAAAAAAAAAAAJgCAABkcnMv&#10;ZG93bnJldi54bWxQSwUGAAAAAAQABAD1AAAAigMAAAAA&#10;" stroked="f">
                <v:textbox>
                  <w:txbxContent>
                    <w:p w:rsidR="00A0081C" w:rsidRPr="00E20335" w:rsidRDefault="00A0081C" w:rsidP="00943640">
                      <w:pPr>
                        <w:pStyle w:val="NL-Kopfzeilen-Titel"/>
                      </w:pPr>
                      <w:r>
                        <w:t>Landesinstitut für Schulentwicklung</w:t>
                      </w:r>
                    </w:p>
                  </w:txbxContent>
                </v:textbox>
              </v:shape>
              <v:shape id="Grafik 502" o:spid="_x0000_s1083"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Ur7rGAAAA3AAAAA8AAABkcnMvZG93bnJldi54bWxEj81qwzAQhO+BvIPYQi+hkRtIU9woIRha&#10;mkshP5fc1tbWMrVWwlJjJ08fFQo5DjPzDbNcD7YVZ+pC41jB8zQDQVw53XCt4Hh4f3oFESKyxtYx&#10;KbhQgPVqPFpirl3POzrvYy0ShEOOCkyMPpcyVIYshqnzxMn7dp3FmGRXS91hn+C2lbMse5EWG04L&#10;Bj0Vhqqf/a9V8HGNJZ+2X/3cHIpiUe58GSZeqceHYfMGItIQ7+H/9qdWMM9m8HcmHQG5u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NSvusYAAADcAAAADwAAAAAAAAAAAAAA&#10;AACfAgAAZHJzL2Rvd25yZXYueG1sUEsFBgAAAAAEAAQA9wAAAJIDAAAAAA==&#10;">
                <v:imagedata r:id="rId2" o:title=""/>
                <v:path arrowok="t"/>
                <o:lock v:ext="edit" aspectratio="f"/>
              </v:shape>
              <v:line id="Gerade Verbindung 475" o:spid="_x0000_s1084"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Ha5sQAAADcAAAADwAAAGRycy9kb3ducmV2LnhtbESPQWvCQBCF70L/wzIFb7qxYpHoKq2o&#10;eBK0qV6H7JiEZmfD7hrjv3eFgsfHm/e9efNlZ2rRkvOVZQWjYQKCOLe64kJB9rMZTEH4gKyxtkwK&#10;7uRhuXjrzTHV9sYHao+hEBHCPkUFZQhNKqXPSzLoh7Yhjt7FOoMhSldI7fAW4aaWH0nyKQ1WHBtK&#10;bGhVUv53vJr4xv57m61aNng/uHM2zUen9fZXqf579zUDEagLr+P/9E4rmCRjeI6JBJC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0MdrmxAAAANwAAAAPAAAAAAAAAAAA&#10;AAAAAKECAABkcnMvZG93bnJldi54bWxQSwUGAAAAAAQABAD5AAAAkgMAAAAA&#10;" strokecolor="#a6a6a6" strokeweight=".5pt"/>
              <w10:wrap anchorx="page" anchory="page"/>
            </v:group>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81C" w:rsidRPr="006A1C37" w:rsidRDefault="00A0081C" w:rsidP="00A74C42">
    <w:pPr>
      <w:pStyle w:val="Kopfzeile"/>
    </w:pPr>
    <w:r>
      <w:rPr>
        <w:noProof/>
      </w:rPr>
      <mc:AlternateContent>
        <mc:Choice Requires="wpg">
          <w:drawing>
            <wp:anchor distT="0" distB="0" distL="114300" distR="114300" simplePos="0" relativeHeight="251699200" behindDoc="0" locked="0" layoutInCell="1" allowOverlap="1" wp14:anchorId="303C2338" wp14:editId="0E1FEF7E">
              <wp:simplePos x="0" y="0"/>
              <wp:positionH relativeFrom="page">
                <wp:posOffset>9963302</wp:posOffset>
              </wp:positionH>
              <wp:positionV relativeFrom="page">
                <wp:posOffset>629107</wp:posOffset>
              </wp:positionV>
              <wp:extent cx="435600" cy="6200740"/>
              <wp:effectExtent l="0" t="0" r="3175" b="0"/>
              <wp:wrapNone/>
              <wp:docPr id="1820" name="Gruppieren 182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82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A0081C" w:rsidRPr="00E20335" w:rsidRDefault="00A0081C"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822" name="Grafik 182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82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820" o:spid="_x0000_s1085" style="position:absolute;margin-left:784.5pt;margin-top:49.55pt;width:34.3pt;height:488.25pt;z-index:25169920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BgwYS+uBAAAzA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type id="_x0000_t202" coordsize="21600,21600" o:spt="202" path="m,l,21600r21600,l21600,xe">
                <v:stroke joinstyle="miter"/>
                <v:path gradientshapeok="t" o:connecttype="rect"/>
              </v:shapetype>
              <v:shape id="_x0000_s1086"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33n8MA&#10;AADdAAAADwAAAGRycy9kb3ducmV2LnhtbERPyWrDMBC9B/IPYgq9JXJCKY4b2ZRAoS0UmuWQ42BN&#10;bSfWyEiKl7+vCoXc5vHW2RajaUVPzjeWFayWCQji0uqGKwWn49siBeEDssbWMimYyEORz2dbzLQd&#10;eE/9IVQihrDPUEEdQpdJ6cuaDPql7Ygj92OdwRChq6R2OMRw08p1kjxLgw3Hhho72tVUXg83owCd&#10;/vq89G5Kzfnj/H17aoaNmZR6fBhfX0AEGsNd/O9+13F+ul7B3zfxBJn/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f33n8MAAADdAAAADwAAAAAAAAAAAAAAAACYAgAAZHJzL2Rv&#10;d25yZXYueG1sUEsFBgAAAAAEAAQA9QAAAIgDAAAAAA==&#10;" stroked="f">
                <v:textbox>
                  <w:txbxContent>
                    <w:p w:rsidR="00A0081C" w:rsidRPr="00E20335" w:rsidRDefault="00A0081C"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822" o:spid="_x0000_s1087"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ilkxvFAAAA3QAAAA8AAABkcnMvZG93bnJldi54bWxET0tLw0AQvhf8D8sIXkq7MaCWtNsiAUUv&#10;hT4uvU2y02xodnbJrk3017sFwdt8fM9ZbUbbiSv1oXWs4HGegSCunW65UXA8vM0WIEJE1tg5JgXf&#10;FGCzvpussNBu4B1d97ERKYRDgQpMjL6QMtSGLIa588SJO7veYkywb6TucUjhtpN5lj1Liy2nBoOe&#10;SkP1Zf9lFbz/xIpPn9vhyRzK8qXa+SpMvVIP9+PrEkSkMf6L/9wfOs1f5DncvkknyP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4pZMbxQAAAN0AAAAPAAAAAAAAAAAAAAAA&#10;AJ8CAABkcnMvZG93bnJldi54bWxQSwUGAAAAAAQABAD3AAAAkQMAAAAA&#10;">
                <v:imagedata r:id="rId2" o:title=""/>
                <v:path arrowok="t"/>
                <o:lock v:ext="edit" aspectratio="f"/>
              </v:shape>
              <v:line id="Gerade Verbindung 475" o:spid="_x0000_s1088"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4eYxsUAAADdAAAADwAAAGRycy9kb3ducmV2LnhtbESPQWvCQBCF74X+h2UKvdVNFCSkrqEV&#10;lZ4ENdrrkJ0modnZsLvG+O9dodDbDO99b94sitF0YiDnW8sK0kkCgriyuuVaQXncvGUgfEDW2Fkm&#10;BTfyUCyfnxaYa3vlPQ2HUIsYwj5HBU0IfS6lrxoy6Ce2J47aj3UGQ1xdLbXDaww3nZwmyVwabDle&#10;aLCnVUPV7+FiYo3d57ZcDWzwtnffZVal5/X2pNTry/jxDiLQGP7Nf/SXjlw2ncHjmziCX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4eYxsUAAADdAAAADwAAAAAAAAAA&#10;AAAAAAChAgAAZHJzL2Rvd25yZXYueG1sUEsFBgAAAAAEAAQA+QAAAJMDAAAAAA==&#10;" strokecolor="#a6a6a6" strokeweight=".5pt"/>
              <w10:wrap anchorx="page" anchory="page"/>
            </v:group>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81C" w:rsidRPr="006A1C37" w:rsidRDefault="00A0081C" w:rsidP="00A74C42">
    <w:pPr>
      <w:pStyle w:val="Kopfzeile"/>
    </w:pPr>
    <w:r>
      <w:rPr>
        <w:noProof/>
      </w:rPr>
      <mc:AlternateContent>
        <mc:Choice Requires="wpg">
          <w:drawing>
            <wp:anchor distT="0" distB="0" distL="114300" distR="114300" simplePos="0" relativeHeight="251703296" behindDoc="0" locked="0" layoutInCell="1" allowOverlap="1" wp14:anchorId="2E0187FB" wp14:editId="0BCA7EBB">
              <wp:simplePos x="0" y="0"/>
              <wp:positionH relativeFrom="page">
                <wp:posOffset>619125</wp:posOffset>
              </wp:positionH>
              <wp:positionV relativeFrom="page">
                <wp:posOffset>295275</wp:posOffset>
              </wp:positionV>
              <wp:extent cx="6220800" cy="435600"/>
              <wp:effectExtent l="0" t="0" r="8890" b="3175"/>
              <wp:wrapNone/>
              <wp:docPr id="1824"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825"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A0081C" w:rsidRPr="00E20335" w:rsidRDefault="00A0081C"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826"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827"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89" style="position:absolute;margin-left:48.75pt;margin-top:23.25pt;width:489.85pt;height:34.3pt;z-index:251703296;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">
              <v:shapetype id="_x0000_t202" coordsize="21600,21600" o:spt="202" path="m,l,21600r21600,l21600,xe">
                <v:stroke joinstyle="miter"/>
                <v:path gradientshapeok="t" o:connecttype="rect"/>
              </v:shapetype>
              <v:shape id="_x0000_s1090"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fvr8EA&#10;AADdAAAADwAAAGRycy9kb3ducmV2LnhtbERP24rCMBB9F/yHMAu+iKaKl27XKKug+OrlA6bN2JZt&#10;JqXJ2vr3RhB8m8O5zmrTmUrcqXGlZQWTcQSCOLO65FzB9bIfxSCcR9ZYWSYFD3KwWfd7K0y0bflE&#10;97PPRQhhl6CCwvs6kdJlBRl0Y1sTB+5mG4M+wCaXusE2hJtKTqNoIQ2WHBoKrGlXUPZ3/jcKbsd2&#10;OP9u04O/Lk+zxRbLZWofSg2+ut8fEJ46/xG/3Ucd5sfTOby+CSfI9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NX76/BAAAA3QAAAA8AAAAAAAAAAAAAAAAAmAIAAGRycy9kb3du&#10;cmV2LnhtbFBLBQYAAAAABAAEAPUAAACGAwAAAAA=&#10;" stroked="f">
                <v:textbox>
                  <w:txbxContent>
                    <w:p w:rsidR="00A0081C" w:rsidRPr="00E20335" w:rsidRDefault="00A0081C"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91"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fJZs/CAAAA3QAAAA8AAABkcnMvZG93bnJldi54bWxET02LwjAQvS/4H8II3tZED1K6RlFRWFh0&#10;sevF29CMTbGZlCZq/fdmYWFv83ifM1/2rhF36kLtWcNkrEAQl97UXGk4/ezeMxAhIhtsPJOGJwVY&#10;LgZvc8yNf/CR7kWsRArhkKMGG2ObSxlKSw7D2LfEibv4zmFMsKuk6fCRwl0jp0rNpMOaU4PFljaW&#10;ymtxcxrqYn/InttdaddH9V1so8Kv81Xr0bBffYCI1Md/8Z/706T52XQGv9+kE+Ti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nyWbPwgAAAN0AAAAPAAAAAAAAAAAAAAAAAJ8C&#10;AABkcnMvZG93bnJldi54bWxQSwUGAAAAAAQABAD3AAAAjgMAAAAA&#10;">
                <v:imagedata r:id="rId2" o:title=""/>
                <v:path arrowok="t"/>
              </v:shape>
              <v:line id="Gerade Verbindung 657" o:spid="_x0000_s1092"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yexcUAAADdAAAADwAAAGRycy9kb3ducmV2LnhtbESPQWvCQBCF74X+h2UKvdVNPGhIXUMr&#10;Kj0JarTXITtNQrOzYXeN8d+7QqG3Gd773rxZFKPpxEDOt5YVpJMEBHFldcu1gvK4ectA+ICssbNM&#10;Cm7koVg+Py0w1/bKexoOoRYxhH2OCpoQ+lxKXzVk0E9sTxy1H+sMhri6WmqH1xhuOjlNkpk02HK8&#10;0GBPq4aq38PFxBq7z225Gtjgbe++y6xKz+vtSanXl/HjHUSgMfyb/+gvHblsOofHN3EEub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yexcUAAADd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702272" behindDoc="0" locked="0" layoutInCell="1" allowOverlap="1" wp14:anchorId="726C778A" wp14:editId="4632DE65">
              <wp:simplePos x="0" y="0"/>
              <wp:positionH relativeFrom="page">
                <wp:posOffset>9963302</wp:posOffset>
              </wp:positionH>
              <wp:positionV relativeFrom="page">
                <wp:posOffset>629107</wp:posOffset>
              </wp:positionV>
              <wp:extent cx="435600" cy="6200740"/>
              <wp:effectExtent l="0" t="0" r="3175" b="0"/>
              <wp:wrapNone/>
              <wp:docPr id="1828" name="Gruppieren 1828"/>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829"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A0081C" w:rsidRPr="00E20335" w:rsidRDefault="00A0081C"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830" name="Grafik 1830"/>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831"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828" o:spid="_x0000_s1093" style="position:absolute;margin-left:784.5pt;margin-top:49.55pt;width:34.3pt;height:488.25pt;z-index:25170227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">
              <v:shape id="_x0000_s109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v7mcIA&#10;AADdAAAADwAAAGRycy9kb3ducmV2LnhtbERPS2sCMRC+F/wPYYTealaRsq5GEUHQQqFVDx6Hzbi7&#10;upksSdzHv28Khd7m43vOatObWrTkfGVZwXSSgCDOra64UHA5799SED4ga6wtk4KBPGzWo5cVZtp2&#10;/E3tKRQihrDPUEEZQpNJ6fOSDPqJbYgjd7POYIjQFVI77GK4qeUsSd6lwYpjQ4kN7UrKH6enUYBO&#10;f37cWzek5nq8fj3nVbcwg1Kv4367BBGoD//iP/dBx/npbAG/38QT5P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i/uZwgAAAN0AAAAPAAAAAAAAAAAAAAAAAJgCAABkcnMvZG93&#10;bnJldi54bWxQSwUGAAAAAAQABAD1AAAAhwMAAAAA&#10;" stroked="f">
                <v:textbox>
                  <w:txbxContent>
                    <w:p w:rsidR="00A0081C" w:rsidRPr="00E20335" w:rsidRDefault="00A0081C" w:rsidP="00943640">
                      <w:pPr>
                        <w:pStyle w:val="NL-Kopfzeilen-Titel"/>
                      </w:pPr>
                      <w:r>
                        <w:t>Landesinstitut für Schulentwicklung</w:t>
                      </w:r>
                    </w:p>
                  </w:txbxContent>
                </v:textbox>
              </v:shape>
              <v:shape id="Grafik 1830" o:spid="_x0000_s109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LiPirHAAAA3QAAAA8AAABkcnMvZG93bnJldi54bWxEj09Lw0AQxe+C32EZwYvYTRVrid2WElD0&#10;IvTPxdskO2aD2dkluzbRT+8chN5meG/e+81qM/lenWhIXWAD81kBirgJtuPWwPHwfLsElTKyxT4w&#10;GfihBJv15cUKSxtG3tFpn1slIZxKNOByjqXWqXHkMc1CJBbtMwwes6xDq+2Ao4T7Xt8VxUJ77Fga&#10;HEaqHDVf+29v4OU31/zx9j4+uENVPda7WKebaMz11bR9ApVpymfz//WrFfzlvfDLNzKCXv8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LiPirHAAAA3QAAAA8AAAAAAAAAAAAA&#10;AAAAnwIAAGRycy9kb3ducmV2LnhtbFBLBQYAAAAABAAEAPcAAACTAwAAAAA=&#10;">
                <v:imagedata r:id="rId2" o:title=""/>
                <v:path arrowok="t"/>
                <o:lock v:ext="edit" aspectratio="f"/>
              </v:shape>
              <v:line id="Gerade Verbindung 475" o:spid="_x0000_s109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cA198QAAADdAAAADwAAAGRycy9kb3ducmV2LnhtbESPQWvCQBCF7wX/wzJCb3WTCiVEV1Gx&#10;0lNBm+p1yI5JMDsbdtcY/323IHib4b3vzZv5cjCt6Mn5xrKCdJKAIC6tbrhSUPx8vmUgfEDW2Fom&#10;BXfysFyMXuaYa3vjPfWHUIkYwj5HBXUIXS6lL2sy6Ce2I47a2TqDIa6uktrhLYabVr4nyYc02HC8&#10;UGNHm5rKy+FqYo3v9a7Y9GzwvnenIivT43b3q9TreFjNQAQawtP8oL905LJpCv/fxBHk4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wDX3xAAAAN0AAAAPAAAAAAAAAAAA&#10;AAAAAKECAABkcnMvZG93bnJldi54bWxQSwUGAAAAAAQABAD5AAAAkgM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24B3633"/>
    <w:multiLevelType w:val="hybridMultilevel"/>
    <w:tmpl w:val="D2DE3340"/>
    <w:lvl w:ilvl="0" w:tplc="A6E65254">
      <w:start w:val="5"/>
      <w:numFmt w:val="bullet"/>
      <w:lvlText w:val="-"/>
      <w:lvlJc w:val="left"/>
      <w:pPr>
        <w:ind w:left="405" w:hanging="360"/>
      </w:pPr>
      <w:rPr>
        <w:rFonts w:ascii="Source Sans Pro" w:eastAsia="Calibri" w:hAnsi="Source Sans Pro" w:cs="Arial" w:hint="default"/>
      </w:rPr>
    </w:lvl>
    <w:lvl w:ilvl="1" w:tplc="04070003" w:tentative="1">
      <w:start w:val="1"/>
      <w:numFmt w:val="bullet"/>
      <w:lvlText w:val="o"/>
      <w:lvlJc w:val="left"/>
      <w:pPr>
        <w:ind w:left="1125" w:hanging="360"/>
      </w:pPr>
      <w:rPr>
        <w:rFonts w:ascii="Courier New" w:hAnsi="Courier New" w:cs="Courier New" w:hint="default"/>
      </w:rPr>
    </w:lvl>
    <w:lvl w:ilvl="2" w:tplc="04070005" w:tentative="1">
      <w:start w:val="1"/>
      <w:numFmt w:val="bullet"/>
      <w:lvlText w:val=""/>
      <w:lvlJc w:val="left"/>
      <w:pPr>
        <w:ind w:left="1845" w:hanging="360"/>
      </w:pPr>
      <w:rPr>
        <w:rFonts w:ascii="Wingdings" w:hAnsi="Wingdings" w:hint="default"/>
      </w:rPr>
    </w:lvl>
    <w:lvl w:ilvl="3" w:tplc="04070001" w:tentative="1">
      <w:start w:val="1"/>
      <w:numFmt w:val="bullet"/>
      <w:lvlText w:val=""/>
      <w:lvlJc w:val="left"/>
      <w:pPr>
        <w:ind w:left="2565" w:hanging="360"/>
      </w:pPr>
      <w:rPr>
        <w:rFonts w:ascii="Symbol" w:hAnsi="Symbol" w:hint="default"/>
      </w:rPr>
    </w:lvl>
    <w:lvl w:ilvl="4" w:tplc="04070003" w:tentative="1">
      <w:start w:val="1"/>
      <w:numFmt w:val="bullet"/>
      <w:lvlText w:val="o"/>
      <w:lvlJc w:val="left"/>
      <w:pPr>
        <w:ind w:left="3285" w:hanging="360"/>
      </w:pPr>
      <w:rPr>
        <w:rFonts w:ascii="Courier New" w:hAnsi="Courier New" w:cs="Courier New" w:hint="default"/>
      </w:rPr>
    </w:lvl>
    <w:lvl w:ilvl="5" w:tplc="04070005" w:tentative="1">
      <w:start w:val="1"/>
      <w:numFmt w:val="bullet"/>
      <w:lvlText w:val=""/>
      <w:lvlJc w:val="left"/>
      <w:pPr>
        <w:ind w:left="4005" w:hanging="360"/>
      </w:pPr>
      <w:rPr>
        <w:rFonts w:ascii="Wingdings" w:hAnsi="Wingdings" w:hint="default"/>
      </w:rPr>
    </w:lvl>
    <w:lvl w:ilvl="6" w:tplc="04070001" w:tentative="1">
      <w:start w:val="1"/>
      <w:numFmt w:val="bullet"/>
      <w:lvlText w:val=""/>
      <w:lvlJc w:val="left"/>
      <w:pPr>
        <w:ind w:left="4725" w:hanging="360"/>
      </w:pPr>
      <w:rPr>
        <w:rFonts w:ascii="Symbol" w:hAnsi="Symbol" w:hint="default"/>
      </w:rPr>
    </w:lvl>
    <w:lvl w:ilvl="7" w:tplc="04070003" w:tentative="1">
      <w:start w:val="1"/>
      <w:numFmt w:val="bullet"/>
      <w:lvlText w:val="o"/>
      <w:lvlJc w:val="left"/>
      <w:pPr>
        <w:ind w:left="5445" w:hanging="360"/>
      </w:pPr>
      <w:rPr>
        <w:rFonts w:ascii="Courier New" w:hAnsi="Courier New" w:cs="Courier New" w:hint="default"/>
      </w:rPr>
    </w:lvl>
    <w:lvl w:ilvl="8" w:tplc="04070005" w:tentative="1">
      <w:start w:val="1"/>
      <w:numFmt w:val="bullet"/>
      <w:lvlText w:val=""/>
      <w:lvlJc w:val="left"/>
      <w:pPr>
        <w:ind w:left="6165" w:hanging="360"/>
      </w:pPr>
      <w:rPr>
        <w:rFonts w:ascii="Wingdings" w:hAnsi="Wingdings" w:hint="default"/>
      </w:rPr>
    </w:lvl>
  </w:abstractNum>
  <w:abstractNum w:abstractNumId="2">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nsid w:val="2A63482A"/>
    <w:multiLevelType w:val="multilevel"/>
    <w:tmpl w:val="FDD21222"/>
    <w:lvl w:ilvl="0">
      <w:start w:val="1"/>
      <w:numFmt w:val="decimal"/>
      <w:pStyle w:val="AufgabeEbene1"/>
      <w:lvlText w:val="%1)"/>
      <w:lvlJc w:val="left"/>
      <w:pPr>
        <w:ind w:left="284" w:hanging="284"/>
      </w:pPr>
      <w:rPr>
        <w:rFonts w:hint="default"/>
      </w:rPr>
    </w:lvl>
    <w:lvl w:ilvl="1">
      <w:start w:val="1"/>
      <w:numFmt w:val="lowerLetter"/>
      <w:pStyle w:val="AufgabeEbene2"/>
      <w:lvlText w:val="%2)"/>
      <w:lvlJc w:val="left"/>
      <w:pPr>
        <w:ind w:left="567" w:hanging="283"/>
      </w:pPr>
      <w:rPr>
        <w:rFonts w:hint="default"/>
      </w:rPr>
    </w:lvl>
    <w:lvl w:ilvl="2">
      <w:start w:val="1"/>
      <w:numFmt w:val="bullet"/>
      <w:pStyle w:val="AufgabeEbene3"/>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5">
    <w:nsid w:val="44036F94"/>
    <w:multiLevelType w:val="multilevel"/>
    <w:tmpl w:val="3D1CDFE6"/>
    <w:lvl w:ilvl="0">
      <w:start w:val="1"/>
      <w:numFmt w:val="decimal"/>
      <w:pStyle w:val="Textkrpernrinnen"/>
      <w:lvlText w:val="%1."/>
      <w:lvlJc w:val="left"/>
      <w:pPr>
        <w:ind w:left="567" w:hanging="283"/>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6">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nsid w:val="47E97E52"/>
    <w:multiLevelType w:val="multilevel"/>
    <w:tmpl w:val="F21A8B04"/>
    <w:lvl w:ilvl="0">
      <w:start w:val="1"/>
      <w:numFmt w:val="decimal"/>
      <w:pStyle w:val="Textkrpernrauen"/>
      <w:lvlText w:val="%1."/>
      <w:lvlJc w:val="left"/>
      <w:pPr>
        <w:ind w:left="284" w:hanging="28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nsid w:val="4C547582"/>
    <w:multiLevelType w:val="multilevel"/>
    <w:tmpl w:val="514415BA"/>
    <w:lvl w:ilvl="0">
      <w:start w:val="1"/>
      <w:numFmt w:val="decimal"/>
      <w:pStyle w:val="Kopf8ptlinksnr"/>
      <w:lvlText w:val="%1."/>
      <w:lvlJc w:val="left"/>
      <w:pPr>
        <w:ind w:left="284" w:hanging="171"/>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nsid w:val="502D20A8"/>
    <w:multiLevelType w:val="hybridMultilevel"/>
    <w:tmpl w:val="6932138C"/>
    <w:lvl w:ilvl="0" w:tplc="AE0CA7EA">
      <w:start w:val="20"/>
      <w:numFmt w:val="bullet"/>
      <w:lvlText w:val="-"/>
      <w:lvlJc w:val="left"/>
      <w:pPr>
        <w:ind w:left="720" w:hanging="360"/>
      </w:pPr>
      <w:rPr>
        <w:rFonts w:ascii="Source Sans Pro" w:eastAsiaTheme="minorHAnsi" w:hAnsi="Source Sans Pro"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nsid w:val="59207526"/>
    <w:multiLevelType w:val="hybridMultilevel"/>
    <w:tmpl w:val="FFF635B0"/>
    <w:lvl w:ilvl="0" w:tplc="185E3CE2">
      <w:start w:val="1"/>
      <w:numFmt w:val="decimal"/>
      <w:pStyle w:val="TabelleNummerierung"/>
      <w:lvlText w:val="%1."/>
      <w:lvlJc w:val="right"/>
      <w:pPr>
        <w:ind w:left="604" w:hanging="360"/>
      </w:pPr>
      <w:rPr>
        <w:rFonts w:hint="default"/>
      </w:rPr>
    </w:lvl>
    <w:lvl w:ilvl="1" w:tplc="04070019" w:tentative="1">
      <w:start w:val="1"/>
      <w:numFmt w:val="lowerLetter"/>
      <w:lvlText w:val="%2."/>
      <w:lvlJc w:val="left"/>
      <w:pPr>
        <w:ind w:left="1684" w:hanging="360"/>
      </w:pPr>
    </w:lvl>
    <w:lvl w:ilvl="2" w:tplc="0407001B" w:tentative="1">
      <w:start w:val="1"/>
      <w:numFmt w:val="lowerRoman"/>
      <w:lvlText w:val="%3."/>
      <w:lvlJc w:val="right"/>
      <w:pPr>
        <w:ind w:left="2404" w:hanging="180"/>
      </w:pPr>
    </w:lvl>
    <w:lvl w:ilvl="3" w:tplc="0407000F" w:tentative="1">
      <w:start w:val="1"/>
      <w:numFmt w:val="decimal"/>
      <w:lvlText w:val="%4."/>
      <w:lvlJc w:val="left"/>
      <w:pPr>
        <w:ind w:left="3124" w:hanging="360"/>
      </w:pPr>
    </w:lvl>
    <w:lvl w:ilvl="4" w:tplc="04070019" w:tentative="1">
      <w:start w:val="1"/>
      <w:numFmt w:val="lowerLetter"/>
      <w:lvlText w:val="%5."/>
      <w:lvlJc w:val="left"/>
      <w:pPr>
        <w:ind w:left="3844" w:hanging="360"/>
      </w:pPr>
    </w:lvl>
    <w:lvl w:ilvl="5" w:tplc="0407001B" w:tentative="1">
      <w:start w:val="1"/>
      <w:numFmt w:val="lowerRoman"/>
      <w:lvlText w:val="%6."/>
      <w:lvlJc w:val="right"/>
      <w:pPr>
        <w:ind w:left="4564" w:hanging="180"/>
      </w:pPr>
    </w:lvl>
    <w:lvl w:ilvl="6" w:tplc="0407000F" w:tentative="1">
      <w:start w:val="1"/>
      <w:numFmt w:val="decimal"/>
      <w:lvlText w:val="%7."/>
      <w:lvlJc w:val="left"/>
      <w:pPr>
        <w:ind w:left="5284" w:hanging="360"/>
      </w:pPr>
    </w:lvl>
    <w:lvl w:ilvl="7" w:tplc="04070019" w:tentative="1">
      <w:start w:val="1"/>
      <w:numFmt w:val="lowerLetter"/>
      <w:lvlText w:val="%8."/>
      <w:lvlJc w:val="left"/>
      <w:pPr>
        <w:ind w:left="6004" w:hanging="360"/>
      </w:pPr>
    </w:lvl>
    <w:lvl w:ilvl="8" w:tplc="0407001B" w:tentative="1">
      <w:start w:val="1"/>
      <w:numFmt w:val="lowerRoman"/>
      <w:lvlText w:val="%9."/>
      <w:lvlJc w:val="right"/>
      <w:pPr>
        <w:ind w:left="6724" w:hanging="180"/>
      </w:pPr>
    </w:lvl>
  </w:abstractNum>
  <w:abstractNum w:abstractNumId="12">
    <w:nsid w:val="5A6F2F46"/>
    <w:multiLevelType w:val="hybridMultilevel"/>
    <w:tmpl w:val="BCF484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5BEB19CE"/>
    <w:multiLevelType w:val="multilevel"/>
    <w:tmpl w:val="6330AF82"/>
    <w:lvl w:ilvl="0">
      <w:start w:val="1"/>
      <w:numFmt w:val="decimal"/>
      <w:pStyle w:val="Inhaltsverzeichnisnr"/>
      <w:lvlText w:val="%1."/>
      <w:lvlJc w:val="left"/>
      <w:pPr>
        <w:ind w:left="284"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nsid w:val="5C3C21C0"/>
    <w:multiLevelType w:val="hybridMultilevel"/>
    <w:tmpl w:val="C434960C"/>
    <w:lvl w:ilvl="0" w:tplc="F1CEFA06">
      <w:start w:val="1"/>
      <w:numFmt w:val="bullet"/>
      <w:pStyle w:val="Tabelle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5EF1192F"/>
    <w:multiLevelType w:val="hybridMultilevel"/>
    <w:tmpl w:val="BA9A5E58"/>
    <w:lvl w:ilvl="0" w:tplc="20608826">
      <w:start w:val="1"/>
      <w:numFmt w:val="bullet"/>
      <w:pStyle w:val="Textkrperafz"/>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nsid w:val="789D03C0"/>
    <w:multiLevelType w:val="hybridMultilevel"/>
    <w:tmpl w:val="481CE426"/>
    <w:lvl w:ilvl="0" w:tplc="16AE79F4">
      <w:start w:val="1"/>
      <w:numFmt w:val="bullet"/>
      <w:pStyle w:val="AufgabeKasten"/>
      <w:lvlText w:val="☐"/>
      <w:lvlJc w:val="left"/>
      <w:pPr>
        <w:ind w:left="1004" w:hanging="360"/>
      </w:pPr>
      <w:rPr>
        <w:rFonts w:ascii="Source Sans Pro" w:hAnsi="Source Sans Pro"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18">
    <w:nsid w:val="7E414605"/>
    <w:multiLevelType w:val="hybridMultilevel"/>
    <w:tmpl w:val="3A5E95D8"/>
    <w:lvl w:ilvl="0" w:tplc="8384F2C0">
      <w:start w:val="1"/>
      <w:numFmt w:val="bullet"/>
      <w:pStyle w:val="Kopf8ptafz"/>
      <w:lvlText w:val="­"/>
      <w:lvlJc w:val="left"/>
      <w:pPr>
        <w:ind w:left="416"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7"/>
  </w:num>
  <w:num w:numId="2">
    <w:abstractNumId w:val="4"/>
  </w:num>
  <w:num w:numId="3">
    <w:abstractNumId w:val="13"/>
  </w:num>
  <w:num w:numId="4">
    <w:abstractNumId w:val="16"/>
  </w:num>
  <w:num w:numId="5">
    <w:abstractNumId w:val="9"/>
  </w:num>
  <w:num w:numId="6">
    <w:abstractNumId w:val="18"/>
  </w:num>
  <w:num w:numId="7">
    <w:abstractNumId w:val="15"/>
  </w:num>
  <w:num w:numId="8">
    <w:abstractNumId w:val="0"/>
  </w:num>
  <w:num w:numId="9">
    <w:abstractNumId w:val="5"/>
  </w:num>
  <w:num w:numId="10">
    <w:abstractNumId w:val="17"/>
  </w:num>
  <w:num w:numId="11">
    <w:abstractNumId w:val="6"/>
  </w:num>
  <w:num w:numId="12">
    <w:abstractNumId w:val="8"/>
  </w:num>
  <w:num w:numId="13">
    <w:abstractNumId w:val="2"/>
  </w:num>
  <w:num w:numId="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num>
  <w:num w:numId="17">
    <w:abstractNumId w:val="14"/>
  </w:num>
  <w:num w:numId="18">
    <w:abstractNumId w:val="11"/>
  </w:num>
  <w:num w:numId="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12"/>
  </w:num>
  <w:num w:numId="73">
    <w:abstractNumId w:val="1"/>
  </w:num>
  <w:num w:numId="74">
    <w:abstractNumId w:val="10"/>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characterSpacingControl w:val="doNotCompress"/>
  <w:hdrShapeDefaults>
    <o:shapedefaults v:ext="edit" spidmax="716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7BC6"/>
    <w:rsid w:val="00003A51"/>
    <w:rsid w:val="00005129"/>
    <w:rsid w:val="00005A28"/>
    <w:rsid w:val="00005EAC"/>
    <w:rsid w:val="00010974"/>
    <w:rsid w:val="00012FDD"/>
    <w:rsid w:val="000147D5"/>
    <w:rsid w:val="000160EC"/>
    <w:rsid w:val="00022806"/>
    <w:rsid w:val="00024E63"/>
    <w:rsid w:val="000343DC"/>
    <w:rsid w:val="00036A4D"/>
    <w:rsid w:val="000411A8"/>
    <w:rsid w:val="000451A9"/>
    <w:rsid w:val="00047E1C"/>
    <w:rsid w:val="0005288C"/>
    <w:rsid w:val="00054C69"/>
    <w:rsid w:val="00057390"/>
    <w:rsid w:val="00064582"/>
    <w:rsid w:val="000730E5"/>
    <w:rsid w:val="00082B5B"/>
    <w:rsid w:val="00085806"/>
    <w:rsid w:val="00085AB3"/>
    <w:rsid w:val="00085E05"/>
    <w:rsid w:val="00087A0A"/>
    <w:rsid w:val="00087F1E"/>
    <w:rsid w:val="00090196"/>
    <w:rsid w:val="00092DF1"/>
    <w:rsid w:val="0009618B"/>
    <w:rsid w:val="00096D89"/>
    <w:rsid w:val="000977FD"/>
    <w:rsid w:val="00097AAA"/>
    <w:rsid w:val="000A434A"/>
    <w:rsid w:val="000A7340"/>
    <w:rsid w:val="000A764B"/>
    <w:rsid w:val="000B1737"/>
    <w:rsid w:val="000C5FC9"/>
    <w:rsid w:val="000D483D"/>
    <w:rsid w:val="000D5446"/>
    <w:rsid w:val="000E16BD"/>
    <w:rsid w:val="000E33F4"/>
    <w:rsid w:val="000E763B"/>
    <w:rsid w:val="000E79DB"/>
    <w:rsid w:val="000F1D64"/>
    <w:rsid w:val="000F3FE6"/>
    <w:rsid w:val="000F5366"/>
    <w:rsid w:val="000F695F"/>
    <w:rsid w:val="001021F6"/>
    <w:rsid w:val="00102A7B"/>
    <w:rsid w:val="001066AF"/>
    <w:rsid w:val="00111E6A"/>
    <w:rsid w:val="00116558"/>
    <w:rsid w:val="0012000E"/>
    <w:rsid w:val="001332A4"/>
    <w:rsid w:val="00141167"/>
    <w:rsid w:val="001424B4"/>
    <w:rsid w:val="0014480F"/>
    <w:rsid w:val="001467A4"/>
    <w:rsid w:val="001479A8"/>
    <w:rsid w:val="00150617"/>
    <w:rsid w:val="00153EE8"/>
    <w:rsid w:val="00161E8C"/>
    <w:rsid w:val="001633C8"/>
    <w:rsid w:val="00164BB7"/>
    <w:rsid w:val="00165AE6"/>
    <w:rsid w:val="00173367"/>
    <w:rsid w:val="00177093"/>
    <w:rsid w:val="001779FC"/>
    <w:rsid w:val="00180A81"/>
    <w:rsid w:val="00185446"/>
    <w:rsid w:val="00186B1D"/>
    <w:rsid w:val="00186B3F"/>
    <w:rsid w:val="00196EEE"/>
    <w:rsid w:val="001979E7"/>
    <w:rsid w:val="001A2103"/>
    <w:rsid w:val="001A2E93"/>
    <w:rsid w:val="001A4376"/>
    <w:rsid w:val="001B4C23"/>
    <w:rsid w:val="001C241E"/>
    <w:rsid w:val="001C48AE"/>
    <w:rsid w:val="001C5521"/>
    <w:rsid w:val="001C721C"/>
    <w:rsid w:val="001D408B"/>
    <w:rsid w:val="001D571F"/>
    <w:rsid w:val="001E03DE"/>
    <w:rsid w:val="001E0E8C"/>
    <w:rsid w:val="001E4484"/>
    <w:rsid w:val="001F1C14"/>
    <w:rsid w:val="001F2561"/>
    <w:rsid w:val="001F3112"/>
    <w:rsid w:val="001F44E7"/>
    <w:rsid w:val="0020278E"/>
    <w:rsid w:val="00203E01"/>
    <w:rsid w:val="0020448B"/>
    <w:rsid w:val="002077E6"/>
    <w:rsid w:val="00210076"/>
    <w:rsid w:val="00210735"/>
    <w:rsid w:val="00214B84"/>
    <w:rsid w:val="002223B8"/>
    <w:rsid w:val="002250A5"/>
    <w:rsid w:val="00225F48"/>
    <w:rsid w:val="0022617F"/>
    <w:rsid w:val="00227078"/>
    <w:rsid w:val="00233EB7"/>
    <w:rsid w:val="00234B66"/>
    <w:rsid w:val="002403EF"/>
    <w:rsid w:val="00241372"/>
    <w:rsid w:val="00245B06"/>
    <w:rsid w:val="00253AA4"/>
    <w:rsid w:val="00254742"/>
    <w:rsid w:val="002611F5"/>
    <w:rsid w:val="0026231E"/>
    <w:rsid w:val="002624E9"/>
    <w:rsid w:val="00262CAF"/>
    <w:rsid w:val="00272567"/>
    <w:rsid w:val="00280ADF"/>
    <w:rsid w:val="00281CB1"/>
    <w:rsid w:val="0028313B"/>
    <w:rsid w:val="0028730A"/>
    <w:rsid w:val="002915B8"/>
    <w:rsid w:val="00295704"/>
    <w:rsid w:val="00295FBB"/>
    <w:rsid w:val="00296589"/>
    <w:rsid w:val="002979DC"/>
    <w:rsid w:val="002A2D21"/>
    <w:rsid w:val="002A44D8"/>
    <w:rsid w:val="002A5238"/>
    <w:rsid w:val="002A79B5"/>
    <w:rsid w:val="002B1CA9"/>
    <w:rsid w:val="002B5C8D"/>
    <w:rsid w:val="002E10B1"/>
    <w:rsid w:val="002E2050"/>
    <w:rsid w:val="002F2555"/>
    <w:rsid w:val="002F56F9"/>
    <w:rsid w:val="00303442"/>
    <w:rsid w:val="003056A5"/>
    <w:rsid w:val="003079A7"/>
    <w:rsid w:val="003205B2"/>
    <w:rsid w:val="003243FE"/>
    <w:rsid w:val="00327A49"/>
    <w:rsid w:val="00327A81"/>
    <w:rsid w:val="00334277"/>
    <w:rsid w:val="003346C3"/>
    <w:rsid w:val="00336101"/>
    <w:rsid w:val="00336661"/>
    <w:rsid w:val="0033683E"/>
    <w:rsid w:val="0034063E"/>
    <w:rsid w:val="003421A1"/>
    <w:rsid w:val="003457A0"/>
    <w:rsid w:val="00351422"/>
    <w:rsid w:val="00351D1B"/>
    <w:rsid w:val="0035526F"/>
    <w:rsid w:val="003552C0"/>
    <w:rsid w:val="003567E6"/>
    <w:rsid w:val="00357C55"/>
    <w:rsid w:val="00361E5E"/>
    <w:rsid w:val="00362A92"/>
    <w:rsid w:val="00366215"/>
    <w:rsid w:val="0037362B"/>
    <w:rsid w:val="003754CF"/>
    <w:rsid w:val="003761E3"/>
    <w:rsid w:val="00385D63"/>
    <w:rsid w:val="00387063"/>
    <w:rsid w:val="00387446"/>
    <w:rsid w:val="00391945"/>
    <w:rsid w:val="00394BB5"/>
    <w:rsid w:val="003A0130"/>
    <w:rsid w:val="003A17D4"/>
    <w:rsid w:val="003A51FA"/>
    <w:rsid w:val="003A5677"/>
    <w:rsid w:val="003A7DC1"/>
    <w:rsid w:val="003B4698"/>
    <w:rsid w:val="003C4B80"/>
    <w:rsid w:val="003C56C4"/>
    <w:rsid w:val="003D0AD2"/>
    <w:rsid w:val="003D2E25"/>
    <w:rsid w:val="003D4989"/>
    <w:rsid w:val="003D518F"/>
    <w:rsid w:val="003D78CD"/>
    <w:rsid w:val="003E4003"/>
    <w:rsid w:val="003E4BD8"/>
    <w:rsid w:val="003E50AE"/>
    <w:rsid w:val="003E5316"/>
    <w:rsid w:val="003F0A5B"/>
    <w:rsid w:val="003F4D01"/>
    <w:rsid w:val="003F5C78"/>
    <w:rsid w:val="003F6BC7"/>
    <w:rsid w:val="003F75E9"/>
    <w:rsid w:val="0040079F"/>
    <w:rsid w:val="0042086D"/>
    <w:rsid w:val="00421B4D"/>
    <w:rsid w:val="0042345D"/>
    <w:rsid w:val="00427F8B"/>
    <w:rsid w:val="0043494C"/>
    <w:rsid w:val="00434E9E"/>
    <w:rsid w:val="004368C2"/>
    <w:rsid w:val="00444412"/>
    <w:rsid w:val="00444F9C"/>
    <w:rsid w:val="00446163"/>
    <w:rsid w:val="0044650F"/>
    <w:rsid w:val="00451A14"/>
    <w:rsid w:val="004524BD"/>
    <w:rsid w:val="004529FA"/>
    <w:rsid w:val="00455C62"/>
    <w:rsid w:val="004567A3"/>
    <w:rsid w:val="004623F0"/>
    <w:rsid w:val="004652D2"/>
    <w:rsid w:val="00472595"/>
    <w:rsid w:val="00476BF7"/>
    <w:rsid w:val="0047779F"/>
    <w:rsid w:val="00482B57"/>
    <w:rsid w:val="00486468"/>
    <w:rsid w:val="00487613"/>
    <w:rsid w:val="00490003"/>
    <w:rsid w:val="00493E75"/>
    <w:rsid w:val="004A7994"/>
    <w:rsid w:val="004B12FD"/>
    <w:rsid w:val="004B50F9"/>
    <w:rsid w:val="004B658C"/>
    <w:rsid w:val="004B7AB3"/>
    <w:rsid w:val="004C18F1"/>
    <w:rsid w:val="004C61D4"/>
    <w:rsid w:val="004D3EFB"/>
    <w:rsid w:val="004D7CCB"/>
    <w:rsid w:val="004E2D8B"/>
    <w:rsid w:val="004F2683"/>
    <w:rsid w:val="004F44DF"/>
    <w:rsid w:val="004F6559"/>
    <w:rsid w:val="004F754E"/>
    <w:rsid w:val="005039B8"/>
    <w:rsid w:val="00506241"/>
    <w:rsid w:val="0051078A"/>
    <w:rsid w:val="00514AC8"/>
    <w:rsid w:val="00516DF0"/>
    <w:rsid w:val="00517F2C"/>
    <w:rsid w:val="00520BD0"/>
    <w:rsid w:val="005228F8"/>
    <w:rsid w:val="00524F26"/>
    <w:rsid w:val="00525F76"/>
    <w:rsid w:val="00530D96"/>
    <w:rsid w:val="005316C3"/>
    <w:rsid w:val="0053570A"/>
    <w:rsid w:val="00535F4A"/>
    <w:rsid w:val="00537860"/>
    <w:rsid w:val="005401FA"/>
    <w:rsid w:val="00542D04"/>
    <w:rsid w:val="00545AB7"/>
    <w:rsid w:val="00547E4D"/>
    <w:rsid w:val="00553FB2"/>
    <w:rsid w:val="005640D5"/>
    <w:rsid w:val="00566140"/>
    <w:rsid w:val="00570BD9"/>
    <w:rsid w:val="00573512"/>
    <w:rsid w:val="00576B00"/>
    <w:rsid w:val="00581AF7"/>
    <w:rsid w:val="00583B69"/>
    <w:rsid w:val="00583BFC"/>
    <w:rsid w:val="0059012D"/>
    <w:rsid w:val="00597140"/>
    <w:rsid w:val="005A16A2"/>
    <w:rsid w:val="005A4C8A"/>
    <w:rsid w:val="005A6541"/>
    <w:rsid w:val="005A6708"/>
    <w:rsid w:val="005B11C7"/>
    <w:rsid w:val="005B6550"/>
    <w:rsid w:val="005C19AC"/>
    <w:rsid w:val="005C27B4"/>
    <w:rsid w:val="005C4141"/>
    <w:rsid w:val="005C53BA"/>
    <w:rsid w:val="005C589B"/>
    <w:rsid w:val="005C6207"/>
    <w:rsid w:val="005D451F"/>
    <w:rsid w:val="005E4A43"/>
    <w:rsid w:val="005F2535"/>
    <w:rsid w:val="005F77F9"/>
    <w:rsid w:val="00603A8F"/>
    <w:rsid w:val="00607CB0"/>
    <w:rsid w:val="0061505A"/>
    <w:rsid w:val="0061537C"/>
    <w:rsid w:val="00616040"/>
    <w:rsid w:val="006173EF"/>
    <w:rsid w:val="00624F16"/>
    <w:rsid w:val="0062790D"/>
    <w:rsid w:val="00627E41"/>
    <w:rsid w:val="006303B4"/>
    <w:rsid w:val="006308C3"/>
    <w:rsid w:val="006344C4"/>
    <w:rsid w:val="00635328"/>
    <w:rsid w:val="00640456"/>
    <w:rsid w:val="006535F9"/>
    <w:rsid w:val="00656402"/>
    <w:rsid w:val="00661782"/>
    <w:rsid w:val="00665E61"/>
    <w:rsid w:val="0067020A"/>
    <w:rsid w:val="00674242"/>
    <w:rsid w:val="00676C8F"/>
    <w:rsid w:val="0069030C"/>
    <w:rsid w:val="0069124D"/>
    <w:rsid w:val="00695297"/>
    <w:rsid w:val="006A2B3A"/>
    <w:rsid w:val="006A33EA"/>
    <w:rsid w:val="006A5BF4"/>
    <w:rsid w:val="006A5D06"/>
    <w:rsid w:val="006A64CA"/>
    <w:rsid w:val="006B2D4A"/>
    <w:rsid w:val="006B3925"/>
    <w:rsid w:val="006B5649"/>
    <w:rsid w:val="006C0DF0"/>
    <w:rsid w:val="006C4859"/>
    <w:rsid w:val="006C4D0A"/>
    <w:rsid w:val="006C7249"/>
    <w:rsid w:val="006D23E6"/>
    <w:rsid w:val="006D3107"/>
    <w:rsid w:val="006D60C4"/>
    <w:rsid w:val="006D6164"/>
    <w:rsid w:val="006D75BC"/>
    <w:rsid w:val="006E3DED"/>
    <w:rsid w:val="006E4825"/>
    <w:rsid w:val="006E756E"/>
    <w:rsid w:val="006F661D"/>
    <w:rsid w:val="006F6E2E"/>
    <w:rsid w:val="00702409"/>
    <w:rsid w:val="00706E47"/>
    <w:rsid w:val="00712924"/>
    <w:rsid w:val="00715FF1"/>
    <w:rsid w:val="007224FA"/>
    <w:rsid w:val="0072380A"/>
    <w:rsid w:val="00727B8B"/>
    <w:rsid w:val="007328BB"/>
    <w:rsid w:val="007408D1"/>
    <w:rsid w:val="00740ADF"/>
    <w:rsid w:val="00751B12"/>
    <w:rsid w:val="0075369A"/>
    <w:rsid w:val="0075476A"/>
    <w:rsid w:val="00754873"/>
    <w:rsid w:val="00760104"/>
    <w:rsid w:val="00764360"/>
    <w:rsid w:val="007665EC"/>
    <w:rsid w:val="00770F61"/>
    <w:rsid w:val="00781921"/>
    <w:rsid w:val="00782F38"/>
    <w:rsid w:val="00784331"/>
    <w:rsid w:val="00785EA7"/>
    <w:rsid w:val="00790606"/>
    <w:rsid w:val="0079512C"/>
    <w:rsid w:val="007A239C"/>
    <w:rsid w:val="007A2621"/>
    <w:rsid w:val="007A69E4"/>
    <w:rsid w:val="007B7335"/>
    <w:rsid w:val="007C174E"/>
    <w:rsid w:val="007C18C9"/>
    <w:rsid w:val="007C55F7"/>
    <w:rsid w:val="007C55FD"/>
    <w:rsid w:val="007E1441"/>
    <w:rsid w:val="007E561F"/>
    <w:rsid w:val="007E5B6A"/>
    <w:rsid w:val="007F4F2D"/>
    <w:rsid w:val="007F67D3"/>
    <w:rsid w:val="007F7024"/>
    <w:rsid w:val="00803891"/>
    <w:rsid w:val="00803D93"/>
    <w:rsid w:val="008052EF"/>
    <w:rsid w:val="00811E42"/>
    <w:rsid w:val="008177BD"/>
    <w:rsid w:val="00822445"/>
    <w:rsid w:val="00832068"/>
    <w:rsid w:val="00832BFD"/>
    <w:rsid w:val="00833C3F"/>
    <w:rsid w:val="00836996"/>
    <w:rsid w:val="00840DEE"/>
    <w:rsid w:val="00841EE7"/>
    <w:rsid w:val="00842D99"/>
    <w:rsid w:val="0085073C"/>
    <w:rsid w:val="00850A64"/>
    <w:rsid w:val="0086143C"/>
    <w:rsid w:val="00864F7A"/>
    <w:rsid w:val="0086600F"/>
    <w:rsid w:val="00867312"/>
    <w:rsid w:val="0087050F"/>
    <w:rsid w:val="00870BEB"/>
    <w:rsid w:val="008718EA"/>
    <w:rsid w:val="00872AC9"/>
    <w:rsid w:val="00873419"/>
    <w:rsid w:val="00874A59"/>
    <w:rsid w:val="00876F86"/>
    <w:rsid w:val="00877B0B"/>
    <w:rsid w:val="00883DF0"/>
    <w:rsid w:val="008902C2"/>
    <w:rsid w:val="008955B4"/>
    <w:rsid w:val="00896958"/>
    <w:rsid w:val="008A7911"/>
    <w:rsid w:val="008B103F"/>
    <w:rsid w:val="008B49F7"/>
    <w:rsid w:val="008B5FA6"/>
    <w:rsid w:val="008B619C"/>
    <w:rsid w:val="008B6EE3"/>
    <w:rsid w:val="008B7C87"/>
    <w:rsid w:val="008C10F2"/>
    <w:rsid w:val="008C2856"/>
    <w:rsid w:val="008C74E5"/>
    <w:rsid w:val="008D0F77"/>
    <w:rsid w:val="008D17C4"/>
    <w:rsid w:val="008D5EDB"/>
    <w:rsid w:val="008E2D1B"/>
    <w:rsid w:val="008F0941"/>
    <w:rsid w:val="008F5CE1"/>
    <w:rsid w:val="008F6D67"/>
    <w:rsid w:val="00900D7C"/>
    <w:rsid w:val="00901C17"/>
    <w:rsid w:val="009072C9"/>
    <w:rsid w:val="009103A6"/>
    <w:rsid w:val="00910401"/>
    <w:rsid w:val="0091211D"/>
    <w:rsid w:val="00912760"/>
    <w:rsid w:val="0091383B"/>
    <w:rsid w:val="00913F2D"/>
    <w:rsid w:val="009144D8"/>
    <w:rsid w:val="00916D0F"/>
    <w:rsid w:val="00917C6D"/>
    <w:rsid w:val="00924B04"/>
    <w:rsid w:val="00925132"/>
    <w:rsid w:val="009269BF"/>
    <w:rsid w:val="009314CF"/>
    <w:rsid w:val="009334EC"/>
    <w:rsid w:val="00933A0B"/>
    <w:rsid w:val="00943640"/>
    <w:rsid w:val="009452CB"/>
    <w:rsid w:val="00953044"/>
    <w:rsid w:val="009532B6"/>
    <w:rsid w:val="009533B3"/>
    <w:rsid w:val="0095414A"/>
    <w:rsid w:val="0095651D"/>
    <w:rsid w:val="0096073B"/>
    <w:rsid w:val="00961F0B"/>
    <w:rsid w:val="00965404"/>
    <w:rsid w:val="00971241"/>
    <w:rsid w:val="009735C6"/>
    <w:rsid w:val="0097446E"/>
    <w:rsid w:val="0097610C"/>
    <w:rsid w:val="00980E77"/>
    <w:rsid w:val="009839BE"/>
    <w:rsid w:val="009911FA"/>
    <w:rsid w:val="00992625"/>
    <w:rsid w:val="009935DA"/>
    <w:rsid w:val="00994404"/>
    <w:rsid w:val="0099741B"/>
    <w:rsid w:val="009A1DE7"/>
    <w:rsid w:val="009A2B8E"/>
    <w:rsid w:val="009C05F9"/>
    <w:rsid w:val="009C2229"/>
    <w:rsid w:val="009C621D"/>
    <w:rsid w:val="009C6AD3"/>
    <w:rsid w:val="009D3B43"/>
    <w:rsid w:val="009D56E0"/>
    <w:rsid w:val="009D5F2C"/>
    <w:rsid w:val="009E6802"/>
    <w:rsid w:val="009F66A5"/>
    <w:rsid w:val="009F74BE"/>
    <w:rsid w:val="00A0027C"/>
    <w:rsid w:val="00A0081C"/>
    <w:rsid w:val="00A010D4"/>
    <w:rsid w:val="00A02BA7"/>
    <w:rsid w:val="00A02E9F"/>
    <w:rsid w:val="00A103EA"/>
    <w:rsid w:val="00A1042A"/>
    <w:rsid w:val="00A20659"/>
    <w:rsid w:val="00A24DDF"/>
    <w:rsid w:val="00A33833"/>
    <w:rsid w:val="00A33C98"/>
    <w:rsid w:val="00A3454F"/>
    <w:rsid w:val="00A410C8"/>
    <w:rsid w:val="00A434CC"/>
    <w:rsid w:val="00A46393"/>
    <w:rsid w:val="00A5009A"/>
    <w:rsid w:val="00A53EBD"/>
    <w:rsid w:val="00A567D9"/>
    <w:rsid w:val="00A56B02"/>
    <w:rsid w:val="00A61A37"/>
    <w:rsid w:val="00A62EBE"/>
    <w:rsid w:val="00A70232"/>
    <w:rsid w:val="00A71A20"/>
    <w:rsid w:val="00A73AEC"/>
    <w:rsid w:val="00A74C42"/>
    <w:rsid w:val="00A757D8"/>
    <w:rsid w:val="00A91AEE"/>
    <w:rsid w:val="00A92042"/>
    <w:rsid w:val="00A926A1"/>
    <w:rsid w:val="00A94F72"/>
    <w:rsid w:val="00AA299D"/>
    <w:rsid w:val="00AA7B55"/>
    <w:rsid w:val="00AB373B"/>
    <w:rsid w:val="00AB5F36"/>
    <w:rsid w:val="00AB696B"/>
    <w:rsid w:val="00AC3742"/>
    <w:rsid w:val="00AC3CD0"/>
    <w:rsid w:val="00AC430F"/>
    <w:rsid w:val="00AD06A6"/>
    <w:rsid w:val="00AD3746"/>
    <w:rsid w:val="00AD76C6"/>
    <w:rsid w:val="00AE0EC0"/>
    <w:rsid w:val="00AE19DB"/>
    <w:rsid w:val="00AE418B"/>
    <w:rsid w:val="00AE47FF"/>
    <w:rsid w:val="00AE4C47"/>
    <w:rsid w:val="00AE530A"/>
    <w:rsid w:val="00AE53C5"/>
    <w:rsid w:val="00AF11A2"/>
    <w:rsid w:val="00AF5F75"/>
    <w:rsid w:val="00B0081F"/>
    <w:rsid w:val="00B00DA4"/>
    <w:rsid w:val="00B05391"/>
    <w:rsid w:val="00B06DEA"/>
    <w:rsid w:val="00B139F3"/>
    <w:rsid w:val="00B2315B"/>
    <w:rsid w:val="00B2471A"/>
    <w:rsid w:val="00B3632B"/>
    <w:rsid w:val="00B367C3"/>
    <w:rsid w:val="00B369E2"/>
    <w:rsid w:val="00B43592"/>
    <w:rsid w:val="00B44369"/>
    <w:rsid w:val="00B4780D"/>
    <w:rsid w:val="00B47FF3"/>
    <w:rsid w:val="00B51DE9"/>
    <w:rsid w:val="00B553BF"/>
    <w:rsid w:val="00B55577"/>
    <w:rsid w:val="00B56F9E"/>
    <w:rsid w:val="00B57D7E"/>
    <w:rsid w:val="00B606F7"/>
    <w:rsid w:val="00B619C2"/>
    <w:rsid w:val="00B642D9"/>
    <w:rsid w:val="00B66B61"/>
    <w:rsid w:val="00B815E2"/>
    <w:rsid w:val="00B911F3"/>
    <w:rsid w:val="00B935A4"/>
    <w:rsid w:val="00B93CE6"/>
    <w:rsid w:val="00BA1038"/>
    <w:rsid w:val="00BA1E2D"/>
    <w:rsid w:val="00BA3365"/>
    <w:rsid w:val="00BA64CC"/>
    <w:rsid w:val="00BB4334"/>
    <w:rsid w:val="00BB629A"/>
    <w:rsid w:val="00BC5C4A"/>
    <w:rsid w:val="00BD1EE7"/>
    <w:rsid w:val="00BD5259"/>
    <w:rsid w:val="00BE21B0"/>
    <w:rsid w:val="00BE4DD2"/>
    <w:rsid w:val="00BE7018"/>
    <w:rsid w:val="00BF35AC"/>
    <w:rsid w:val="00BF5E7A"/>
    <w:rsid w:val="00BF7272"/>
    <w:rsid w:val="00C028AA"/>
    <w:rsid w:val="00C036FE"/>
    <w:rsid w:val="00C03E7B"/>
    <w:rsid w:val="00C04D0C"/>
    <w:rsid w:val="00C074DE"/>
    <w:rsid w:val="00C07653"/>
    <w:rsid w:val="00C13D10"/>
    <w:rsid w:val="00C224C8"/>
    <w:rsid w:val="00C22DA6"/>
    <w:rsid w:val="00C2394E"/>
    <w:rsid w:val="00C23A5E"/>
    <w:rsid w:val="00C244E3"/>
    <w:rsid w:val="00C258F2"/>
    <w:rsid w:val="00C25BF1"/>
    <w:rsid w:val="00C25FA2"/>
    <w:rsid w:val="00C3132B"/>
    <w:rsid w:val="00C37F08"/>
    <w:rsid w:val="00C45971"/>
    <w:rsid w:val="00C4772F"/>
    <w:rsid w:val="00C518FF"/>
    <w:rsid w:val="00C62390"/>
    <w:rsid w:val="00C645DB"/>
    <w:rsid w:val="00C67F16"/>
    <w:rsid w:val="00C701E5"/>
    <w:rsid w:val="00C743BE"/>
    <w:rsid w:val="00C82EFF"/>
    <w:rsid w:val="00C846AB"/>
    <w:rsid w:val="00C917AA"/>
    <w:rsid w:val="00CA0F95"/>
    <w:rsid w:val="00CA4468"/>
    <w:rsid w:val="00CB0197"/>
    <w:rsid w:val="00CB6876"/>
    <w:rsid w:val="00CB6BBC"/>
    <w:rsid w:val="00CB7B3C"/>
    <w:rsid w:val="00CC3814"/>
    <w:rsid w:val="00CD17C3"/>
    <w:rsid w:val="00CD1CB7"/>
    <w:rsid w:val="00CD3380"/>
    <w:rsid w:val="00CD34A1"/>
    <w:rsid w:val="00CD6932"/>
    <w:rsid w:val="00CE10BA"/>
    <w:rsid w:val="00CE5E0F"/>
    <w:rsid w:val="00CF0506"/>
    <w:rsid w:val="00CF69C3"/>
    <w:rsid w:val="00D00DFB"/>
    <w:rsid w:val="00D20D85"/>
    <w:rsid w:val="00D26B0F"/>
    <w:rsid w:val="00D34A82"/>
    <w:rsid w:val="00D37005"/>
    <w:rsid w:val="00D40800"/>
    <w:rsid w:val="00D447F8"/>
    <w:rsid w:val="00D513CE"/>
    <w:rsid w:val="00D55E22"/>
    <w:rsid w:val="00D65102"/>
    <w:rsid w:val="00D67293"/>
    <w:rsid w:val="00D71F3F"/>
    <w:rsid w:val="00D75D56"/>
    <w:rsid w:val="00D75EB9"/>
    <w:rsid w:val="00D76BE8"/>
    <w:rsid w:val="00D77352"/>
    <w:rsid w:val="00D963EE"/>
    <w:rsid w:val="00DA26E0"/>
    <w:rsid w:val="00DA3193"/>
    <w:rsid w:val="00DA47D8"/>
    <w:rsid w:val="00DA6064"/>
    <w:rsid w:val="00DB1B55"/>
    <w:rsid w:val="00DB4A0B"/>
    <w:rsid w:val="00DB4E2D"/>
    <w:rsid w:val="00DB5F77"/>
    <w:rsid w:val="00DB742C"/>
    <w:rsid w:val="00DC0942"/>
    <w:rsid w:val="00DC2A31"/>
    <w:rsid w:val="00DC7BD0"/>
    <w:rsid w:val="00DD1147"/>
    <w:rsid w:val="00DD1561"/>
    <w:rsid w:val="00DD199F"/>
    <w:rsid w:val="00DD64D1"/>
    <w:rsid w:val="00DE1C87"/>
    <w:rsid w:val="00DE4890"/>
    <w:rsid w:val="00DE669C"/>
    <w:rsid w:val="00DF22A5"/>
    <w:rsid w:val="00DF4631"/>
    <w:rsid w:val="00DF60B9"/>
    <w:rsid w:val="00DF78A1"/>
    <w:rsid w:val="00E00B95"/>
    <w:rsid w:val="00E01B69"/>
    <w:rsid w:val="00E0229A"/>
    <w:rsid w:val="00E12674"/>
    <w:rsid w:val="00E16C70"/>
    <w:rsid w:val="00E20E9E"/>
    <w:rsid w:val="00E21459"/>
    <w:rsid w:val="00E25887"/>
    <w:rsid w:val="00E279F4"/>
    <w:rsid w:val="00E30E50"/>
    <w:rsid w:val="00E34088"/>
    <w:rsid w:val="00E341D3"/>
    <w:rsid w:val="00E36FE2"/>
    <w:rsid w:val="00E37767"/>
    <w:rsid w:val="00E4202E"/>
    <w:rsid w:val="00E44177"/>
    <w:rsid w:val="00E45914"/>
    <w:rsid w:val="00E45B19"/>
    <w:rsid w:val="00E46BCB"/>
    <w:rsid w:val="00E52225"/>
    <w:rsid w:val="00E52E5B"/>
    <w:rsid w:val="00E57C57"/>
    <w:rsid w:val="00E60E5A"/>
    <w:rsid w:val="00E648D8"/>
    <w:rsid w:val="00E66B7C"/>
    <w:rsid w:val="00E747F4"/>
    <w:rsid w:val="00E74D14"/>
    <w:rsid w:val="00E81A82"/>
    <w:rsid w:val="00E840B9"/>
    <w:rsid w:val="00E85AB1"/>
    <w:rsid w:val="00E879C1"/>
    <w:rsid w:val="00E90D11"/>
    <w:rsid w:val="00EA3571"/>
    <w:rsid w:val="00EA417D"/>
    <w:rsid w:val="00EA541A"/>
    <w:rsid w:val="00EB138C"/>
    <w:rsid w:val="00EB79CA"/>
    <w:rsid w:val="00EC2400"/>
    <w:rsid w:val="00EC3DDC"/>
    <w:rsid w:val="00EC3F69"/>
    <w:rsid w:val="00EC4EC2"/>
    <w:rsid w:val="00ED4D4D"/>
    <w:rsid w:val="00EE257A"/>
    <w:rsid w:val="00EE39DB"/>
    <w:rsid w:val="00EE6694"/>
    <w:rsid w:val="00EF7880"/>
    <w:rsid w:val="00EF7FF8"/>
    <w:rsid w:val="00F0156F"/>
    <w:rsid w:val="00F12606"/>
    <w:rsid w:val="00F14895"/>
    <w:rsid w:val="00F1713F"/>
    <w:rsid w:val="00F31DAA"/>
    <w:rsid w:val="00F34AA7"/>
    <w:rsid w:val="00F37523"/>
    <w:rsid w:val="00F4390D"/>
    <w:rsid w:val="00F44A67"/>
    <w:rsid w:val="00F52FBA"/>
    <w:rsid w:val="00F62D64"/>
    <w:rsid w:val="00F67B00"/>
    <w:rsid w:val="00F701F9"/>
    <w:rsid w:val="00F7220D"/>
    <w:rsid w:val="00F748DF"/>
    <w:rsid w:val="00F767B5"/>
    <w:rsid w:val="00F84125"/>
    <w:rsid w:val="00F8782A"/>
    <w:rsid w:val="00F92799"/>
    <w:rsid w:val="00F9695E"/>
    <w:rsid w:val="00F96BE1"/>
    <w:rsid w:val="00F97152"/>
    <w:rsid w:val="00F97D80"/>
    <w:rsid w:val="00FA019B"/>
    <w:rsid w:val="00FA4123"/>
    <w:rsid w:val="00FA43B6"/>
    <w:rsid w:val="00FB10A5"/>
    <w:rsid w:val="00FB40E9"/>
    <w:rsid w:val="00FC0F56"/>
    <w:rsid w:val="00FD2E0E"/>
    <w:rsid w:val="00FD6985"/>
    <w:rsid w:val="00FE0DE2"/>
    <w:rsid w:val="00FE1190"/>
    <w:rsid w:val="00FE7BC6"/>
    <w:rsid w:val="00FF04BE"/>
    <w:rsid w:val="00FF0B68"/>
    <w:rsid w:val="00FF1D46"/>
    <w:rsid w:val="00FF3674"/>
    <w:rsid w:val="00FF658C"/>
    <w:rsid w:val="00FF6BCA"/>
    <w:rsid w:val="00FF75C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716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lsdException w:name="Subtle Reference" w:semiHidden="0" w:uiPriority="31" w:unhideWhenUsed="0" w:qFormat="1"/>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Standard">
    <w:name w:val="Normal"/>
    <w:rsid w:val="001A4376"/>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semiHidden/>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2"/>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6"/>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0"/>
      </w:numPr>
      <w:spacing w:before="120" w:after="120"/>
      <w:ind w:left="568" w:hanging="284"/>
    </w:pPr>
  </w:style>
  <w:style w:type="paragraph" w:customStyle="1" w:styleId="AufgabeKastenangekreuzt">
    <w:name w:val="Aufgabe_Kasten_angekreuzt"/>
    <w:basedOn w:val="Standard"/>
    <w:rsid w:val="00992625"/>
    <w:pPr>
      <w:numPr>
        <w:numId w:val="11"/>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6"/>
      </w:numPr>
      <w:spacing w:before="120"/>
      <w:jc w:val="both"/>
    </w:pPr>
  </w:style>
  <w:style w:type="paragraph" w:customStyle="1" w:styleId="AufgabeEbene3">
    <w:name w:val="Aufgabe_Ebene3"/>
    <w:basedOn w:val="Standard"/>
    <w:rsid w:val="00992625"/>
    <w:pPr>
      <w:numPr>
        <w:ilvl w:val="2"/>
        <w:numId w:val="16"/>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3"/>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character" w:styleId="Buchtitel">
    <w:name w:val="Book Title"/>
    <w:basedOn w:val="Absatz-Standardschriftart"/>
    <w:uiPriority w:val="33"/>
    <w:semiHidden/>
    <w:qFormat/>
    <w:rsid w:val="001A4376"/>
    <w:rPr>
      <w:b/>
      <w:bCs/>
      <w:i/>
      <w:iCs/>
      <w:spacing w:val="5"/>
    </w:rPr>
  </w:style>
  <w:style w:type="paragraph" w:styleId="Titel">
    <w:name w:val="Title"/>
    <w:basedOn w:val="Standard"/>
    <w:next w:val="Standard"/>
    <w:link w:val="TitelZchn"/>
    <w:uiPriority w:val="10"/>
    <w:semiHidden/>
    <w:qFormat/>
    <w:rsid w:val="001A4376"/>
    <w:pPr>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semiHidden/>
    <w:rsid w:val="001A4376"/>
    <w:rPr>
      <w:rFonts w:asciiTheme="majorHAnsi" w:eastAsiaTheme="majorEastAsia" w:hAnsiTheme="majorHAnsi" w:cstheme="majorBidi"/>
      <w:spacing w:val="-10"/>
      <w:kern w:val="28"/>
      <w:sz w:val="56"/>
      <w:szCs w:val="56"/>
    </w:rPr>
  </w:style>
  <w:style w:type="paragraph" w:styleId="Zitat">
    <w:name w:val="Quote"/>
    <w:basedOn w:val="Standard"/>
    <w:next w:val="Standard"/>
    <w:link w:val="ZitatZchn"/>
    <w:uiPriority w:val="29"/>
    <w:semiHidden/>
    <w:rsid w:val="001A4376"/>
    <w:pPr>
      <w:spacing w:before="200" w:after="160"/>
      <w:ind w:left="864" w:right="864"/>
      <w:jc w:val="center"/>
    </w:pPr>
    <w:rPr>
      <w:i/>
      <w:iCs/>
      <w:color w:val="404040" w:themeColor="text1" w:themeTint="BF"/>
    </w:rPr>
  </w:style>
  <w:style w:type="character" w:customStyle="1" w:styleId="ZitatZchn">
    <w:name w:val="Zitat Zchn"/>
    <w:basedOn w:val="Absatz-Standardschriftart"/>
    <w:link w:val="Zitat"/>
    <w:uiPriority w:val="29"/>
    <w:semiHidden/>
    <w:rsid w:val="001A4376"/>
    <w:rPr>
      <w:i/>
      <w:iCs/>
      <w:color w:val="404040" w:themeColor="text1" w:themeTint="BF"/>
    </w:rPr>
  </w:style>
  <w:style w:type="character" w:styleId="SchwacherVerweis">
    <w:name w:val="Subtle Reference"/>
    <w:basedOn w:val="Absatz-Standardschriftart"/>
    <w:uiPriority w:val="31"/>
    <w:semiHidden/>
    <w:qFormat/>
    <w:rsid w:val="001A4376"/>
    <w:rPr>
      <w:smallCaps/>
      <w:color w:val="5A5A5A" w:themeColor="text1" w:themeTint="A5"/>
    </w:rPr>
  </w:style>
  <w:style w:type="character" w:styleId="SchwacheHervorhebung">
    <w:name w:val="Subtle Emphasis"/>
    <w:basedOn w:val="Absatz-Standardschriftart"/>
    <w:uiPriority w:val="19"/>
    <w:semiHidden/>
    <w:qFormat/>
    <w:rsid w:val="001A4376"/>
    <w:rPr>
      <w:i/>
      <w:iCs/>
      <w:color w:val="404040" w:themeColor="text1" w:themeTint="BF"/>
    </w:rPr>
  </w:style>
  <w:style w:type="character" w:styleId="IntensiverVerweis">
    <w:name w:val="Intense Reference"/>
    <w:basedOn w:val="Absatz-Standardschriftart"/>
    <w:uiPriority w:val="32"/>
    <w:semiHidden/>
    <w:rsid w:val="001A4376"/>
    <w:rPr>
      <w:b/>
      <w:bCs/>
      <w:smallCaps/>
      <w:color w:val="4F81BD" w:themeColor="accent1"/>
      <w:spacing w:val="5"/>
    </w:rPr>
  </w:style>
  <w:style w:type="character" w:styleId="IntensiveHervorhebung">
    <w:name w:val="Intense Emphasis"/>
    <w:basedOn w:val="Absatz-Standardschriftart"/>
    <w:uiPriority w:val="21"/>
    <w:semiHidden/>
    <w:rsid w:val="001A4376"/>
    <w:rPr>
      <w:i/>
      <w:iCs/>
      <w:color w:val="4F81BD" w:themeColor="accent1"/>
    </w:rPr>
  </w:style>
  <w:style w:type="paragraph" w:customStyle="1" w:styleId="TabellenkopfLS">
    <w:name w:val="Tabellenkopf LS"/>
    <w:basedOn w:val="Standard"/>
    <w:rsid w:val="00427F8B"/>
    <w:pPr>
      <w:spacing w:line="240" w:lineRule="exact"/>
      <w:jc w:val="center"/>
    </w:pPr>
    <w:rPr>
      <w:rFonts w:ascii="Univers 55" w:eastAsia="Times New Roman" w:hAnsi="Univers 55" w:cs="Times New Roman"/>
      <w:b/>
      <w:color w:val="000000" w:themeColor="text1"/>
      <w:lang w:eastAsia="de-DE"/>
    </w:rPr>
  </w:style>
  <w:style w:type="paragraph" w:customStyle="1" w:styleId="TabelleAufzhlung">
    <w:name w:val="Tabelle Aufzählung"/>
    <w:basedOn w:val="TabelleLinks"/>
    <w:rsid w:val="00427F8B"/>
    <w:pPr>
      <w:numPr>
        <w:numId w:val="17"/>
      </w:numPr>
      <w:ind w:left="488" w:hanging="244"/>
    </w:pPr>
    <w:rPr>
      <w:rFonts w:ascii="Univers 55" w:hAnsi="Univers 55"/>
      <w:color w:val="000000" w:themeColor="text1"/>
    </w:rPr>
  </w:style>
  <w:style w:type="paragraph" w:customStyle="1" w:styleId="TabelleNummerierung">
    <w:name w:val="Tabelle Nummerierung"/>
    <w:basedOn w:val="TabelleAufzhlung"/>
    <w:rsid w:val="00427F8B"/>
    <w:pPr>
      <w:numPr>
        <w:numId w:val="18"/>
      </w:numPr>
      <w:tabs>
        <w:tab w:val="left" w:pos="510"/>
      </w:tabs>
      <w:ind w:left="568" w:hanging="284"/>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lsdException w:name="Subtle Reference" w:semiHidden="0" w:uiPriority="31" w:unhideWhenUsed="0" w:qFormat="1"/>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Standard">
    <w:name w:val="Normal"/>
    <w:rsid w:val="001A4376"/>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semiHidden/>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2"/>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6"/>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0"/>
      </w:numPr>
      <w:spacing w:before="120" w:after="120"/>
      <w:ind w:left="568" w:hanging="284"/>
    </w:pPr>
  </w:style>
  <w:style w:type="paragraph" w:customStyle="1" w:styleId="AufgabeKastenangekreuzt">
    <w:name w:val="Aufgabe_Kasten_angekreuzt"/>
    <w:basedOn w:val="Standard"/>
    <w:rsid w:val="00992625"/>
    <w:pPr>
      <w:numPr>
        <w:numId w:val="11"/>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6"/>
      </w:numPr>
      <w:spacing w:before="120"/>
      <w:jc w:val="both"/>
    </w:pPr>
  </w:style>
  <w:style w:type="paragraph" w:customStyle="1" w:styleId="AufgabeEbene3">
    <w:name w:val="Aufgabe_Ebene3"/>
    <w:basedOn w:val="Standard"/>
    <w:rsid w:val="00992625"/>
    <w:pPr>
      <w:numPr>
        <w:ilvl w:val="2"/>
        <w:numId w:val="16"/>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3"/>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character" w:styleId="Buchtitel">
    <w:name w:val="Book Title"/>
    <w:basedOn w:val="Absatz-Standardschriftart"/>
    <w:uiPriority w:val="33"/>
    <w:semiHidden/>
    <w:qFormat/>
    <w:rsid w:val="001A4376"/>
    <w:rPr>
      <w:b/>
      <w:bCs/>
      <w:i/>
      <w:iCs/>
      <w:spacing w:val="5"/>
    </w:rPr>
  </w:style>
  <w:style w:type="paragraph" w:styleId="Titel">
    <w:name w:val="Title"/>
    <w:basedOn w:val="Standard"/>
    <w:next w:val="Standard"/>
    <w:link w:val="TitelZchn"/>
    <w:uiPriority w:val="10"/>
    <w:semiHidden/>
    <w:qFormat/>
    <w:rsid w:val="001A4376"/>
    <w:pPr>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semiHidden/>
    <w:rsid w:val="001A4376"/>
    <w:rPr>
      <w:rFonts w:asciiTheme="majorHAnsi" w:eastAsiaTheme="majorEastAsia" w:hAnsiTheme="majorHAnsi" w:cstheme="majorBidi"/>
      <w:spacing w:val="-10"/>
      <w:kern w:val="28"/>
      <w:sz w:val="56"/>
      <w:szCs w:val="56"/>
    </w:rPr>
  </w:style>
  <w:style w:type="paragraph" w:styleId="Zitat">
    <w:name w:val="Quote"/>
    <w:basedOn w:val="Standard"/>
    <w:next w:val="Standard"/>
    <w:link w:val="ZitatZchn"/>
    <w:uiPriority w:val="29"/>
    <w:semiHidden/>
    <w:rsid w:val="001A4376"/>
    <w:pPr>
      <w:spacing w:before="200" w:after="160"/>
      <w:ind w:left="864" w:right="864"/>
      <w:jc w:val="center"/>
    </w:pPr>
    <w:rPr>
      <w:i/>
      <w:iCs/>
      <w:color w:val="404040" w:themeColor="text1" w:themeTint="BF"/>
    </w:rPr>
  </w:style>
  <w:style w:type="character" w:customStyle="1" w:styleId="ZitatZchn">
    <w:name w:val="Zitat Zchn"/>
    <w:basedOn w:val="Absatz-Standardschriftart"/>
    <w:link w:val="Zitat"/>
    <w:uiPriority w:val="29"/>
    <w:semiHidden/>
    <w:rsid w:val="001A4376"/>
    <w:rPr>
      <w:i/>
      <w:iCs/>
      <w:color w:val="404040" w:themeColor="text1" w:themeTint="BF"/>
    </w:rPr>
  </w:style>
  <w:style w:type="character" w:styleId="SchwacherVerweis">
    <w:name w:val="Subtle Reference"/>
    <w:basedOn w:val="Absatz-Standardschriftart"/>
    <w:uiPriority w:val="31"/>
    <w:semiHidden/>
    <w:qFormat/>
    <w:rsid w:val="001A4376"/>
    <w:rPr>
      <w:smallCaps/>
      <w:color w:val="5A5A5A" w:themeColor="text1" w:themeTint="A5"/>
    </w:rPr>
  </w:style>
  <w:style w:type="character" w:styleId="SchwacheHervorhebung">
    <w:name w:val="Subtle Emphasis"/>
    <w:basedOn w:val="Absatz-Standardschriftart"/>
    <w:uiPriority w:val="19"/>
    <w:semiHidden/>
    <w:qFormat/>
    <w:rsid w:val="001A4376"/>
    <w:rPr>
      <w:i/>
      <w:iCs/>
      <w:color w:val="404040" w:themeColor="text1" w:themeTint="BF"/>
    </w:rPr>
  </w:style>
  <w:style w:type="character" w:styleId="IntensiverVerweis">
    <w:name w:val="Intense Reference"/>
    <w:basedOn w:val="Absatz-Standardschriftart"/>
    <w:uiPriority w:val="32"/>
    <w:semiHidden/>
    <w:rsid w:val="001A4376"/>
    <w:rPr>
      <w:b/>
      <w:bCs/>
      <w:smallCaps/>
      <w:color w:val="4F81BD" w:themeColor="accent1"/>
      <w:spacing w:val="5"/>
    </w:rPr>
  </w:style>
  <w:style w:type="character" w:styleId="IntensiveHervorhebung">
    <w:name w:val="Intense Emphasis"/>
    <w:basedOn w:val="Absatz-Standardschriftart"/>
    <w:uiPriority w:val="21"/>
    <w:semiHidden/>
    <w:rsid w:val="001A4376"/>
    <w:rPr>
      <w:i/>
      <w:iCs/>
      <w:color w:val="4F81BD" w:themeColor="accent1"/>
    </w:rPr>
  </w:style>
  <w:style w:type="paragraph" w:customStyle="1" w:styleId="TabellenkopfLS">
    <w:name w:val="Tabellenkopf LS"/>
    <w:basedOn w:val="Standard"/>
    <w:rsid w:val="00427F8B"/>
    <w:pPr>
      <w:spacing w:line="240" w:lineRule="exact"/>
      <w:jc w:val="center"/>
    </w:pPr>
    <w:rPr>
      <w:rFonts w:ascii="Univers 55" w:eastAsia="Times New Roman" w:hAnsi="Univers 55" w:cs="Times New Roman"/>
      <w:b/>
      <w:color w:val="000000" w:themeColor="text1"/>
      <w:lang w:eastAsia="de-DE"/>
    </w:rPr>
  </w:style>
  <w:style w:type="paragraph" w:customStyle="1" w:styleId="TabelleAufzhlung">
    <w:name w:val="Tabelle Aufzählung"/>
    <w:basedOn w:val="TabelleLinks"/>
    <w:rsid w:val="00427F8B"/>
    <w:pPr>
      <w:numPr>
        <w:numId w:val="17"/>
      </w:numPr>
      <w:ind w:left="488" w:hanging="244"/>
    </w:pPr>
    <w:rPr>
      <w:rFonts w:ascii="Univers 55" w:hAnsi="Univers 55"/>
      <w:color w:val="000000" w:themeColor="text1"/>
    </w:rPr>
  </w:style>
  <w:style w:type="paragraph" w:customStyle="1" w:styleId="TabelleNummerierung">
    <w:name w:val="Tabelle Nummerierung"/>
    <w:basedOn w:val="TabelleAufzhlung"/>
    <w:rsid w:val="00427F8B"/>
    <w:pPr>
      <w:numPr>
        <w:numId w:val="18"/>
      </w:numPr>
      <w:tabs>
        <w:tab w:val="left" w:pos="510"/>
      </w:tabs>
      <w:ind w:left="568" w:hanging="2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942415621">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8.emf"/><Relationship Id="rId21" Type="http://schemas.openxmlformats.org/officeDocument/2006/relationships/image" Target="media/image23.png"/><Relationship Id="rId42" Type="http://schemas.openxmlformats.org/officeDocument/2006/relationships/image" Target="media/image44.png"/><Relationship Id="rId47" Type="http://schemas.openxmlformats.org/officeDocument/2006/relationships/image" Target="media/image49.png"/><Relationship Id="rId63" Type="http://schemas.openxmlformats.org/officeDocument/2006/relationships/header" Target="header8.xml"/><Relationship Id="rId68" Type="http://schemas.openxmlformats.org/officeDocument/2006/relationships/hyperlink" Target="http://de.wikipedia.org/wiki/Elektrischer_Widerstand" TargetMode="External"/><Relationship Id="rId84" Type="http://schemas.openxmlformats.org/officeDocument/2006/relationships/header" Target="header11.xml"/><Relationship Id="rId89" Type="http://schemas.openxmlformats.org/officeDocument/2006/relationships/image" Target="media/image66.png"/><Relationship Id="rId2" Type="http://schemas.openxmlformats.org/officeDocument/2006/relationships/numbering" Target="numbering.xml"/><Relationship Id="rId16" Type="http://schemas.openxmlformats.org/officeDocument/2006/relationships/image" Target="media/image18.png"/><Relationship Id="rId29" Type="http://schemas.openxmlformats.org/officeDocument/2006/relationships/image" Target="media/image31.png"/><Relationship Id="rId107" Type="http://schemas.openxmlformats.org/officeDocument/2006/relationships/image" Target="media/image83.png"/><Relationship Id="rId11" Type="http://schemas.openxmlformats.org/officeDocument/2006/relationships/footer" Target="footer1.xml"/><Relationship Id="rId24" Type="http://schemas.openxmlformats.org/officeDocument/2006/relationships/image" Target="media/image26.png"/><Relationship Id="rId32" Type="http://schemas.openxmlformats.org/officeDocument/2006/relationships/image" Target="media/image34.png"/><Relationship Id="rId37" Type="http://schemas.openxmlformats.org/officeDocument/2006/relationships/image" Target="media/image39.png"/><Relationship Id="rId40" Type="http://schemas.openxmlformats.org/officeDocument/2006/relationships/image" Target="media/image42.png"/><Relationship Id="rId45" Type="http://schemas.openxmlformats.org/officeDocument/2006/relationships/image" Target="media/image47.png"/><Relationship Id="rId53" Type="http://schemas.openxmlformats.org/officeDocument/2006/relationships/header" Target="header3.xml"/><Relationship Id="rId58" Type="http://schemas.openxmlformats.org/officeDocument/2006/relationships/footer" Target="footer4.xml"/><Relationship Id="rId66" Type="http://schemas.openxmlformats.org/officeDocument/2006/relationships/header" Target="header9.xml"/><Relationship Id="rId74" Type="http://schemas.openxmlformats.org/officeDocument/2006/relationships/hyperlink" Target="http://de.wikipedia.org/wiki/Sp%C3%A4tmittelalter" TargetMode="External"/><Relationship Id="rId79" Type="http://schemas.openxmlformats.org/officeDocument/2006/relationships/image" Target="media/image59.png"/><Relationship Id="rId87" Type="http://schemas.openxmlformats.org/officeDocument/2006/relationships/image" Target="media/image64.png"/><Relationship Id="rId102" Type="http://schemas.openxmlformats.org/officeDocument/2006/relationships/image" Target="media/image78.jpeg"/><Relationship Id="rId110" Type="http://schemas.openxmlformats.org/officeDocument/2006/relationships/theme" Target="theme/theme1.xml"/><Relationship Id="rId5" Type="http://schemas.openxmlformats.org/officeDocument/2006/relationships/settings" Target="settings.xml"/><Relationship Id="rId61" Type="http://schemas.openxmlformats.org/officeDocument/2006/relationships/header" Target="header7.xml"/><Relationship Id="rId82" Type="http://schemas.openxmlformats.org/officeDocument/2006/relationships/header" Target="header10.xml"/><Relationship Id="rId90" Type="http://schemas.openxmlformats.org/officeDocument/2006/relationships/image" Target="media/image67.png"/><Relationship Id="rId95" Type="http://schemas.openxmlformats.org/officeDocument/2006/relationships/header" Target="header12.xml"/><Relationship Id="rId19" Type="http://schemas.openxmlformats.org/officeDocument/2006/relationships/image" Target="media/image21.png"/><Relationship Id="rId14" Type="http://schemas.openxmlformats.org/officeDocument/2006/relationships/image" Target="media/image16.png"/><Relationship Id="rId22" Type="http://schemas.openxmlformats.org/officeDocument/2006/relationships/image" Target="media/image24.png"/><Relationship Id="rId27" Type="http://schemas.openxmlformats.org/officeDocument/2006/relationships/image" Target="media/image29.png"/><Relationship Id="rId30" Type="http://schemas.openxmlformats.org/officeDocument/2006/relationships/image" Target="media/image32.png"/><Relationship Id="rId35" Type="http://schemas.openxmlformats.org/officeDocument/2006/relationships/image" Target="media/image37.png"/><Relationship Id="rId43" Type="http://schemas.openxmlformats.org/officeDocument/2006/relationships/image" Target="media/image45.png"/><Relationship Id="rId48" Type="http://schemas.openxmlformats.org/officeDocument/2006/relationships/image" Target="media/image50.png"/><Relationship Id="rId56" Type="http://schemas.openxmlformats.org/officeDocument/2006/relationships/footer" Target="footer3.xml"/><Relationship Id="rId64" Type="http://schemas.openxmlformats.org/officeDocument/2006/relationships/image" Target="media/image56.emf"/><Relationship Id="rId69" Type="http://schemas.openxmlformats.org/officeDocument/2006/relationships/hyperlink" Target="http://de.wikipedia.org/wiki/Dielektrizit%C3%A4tskonstante" TargetMode="External"/><Relationship Id="rId77" Type="http://schemas.openxmlformats.org/officeDocument/2006/relationships/image" Target="media/image57.png"/><Relationship Id="rId100" Type="http://schemas.openxmlformats.org/officeDocument/2006/relationships/image" Target="media/image76.jpeg"/><Relationship Id="rId105" Type="http://schemas.openxmlformats.org/officeDocument/2006/relationships/image" Target="media/image81.jpeg"/><Relationship Id="rId8" Type="http://schemas.openxmlformats.org/officeDocument/2006/relationships/endnotes" Target="endnotes.xml"/><Relationship Id="rId51" Type="http://schemas.openxmlformats.org/officeDocument/2006/relationships/image" Target="media/image53.png"/><Relationship Id="rId72" Type="http://schemas.openxmlformats.org/officeDocument/2006/relationships/hyperlink" Target="http://de.wikipedia.org/wiki/Antike" TargetMode="External"/><Relationship Id="rId80" Type="http://schemas.openxmlformats.org/officeDocument/2006/relationships/image" Target="media/image60.png"/><Relationship Id="rId85" Type="http://schemas.openxmlformats.org/officeDocument/2006/relationships/image" Target="media/image62.png"/><Relationship Id="rId93" Type="http://schemas.openxmlformats.org/officeDocument/2006/relationships/image" Target="media/image70.png"/><Relationship Id="rId98" Type="http://schemas.openxmlformats.org/officeDocument/2006/relationships/image" Target="media/image74.jpeg"/><Relationship Id="rId3" Type="http://schemas.openxmlformats.org/officeDocument/2006/relationships/styles" Target="styles.xml"/><Relationship Id="rId12" Type="http://schemas.openxmlformats.org/officeDocument/2006/relationships/hyperlink" Target="mailto:best@ls.kv.bwl.de" TargetMode="External"/><Relationship Id="rId17" Type="http://schemas.openxmlformats.org/officeDocument/2006/relationships/image" Target="media/image19.png"/><Relationship Id="rId25" Type="http://schemas.openxmlformats.org/officeDocument/2006/relationships/image" Target="media/image27.png"/><Relationship Id="rId33" Type="http://schemas.openxmlformats.org/officeDocument/2006/relationships/image" Target="media/image35.png"/><Relationship Id="rId38" Type="http://schemas.openxmlformats.org/officeDocument/2006/relationships/image" Target="media/image40.emf"/><Relationship Id="rId46" Type="http://schemas.openxmlformats.org/officeDocument/2006/relationships/image" Target="media/image48.png"/><Relationship Id="rId59" Type="http://schemas.openxmlformats.org/officeDocument/2006/relationships/header" Target="header6.xml"/><Relationship Id="rId67" Type="http://schemas.openxmlformats.org/officeDocument/2006/relationships/footer" Target="footer7.xml"/><Relationship Id="rId103" Type="http://schemas.openxmlformats.org/officeDocument/2006/relationships/image" Target="media/image79.jpeg"/><Relationship Id="rId108" Type="http://schemas.openxmlformats.org/officeDocument/2006/relationships/image" Target="media/image84.png"/><Relationship Id="rId20" Type="http://schemas.openxmlformats.org/officeDocument/2006/relationships/image" Target="media/image22.png"/><Relationship Id="rId41" Type="http://schemas.openxmlformats.org/officeDocument/2006/relationships/image" Target="media/image43.png"/><Relationship Id="rId54" Type="http://schemas.openxmlformats.org/officeDocument/2006/relationships/header" Target="header4.xml"/><Relationship Id="rId62" Type="http://schemas.openxmlformats.org/officeDocument/2006/relationships/footer" Target="footer6.xml"/><Relationship Id="rId70" Type="http://schemas.openxmlformats.org/officeDocument/2006/relationships/hyperlink" Target="http://de.wikipedia.org/wiki/Elektrostatische_Aufladung" TargetMode="External"/><Relationship Id="rId75" Type="http://schemas.openxmlformats.org/officeDocument/2006/relationships/hyperlink" Target="http://de.wikipedia.org/wiki/William_Gilbert" TargetMode="External"/><Relationship Id="rId83" Type="http://schemas.openxmlformats.org/officeDocument/2006/relationships/footer" Target="footer8.xml"/><Relationship Id="rId88" Type="http://schemas.openxmlformats.org/officeDocument/2006/relationships/image" Target="media/image65.png"/><Relationship Id="rId91" Type="http://schemas.openxmlformats.org/officeDocument/2006/relationships/image" Target="media/image68.png"/><Relationship Id="rId96" Type="http://schemas.openxmlformats.org/officeDocument/2006/relationships/image" Target="media/image72.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17.png"/><Relationship Id="rId23" Type="http://schemas.openxmlformats.org/officeDocument/2006/relationships/image" Target="media/image25.png"/><Relationship Id="rId28" Type="http://schemas.openxmlformats.org/officeDocument/2006/relationships/image" Target="media/image30.png"/><Relationship Id="rId36" Type="http://schemas.openxmlformats.org/officeDocument/2006/relationships/image" Target="media/image38.png"/><Relationship Id="rId49" Type="http://schemas.openxmlformats.org/officeDocument/2006/relationships/image" Target="media/image51.png"/><Relationship Id="rId57" Type="http://schemas.openxmlformats.org/officeDocument/2006/relationships/header" Target="header5.xml"/><Relationship Id="rId106" Type="http://schemas.openxmlformats.org/officeDocument/2006/relationships/image" Target="media/image82.jpeg"/><Relationship Id="rId10" Type="http://schemas.openxmlformats.org/officeDocument/2006/relationships/header" Target="header2.xml"/><Relationship Id="rId31" Type="http://schemas.openxmlformats.org/officeDocument/2006/relationships/image" Target="media/image33.png"/><Relationship Id="rId44" Type="http://schemas.openxmlformats.org/officeDocument/2006/relationships/image" Target="media/image46.png"/><Relationship Id="rId52" Type="http://schemas.openxmlformats.org/officeDocument/2006/relationships/image" Target="media/image54.png"/><Relationship Id="rId60" Type="http://schemas.openxmlformats.org/officeDocument/2006/relationships/footer" Target="footer5.xml"/><Relationship Id="rId65" Type="http://schemas.openxmlformats.org/officeDocument/2006/relationships/package" Target="embeddings/Microsoft_PowerPoint_Presentation1.pptx"/><Relationship Id="rId73" Type="http://schemas.openxmlformats.org/officeDocument/2006/relationships/hyperlink" Target="http://de.wikipedia.org/wiki/Plinius_der_%C3%84ltere" TargetMode="External"/><Relationship Id="rId78" Type="http://schemas.openxmlformats.org/officeDocument/2006/relationships/image" Target="media/image58.png"/><Relationship Id="rId81" Type="http://schemas.openxmlformats.org/officeDocument/2006/relationships/image" Target="media/image61.png"/><Relationship Id="rId86" Type="http://schemas.openxmlformats.org/officeDocument/2006/relationships/image" Target="media/image63.png"/><Relationship Id="rId94" Type="http://schemas.openxmlformats.org/officeDocument/2006/relationships/image" Target="media/image71.png"/><Relationship Id="rId99" Type="http://schemas.openxmlformats.org/officeDocument/2006/relationships/image" Target="media/image75.jpeg"/><Relationship Id="rId101" Type="http://schemas.openxmlformats.org/officeDocument/2006/relationships/image" Target="media/image77.jpeg"/><Relationship Id="rId4" Type="http://schemas.microsoft.com/office/2007/relationships/stylesWithEffects" Target="stylesWithEffects.xml"/><Relationship Id="rId9" Type="http://schemas.openxmlformats.org/officeDocument/2006/relationships/header" Target="header1.xml"/><Relationship Id="rId13" Type="http://schemas.openxmlformats.org/officeDocument/2006/relationships/hyperlink" Target="http://www.ls-webshop.de/" TargetMode="External"/><Relationship Id="rId18" Type="http://schemas.openxmlformats.org/officeDocument/2006/relationships/image" Target="media/image20.png"/><Relationship Id="rId39" Type="http://schemas.openxmlformats.org/officeDocument/2006/relationships/image" Target="media/image41.png"/><Relationship Id="rId109" Type="http://schemas.openxmlformats.org/officeDocument/2006/relationships/fontTable" Target="fontTable.xml"/><Relationship Id="rId34" Type="http://schemas.openxmlformats.org/officeDocument/2006/relationships/image" Target="media/image36.png"/><Relationship Id="rId50" Type="http://schemas.openxmlformats.org/officeDocument/2006/relationships/image" Target="media/image52.png"/><Relationship Id="rId55" Type="http://schemas.openxmlformats.org/officeDocument/2006/relationships/footer" Target="footer2.xml"/><Relationship Id="rId76" Type="http://schemas.openxmlformats.org/officeDocument/2006/relationships/hyperlink" Target="http://de.wikipedia.org/wiki/Magnetismus" TargetMode="External"/><Relationship Id="rId97" Type="http://schemas.openxmlformats.org/officeDocument/2006/relationships/image" Target="media/image73.jpeg"/><Relationship Id="rId104" Type="http://schemas.openxmlformats.org/officeDocument/2006/relationships/image" Target="media/image80.png"/><Relationship Id="rId7" Type="http://schemas.openxmlformats.org/officeDocument/2006/relationships/footnotes" Target="footnotes.xml"/><Relationship Id="rId71" Type="http://schemas.openxmlformats.org/officeDocument/2006/relationships/hyperlink" Target="http://de.wikipedia.org/wiki/Reibungselektrizit%C3%A4t" TargetMode="External"/><Relationship Id="rId92" Type="http://schemas.openxmlformats.org/officeDocument/2006/relationships/image" Target="media/image69.png"/></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13" Type="http://schemas.openxmlformats.org/officeDocument/2006/relationships/image" Target="media/image14.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emf"/><Relationship Id="rId1" Type="http://schemas.openxmlformats.org/officeDocument/2006/relationships/image" Target="media/image2.png"/><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 Id="rId14" Type="http://schemas.openxmlformats.org/officeDocument/2006/relationships/image" Target="media/image15.emf"/></Relationships>
</file>

<file path=word/_rels/header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7.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9.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0.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1.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2.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J:\3-33\Allgemein\_BFPE\3%20Allgemein\Neue%20Formatvorlage\beruf%20beruf%20ges%20neu.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C20128-A6FB-49BD-8922-C096507BC1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beruf beruf ges neu.dotx</Template>
  <TotalTime>0</TotalTime>
  <Pages>109</Pages>
  <Words>21852</Words>
  <Characters>137672</Characters>
  <Application>Microsoft Office Word</Application>
  <DocSecurity>0</DocSecurity>
  <Lines>1147</Lines>
  <Paragraphs>318</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159206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c:creator>
  <cp:lastModifiedBy>Finkbeiner, Sören (LS)</cp:lastModifiedBy>
  <cp:revision>18</cp:revision>
  <cp:lastPrinted>2015-12-08T13:14:00Z</cp:lastPrinted>
  <dcterms:created xsi:type="dcterms:W3CDTF">2015-08-20T10:25:00Z</dcterms:created>
  <dcterms:modified xsi:type="dcterms:W3CDTF">2016-02-08T16:05:00Z</dcterms:modified>
</cp:coreProperties>
</file>